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BEE2E" w14:textId="77777777" w:rsidR="00383480" w:rsidRPr="00815C7F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383480" w:rsidRPr="00815C7F" w14:paraId="73FF9AC5" w14:textId="77777777">
        <w:trPr>
          <w:trHeight w:val="2880"/>
          <w:jc w:val="center"/>
        </w:trPr>
        <w:tc>
          <w:tcPr>
            <w:tcW w:w="5000" w:type="pct"/>
          </w:tcPr>
          <w:p w14:paraId="0E7D324E" w14:textId="77777777" w:rsidR="00383480" w:rsidRPr="00815C7F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173EC1" w:rsidRPr="00815C7F" w14:paraId="30FDBA63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2FE17FDD" w14:textId="77777777" w:rsidR="00173EC1" w:rsidRPr="00A87E61" w:rsidRDefault="00173EC1" w:rsidP="00E50131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 xml:space="preserve">Приложение № </w:t>
            </w:r>
            <w:r>
              <w:rPr>
                <w:rFonts w:cs="Calibri"/>
                <w:sz w:val="80"/>
                <w:szCs w:val="80"/>
              </w:rPr>
              <w:t>9</w:t>
            </w:r>
          </w:p>
          <w:p w14:paraId="78F30458" w14:textId="77777777" w:rsidR="00173EC1" w:rsidRPr="00815C7F" w:rsidRDefault="00173EC1" w:rsidP="00E50131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 xml:space="preserve"> интеграция МИС МО с </w:t>
            </w:r>
          </w:p>
          <w:p w14:paraId="1DFA939D" w14:textId="77777777" w:rsidR="00173EC1" w:rsidRPr="00815C7F" w:rsidRDefault="00173EC1" w:rsidP="00173EC1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>РЕГИЗ.</w:t>
            </w:r>
            <w:r>
              <w:rPr>
                <w:rFonts w:cs="Calibri"/>
                <w:sz w:val="80"/>
                <w:szCs w:val="80"/>
              </w:rPr>
              <w:t>ТМ</w:t>
            </w:r>
          </w:p>
        </w:tc>
      </w:tr>
      <w:tr w:rsidR="00173EC1" w:rsidRPr="00815C7F" w14:paraId="2044676F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10E44554" w14:textId="77777777" w:rsidR="00173EC1" w:rsidRPr="00815C7F" w:rsidRDefault="00173EC1" w:rsidP="00E50131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>
              <w:rPr>
                <w:rFonts w:cs="Calibri"/>
                <w:sz w:val="44"/>
                <w:szCs w:val="44"/>
              </w:rPr>
              <w:t>Руководство</w:t>
            </w:r>
          </w:p>
        </w:tc>
      </w:tr>
      <w:tr w:rsidR="00383480" w:rsidRPr="00815C7F" w14:paraId="7DD82E26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7B40BE79" w14:textId="77777777" w:rsidR="00383480" w:rsidRPr="00815C7F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815C7F" w14:paraId="73CD5143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696F744B" w14:textId="382164C2" w:rsidR="00383480" w:rsidRPr="00815C7F" w:rsidRDefault="00273D0D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ООО «ВСД»</w:t>
            </w:r>
          </w:p>
        </w:tc>
      </w:tr>
      <w:tr w:rsidR="00383480" w:rsidRPr="00815C7F" w14:paraId="4B6B9EEF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26B36663" w14:textId="77777777" w:rsidR="00383480" w:rsidRPr="00815C7F" w:rsidRDefault="00A220B2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173EC1">
              <w:rPr>
                <w:rFonts w:cs="Calibri"/>
                <w:b/>
                <w:bCs/>
              </w:rPr>
              <w:t>.11</w:t>
            </w:r>
            <w:r w:rsidR="00815C7F">
              <w:rPr>
                <w:rFonts w:cs="Calibri"/>
                <w:b/>
                <w:bCs/>
              </w:rPr>
              <w:t>.2020</w:t>
            </w:r>
          </w:p>
        </w:tc>
      </w:tr>
    </w:tbl>
    <w:p w14:paraId="7ABD0EC9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41ED3EAA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4589CD29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529069B9" w14:textId="77777777" w:rsidR="005920E5" w:rsidRPr="00815C7F" w:rsidRDefault="00383480">
      <w:pPr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br w:type="page"/>
      </w:r>
    </w:p>
    <w:p w14:paraId="0934B128" w14:textId="77777777" w:rsidR="00FF4EF5" w:rsidRDefault="00EC5EAD" w:rsidP="00743AB1">
      <w:pPr>
        <w:pStyle w:val="af0"/>
        <w:rPr>
          <w:noProof/>
        </w:rPr>
      </w:pPr>
      <w:r w:rsidRPr="003B6623">
        <w:rPr>
          <w:rFonts w:ascii="Calibri" w:hAnsi="Calibri" w:cs="Calibri"/>
          <w:color w:val="000000"/>
        </w:rPr>
        <w:lastRenderedPageBreak/>
        <w:t>Оглавление</w:t>
      </w:r>
      <w:r w:rsidR="00284115" w:rsidRPr="003B6623">
        <w:rPr>
          <w:rFonts w:ascii="Calibri" w:hAnsi="Calibri" w:cs="Calibri"/>
          <w:color w:val="000000"/>
        </w:rPr>
        <w:br/>
      </w:r>
      <w:bookmarkStart w:id="0" w:name="_Toc42894265"/>
      <w:r w:rsidR="00743AB1" w:rsidRPr="00815C7F">
        <w:rPr>
          <w:rFonts w:ascii="Calibri" w:hAnsi="Calibri" w:cs="Calibri"/>
          <w:color w:val="000000"/>
          <w:sz w:val="36"/>
        </w:rPr>
        <w:fldChar w:fldCharType="begin"/>
      </w:r>
      <w:r w:rsidR="00743AB1" w:rsidRPr="003B6623">
        <w:rPr>
          <w:rFonts w:ascii="Calibri" w:hAnsi="Calibri" w:cs="Calibri"/>
          <w:color w:val="000000"/>
          <w:sz w:val="36"/>
        </w:rPr>
        <w:instrText xml:space="preserve"> TOC \o "2-2" \h \z \t "Заголовок 1;1" </w:instrText>
      </w:r>
      <w:r w:rsidR="00743AB1" w:rsidRPr="00815C7F">
        <w:rPr>
          <w:rFonts w:ascii="Calibri" w:hAnsi="Calibri" w:cs="Calibri"/>
          <w:color w:val="000000"/>
          <w:sz w:val="36"/>
        </w:rPr>
        <w:fldChar w:fldCharType="separate"/>
      </w:r>
    </w:p>
    <w:p w14:paraId="457D01EE" w14:textId="77777777" w:rsidR="00FF4EF5" w:rsidRPr="00F407DF" w:rsidRDefault="004A7257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2" w:history="1"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1.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Сокращения и обозначения</w:t>
        </w:r>
        <w:r w:rsidR="00FF4EF5">
          <w:rPr>
            <w:noProof/>
            <w:webHidden/>
          </w:rPr>
          <w:tab/>
        </w:r>
        <w:r w:rsidR="00FF4EF5">
          <w:rPr>
            <w:noProof/>
            <w:webHidden/>
          </w:rPr>
          <w:fldChar w:fldCharType="begin"/>
        </w:r>
        <w:r w:rsidR="00FF4EF5">
          <w:rPr>
            <w:noProof/>
            <w:webHidden/>
          </w:rPr>
          <w:instrText xml:space="preserve"> PAGEREF _Toc52438392 \h </w:instrText>
        </w:r>
        <w:r w:rsidR="00FF4EF5">
          <w:rPr>
            <w:noProof/>
            <w:webHidden/>
          </w:rPr>
        </w:r>
        <w:r w:rsidR="00FF4EF5">
          <w:rPr>
            <w:noProof/>
            <w:webHidden/>
          </w:rPr>
          <w:fldChar w:fldCharType="separate"/>
        </w:r>
        <w:r w:rsidR="005C14B8">
          <w:rPr>
            <w:noProof/>
            <w:webHidden/>
          </w:rPr>
          <w:t>2</w:t>
        </w:r>
        <w:r w:rsidR="00FF4EF5">
          <w:rPr>
            <w:noProof/>
            <w:webHidden/>
          </w:rPr>
          <w:fldChar w:fldCharType="end"/>
        </w:r>
      </w:hyperlink>
    </w:p>
    <w:p w14:paraId="67BFDC5A" w14:textId="77777777" w:rsidR="00FF4EF5" w:rsidRPr="00F407DF" w:rsidRDefault="004A7257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6" w:history="1">
        <w:r w:rsidR="00334137">
          <w:rPr>
            <w:rStyle w:val="af1"/>
            <w:rFonts w:ascii="Calibri" w:hAnsi="Calibri" w:cs="Calibri"/>
            <w:noProof/>
            <w:lang w:val="ru-RU"/>
          </w:rPr>
          <w:t>2</w:t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Описание процесса деятельности</w:t>
        </w:r>
        <w:r w:rsidR="00FF4EF5">
          <w:rPr>
            <w:noProof/>
            <w:webHidden/>
          </w:rPr>
          <w:tab/>
        </w:r>
        <w:r w:rsidR="00B678F5">
          <w:rPr>
            <w:noProof/>
            <w:webHidden/>
            <w:lang w:val="ru-RU"/>
          </w:rPr>
          <w:t>3</w:t>
        </w:r>
      </w:hyperlink>
    </w:p>
    <w:p w14:paraId="4675612E" w14:textId="77777777" w:rsidR="004B7989" w:rsidRPr="00815C7F" w:rsidRDefault="00743AB1" w:rsidP="00743AB1">
      <w:pPr>
        <w:pStyle w:val="af0"/>
        <w:rPr>
          <w:rFonts w:ascii="Calibri" w:hAnsi="Calibri" w:cs="Calibri"/>
          <w:sz w:val="36"/>
        </w:rPr>
      </w:pPr>
      <w:r w:rsidRPr="00815C7F">
        <w:rPr>
          <w:rFonts w:ascii="Calibri" w:hAnsi="Calibri" w:cs="Calibri"/>
          <w:sz w:val="36"/>
        </w:rPr>
        <w:fldChar w:fldCharType="end"/>
      </w:r>
    </w:p>
    <w:p w14:paraId="201DFE8D" w14:textId="77777777" w:rsidR="00EB43A3" w:rsidRPr="00815C7F" w:rsidRDefault="0002024B" w:rsidP="00404A8C">
      <w:pPr>
        <w:rPr>
          <w:rFonts w:ascii="Calibri" w:hAnsi="Calibri" w:cs="Calibri"/>
          <w:lang w:val="ru-RU"/>
        </w:rPr>
      </w:pPr>
      <w:bookmarkStart w:id="1" w:name="_Toc41315214"/>
      <w:r w:rsidRPr="00815C7F">
        <w:rPr>
          <w:rFonts w:ascii="Calibri" w:hAnsi="Calibri" w:cs="Calibri"/>
          <w:lang w:val="ru-RU"/>
        </w:rPr>
        <w:br w:type="page"/>
      </w:r>
      <w:r w:rsidR="00562CDB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8000" behindDoc="0" locked="1" layoutInCell="0" allowOverlap="1" wp14:anchorId="0C7690E5" wp14:editId="3BA159B0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65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5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B3EDE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BC811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4B44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373E5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BC3FD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7D203" w14:textId="77777777" w:rsidR="00875A43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CF60E" w14:textId="77777777" w:rsidR="00875A43" w:rsidRPr="0002024B" w:rsidRDefault="00875A43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F86D2" w14:textId="77777777" w:rsidR="00875A43" w:rsidRPr="00383480" w:rsidRDefault="00875A43" w:rsidP="00EB43A3">
                              <w:pPr>
                                <w:pStyle w:val="3"/>
                              </w:pPr>
                              <w:r>
                                <w:t>Оглавление</w:t>
                              </w:r>
                            </w:p>
                            <w:p w14:paraId="5E7400F3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55623D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A69095" w14:textId="77777777" w:rsidR="00875A43" w:rsidRDefault="00875A43" w:rsidP="00EB43A3"/>
                            <w:p w14:paraId="1A05767A" w14:textId="77777777" w:rsidR="00875A43" w:rsidRDefault="00875A43" w:rsidP="00EB43A3">
                              <w:pPr>
                                <w:pStyle w:val="3"/>
                              </w:pPr>
                              <w:bookmarkStart w:id="2" w:name="_Toc41315215"/>
                              <w:bookmarkStart w:id="3" w:name="_Toc42894266"/>
                              <w:bookmarkStart w:id="4" w:name="_Toc44507483"/>
                              <w:r>
                                <w:t>Экран входа в систему ЛЛО</w:t>
                              </w:r>
                              <w:bookmarkEnd w:id="2"/>
                              <w:bookmarkEnd w:id="3"/>
                              <w:bookmarkEnd w:id="4"/>
                            </w:p>
                            <w:p w14:paraId="5E9EF1B2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AB2F88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B1D2B" w14:textId="77777777" w:rsidR="00875A43" w:rsidRDefault="00875A43" w:rsidP="00EB43A3"/>
                            <w:p w14:paraId="78AACD44" w14:textId="77777777" w:rsidR="00875A43" w:rsidRDefault="00875A43" w:rsidP="00EB43A3">
                              <w:pPr>
                                <w:pStyle w:val="3"/>
                              </w:pPr>
                              <w:bookmarkStart w:id="5" w:name="_Toc41315216"/>
                              <w:bookmarkStart w:id="6" w:name="_Toc42894267"/>
                              <w:bookmarkStart w:id="7" w:name="_Toc44507484"/>
                              <w:r>
                                <w:t>Экран входа в систему ЛЛО</w:t>
                              </w:r>
                              <w:bookmarkEnd w:id="5"/>
                              <w:bookmarkEnd w:id="6"/>
                              <w:bookmarkEnd w:id="7"/>
                            </w:p>
                            <w:p w14:paraId="4B9190F4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72C62C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293E2F" w14:textId="77777777" w:rsidR="00875A43" w:rsidRDefault="00875A43" w:rsidP="00EB43A3"/>
                            <w:p w14:paraId="19434D65" w14:textId="77777777" w:rsidR="00875A43" w:rsidRDefault="00875A43" w:rsidP="00EB43A3">
                              <w:pPr>
                                <w:pStyle w:val="3"/>
                              </w:pPr>
                              <w:bookmarkStart w:id="8" w:name="_Toc41315217"/>
                              <w:bookmarkStart w:id="9" w:name="_Toc42894268"/>
                              <w:bookmarkStart w:id="10" w:name="_Toc44507485"/>
                              <w:r>
                                <w:t>Экран входа в систему ЛЛО</w:t>
                              </w:r>
                              <w:bookmarkEnd w:id="8"/>
                              <w:bookmarkEnd w:id="9"/>
                              <w:bookmarkEnd w:id="10"/>
                            </w:p>
                            <w:p w14:paraId="45FCD7A2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E947AF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6FB249" w14:textId="77777777" w:rsidR="00875A43" w:rsidRDefault="00875A43" w:rsidP="00EB43A3"/>
                            <w:p w14:paraId="6F17465A" w14:textId="77777777" w:rsidR="00875A43" w:rsidRDefault="00875A43" w:rsidP="00EB43A3">
                              <w:pPr>
                                <w:pStyle w:val="3"/>
                              </w:pPr>
                              <w:bookmarkStart w:id="11" w:name="_Toc41315218"/>
                              <w:bookmarkStart w:id="12" w:name="_Toc42894269"/>
                              <w:bookmarkStart w:id="13" w:name="_Toc44507486"/>
                              <w:r>
                                <w:t>Экран входа в систему ЛЛО</w:t>
                              </w:r>
                              <w:bookmarkEnd w:id="11"/>
                              <w:bookmarkEnd w:id="12"/>
                              <w:bookmarkEnd w:id="13"/>
                            </w:p>
                            <w:p w14:paraId="6AF2CE7F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FE8DC3D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5604FA" w14:textId="77777777" w:rsidR="00875A43" w:rsidRDefault="00875A43" w:rsidP="00EB43A3"/>
                            <w:p w14:paraId="3609A531" w14:textId="77777777" w:rsidR="00875A43" w:rsidRDefault="00875A43" w:rsidP="00EB43A3">
                              <w:pPr>
                                <w:pStyle w:val="3"/>
                              </w:pPr>
                              <w:bookmarkStart w:id="14" w:name="_Toc41315219"/>
                              <w:bookmarkStart w:id="15" w:name="_Toc42894270"/>
                              <w:bookmarkStart w:id="16" w:name="_Toc44507487"/>
                              <w:r>
                                <w:t>Экран входа в систему ЛЛО</w:t>
                              </w:r>
                              <w:bookmarkEnd w:id="14"/>
                              <w:bookmarkEnd w:id="15"/>
                              <w:bookmarkEnd w:id="16"/>
                            </w:p>
                            <w:p w14:paraId="2B130F63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42007D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1985BE" w14:textId="77777777" w:rsidR="00875A43" w:rsidRDefault="00875A43" w:rsidP="00EB43A3"/>
                            <w:p w14:paraId="0E2C84B2" w14:textId="77777777" w:rsidR="00875A43" w:rsidRDefault="00875A43" w:rsidP="00EB43A3">
                              <w:pPr>
                                <w:pStyle w:val="3"/>
                              </w:pPr>
                              <w:bookmarkStart w:id="17" w:name="_Toc41315220"/>
                              <w:bookmarkStart w:id="18" w:name="_Toc42894271"/>
                              <w:bookmarkStart w:id="19" w:name="_Toc44507488"/>
                              <w:r>
                                <w:t>Экран входа в систему ЛЛО</w:t>
                              </w:r>
                              <w:bookmarkEnd w:id="17"/>
                              <w:bookmarkEnd w:id="18"/>
                              <w:bookmarkEnd w:id="19"/>
                            </w:p>
                            <w:p w14:paraId="5CEB5CC1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524BE1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35C292" w14:textId="77777777" w:rsidR="00875A43" w:rsidRDefault="00875A43" w:rsidP="00EB43A3"/>
                            <w:p w14:paraId="057607A0" w14:textId="77777777" w:rsidR="00875A43" w:rsidRDefault="00875A43" w:rsidP="00EB43A3">
                              <w:pPr>
                                <w:pStyle w:val="3"/>
                              </w:pPr>
                              <w:bookmarkStart w:id="20" w:name="_Toc41315221"/>
                              <w:bookmarkStart w:id="21" w:name="_Toc42894272"/>
                              <w:bookmarkStart w:id="22" w:name="_Toc44507489"/>
                              <w:r>
                                <w:t>Экран входа в систему ЛЛО</w:t>
                              </w:r>
                              <w:bookmarkEnd w:id="20"/>
                              <w:bookmarkEnd w:id="21"/>
                              <w:bookmarkEnd w:id="22"/>
                            </w:p>
                            <w:p w14:paraId="1C0F3B87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6B5894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31D187" w14:textId="77777777" w:rsidR="00875A43" w:rsidRDefault="00875A43" w:rsidP="00EB43A3"/>
                            <w:p w14:paraId="263FDE85" w14:textId="77777777" w:rsidR="00875A43" w:rsidRDefault="00875A43" w:rsidP="00EB43A3">
                              <w:pPr>
                                <w:pStyle w:val="3"/>
                              </w:pPr>
                              <w:bookmarkStart w:id="23" w:name="_Toc41315222"/>
                              <w:bookmarkStart w:id="24" w:name="_Toc42894273"/>
                              <w:bookmarkStart w:id="25" w:name="_Toc44507490"/>
                              <w:r>
                                <w:t>Экран входа в систему ЛЛО</w:t>
                              </w:r>
                              <w:bookmarkEnd w:id="23"/>
                              <w:bookmarkEnd w:id="24"/>
                              <w:bookmarkEnd w:id="25"/>
                            </w:p>
                            <w:p w14:paraId="7B4849D0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44A4EE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77F563" w14:textId="77777777" w:rsidR="00875A43" w:rsidRDefault="00875A43" w:rsidP="00EB43A3"/>
                            <w:p w14:paraId="400D8FE9" w14:textId="77777777" w:rsidR="00875A43" w:rsidRDefault="00875A43" w:rsidP="00EB43A3">
                              <w:pPr>
                                <w:pStyle w:val="3"/>
                              </w:pPr>
                              <w:bookmarkStart w:id="26" w:name="_Toc41315223"/>
                              <w:bookmarkStart w:id="27" w:name="_Toc42894274"/>
                              <w:bookmarkStart w:id="28" w:name="_Toc44507491"/>
                              <w:r>
                                <w:t>Экран входа в систему ЛЛО</w:t>
                              </w:r>
                              <w:bookmarkEnd w:id="26"/>
                              <w:bookmarkEnd w:id="27"/>
                              <w:bookmarkEnd w:id="28"/>
                            </w:p>
                            <w:p w14:paraId="6356B948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0EDE9E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7F169D" w14:textId="77777777" w:rsidR="00875A43" w:rsidRDefault="00875A43" w:rsidP="00EB43A3"/>
                            <w:p w14:paraId="609335E3" w14:textId="77777777" w:rsidR="00875A43" w:rsidRDefault="00875A43" w:rsidP="00EB43A3">
                              <w:pPr>
                                <w:pStyle w:val="3"/>
                              </w:pPr>
                              <w:bookmarkStart w:id="29" w:name="_Toc41315224"/>
                              <w:bookmarkStart w:id="30" w:name="_Toc42894275"/>
                              <w:bookmarkStart w:id="31" w:name="_Toc44507492"/>
                              <w:r>
                                <w:t>Экран входа в систему ЛЛО</w:t>
                              </w:r>
                              <w:bookmarkEnd w:id="29"/>
                              <w:bookmarkEnd w:id="30"/>
                              <w:bookmarkEnd w:id="31"/>
                            </w:p>
                            <w:p w14:paraId="0A872FCB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F413F8E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302F5D" w14:textId="77777777" w:rsidR="00875A43" w:rsidRDefault="00875A43" w:rsidP="00EB43A3"/>
                            <w:p w14:paraId="2495B12B" w14:textId="77777777" w:rsidR="00875A43" w:rsidRDefault="00875A43" w:rsidP="00EB43A3">
                              <w:pPr>
                                <w:pStyle w:val="3"/>
                              </w:pPr>
                              <w:bookmarkStart w:id="32" w:name="_Toc41315225"/>
                              <w:bookmarkStart w:id="33" w:name="_Toc42894276"/>
                              <w:bookmarkStart w:id="34" w:name="_Toc44507493"/>
                              <w:r>
                                <w:t>Экран входа в систему ЛЛО</w:t>
                              </w:r>
                              <w:bookmarkEnd w:id="32"/>
                              <w:bookmarkEnd w:id="33"/>
                              <w:bookmarkEnd w:id="34"/>
                            </w:p>
                            <w:p w14:paraId="1DBA82CF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38FDEB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71D520" w14:textId="77777777" w:rsidR="00875A43" w:rsidRDefault="00875A43" w:rsidP="00EB43A3"/>
                            <w:p w14:paraId="2A09DB4F" w14:textId="77777777" w:rsidR="00875A43" w:rsidRDefault="00875A43" w:rsidP="00EB43A3">
                              <w:pPr>
                                <w:pStyle w:val="3"/>
                              </w:pPr>
                              <w:bookmarkStart w:id="35" w:name="_Toc41315226"/>
                              <w:bookmarkStart w:id="36" w:name="_Toc42894277"/>
                              <w:bookmarkStart w:id="37" w:name="_Toc44507494"/>
                              <w:r>
                                <w:t>Экран входа в систему ЛЛО</w:t>
                              </w:r>
                              <w:bookmarkEnd w:id="35"/>
                              <w:bookmarkEnd w:id="36"/>
                              <w:bookmarkEnd w:id="37"/>
                            </w:p>
                            <w:p w14:paraId="572F1F65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D445C9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861B50" w14:textId="77777777" w:rsidR="00875A43" w:rsidRDefault="00875A43" w:rsidP="00EB43A3"/>
                            <w:p w14:paraId="62D2D076" w14:textId="77777777" w:rsidR="00875A43" w:rsidRDefault="00875A43" w:rsidP="00EB43A3">
                              <w:pPr>
                                <w:pStyle w:val="3"/>
                              </w:pPr>
                              <w:bookmarkStart w:id="38" w:name="_Toc41315227"/>
                              <w:bookmarkStart w:id="39" w:name="_Toc42894278"/>
                              <w:bookmarkStart w:id="40" w:name="_Toc44507495"/>
                              <w:r>
                                <w:t>Экран входа в систему ЛЛО</w:t>
                              </w:r>
                              <w:bookmarkEnd w:id="38"/>
                              <w:bookmarkEnd w:id="39"/>
                              <w:bookmarkEnd w:id="40"/>
                            </w:p>
                            <w:p w14:paraId="4C941735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4B2C03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E44E2D" w14:textId="77777777" w:rsidR="00875A43" w:rsidRDefault="00875A43" w:rsidP="00EB43A3"/>
                            <w:p w14:paraId="1F97DB15" w14:textId="77777777" w:rsidR="00875A43" w:rsidRDefault="00875A43" w:rsidP="00EB43A3">
                              <w:pPr>
                                <w:pStyle w:val="3"/>
                              </w:pPr>
                              <w:bookmarkStart w:id="41" w:name="_Toc41315228"/>
                              <w:bookmarkStart w:id="42" w:name="_Toc42894279"/>
                              <w:bookmarkStart w:id="43" w:name="_Toc44507496"/>
                              <w:r>
                                <w:t>Экран входа в систему ЛЛО</w:t>
                              </w:r>
                              <w:bookmarkEnd w:id="41"/>
                              <w:bookmarkEnd w:id="42"/>
                              <w:bookmarkEnd w:id="43"/>
                            </w:p>
                            <w:p w14:paraId="1FBC7A17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A48672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C67ED4" w14:textId="77777777" w:rsidR="00875A43" w:rsidRDefault="00875A43" w:rsidP="00EB43A3"/>
                            <w:p w14:paraId="4FFC8CCA" w14:textId="77777777" w:rsidR="00875A43" w:rsidRDefault="00875A43" w:rsidP="00EB43A3">
                              <w:pPr>
                                <w:pStyle w:val="3"/>
                              </w:pPr>
                              <w:bookmarkStart w:id="44" w:name="_Toc41315229"/>
                              <w:bookmarkStart w:id="45" w:name="_Toc42894280"/>
                              <w:bookmarkStart w:id="46" w:name="_Toc44507497"/>
                              <w:r>
                                <w:t>Экран входа в систему ЛЛО</w:t>
                              </w:r>
                              <w:bookmarkEnd w:id="44"/>
                              <w:bookmarkEnd w:id="45"/>
                              <w:bookmarkEnd w:id="46"/>
                            </w:p>
                            <w:p w14:paraId="26B2124D" w14:textId="77777777" w:rsidR="00875A43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74E38D" w14:textId="77777777" w:rsidR="00875A43" w:rsidRPr="00F303CF" w:rsidRDefault="00875A43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690E5" id="Group 720" o:spid="_x0000_s1026" style="position:absolute;left:0;text-align:left;margin-left:57pt;margin-top:19.75pt;width:518.8pt;height:802.3pt;z-index:251648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8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OXzPhCMgVx8AAAD//wMAUEsBAi0AFAAGAAgAAAAhANvh9svuAAAAhQEAABMAAAAAAAAAAAAAAAAA&#10;AAAAAFtDb250ZW50X1R5cGVzXS54bWxQSwECLQAUAAYACAAAACEAWvQsW78AAAAVAQAACwAAAAAA&#10;AAAAAAAAAAAfAQAAX3JlbHMvLnJlbHNQSwECLQAUAAYACAAAACEAJlBvMcAAAADcAAAADwAAAAAA&#10;AAAAAAAAAAAHAgAAZHJzL2Rvd25yZXYueG1sUEsFBgAAAAADAAMAtwAAAPQ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wR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MD+c&#10;CUdAbr4AAAD//wMAUEsBAi0AFAAGAAgAAAAhANvh9svuAAAAhQEAABMAAAAAAAAAAAAAAAAAAAAA&#10;AFtDb250ZW50X1R5cGVzXS54bWxQSwECLQAUAAYACAAAACEAWvQsW78AAAAVAQAACwAAAAAAAAAA&#10;AAAAAAAfAQAAX3JlbHMvLnJlbHNQSwECLQAUAAYACAAAACEAeQYMEb0AAADcAAAADwAAAAAAAAAA&#10;AAAAAAAHAgAAZHJzL2Rvd25yZXYueG1sUEsFBgAAAAADAAMAtwAAAPECAAAAAA==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K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At8z4QjI1QcAAP//AwBQSwECLQAUAAYACAAAACEA2+H2y+4AAACFAQAAEwAAAAAAAAAAAAAAAAAA&#10;AAAAW0NvbnRlbnRfVHlwZXNdLnhtbFBLAQItABQABgAIAAAAIQBa9CxbvwAAABUBAAALAAAAAAAA&#10;AAAAAAAAAB8BAABfcmVscy8ucmVsc1BLAQItABQABgAIAAAAIQAWSqmKvwAAANwAAAAPAAAAAAAA&#10;AAAAAAAAAAcCAABkcnMvZG93bnJldi54bWxQSwUGAAAAAAMAAwC3AAAA8wIAAAAA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f9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Ct8z4QjI1QcAAP//AwBQSwECLQAUAAYACAAAACEA2+H2y+4AAACFAQAAEwAAAAAAAAAAAAAAAAAA&#10;AAAAW0NvbnRlbnRfVHlwZXNdLnhtbFBLAQItABQABgAIAAAAIQBa9CxbvwAAABUBAAALAAAAAAAA&#10;AAAAAAAAAB8BAABfcmVscy8ucmVsc1BLAQItABQABgAIAAAAIQDmmDf9vwAAANwAAAAPAAAAAAAA&#10;AAAAAAAAAAcCAABkcnMvZG93bnJldi54bWxQSwUGAAAAAAMAAwC3AAAA8wIAAAAA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Jm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idSSZsMAAADcAAAADwAA&#10;AAAAAAAAAAAAAAAHAgAAZHJzL2Rvd25yZXYueG1sUEsFBgAAAAADAAMAtwAAAPc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oS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Bj0KEsMAAADcAAAADwAA&#10;AAAAAAAAAAAAAAAHAgAAZHJzL2Rvd25yZXYueG1sUEsFBgAAAAADAAMAtwAAAPc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+J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Bt8z4QjI1QcAAP//AwBQSwECLQAUAAYACAAAACEA2+H2y+4AAACFAQAAEwAAAAAAAAAAAAAAAAAA&#10;AAAAW0NvbnRlbnRfVHlwZXNdLnhtbFBLAQItABQABgAIAAAAIQBa9CxbvwAAABUBAAALAAAAAAAA&#10;AAAAAAAAAB8BAABfcmVscy8ucmVsc1BLAQItABQABgAIAAAAIQBpca+JvwAAANwAAAAPAAAAAAAA&#10;AAAAAAAAAAcCAABkcnMvZG93bnJldi54bWxQSwUGAAAAAAMAAwC3AAAA8wIAAAAA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Rl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DHa3ieCUdAbv8BAAD//wMAUEsBAi0AFAAGAAgAAAAhANvh9svuAAAAhQEAABMAAAAAAAAAAAAA&#10;AAAAAAAAAFtDb250ZW50X1R5cGVzXS54bWxQSwECLQAUAAYACAAAACEAWvQsW78AAAAVAQAACwAA&#10;AAAAAAAAAAAAAAAfAQAAX3JlbHMvLnJlbHNQSwECLQAUAAYACAAAACEA9u+UZcMAAADcAAAADwAA&#10;AAAAAAAAAAAAAAAHAgAAZHJzL2Rvd25yZXYueG1sUEsFBgAAAAADAAMAtwAAAPcCAAAAAA==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Kk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VqbzqQjIOcvAAAA//8DAFBLAQItABQABgAIAAAAIQDb4fbL7gAAAIUBAAATAAAAAAAAAAAAAAAA&#10;AAAAAABbQ29udGVudF9UeXBlc10ueG1sUEsBAi0AFAAGAAgAAAAhAFr0LFu/AAAAFQEAAAsAAAAA&#10;AAAAAAAAAAAAHwEAAF9yZWxzLy5yZWxzUEsBAi0AFAAGAAgAAAAhAAPDgqTBAAAA3AAAAA8AAAAA&#10;AAAAAAAAAAAABwIAAGRycy9kb3ducmV2LnhtbFBLBQYAAAAAAwADALcAAAD1AgAAAAA=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" filled="f" stroked="f" strokeweight=".25pt">
                  <v:textbox inset="1pt,1pt,1pt,1pt">
                    <w:txbxContent>
                      <w:p w14:paraId="6B5B3EDE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fz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+&#10;PBOPgNz+AQAA//8DAFBLAQItABQABgAIAAAAIQDb4fbL7gAAAIUBAAATAAAAAAAAAAAAAAAAAAAA&#10;AABbQ29udGVudF9UeXBlc10ueG1sUEsBAi0AFAAGAAgAAAAhAFr0LFu/AAAAFQEAAAsAAAAAAAAA&#10;AAAAAAAAHwEAAF9yZWxzLy5yZWxzUEsBAi0AFAAGAAgAAAAhALzol/O+AAAA3AAAAA8AAAAAAAAA&#10;AAAAAAAABwIAAGRycy9kb3ducmV2LnhtbFBLBQYAAAAAAwADALcAAADyAgAAAAA=&#10;" filled="f" stroked="f" strokeweight=".25pt">
                  <v:textbox inset="1pt,1pt,1pt,1pt">
                    <w:txbxContent>
                      <w:p w14:paraId="3EEBC811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Jo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dD6B55l4BOTqAQAA//8DAFBLAQItABQABgAIAAAAIQDb4fbL7gAAAIUBAAATAAAAAAAAAAAAAAAA&#10;AAAAAABbQ29udGVudF9UeXBlc10ueG1sUEsBAi0AFAAGAAgAAAAhAFr0LFu/AAAAFQEAAAsAAAAA&#10;AAAAAAAAAAAAHwEAAF9yZWxzLy5yZWxzUEsBAi0AFAAGAAgAAAAhANOkMmjBAAAA3AAAAA8AAAAA&#10;AAAAAAAAAAAABwIAAGRycy9kb3ducmV2LnhtbFBLBQYAAAAAAwADALcAAAD1AgAAAAA=&#10;" filled="f" stroked="f" strokeweight=".25pt">
                  <v:textbox inset="1pt,1pt,1pt,1pt">
                    <w:txbxContent>
                      <w:p w14:paraId="6C774B44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w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rLnDfyeiUdA7n8AAAD//wMAUEsBAi0AFAAGAAgAAAAhANvh9svuAAAAhQEAABMAAAAAAAAAAAAA&#10;AAAAAAAAAFtDb250ZW50X1R5cGVzXS54bWxQSwECLQAUAAYACAAAACEAWvQsW78AAAAVAQAACwAA&#10;AAAAAAAAAAAAAAAfAQAAX3JlbHMvLnJlbHNQSwECLQAUAAYACAAAACEAI3asH8MAAADcAAAADwAA&#10;AAAAAAAAAAAAAAAHAgAAZHJzL2Rvd25yZXYueG1sUEsFBgAAAAADAAMAtwAAAPcCAAAAAA==&#10;" filled="f" stroked="f" strokeweight=".25pt">
                  <v:textbox inset="1pt,1pt,1pt,1pt">
                    <w:txbxContent>
                      <w:p w14:paraId="13D373E5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m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" filled="f" stroked="f" strokeweight=".25pt">
                  <v:textbox inset="1pt,1pt,1pt,1pt">
                    <w:txbxContent>
                      <w:p w14:paraId="70DBC3FD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" filled="f" stroked="f" strokeweight=".25pt">
                  <v:textbox inset="1pt,1pt,1pt,1pt">
                    <w:txbxContent>
                      <w:p w14:paraId="6017D203" w14:textId="77777777" w:rsidR="00875A43" w:rsidRDefault="00875A43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" filled="f" stroked="f" strokeweight=".25pt">
                  <v:textbox inset="1pt,1pt,1pt,1pt">
                    <w:txbxContent>
                      <w:p w14:paraId="222CF60E" w14:textId="77777777" w:rsidR="00875A43" w:rsidRPr="0002024B" w:rsidRDefault="00875A43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o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pB&#10;ukzh90w8AnLzBgAA//8DAFBLAQItABQABgAIAAAAIQDb4fbL7gAAAIUBAAATAAAAAAAAAAAAAAAA&#10;AAAAAABbQ29udGVudF9UeXBlc10ueG1sUEsBAi0AFAAGAAgAAAAhAFr0LFu/AAAAFQEAAAsAAAAA&#10;AAAAAAAAAAAAHwEAAF9yZWxzLy5yZWxzUEsBAi0AFAAGAAgAAAAhAFxNqhzBAAAA3AAAAA8AAAAA&#10;AAAAAAAAAAAABwIAAGRycy9kb3ducmV2LnhtbFBLBQYAAAAAAwADALcAAAD1AgAAAAA=&#10;" filled="f" stroked="f" strokeweight=".25pt">
                  <v:textbox inset="1pt,1pt,1pt,1pt">
                    <w:txbxContent>
                      <w:p w14:paraId="32CF86D2" w14:textId="77777777" w:rsidR="00875A43" w:rsidRPr="00383480" w:rsidRDefault="00875A43" w:rsidP="00EB43A3">
                        <w:pPr>
                          <w:pStyle w:val="3"/>
                        </w:pPr>
                        <w:r>
                          <w:t>Оглавление</w:t>
                        </w:r>
                      </w:p>
                      <w:p w14:paraId="5E7400F3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55623D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A69095" w14:textId="77777777" w:rsidR="00875A43" w:rsidRDefault="00875A43" w:rsidP="00EB43A3"/>
                      <w:p w14:paraId="1A05767A" w14:textId="77777777" w:rsidR="00875A43" w:rsidRDefault="00875A43" w:rsidP="00EB43A3">
                        <w:pPr>
                          <w:pStyle w:val="3"/>
                        </w:pPr>
                        <w:bookmarkStart w:id="47" w:name="_Toc41315215"/>
                        <w:bookmarkStart w:id="48" w:name="_Toc42894266"/>
                        <w:bookmarkStart w:id="49" w:name="_Toc44507483"/>
                        <w:r>
                          <w:t>Экран входа в систему ЛЛО</w:t>
                        </w:r>
                        <w:bookmarkEnd w:id="47"/>
                        <w:bookmarkEnd w:id="48"/>
                        <w:bookmarkEnd w:id="49"/>
                      </w:p>
                      <w:p w14:paraId="5E9EF1B2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AB2F88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B1D2B" w14:textId="77777777" w:rsidR="00875A43" w:rsidRDefault="00875A43" w:rsidP="00EB43A3"/>
                      <w:p w14:paraId="78AACD44" w14:textId="77777777" w:rsidR="00875A43" w:rsidRDefault="00875A43" w:rsidP="00EB43A3">
                        <w:pPr>
                          <w:pStyle w:val="3"/>
                        </w:pPr>
                        <w:bookmarkStart w:id="50" w:name="_Toc41315216"/>
                        <w:bookmarkStart w:id="51" w:name="_Toc42894267"/>
                        <w:bookmarkStart w:id="52" w:name="_Toc44507484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4B9190F4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72C62C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293E2F" w14:textId="77777777" w:rsidR="00875A43" w:rsidRDefault="00875A43" w:rsidP="00EB43A3"/>
                      <w:p w14:paraId="19434D65" w14:textId="77777777" w:rsidR="00875A43" w:rsidRDefault="00875A43" w:rsidP="00EB43A3">
                        <w:pPr>
                          <w:pStyle w:val="3"/>
                        </w:pPr>
                        <w:bookmarkStart w:id="53" w:name="_Toc41315217"/>
                        <w:bookmarkStart w:id="54" w:name="_Toc42894268"/>
                        <w:bookmarkStart w:id="55" w:name="_Toc44507485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45FCD7A2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E947AF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6FB249" w14:textId="77777777" w:rsidR="00875A43" w:rsidRDefault="00875A43" w:rsidP="00EB43A3"/>
                      <w:p w14:paraId="6F17465A" w14:textId="77777777" w:rsidR="00875A43" w:rsidRDefault="00875A43" w:rsidP="00EB43A3">
                        <w:pPr>
                          <w:pStyle w:val="3"/>
                        </w:pPr>
                        <w:bookmarkStart w:id="56" w:name="_Toc41315218"/>
                        <w:bookmarkStart w:id="57" w:name="_Toc42894269"/>
                        <w:bookmarkStart w:id="58" w:name="_Toc44507486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6AF2CE7F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FE8DC3D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5604FA" w14:textId="77777777" w:rsidR="00875A43" w:rsidRDefault="00875A43" w:rsidP="00EB43A3"/>
                      <w:p w14:paraId="3609A531" w14:textId="77777777" w:rsidR="00875A43" w:rsidRDefault="00875A43" w:rsidP="00EB43A3">
                        <w:pPr>
                          <w:pStyle w:val="3"/>
                        </w:pPr>
                        <w:bookmarkStart w:id="59" w:name="_Toc41315219"/>
                        <w:bookmarkStart w:id="60" w:name="_Toc42894270"/>
                        <w:bookmarkStart w:id="61" w:name="_Toc44507487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2B130F63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42007D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1985BE" w14:textId="77777777" w:rsidR="00875A43" w:rsidRDefault="00875A43" w:rsidP="00EB43A3"/>
                      <w:p w14:paraId="0E2C84B2" w14:textId="77777777" w:rsidR="00875A43" w:rsidRDefault="00875A43" w:rsidP="00EB43A3">
                        <w:pPr>
                          <w:pStyle w:val="3"/>
                        </w:pPr>
                        <w:bookmarkStart w:id="62" w:name="_Toc41315220"/>
                        <w:bookmarkStart w:id="63" w:name="_Toc42894271"/>
                        <w:bookmarkStart w:id="64" w:name="_Toc44507488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5CEB5CC1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524BE1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35C292" w14:textId="77777777" w:rsidR="00875A43" w:rsidRDefault="00875A43" w:rsidP="00EB43A3"/>
                      <w:p w14:paraId="057607A0" w14:textId="77777777" w:rsidR="00875A43" w:rsidRDefault="00875A43" w:rsidP="00EB43A3">
                        <w:pPr>
                          <w:pStyle w:val="3"/>
                        </w:pPr>
                        <w:bookmarkStart w:id="65" w:name="_Toc41315221"/>
                        <w:bookmarkStart w:id="66" w:name="_Toc42894272"/>
                        <w:bookmarkStart w:id="67" w:name="_Toc44507489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1C0F3B87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6B5894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31D187" w14:textId="77777777" w:rsidR="00875A43" w:rsidRDefault="00875A43" w:rsidP="00EB43A3"/>
                      <w:p w14:paraId="263FDE85" w14:textId="77777777" w:rsidR="00875A43" w:rsidRDefault="00875A43" w:rsidP="00EB43A3">
                        <w:pPr>
                          <w:pStyle w:val="3"/>
                        </w:pPr>
                        <w:bookmarkStart w:id="68" w:name="_Toc41315222"/>
                        <w:bookmarkStart w:id="69" w:name="_Toc42894273"/>
                        <w:bookmarkStart w:id="70" w:name="_Toc44507490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7B4849D0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44A4EE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77F563" w14:textId="77777777" w:rsidR="00875A43" w:rsidRDefault="00875A43" w:rsidP="00EB43A3"/>
                      <w:p w14:paraId="400D8FE9" w14:textId="77777777" w:rsidR="00875A43" w:rsidRDefault="00875A43" w:rsidP="00EB43A3">
                        <w:pPr>
                          <w:pStyle w:val="3"/>
                        </w:pPr>
                        <w:bookmarkStart w:id="71" w:name="_Toc41315223"/>
                        <w:bookmarkStart w:id="72" w:name="_Toc42894274"/>
                        <w:bookmarkStart w:id="73" w:name="_Toc44507491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6356B948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0EDE9E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7F169D" w14:textId="77777777" w:rsidR="00875A43" w:rsidRDefault="00875A43" w:rsidP="00EB43A3"/>
                      <w:p w14:paraId="609335E3" w14:textId="77777777" w:rsidR="00875A43" w:rsidRDefault="00875A43" w:rsidP="00EB43A3">
                        <w:pPr>
                          <w:pStyle w:val="3"/>
                        </w:pPr>
                        <w:bookmarkStart w:id="74" w:name="_Toc41315224"/>
                        <w:bookmarkStart w:id="75" w:name="_Toc42894275"/>
                        <w:bookmarkStart w:id="76" w:name="_Toc44507492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0A872FCB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F413F8E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302F5D" w14:textId="77777777" w:rsidR="00875A43" w:rsidRDefault="00875A43" w:rsidP="00EB43A3"/>
                      <w:p w14:paraId="2495B12B" w14:textId="77777777" w:rsidR="00875A43" w:rsidRDefault="00875A43" w:rsidP="00EB43A3">
                        <w:pPr>
                          <w:pStyle w:val="3"/>
                        </w:pPr>
                        <w:bookmarkStart w:id="77" w:name="_Toc41315225"/>
                        <w:bookmarkStart w:id="78" w:name="_Toc42894276"/>
                        <w:bookmarkStart w:id="79" w:name="_Toc44507493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1DBA82CF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38FDEB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71D520" w14:textId="77777777" w:rsidR="00875A43" w:rsidRDefault="00875A43" w:rsidP="00EB43A3"/>
                      <w:p w14:paraId="2A09DB4F" w14:textId="77777777" w:rsidR="00875A43" w:rsidRDefault="00875A43" w:rsidP="00EB43A3">
                        <w:pPr>
                          <w:pStyle w:val="3"/>
                        </w:pPr>
                        <w:bookmarkStart w:id="80" w:name="_Toc41315226"/>
                        <w:bookmarkStart w:id="81" w:name="_Toc42894277"/>
                        <w:bookmarkStart w:id="82" w:name="_Toc44507494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572F1F65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D445C9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861B50" w14:textId="77777777" w:rsidR="00875A43" w:rsidRDefault="00875A43" w:rsidP="00EB43A3"/>
                      <w:p w14:paraId="62D2D076" w14:textId="77777777" w:rsidR="00875A43" w:rsidRDefault="00875A43" w:rsidP="00EB43A3">
                        <w:pPr>
                          <w:pStyle w:val="3"/>
                        </w:pPr>
                        <w:bookmarkStart w:id="83" w:name="_Toc41315227"/>
                        <w:bookmarkStart w:id="84" w:name="_Toc42894278"/>
                        <w:bookmarkStart w:id="85" w:name="_Toc44507495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4C941735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4B2C03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E44E2D" w14:textId="77777777" w:rsidR="00875A43" w:rsidRDefault="00875A43" w:rsidP="00EB43A3"/>
                      <w:p w14:paraId="1F97DB15" w14:textId="77777777" w:rsidR="00875A43" w:rsidRDefault="00875A43" w:rsidP="00EB43A3">
                        <w:pPr>
                          <w:pStyle w:val="3"/>
                        </w:pPr>
                        <w:bookmarkStart w:id="86" w:name="_Toc41315228"/>
                        <w:bookmarkStart w:id="87" w:name="_Toc42894279"/>
                        <w:bookmarkStart w:id="88" w:name="_Toc44507496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1FBC7A17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A48672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C67ED4" w14:textId="77777777" w:rsidR="00875A43" w:rsidRDefault="00875A43" w:rsidP="00EB43A3"/>
                      <w:p w14:paraId="4FFC8CCA" w14:textId="77777777" w:rsidR="00875A43" w:rsidRDefault="00875A43" w:rsidP="00EB43A3">
                        <w:pPr>
                          <w:pStyle w:val="3"/>
                        </w:pPr>
                        <w:bookmarkStart w:id="89" w:name="_Toc41315229"/>
                        <w:bookmarkStart w:id="90" w:name="_Toc42894280"/>
                        <w:bookmarkStart w:id="91" w:name="_Toc44507497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26B2124D" w14:textId="77777777" w:rsidR="00875A43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74E38D" w14:textId="77777777" w:rsidR="00875A43" w:rsidRPr="00F303CF" w:rsidRDefault="00875A43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39BB1CB9" w14:textId="77777777" w:rsidR="00EB43A3" w:rsidRPr="00815C7F" w:rsidRDefault="00EB43A3" w:rsidP="009E50A2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bookmarkStart w:id="92" w:name="_Toc6828918"/>
      <w:bookmarkStart w:id="93" w:name="_Toc52438392"/>
      <w:r w:rsidRPr="00815C7F">
        <w:rPr>
          <w:rFonts w:ascii="Calibri" w:hAnsi="Calibri" w:cs="Calibri"/>
          <w:lang w:val="ru-RU"/>
        </w:rPr>
        <w:lastRenderedPageBreak/>
        <w:t>Сокращения и обозначения</w:t>
      </w:r>
      <w:bookmarkEnd w:id="92"/>
      <w:bookmarkEnd w:id="9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815C7F" w14:paraId="62460E92" w14:textId="77777777" w:rsidTr="0081284D">
        <w:tc>
          <w:tcPr>
            <w:tcW w:w="1874" w:type="dxa"/>
            <w:shd w:val="clear" w:color="auto" w:fill="D9D9D9"/>
            <w:vAlign w:val="center"/>
          </w:tcPr>
          <w:p w14:paraId="5A49B335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94" w:name="_Toc4166899"/>
            <w:bookmarkStart w:id="95" w:name="_Toc4169807"/>
            <w:bookmarkStart w:id="96" w:name="_Toc4428296"/>
            <w:r w:rsidRPr="00815C7F">
              <w:rPr>
                <w:rFonts w:ascii="Calibri" w:hAnsi="Calibri" w:cs="Calibri"/>
                <w:lang w:val="ru-RU"/>
              </w:rPr>
              <w:t>Термин</w:t>
            </w:r>
            <w:bookmarkEnd w:id="94"/>
            <w:bookmarkEnd w:id="95"/>
            <w:bookmarkEnd w:id="96"/>
          </w:p>
        </w:tc>
        <w:tc>
          <w:tcPr>
            <w:tcW w:w="7873" w:type="dxa"/>
            <w:shd w:val="clear" w:color="auto" w:fill="D9D9D9"/>
            <w:vAlign w:val="center"/>
          </w:tcPr>
          <w:p w14:paraId="586CD577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97" w:name="_Toc4166900"/>
            <w:bookmarkStart w:id="98" w:name="_Toc4169808"/>
            <w:bookmarkStart w:id="99" w:name="_Toc4428297"/>
            <w:r w:rsidRPr="00815C7F">
              <w:rPr>
                <w:rFonts w:ascii="Calibri" w:hAnsi="Calibri" w:cs="Calibri"/>
                <w:lang w:val="ru-RU"/>
              </w:rPr>
              <w:t>Определение</w:t>
            </w:r>
            <w:bookmarkEnd w:id="97"/>
            <w:bookmarkEnd w:id="98"/>
            <w:bookmarkEnd w:id="99"/>
          </w:p>
        </w:tc>
      </w:tr>
      <w:tr w:rsidR="00EB43A3" w:rsidRPr="00815C7F" w14:paraId="52F957E5" w14:textId="77777777" w:rsidTr="0081284D">
        <w:tc>
          <w:tcPr>
            <w:tcW w:w="1874" w:type="dxa"/>
            <w:shd w:val="clear" w:color="auto" w:fill="auto"/>
            <w:vAlign w:val="center"/>
          </w:tcPr>
          <w:p w14:paraId="34A9D6CC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2A22F31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815C7F" w14:paraId="457436EA" w14:textId="77777777" w:rsidTr="0081284D">
        <w:tc>
          <w:tcPr>
            <w:tcW w:w="1874" w:type="dxa"/>
            <w:shd w:val="clear" w:color="auto" w:fill="auto"/>
            <w:vAlign w:val="center"/>
          </w:tcPr>
          <w:p w14:paraId="42ADD803" w14:textId="77777777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244D38B" w14:textId="77777777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815C7F" w14:paraId="054E041A" w14:textId="77777777" w:rsidTr="0081284D">
        <w:tc>
          <w:tcPr>
            <w:tcW w:w="1874" w:type="dxa"/>
            <w:shd w:val="clear" w:color="auto" w:fill="auto"/>
            <w:vAlign w:val="center"/>
          </w:tcPr>
          <w:p w14:paraId="166B8A6C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6AA1BCA" w14:textId="77777777" w:rsid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Quick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Response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Code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отклика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) – матричный </w:t>
            </w:r>
          </w:p>
          <w:p w14:paraId="36F8E3F5" w14:textId="77777777" w:rsidR="00EB43A3" w:rsidRP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(двумерный) штрих-код, размещаемый на оборотной стороне электронной карты «Единая карта петербуржца» и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содержащий идентификатор карты</w:t>
            </w:r>
          </w:p>
        </w:tc>
      </w:tr>
      <w:tr w:rsidR="00EB43A3" w:rsidRPr="00815C7F" w14:paraId="58F478AE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1D00019C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44A7EF0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Обяза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815C7F" w14:paraId="3FFBC49E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35C68D98" w14:textId="77777777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D32C6A7" w14:textId="77777777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815C7F" w14:paraId="693A795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8B2B3F8" w14:textId="77777777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AAF1161" w14:textId="77777777" w:rsidR="00230EE4" w:rsidRPr="00815C7F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автоматизирует региональные процессы здравоохранения и создает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единое информационное поле для обмена данными между медицинскими учреждениями, органами управления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здравоохранением и гражданами</w:t>
            </w:r>
          </w:p>
        </w:tc>
      </w:tr>
      <w:tr w:rsidR="00D863CC" w:rsidRPr="00815C7F" w14:paraId="6E0ABE8D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034F2821" w14:textId="7777777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0EC31BB6" w14:textId="7777777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Операционная система</w:t>
            </w:r>
          </w:p>
        </w:tc>
      </w:tr>
      <w:tr w:rsidR="00D863CC" w:rsidRPr="00815C7F" w14:paraId="62E3C7B3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2D3D293A" w14:textId="7777777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E634F3E" w14:textId="7777777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Территориальный фонд обязательного медицинского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страхования</w:t>
            </w:r>
          </w:p>
        </w:tc>
      </w:tr>
      <w:tr w:rsidR="0059792C" w:rsidRPr="00815C7F" w14:paraId="713A9E09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5771177C" w14:textId="77777777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89EDABF" w14:textId="77777777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815C7F" w14:paraId="76747FDC" w14:textId="77777777" w:rsidTr="00993D61">
        <w:trPr>
          <w:trHeight w:val="411"/>
        </w:trPr>
        <w:tc>
          <w:tcPr>
            <w:tcW w:w="1874" w:type="dxa"/>
            <w:shd w:val="clear" w:color="auto" w:fill="auto"/>
            <w:vAlign w:val="center"/>
          </w:tcPr>
          <w:p w14:paraId="70CDB880" w14:textId="77777777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F2C02CF" w14:textId="77777777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993D61" w:rsidRPr="00815C7F" w14:paraId="051E847C" w14:textId="77777777" w:rsidTr="00993D61">
        <w:trPr>
          <w:trHeight w:val="608"/>
        </w:trPr>
        <w:tc>
          <w:tcPr>
            <w:tcW w:w="1874" w:type="dxa"/>
            <w:shd w:val="clear" w:color="auto" w:fill="auto"/>
            <w:vAlign w:val="center"/>
          </w:tcPr>
          <w:p w14:paraId="6E5A11C1" w14:textId="77777777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0681C9E" w14:textId="77777777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993D61" w:rsidRPr="00815C7F" w14:paraId="7911E556" w14:textId="77777777" w:rsidTr="007822A1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7ECD4D87" w14:textId="77777777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ДЛИ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52434FF" w14:textId="77777777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Данные лабораторных исследований</w:t>
            </w:r>
          </w:p>
        </w:tc>
      </w:tr>
      <w:tr w:rsidR="007822A1" w:rsidRPr="00815C7F" w14:paraId="58DD0906" w14:textId="77777777" w:rsidTr="007822A1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3E98181E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BE204BF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Клинико-диагностическая лаборатория</w:t>
            </w:r>
          </w:p>
        </w:tc>
      </w:tr>
      <w:tr w:rsidR="007822A1" w:rsidRPr="00815C7F" w14:paraId="0EC63CBE" w14:textId="77777777" w:rsidTr="007822A1">
        <w:trPr>
          <w:trHeight w:val="525"/>
        </w:trPr>
        <w:tc>
          <w:tcPr>
            <w:tcW w:w="1874" w:type="dxa"/>
            <w:shd w:val="clear" w:color="auto" w:fill="auto"/>
            <w:vAlign w:val="center"/>
          </w:tcPr>
          <w:p w14:paraId="32B00BEA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6C5D698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Лабораторная информационная система</w:t>
            </w:r>
          </w:p>
        </w:tc>
      </w:tr>
      <w:tr w:rsidR="007822A1" w:rsidRPr="00815C7F" w14:paraId="41265207" w14:textId="77777777" w:rsidTr="007822A1">
        <w:trPr>
          <w:trHeight w:val="465"/>
        </w:trPr>
        <w:tc>
          <w:tcPr>
            <w:tcW w:w="1874" w:type="dxa"/>
            <w:shd w:val="clear" w:color="auto" w:fill="auto"/>
            <w:vAlign w:val="center"/>
          </w:tcPr>
          <w:p w14:paraId="66150F5A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МЦКДЛ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0FAD0BA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Межрайонная централизованная клинико-диагностическая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лаборатория</w:t>
            </w:r>
          </w:p>
        </w:tc>
      </w:tr>
      <w:tr w:rsidR="007822A1" w:rsidRPr="00815C7F" w14:paraId="6E19B9F7" w14:textId="77777777" w:rsidTr="007822A1">
        <w:trPr>
          <w:trHeight w:val="495"/>
        </w:trPr>
        <w:tc>
          <w:tcPr>
            <w:tcW w:w="1874" w:type="dxa"/>
            <w:shd w:val="clear" w:color="auto" w:fill="auto"/>
            <w:vAlign w:val="center"/>
          </w:tcPr>
          <w:p w14:paraId="7625A3F1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СНИЛС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D0F46BE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Страховой номер индивидуального лицевого счета</w:t>
            </w:r>
          </w:p>
        </w:tc>
      </w:tr>
      <w:tr w:rsidR="007822A1" w:rsidRPr="00815C7F" w14:paraId="3E1A9514" w14:textId="77777777" w:rsidTr="007822A1">
        <w:trPr>
          <w:trHeight w:val="510"/>
        </w:trPr>
        <w:tc>
          <w:tcPr>
            <w:tcW w:w="1874" w:type="dxa"/>
            <w:shd w:val="clear" w:color="auto" w:fill="auto"/>
            <w:vAlign w:val="center"/>
          </w:tcPr>
          <w:p w14:paraId="6C003BDA" w14:textId="77777777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СУПП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005159A" w14:textId="77777777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Система управления потоками пациентов</w:t>
            </w:r>
          </w:p>
        </w:tc>
      </w:tr>
      <w:tr w:rsidR="007822A1" w:rsidRPr="00815C7F" w14:paraId="7CF45E8E" w14:textId="77777777" w:rsidTr="007822A1">
        <w:trPr>
          <w:trHeight w:val="540"/>
        </w:trPr>
        <w:tc>
          <w:tcPr>
            <w:tcW w:w="1874" w:type="dxa"/>
            <w:shd w:val="clear" w:color="auto" w:fill="auto"/>
            <w:vAlign w:val="center"/>
          </w:tcPr>
          <w:p w14:paraId="1CD5FBD5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  <w:tc>
          <w:tcPr>
            <w:tcW w:w="7873" w:type="dxa"/>
            <w:shd w:val="clear" w:color="auto" w:fill="auto"/>
            <w:vAlign w:val="center"/>
          </w:tcPr>
          <w:p w14:paraId="582ACC81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</w:tr>
    </w:tbl>
    <w:p w14:paraId="45DC6ACB" w14:textId="77777777" w:rsidR="00383480" w:rsidRPr="00815C7F" w:rsidRDefault="00383480" w:rsidP="00D11CDC">
      <w:pPr>
        <w:rPr>
          <w:rFonts w:ascii="Calibri" w:hAnsi="Calibri" w:cs="Calibri"/>
          <w:lang w:val="ru-RU"/>
        </w:rPr>
      </w:pPr>
    </w:p>
    <w:p w14:paraId="33F9B54E" w14:textId="77777777" w:rsidR="0081284D" w:rsidRPr="00815C7F" w:rsidRDefault="0081284D" w:rsidP="00383480">
      <w:pPr>
        <w:rPr>
          <w:rFonts w:ascii="Calibri" w:hAnsi="Calibri" w:cs="Calibri"/>
          <w:lang w:val="ru-RU"/>
        </w:rPr>
      </w:pPr>
    </w:p>
    <w:p w14:paraId="0DAD36B9" w14:textId="77777777" w:rsidR="00CE6A7F" w:rsidRPr="006D7A8F" w:rsidRDefault="0081284D" w:rsidP="006D7A8F">
      <w:pPr>
        <w:pStyle w:val="1"/>
        <w:ind w:left="720"/>
        <w:jc w:val="both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br w:type="page"/>
      </w:r>
      <w:bookmarkStart w:id="100" w:name="_Toc52438393"/>
      <w:r w:rsidR="00562CDB"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45952" behindDoc="0" locked="1" layoutInCell="0" allowOverlap="1" wp14:anchorId="37FA8D21" wp14:editId="2204FCD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853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54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72A2A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5E3F5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C6C65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4DA02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3ED12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A2EE" w14:textId="77777777" w:rsidR="00875A43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97A68" w14:textId="77777777" w:rsidR="00875A43" w:rsidRPr="0002024B" w:rsidRDefault="00875A43" w:rsidP="0038348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DC675" w14:textId="77777777" w:rsidR="00875A43" w:rsidRPr="00455747" w:rsidRDefault="00875A43" w:rsidP="00383480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</w:p>
                            <w:p w14:paraId="68F36339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327120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2AB64A" w14:textId="77777777" w:rsidR="00875A43" w:rsidRDefault="00875A43" w:rsidP="00383480"/>
                            <w:p w14:paraId="7F9FEA4E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EC9FBB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B8AA43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68CAAB" w14:textId="77777777" w:rsidR="00875A43" w:rsidRDefault="00875A43" w:rsidP="00383480"/>
                            <w:p w14:paraId="2E33E58D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FA2D90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B2B0E5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393B40" w14:textId="77777777" w:rsidR="00875A43" w:rsidRDefault="00875A43" w:rsidP="00383480"/>
                            <w:p w14:paraId="13A2DC0C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E06B02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7623D6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49A91A" w14:textId="77777777" w:rsidR="00875A43" w:rsidRDefault="00875A43" w:rsidP="00383480"/>
                            <w:p w14:paraId="00E9148E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C6315A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601227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A539F3" w14:textId="77777777" w:rsidR="00875A43" w:rsidRDefault="00875A43" w:rsidP="00383480"/>
                            <w:p w14:paraId="43ACDDEB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CA5484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19251E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B1CF95" w14:textId="77777777" w:rsidR="00875A43" w:rsidRDefault="00875A43" w:rsidP="00383480"/>
                            <w:p w14:paraId="15755F3F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D3BEBD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49441C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C6ABC8" w14:textId="77777777" w:rsidR="00875A43" w:rsidRDefault="00875A43" w:rsidP="00383480"/>
                            <w:p w14:paraId="21B8E7AF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9CD7C0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0DBCEA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152085" w14:textId="77777777" w:rsidR="00875A43" w:rsidRDefault="00875A43" w:rsidP="00383480"/>
                            <w:p w14:paraId="048D5B0C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EA8ED6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767969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1CB0E5" w14:textId="77777777" w:rsidR="00875A43" w:rsidRDefault="00875A43" w:rsidP="00383480"/>
                            <w:p w14:paraId="0DBB35C9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0B0568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DB591F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F6DB26" w14:textId="77777777" w:rsidR="00875A43" w:rsidRDefault="00875A43" w:rsidP="00383480"/>
                            <w:p w14:paraId="0141EEF7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792902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27232C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7D0E13" w14:textId="77777777" w:rsidR="00875A43" w:rsidRDefault="00875A43" w:rsidP="00383480"/>
                            <w:p w14:paraId="4891C67E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78B694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010756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83313B" w14:textId="77777777" w:rsidR="00875A43" w:rsidRDefault="00875A43" w:rsidP="00383480"/>
                            <w:p w14:paraId="070466C0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E68936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2ABA50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3A818D" w14:textId="77777777" w:rsidR="00875A43" w:rsidRDefault="00875A43" w:rsidP="00383480"/>
                            <w:p w14:paraId="3E88ED0B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FA8B5A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C0B2B2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941694" w14:textId="77777777" w:rsidR="00875A43" w:rsidRDefault="00875A43" w:rsidP="00383480"/>
                            <w:p w14:paraId="0A330349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11C0FD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258FF6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10B957" w14:textId="77777777" w:rsidR="00875A43" w:rsidRDefault="00875A43" w:rsidP="00383480"/>
                            <w:p w14:paraId="36A32ACE" w14:textId="77777777" w:rsidR="00875A43" w:rsidRDefault="00875A43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ADDF67" w14:textId="77777777" w:rsidR="00875A43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603F99" w14:textId="77777777" w:rsidR="00875A43" w:rsidRPr="00F303CF" w:rsidRDefault="00875A43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A8D21" id="Group 675" o:spid="_x0000_s1046" style="position:absolute;left:0;text-align:left;margin-left:56.7pt;margin-top:19.85pt;width:518.8pt;height:802.3pt;z-index:251645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APOqiWKAUA&#10;ABYqAAAOAAAAAAAAAAAAAAAAAC4CAABkcnMvZTJvRG9jLnhtbFBLAQItABQABgAIAAAAIQCMQ7bK&#10;4QAAAAwBAAAPAAAAAAAAAAAAAAAAAIIHAABkcnMvZG93bnJldi54bWxQSwUGAAAAAAQABADzAAAA&#10;kAgAAAAA&#10;" o:allowincell="f">
                <v:rect id="Rectangle 676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" filled="f" strokeweight="2pt"/>
                <v:line id="Line 677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V+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53EM&#10;32/CCXL1AQAA//8DAFBLAQItABQABgAIAAAAIQDb4fbL7gAAAIUBAAATAAAAAAAAAAAAAAAAAAAA&#10;AABbQ29udGVudF9UeXBlc10ueG1sUEsBAi0AFAAGAAgAAAAhAFr0LFu/AAAAFQEAAAsAAAAAAAAA&#10;AAAAAAAAHwEAAF9yZWxzLy5yZWxzUEsBAi0AFAAGAAgAAAAhALTD5X6+AAAA3QAAAA8AAAAAAAAA&#10;AAAAAAAABwIAAGRycy9kb3ducmV2LnhtbFBLBQYAAAAAAwADALcAAADyAgAAAAA=&#10;" strokeweight="2pt"/>
                <v:line id="Line 678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Bx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vxw&#10;JhwBufkCAAD//wMAUEsBAi0AFAAGAAgAAAAhANvh9svuAAAAhQEAABMAAAAAAAAAAAAAAAAAAAAA&#10;AFtDb250ZW50X1R5cGVzXS54bWxQSwECLQAUAAYACAAAACEAWvQsW78AAAAVAQAACwAAAAAAAAAA&#10;AAAAAAAfAQAAX3JlbHMvLnJlbHNQSwECLQAUAAYACAAAACEAMrNQcb0AAADcAAAADwAAAAAAAAAA&#10;AAAAAAAHAgAAZHJzL2Rvd25yZXYueG1sUEsFBgAAAAADAAMAtwAAAPECAAAAAA==&#10;" strokeweight="2pt"/>
                <v:line id="Line 679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Xq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EXzPhCMgVx8AAAD//wMAUEsBAi0AFAAGAAgAAAAhANvh9svuAAAAhQEAABMAAAAAAAAAAAAAAAAA&#10;AAAAAFtDb250ZW50X1R5cGVzXS54bWxQSwECLQAUAAYACAAAACEAWvQsW78AAAAVAQAACwAAAAAA&#10;AAAAAAAAAAAfAQAAX3JlbHMvLnJlbHNQSwECLQAUAAYACAAAACEAXf/16sAAAADcAAAADwAAAAAA&#10;AAAAAAAAAAAHAgAAZHJzL2Rvd25yZXYueG1sUEsFBgAAAAADAAMAtwAAAPQCAAAAAA==&#10;" strokeweight="2pt"/>
                <v:line id="Line 680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ud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MXzPhCMgVx8AAAD//wMAUEsBAi0AFAAGAAgAAAAhANvh9svuAAAAhQEAABMAAAAAAAAAAAAAAAAA&#10;AAAAAFtDb250ZW50X1R5cGVzXS54bWxQSwECLQAUAAYACAAAACEAWvQsW78AAAAVAQAACwAAAAAA&#10;AAAAAAAAAAAfAQAAX3JlbHMvLnJlbHNQSwECLQAUAAYACAAAACEArS1rncAAAADcAAAADwAAAAAA&#10;AAAAAAAAAAAHAgAAZHJzL2Rvd25yZXYueG1sUEsFBgAAAAADAAMAtwAAAPQCAAAAAA==&#10;" strokeweight="2pt"/>
                <v:line id="Line 681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4G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vVyAa8z4QjI/T8AAAD//wMAUEsBAi0AFAAGAAgAAAAhANvh9svuAAAAhQEAABMAAAAAAAAAAAAA&#10;AAAAAAAAAFtDb250ZW50X1R5cGVzXS54bWxQSwECLQAUAAYACAAAACEAWvQsW78AAAAVAQAACwAA&#10;AAAAAAAAAAAAAAAfAQAAX3JlbHMvLnJlbHNQSwECLQAUAAYACAAAACEAwmHOBsMAAADcAAAADwAA&#10;AAAAAAAAAAAAAAAHAgAAZHJzL2Rvd25yZXYueG1sUEsFBgAAAAADAAMAtwAAAPcCAAAAAA==&#10;" strokeweight="2pt"/>
                <v:line id="Line 682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Zy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CXzPhCMgVx8AAAD//wMAUEsBAi0AFAAGAAgAAAAhANvh9svuAAAAhQEAABMAAAAAAAAAAAAAAAAA&#10;AAAAAFtDb250ZW50X1R5cGVzXS54bWxQSwECLQAUAAYACAAAACEAWvQsW78AAAAVAQAACwAAAAAA&#10;AAAAAAAAAAAfAQAAX3JlbHMvLnJlbHNQSwECLQAUAAYACAAAACEATYhWcsAAAADcAAAADwAAAAAA&#10;AAAAAAAAAAAHAgAAZHJzL2Rvd25yZXYueG1sUEsFBgAAAAADAAMAtwAAAPQCAAAAAA==&#10;" strokeweight="2pt"/>
                <v:line id="Line 683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Pp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KXzPhCMgVx8AAAD//wMAUEsBAi0AFAAGAAgAAAAhANvh9svuAAAAhQEAABMAAAAAAAAAAAAAAAAA&#10;AAAAAFtDb250ZW50X1R5cGVzXS54bWxQSwECLQAUAAYACAAAACEAWvQsW78AAAAVAQAACwAAAAAA&#10;AAAAAAAAAAAfAQAAX3JlbHMvLnJlbHNQSwECLQAUAAYACAAAACEAIsTz6cAAAADcAAAADwAAAAAA&#10;AAAAAAAAAAAHAgAAZHJzL2Rvd25yZXYueG1sUEsFBgAAAAADAAMAtwAAAPQCAAAAAA==&#10;" strokeweight="2pt"/>
                <v:line id="Line 684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8t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Fal7y3EAAAA3AAAAA8A&#10;AAAAAAAAAAAAAAAABwIAAGRycy9kb3ducmV2LnhtbFBLBQYAAAAAAwADALcAAAD4AgAAAAA=&#10;" strokeweight="1pt"/>
                <v:line id="Line 685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F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C9WsgFwgAAANwAAAAPAAAA&#10;AAAAAAAAAAAAAAcCAABkcnMvZG93bnJldi54bWxQSwUGAAAAAAMAAwC3AAAA9gIAAAAA&#10;" strokeweight="2pt"/>
                <v:line id="Line 686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7E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Eh23sTBAAAA3AAAAA8AAAAA&#10;AAAAAAAAAAAABwIAAGRycy9kb3ducmV2LnhtbFBLBQYAAAAAAwADALcAAAD1AgAAAAA=&#10;" strokeweight="1pt"/>
                <v:rect id="Rectangle 687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TT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dA7/Z+IRkKsXAAAA//8DAFBLAQItABQABgAIAAAAIQDb4fbL7gAAAIUBAAATAAAAAAAAAAAAAAAA&#10;AAAAAABbQ29udGVudF9UeXBlc10ueG1sUEsBAi0AFAAGAAgAAAAhAFr0LFu/AAAAFQEAAAsAAAAA&#10;AAAAAAAAAAAAHwEAAF9yZWxzLy5yZWxzUEsBAi0AFAAGAAgAAAAhAOO+9NPBAAAA3AAAAA8AAAAA&#10;AAAAAAAAAAAABwIAAGRycy9kb3ducmV2LnhtbFBLBQYAAAAAAwADALcAAAD1AgAAAAA=&#10;" filled="f" stroked="f" strokeweight=".25pt">
                  <v:textbox inset="1pt,1pt,1pt,1pt">
                    <w:txbxContent>
                      <w:p w14:paraId="57B72A2A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uT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+&#10;PBOPgNz8AwAA//8DAFBLAQItABQABgAIAAAAIQDb4fbL7gAAAIUBAAATAAAAAAAAAAAAAAAAAAAA&#10;AABbQ29udGVudF9UeXBlc10ueG1sUEsBAi0AFAAGAAgAAAAhAFr0LFu/AAAAFQEAAAsAAAAAAAAA&#10;AAAAAAAAHwEAAF9yZWxzLy5yZWxzUEsBAi0AFAAGAAgAAAAhAPddy5O+AAAA3AAAAA8AAAAAAAAA&#10;AAAAAAAABwIAAGRycy9kb3ducmV2LnhtbFBLBQYAAAAAAwADALcAAADyAgAAAAA=&#10;" filled="f" stroked="f" strokeweight=".25pt">
                  <v:textbox inset="1pt,1pt,1pt,1pt">
                    <w:txbxContent>
                      <w:p w14:paraId="3965E3F5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4I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dD6B55l4BOTqAQAA//8DAFBLAQItABQABgAIAAAAIQDb4fbL7gAAAIUBAAATAAAAAAAAAAAAAAAA&#10;AAAAAABbQ29udGVudF9UeXBlc10ueG1sUEsBAi0AFAAGAAgAAAAhAFr0LFu/AAAAFQEAAAsAAAAA&#10;AAAAAAAAAAAAHwEAAF9yZWxzLy5yZWxzUEsBAi0AFAAGAAgAAAAhAJgRbgjBAAAA3AAAAA8AAAAA&#10;AAAAAAAAAAAABwIAAGRycy9kb3ducmV2LnhtbFBLBQYAAAAAAwADALcAAAD1AgAAAAA=&#10;" filled="f" stroked="f" strokeweight=".25pt">
                  <v:textbox inset="1pt,1pt,1pt,1pt">
                    <w:txbxContent>
                      <w:p w14:paraId="7F6C6C65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B/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rLnDfyeiUdA7n8AAAD//wMAUEsBAi0AFAAGAAgAAAAhANvh9svuAAAAhQEAABMAAAAAAAAAAAAA&#10;AAAAAAAAAFtDb250ZW50X1R5cGVzXS54bWxQSwECLQAUAAYACAAAACEAWvQsW78AAAAVAQAACwAA&#10;AAAAAAAAAAAAAAAfAQAAX3JlbHMvLnJlbHNQSwECLQAUAAYACAAAACEAaMPwf8MAAADcAAAADwAA&#10;AAAAAAAAAAAAAAAHAgAAZHJzL2Rvd25yZXYueG1sUEsFBgAAAAADAAMAtwAAAPcCAAAAAA==&#10;" filled="f" stroked="f" strokeweight=".25pt">
                  <v:textbox inset="1pt,1pt,1pt,1pt">
                    <w:txbxContent>
                      <w:p w14:paraId="4BD4DA02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Xk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" filled="f" stroked="f" strokeweight=".25pt">
                  <v:textbox inset="1pt,1pt,1pt,1pt">
                    <w:txbxContent>
                      <w:p w14:paraId="39A3ED12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2Q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pB&#10;OpvC80w8AnL1DwAA//8DAFBLAQItABQABgAIAAAAIQDb4fbL7gAAAIUBAAATAAAAAAAAAAAAAAAA&#10;AAAAAABbQ29udGVudF9UeXBlc10ueG1sUEsBAi0AFAAGAAgAAAAhAFr0LFu/AAAAFQEAAAsAAAAA&#10;AAAAAAAAAAAAHwEAAF9yZWxzLy5yZWxzUEsBAi0AFAAGAAgAAAAhAIhmzZDBAAAA3AAAAA8AAAAA&#10;AAAAAAAAAAAABwIAAGRycy9kb3ducmV2LnhtbFBLBQYAAAAAAwADALcAAAD1AgAAAAA=&#10;" filled="f" stroked="f" strokeweight=".25pt">
                  <v:textbox inset="1pt,1pt,1pt,1pt">
                    <w:txbxContent>
                      <w:p w14:paraId="5737A2EE" w14:textId="77777777" w:rsidR="00875A43" w:rsidRDefault="00875A43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gLwwAAANw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WTrNfyeiUdA7n4AAAD//wMAUEsBAi0AFAAGAAgAAAAhANvh9svuAAAAhQEAABMAAAAAAAAAAAAA&#10;AAAAAAAAAFtDb250ZW50X1R5cGVzXS54bWxQSwECLQAUAAYACAAAACEAWvQsW78AAAAVAQAACwAA&#10;AAAAAAAAAAAAAAAfAQAAX3JlbHMvLnJlbHNQSwECLQAUAAYACAAAACEA5ypoC8MAAADcAAAADwAA&#10;AAAAAAAAAAAAAAAHAgAAZHJzL2Rvd25yZXYueG1sUEsFBgAAAAADAAMAtwAAAPcCAAAAAA==&#10;" filled="f" stroked="f" strokeweight=".25pt">
                  <v:textbox inset="1pt,1pt,1pt,1pt">
                    <w:txbxContent>
                      <w:p w14:paraId="1B397A68" w14:textId="77777777" w:rsidR="00875A43" w:rsidRPr="0002024B" w:rsidRDefault="00875A43" w:rsidP="0038348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Z8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0g&#10;/Ujh70w8AnL9AgAA//8DAFBLAQItABQABgAIAAAAIQDb4fbL7gAAAIUBAAATAAAAAAAAAAAAAAAA&#10;AAAAAABbQ29udGVudF9UeXBlc10ueG1sUEsBAi0AFAAGAAgAAAAhAFr0LFu/AAAAFQEAAAsAAAAA&#10;AAAAAAAAAAAAHwEAAF9yZWxzLy5yZWxzUEsBAi0AFAAGAAgAAAAhABf49nzBAAAA3AAAAA8AAAAA&#10;AAAAAAAAAAAABwIAAGRycy9kb3ducmV2LnhtbFBLBQYAAAAAAwADALcAAAD1AgAAAAA=&#10;" filled="f" stroked="f" strokeweight=".25pt">
                  <v:textbox inset="1pt,1pt,1pt,1pt">
                    <w:txbxContent>
                      <w:p w14:paraId="7C3DC675" w14:textId="77777777" w:rsidR="00875A43" w:rsidRPr="00455747" w:rsidRDefault="00875A43" w:rsidP="00383480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Сокращения и обозначения</w:t>
                        </w:r>
                      </w:p>
                      <w:p w14:paraId="68F36339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327120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2AB64A" w14:textId="77777777" w:rsidR="00875A43" w:rsidRDefault="00875A43" w:rsidP="00383480"/>
                      <w:p w14:paraId="7F9FEA4E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EC9FBB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B8AA43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68CAAB" w14:textId="77777777" w:rsidR="00875A43" w:rsidRDefault="00875A43" w:rsidP="00383480"/>
                      <w:p w14:paraId="2E33E58D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FA2D90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B2B0E5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393B40" w14:textId="77777777" w:rsidR="00875A43" w:rsidRDefault="00875A43" w:rsidP="00383480"/>
                      <w:p w14:paraId="13A2DC0C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E06B02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7623D6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49A91A" w14:textId="77777777" w:rsidR="00875A43" w:rsidRDefault="00875A43" w:rsidP="00383480"/>
                      <w:p w14:paraId="00E9148E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C6315A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601227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A539F3" w14:textId="77777777" w:rsidR="00875A43" w:rsidRDefault="00875A43" w:rsidP="00383480"/>
                      <w:p w14:paraId="43ACDDEB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CA5484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19251E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B1CF95" w14:textId="77777777" w:rsidR="00875A43" w:rsidRDefault="00875A43" w:rsidP="00383480"/>
                      <w:p w14:paraId="15755F3F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D3BEBD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49441C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C6ABC8" w14:textId="77777777" w:rsidR="00875A43" w:rsidRDefault="00875A43" w:rsidP="00383480"/>
                      <w:p w14:paraId="21B8E7AF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9CD7C0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0DBCEA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152085" w14:textId="77777777" w:rsidR="00875A43" w:rsidRDefault="00875A43" w:rsidP="00383480"/>
                      <w:p w14:paraId="048D5B0C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EA8ED6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767969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1CB0E5" w14:textId="77777777" w:rsidR="00875A43" w:rsidRDefault="00875A43" w:rsidP="00383480"/>
                      <w:p w14:paraId="0DBB35C9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0B0568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DB591F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F6DB26" w14:textId="77777777" w:rsidR="00875A43" w:rsidRDefault="00875A43" w:rsidP="00383480"/>
                      <w:p w14:paraId="0141EEF7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792902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27232C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7D0E13" w14:textId="77777777" w:rsidR="00875A43" w:rsidRDefault="00875A43" w:rsidP="00383480"/>
                      <w:p w14:paraId="4891C67E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78B694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010756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83313B" w14:textId="77777777" w:rsidR="00875A43" w:rsidRDefault="00875A43" w:rsidP="00383480"/>
                      <w:p w14:paraId="070466C0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E68936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2ABA50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3A818D" w14:textId="77777777" w:rsidR="00875A43" w:rsidRDefault="00875A43" w:rsidP="00383480"/>
                      <w:p w14:paraId="3E88ED0B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FA8B5A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C0B2B2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941694" w14:textId="77777777" w:rsidR="00875A43" w:rsidRDefault="00875A43" w:rsidP="00383480"/>
                      <w:p w14:paraId="0A330349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11C0FD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258FF6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10B957" w14:textId="77777777" w:rsidR="00875A43" w:rsidRDefault="00875A43" w:rsidP="00383480"/>
                      <w:p w14:paraId="36A32ACE" w14:textId="77777777" w:rsidR="00875A43" w:rsidRDefault="00875A43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ADDF67" w14:textId="77777777" w:rsidR="00875A43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603F99" w14:textId="77777777" w:rsidR="00875A43" w:rsidRPr="00F303CF" w:rsidRDefault="00875A43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100"/>
    </w:p>
    <w:p w14:paraId="49191253" w14:textId="77777777" w:rsidR="009E50A2" w:rsidRPr="00815C7F" w:rsidRDefault="001461B1" w:rsidP="005E7CC1">
      <w:pPr>
        <w:pStyle w:val="1"/>
        <w:rPr>
          <w:rFonts w:ascii="Calibri" w:hAnsi="Calibri" w:cs="Calibri"/>
          <w:lang w:val="ru-RU"/>
        </w:rPr>
      </w:pPr>
      <w:bookmarkStart w:id="101" w:name="_Toc52438396"/>
      <w:r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0" allowOverlap="1" wp14:anchorId="34637887" wp14:editId="67139906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1792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9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F3F2C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8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2F138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9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74097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0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0B61A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F75DF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C331D" w14:textId="77777777" w:rsidR="00875A43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3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42E76" w14:textId="77777777" w:rsidR="00875A43" w:rsidRPr="0002024B" w:rsidRDefault="00875A43" w:rsidP="001461B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4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4F2C6" w14:textId="77777777" w:rsidR="00875A43" w:rsidRPr="00455747" w:rsidRDefault="00875A43" w:rsidP="001461B1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38524E0D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89246F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479CC0" w14:textId="77777777" w:rsidR="00875A43" w:rsidRDefault="00875A43" w:rsidP="001461B1"/>
                            <w:p w14:paraId="66555733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FF3D7B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E67E7C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8F3CFA" w14:textId="77777777" w:rsidR="00875A43" w:rsidRDefault="00875A43" w:rsidP="001461B1"/>
                            <w:p w14:paraId="67232C2B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62564C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9571EF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40ACDF" w14:textId="77777777" w:rsidR="00875A43" w:rsidRDefault="00875A43" w:rsidP="001461B1"/>
                            <w:p w14:paraId="1234D90E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77B33F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244476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635523" w14:textId="77777777" w:rsidR="00875A43" w:rsidRDefault="00875A43" w:rsidP="001461B1"/>
                            <w:p w14:paraId="12C5D345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46B058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E7F53D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B7F3C3" w14:textId="77777777" w:rsidR="00875A43" w:rsidRDefault="00875A43" w:rsidP="001461B1"/>
                            <w:p w14:paraId="290F4813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4CB846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46382F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E64C5A" w14:textId="77777777" w:rsidR="00875A43" w:rsidRDefault="00875A43" w:rsidP="001461B1"/>
                            <w:p w14:paraId="1A0BD41E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D537F2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D02FD4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C7CDF4" w14:textId="77777777" w:rsidR="00875A43" w:rsidRDefault="00875A43" w:rsidP="001461B1"/>
                            <w:p w14:paraId="1D34DFBC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77FDD3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5148EA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671ADD" w14:textId="77777777" w:rsidR="00875A43" w:rsidRDefault="00875A43" w:rsidP="001461B1"/>
                            <w:p w14:paraId="297E72AB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01D08D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AAA789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EA056A" w14:textId="77777777" w:rsidR="00875A43" w:rsidRDefault="00875A43" w:rsidP="001461B1"/>
                            <w:p w14:paraId="24DE9AC3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E3E9DC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8F472E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AA9AA2" w14:textId="77777777" w:rsidR="00875A43" w:rsidRDefault="00875A43" w:rsidP="001461B1"/>
                            <w:p w14:paraId="16FB1A69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30F4A7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268197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4625F0" w14:textId="77777777" w:rsidR="00875A43" w:rsidRDefault="00875A43" w:rsidP="001461B1"/>
                            <w:p w14:paraId="592A6F36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F9414F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44B539C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D34E54" w14:textId="77777777" w:rsidR="00875A43" w:rsidRDefault="00875A43" w:rsidP="001461B1"/>
                            <w:p w14:paraId="6D70D15E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1CEFB9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254754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2E210E" w14:textId="77777777" w:rsidR="00875A43" w:rsidRDefault="00875A43" w:rsidP="001461B1"/>
                            <w:p w14:paraId="16B6F120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4D26B4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D28535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4D167A" w14:textId="77777777" w:rsidR="00875A43" w:rsidRDefault="00875A43" w:rsidP="001461B1"/>
                            <w:p w14:paraId="5C641717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D6C638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7F054B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FAFBDE" w14:textId="77777777" w:rsidR="00875A43" w:rsidRDefault="00875A43" w:rsidP="001461B1"/>
                            <w:p w14:paraId="269D4399" w14:textId="77777777" w:rsidR="00875A43" w:rsidRDefault="00875A43" w:rsidP="001461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371726" w14:textId="77777777" w:rsidR="00875A43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801374" w14:textId="77777777" w:rsidR="00875A43" w:rsidRPr="00F303CF" w:rsidRDefault="00875A43" w:rsidP="001461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37887" id="_x0000_s1066" style="position:absolute;left:0;text-align:left;margin-left:0;margin-top:0;width:518.8pt;height:802.3pt;z-index:251681792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" o:allowincell="f">
                <v:rect id="Rectangle 676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" filled="f" strokeweight="2pt"/>
                <v:line id="Line 677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4p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" strokeweight="2pt"/>
                <v:line id="Line 678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uy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zefa/j7Jpwgdw8AAAD//wMAUEsBAi0AFAAGAAgAAAAhANvh9svuAAAAhQEAABMAAAAAAAAAAAAA&#10;AAAAAAAAAFtDb250ZW50X1R5cGVzXS54bWxQSwECLQAUAAYACAAAACEAWvQsW78AAAAVAQAACwAA&#10;AAAAAAAAAAAAAAAfAQAAX3JlbHMvLnJlbHNQSwECLQAUAAYACAAAACEAuc7LssMAAADdAAAADwAA&#10;AAAAAAAAAAAAAAAHAgAAZHJzL2Rvd25yZXYueG1sUEsFBgAAAAADAAMAtwAAAPcCAAAAAA==&#10;" strokeweight="2pt"/>
                <v:line id="Line 679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XF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efa/j7Jpwgdw8AAAD//wMAUEsBAi0AFAAGAAgAAAAhANvh9svuAAAAhQEAABMAAAAAAAAAAAAA&#10;AAAAAAAAAFtDb250ZW50X1R5cGVzXS54bWxQSwECLQAUAAYACAAAACEAWvQsW78AAAAVAQAACwAA&#10;AAAAAAAAAAAAAAAfAQAAX3JlbHMvLnJlbHNQSwECLQAUAAYACAAAACEASRxVxcMAAADdAAAADwAA&#10;AAAAAAAAAAAAAAAHAgAAZHJzL2Rvd25yZXYueG1sUEsFBgAAAAADAAMAtwAAAPcCAAAAAA==&#10;" strokeweight="2pt"/>
                <v:line id="Line 680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" strokeweight="2pt"/>
                <v:line id="Line 681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" strokeweight="2pt"/>
                <v:line id="Line 682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8G3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2mzg9U04Qe7/AQAA//8DAFBLAQItABQABgAIAAAAIQDb4fbL7gAAAIUBAAATAAAAAAAAAAAAAAAA&#10;AAAAAABbQ29udGVudF9UeXBlc10ueG1sUEsBAi0AFAAGAAgAAAAhAFr0LFu/AAAAFQEAAAsAAAAA&#10;AAAAAAAAAAAAHwEAAF9yZWxzLy5yZWxzUEsBAi0AFAAGAAgAAAAhADiDwbfBAAAA3QAAAA8AAAAA&#10;AAAAAAAAAAAABwIAAGRycy9kb3ducmV2LnhtbFBLBQYAAAAAAwADALcAAAD1AgAAAAA=&#10;" strokeweight="2pt"/>
                <v:line id="Line 683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" strokeweight="2pt"/>
                <v:line id="Line 684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" strokeweight="1pt"/>
                <v:line id="Line 685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IX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2gK&#10;32/CCXL9AQAA//8DAFBLAQItABQABgAIAAAAIQDb4fbL7gAAAIUBAAATAAAAAAAAAAAAAAAAAAAA&#10;AABbQ29udGVudF9UeXBlc10ueG1sUEsBAi0AFAAGAAgAAAAhAFr0LFu/AAAAFQEAAAsAAAAAAAAA&#10;AAAAAAAAHwEAAF9yZWxzLy5yZWxzUEsBAi0AFAAGAAgAAAAhACiZUhe+AAAA3QAAAA8AAAAAAAAA&#10;AAAAAAAABwIAAGRycy9kb3ducmV2LnhtbFBLBQYAAAAAAwADALcAAADyAgAAAAA=&#10;" strokeweight="2pt"/>
                <v:line id="Line 686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FmwgAAAN0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" strokeweight="1pt"/>
                <v:rect id="Rectangle 687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" filled="f" stroked="f" strokeweight=".25pt">
                  <v:textbox inset="1pt,1pt,1pt,1pt">
                    <w:txbxContent>
                      <w:p w14:paraId="297F3F2C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" filled="f" stroked="f" strokeweight=".25pt">
                  <v:textbox inset="1pt,1pt,1pt,1pt">
                    <w:txbxContent>
                      <w:p w14:paraId="5BB2F138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" filled="f" stroked="f" strokeweight=".25pt">
                  <v:textbox inset="1pt,1pt,1pt,1pt">
                    <w:txbxContent>
                      <w:p w14:paraId="05C74097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" filled="f" stroked="f" strokeweight=".25pt">
                  <v:textbox inset="1pt,1pt,1pt,1pt">
                    <w:txbxContent>
                      <w:p w14:paraId="1B90B61A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" filled="f" stroked="f" strokeweight=".25pt">
                  <v:textbox inset="1pt,1pt,1pt,1pt">
                    <w:txbxContent>
                      <w:p w14:paraId="2DCF75DF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" filled="f" stroked="f" strokeweight=".25pt">
                  <v:textbox inset="1pt,1pt,1pt,1pt">
                    <w:txbxContent>
                      <w:p w14:paraId="421C331D" w14:textId="77777777" w:rsidR="00875A43" w:rsidRDefault="00875A43" w:rsidP="001461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" filled="f" stroked="f" strokeweight=".25pt">
                  <v:textbox inset="1pt,1pt,1pt,1pt">
                    <w:txbxContent>
                      <w:p w14:paraId="44242E76" w14:textId="77777777" w:rsidR="00875A43" w:rsidRPr="0002024B" w:rsidRDefault="00875A43" w:rsidP="001461B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" filled="f" stroked="f" strokeweight=".25pt">
                  <v:textbox inset="1pt,1pt,1pt,1pt">
                    <w:txbxContent>
                      <w:p w14:paraId="0634F2C6" w14:textId="77777777" w:rsidR="00875A43" w:rsidRPr="00455747" w:rsidRDefault="00875A43" w:rsidP="001461B1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38524E0D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89246F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479CC0" w14:textId="77777777" w:rsidR="00875A43" w:rsidRDefault="00875A43" w:rsidP="001461B1"/>
                      <w:p w14:paraId="66555733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FF3D7B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E67E7C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8F3CFA" w14:textId="77777777" w:rsidR="00875A43" w:rsidRDefault="00875A43" w:rsidP="001461B1"/>
                      <w:p w14:paraId="67232C2B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62564C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9571EF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40ACDF" w14:textId="77777777" w:rsidR="00875A43" w:rsidRDefault="00875A43" w:rsidP="001461B1"/>
                      <w:p w14:paraId="1234D90E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77B33F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244476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635523" w14:textId="77777777" w:rsidR="00875A43" w:rsidRDefault="00875A43" w:rsidP="001461B1"/>
                      <w:p w14:paraId="12C5D345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46B058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E7F53D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B7F3C3" w14:textId="77777777" w:rsidR="00875A43" w:rsidRDefault="00875A43" w:rsidP="001461B1"/>
                      <w:p w14:paraId="290F4813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4CB846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46382F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E64C5A" w14:textId="77777777" w:rsidR="00875A43" w:rsidRDefault="00875A43" w:rsidP="001461B1"/>
                      <w:p w14:paraId="1A0BD41E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D537F2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D02FD4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C7CDF4" w14:textId="77777777" w:rsidR="00875A43" w:rsidRDefault="00875A43" w:rsidP="001461B1"/>
                      <w:p w14:paraId="1D34DFBC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77FDD3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5148EA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671ADD" w14:textId="77777777" w:rsidR="00875A43" w:rsidRDefault="00875A43" w:rsidP="001461B1"/>
                      <w:p w14:paraId="297E72AB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01D08D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AAA789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EA056A" w14:textId="77777777" w:rsidR="00875A43" w:rsidRDefault="00875A43" w:rsidP="001461B1"/>
                      <w:p w14:paraId="24DE9AC3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E3E9DC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8F472E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AA9AA2" w14:textId="77777777" w:rsidR="00875A43" w:rsidRDefault="00875A43" w:rsidP="001461B1"/>
                      <w:p w14:paraId="16FB1A69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30F4A7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268197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4625F0" w14:textId="77777777" w:rsidR="00875A43" w:rsidRDefault="00875A43" w:rsidP="001461B1"/>
                      <w:p w14:paraId="592A6F36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F9414F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44B539C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D34E54" w14:textId="77777777" w:rsidR="00875A43" w:rsidRDefault="00875A43" w:rsidP="001461B1"/>
                      <w:p w14:paraId="6D70D15E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1CEFB9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254754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2E210E" w14:textId="77777777" w:rsidR="00875A43" w:rsidRDefault="00875A43" w:rsidP="001461B1"/>
                      <w:p w14:paraId="16B6F120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4D26B4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D28535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4D167A" w14:textId="77777777" w:rsidR="00875A43" w:rsidRDefault="00875A43" w:rsidP="001461B1"/>
                      <w:p w14:paraId="5C641717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D6C638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7F054B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FAFBDE" w14:textId="77777777" w:rsidR="00875A43" w:rsidRDefault="00875A43" w:rsidP="001461B1"/>
                      <w:p w14:paraId="269D4399" w14:textId="77777777" w:rsidR="00875A43" w:rsidRDefault="00875A43" w:rsidP="001461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371726" w14:textId="77777777" w:rsidR="00875A43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801374" w14:textId="77777777" w:rsidR="00875A43" w:rsidRPr="00F303CF" w:rsidRDefault="00875A43" w:rsidP="001461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262063">
        <w:rPr>
          <w:rFonts w:ascii="Calibri" w:hAnsi="Calibri" w:cs="Calibri"/>
          <w:lang w:val="ru-RU"/>
        </w:rPr>
        <w:t>2</w:t>
      </w:r>
      <w:r w:rsidR="006E18B2" w:rsidRPr="00815C7F">
        <w:rPr>
          <w:rFonts w:ascii="Calibri" w:hAnsi="Calibri" w:cs="Calibri"/>
          <w:lang w:val="ru-RU"/>
        </w:rPr>
        <w:t>.</w:t>
      </w:r>
      <w:r w:rsidR="00FF4EF5">
        <w:rPr>
          <w:rFonts w:ascii="Calibri" w:hAnsi="Calibri" w:cs="Calibri"/>
          <w:lang w:val="ru-RU"/>
        </w:rPr>
        <w:tab/>
      </w:r>
      <w:r w:rsidR="009E50A2" w:rsidRPr="00815C7F">
        <w:rPr>
          <w:rFonts w:ascii="Calibri" w:hAnsi="Calibri" w:cs="Calibri"/>
          <w:lang w:val="ru-RU"/>
        </w:rPr>
        <w:t>Описание процесса деятельности</w:t>
      </w:r>
      <w:bookmarkEnd w:id="101"/>
    </w:p>
    <w:p w14:paraId="61E0E00E" w14:textId="77777777" w:rsidR="009017BC" w:rsidRPr="00A334DE" w:rsidRDefault="00A334DE" w:rsidP="00711C42">
      <w:pPr>
        <w:contextualSpacing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Система </w:t>
      </w:r>
      <w:r w:rsidRPr="00A334DE">
        <w:rPr>
          <w:rFonts w:ascii="Calibri" w:hAnsi="Calibri" w:cs="Calibri"/>
          <w:lang w:val="ru-RU"/>
        </w:rPr>
        <w:t>“</w:t>
      </w:r>
      <w:r>
        <w:rPr>
          <w:rFonts w:ascii="Calibri" w:hAnsi="Calibri" w:cs="Calibri"/>
          <w:lang w:val="ru-RU"/>
        </w:rPr>
        <w:t>Телемедицина</w:t>
      </w:r>
      <w:r w:rsidRPr="00A334DE">
        <w:rPr>
          <w:rFonts w:ascii="Calibri" w:hAnsi="Calibri" w:cs="Calibri"/>
          <w:lang w:val="ru-RU"/>
        </w:rPr>
        <w:t>”</w:t>
      </w:r>
      <w:r>
        <w:rPr>
          <w:rFonts w:ascii="Calibri" w:hAnsi="Calibri" w:cs="Calibri"/>
          <w:lang w:val="ru-RU"/>
        </w:rPr>
        <w:t xml:space="preserve"> в Санкт-Петер</w:t>
      </w:r>
      <w:r w:rsidR="00A86F28">
        <w:rPr>
          <w:rFonts w:ascii="Calibri" w:hAnsi="Calibri" w:cs="Calibri"/>
          <w:lang w:val="ru-RU"/>
        </w:rPr>
        <w:t>бурге в настоящее время находится на первом этапе своего развития и пока предоставляет ограниченные возможности.</w:t>
      </w:r>
    </w:p>
    <w:p w14:paraId="0B005421" w14:textId="77777777" w:rsidR="009E50A2" w:rsidRPr="00815C7F" w:rsidRDefault="00562CDB" w:rsidP="009E50A2">
      <w:pPr>
        <w:pStyle w:val="1"/>
        <w:jc w:val="both"/>
        <w:rPr>
          <w:rFonts w:ascii="Calibri" w:hAnsi="Calibri" w:cs="Calibri"/>
          <w:lang w:val="ru-RU"/>
        </w:rPr>
      </w:pPr>
      <w:bookmarkStart w:id="102" w:name="_Toc45539953"/>
      <w:bookmarkStart w:id="103" w:name="_Toc45539990"/>
      <w:bookmarkStart w:id="104" w:name="_Toc45780594"/>
      <w:bookmarkStart w:id="105" w:name="_Toc45780635"/>
      <w:bookmarkStart w:id="106" w:name="_Toc45996728"/>
      <w:bookmarkStart w:id="107" w:name="_Toc45996756"/>
      <w:bookmarkStart w:id="108" w:name="_Toc46049906"/>
      <w:bookmarkStart w:id="109" w:name="_Toc52438385"/>
      <w:bookmarkStart w:id="110" w:name="_Toc52438400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9024" behindDoc="0" locked="0" layoutInCell="1" allowOverlap="1" wp14:anchorId="75E26E0B" wp14:editId="0AA4874C">
            <wp:simplePos x="0" y="0"/>
            <wp:positionH relativeFrom="column">
              <wp:posOffset>10160</wp:posOffset>
            </wp:positionH>
            <wp:positionV relativeFrom="paragraph">
              <wp:posOffset>145415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26A81DB4" w14:textId="77777777" w:rsidR="0007625F" w:rsidRPr="00815C7F" w:rsidRDefault="0007625F" w:rsidP="009E50A2">
      <w:pPr>
        <w:pStyle w:val="1"/>
        <w:jc w:val="both"/>
        <w:rPr>
          <w:rFonts w:ascii="Calibri" w:hAnsi="Calibri" w:cs="Calibri"/>
          <w:lang w:val="ru-RU"/>
        </w:rPr>
      </w:pPr>
      <w:bookmarkStart w:id="111" w:name="_Toc44507758"/>
      <w:bookmarkStart w:id="112" w:name="_Toc44507771"/>
      <w:bookmarkStart w:id="113" w:name="_Toc44507782"/>
      <w:bookmarkStart w:id="114" w:name="_Toc44507793"/>
      <w:bookmarkEnd w:id="111"/>
      <w:bookmarkEnd w:id="112"/>
      <w:bookmarkEnd w:id="113"/>
      <w:bookmarkEnd w:id="114"/>
    </w:p>
    <w:p w14:paraId="1A884036" w14:textId="77777777" w:rsidR="0007625F" w:rsidRPr="00815C7F" w:rsidRDefault="0007625F" w:rsidP="00383480">
      <w:pPr>
        <w:rPr>
          <w:rFonts w:ascii="Calibri" w:hAnsi="Calibri" w:cs="Calibri"/>
          <w:lang w:val="ru-RU"/>
        </w:rPr>
      </w:pPr>
    </w:p>
    <w:p w14:paraId="78140578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3322D317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5A08F4FE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24AB93BC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654F5681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2FB6907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09D02961" w14:textId="77777777" w:rsidR="009E50A2" w:rsidRPr="00815C7F" w:rsidRDefault="009E50A2" w:rsidP="009C692A">
      <w:pPr>
        <w:rPr>
          <w:rFonts w:ascii="Calibri" w:hAnsi="Calibri" w:cs="Calibri"/>
          <w:lang w:val="ru-RU"/>
        </w:rPr>
      </w:pPr>
    </w:p>
    <w:p w14:paraId="11D0180D" w14:textId="77777777" w:rsidR="00F525B0" w:rsidRDefault="00F525B0" w:rsidP="00F525B0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</w:t>
      </w:r>
      <w:bookmarkStart w:id="115" w:name="_Hlk52739010"/>
      <w:r>
        <w:rPr>
          <w:rFonts w:ascii="Calibri" w:hAnsi="Calibri" w:cs="Calibri"/>
          <w:lang w:val="ru-RU"/>
        </w:rPr>
        <w:t>тобы</w:t>
      </w:r>
      <w:r w:rsidRPr="00B54A31">
        <w:rPr>
          <w:rFonts w:ascii="Calibri" w:hAnsi="Calibri" w:cs="Calibri"/>
          <w:lang w:val="ru-RU"/>
        </w:rPr>
        <w:t xml:space="preserve"> нач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работ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с системой</w:t>
      </w:r>
      <w:r>
        <w:rPr>
          <w:rFonts w:ascii="Calibri" w:hAnsi="Calibri" w:cs="Calibri"/>
          <w:lang w:val="ru-RU"/>
        </w:rPr>
        <w:t xml:space="preserve"> Вы (</w:t>
      </w:r>
      <w:r w:rsidR="00875A43">
        <w:rPr>
          <w:rFonts w:ascii="Calibri" w:hAnsi="Calibri" w:cs="Calibri"/>
          <w:lang w:val="ru-RU"/>
        </w:rPr>
        <w:t xml:space="preserve">врач </w:t>
      </w:r>
      <w:r w:rsidR="00202FD5">
        <w:rPr>
          <w:rFonts w:ascii="Calibri" w:hAnsi="Calibri" w:cs="Calibri"/>
          <w:lang w:val="ru-RU"/>
        </w:rPr>
        <w:t>МУ</w:t>
      </w:r>
      <w:r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долж</w:t>
      </w:r>
      <w:r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  <w:bookmarkStart w:id="116" w:name="_Hlk52812237"/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116"/>
    </w:p>
    <w:p w14:paraId="77376BD5" w14:textId="77777777" w:rsidR="002B204D" w:rsidRPr="00B54A31" w:rsidRDefault="002B204D" w:rsidP="00F525B0">
      <w:pPr>
        <w:ind w:firstLine="709"/>
        <w:rPr>
          <w:rFonts w:ascii="Calibri" w:hAnsi="Calibri" w:cs="Calibri"/>
          <w:lang w:val="ru-RU"/>
        </w:rPr>
      </w:pPr>
    </w:p>
    <w:bookmarkEnd w:id="115"/>
    <w:p w14:paraId="2430C4AA" w14:textId="77777777" w:rsidR="005B17AF" w:rsidRDefault="0007625F" w:rsidP="0007625F">
      <w:pPr>
        <w:ind w:firstLine="709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t xml:space="preserve">После входа в программу </w:t>
      </w:r>
      <w:r w:rsidR="002B204D">
        <w:rPr>
          <w:rFonts w:ascii="Calibri" w:hAnsi="Calibri" w:cs="Calibri"/>
          <w:lang w:val="ru-RU"/>
        </w:rPr>
        <w:t>откроется</w:t>
      </w:r>
      <w:r w:rsidRPr="00815C7F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2B204D">
        <w:rPr>
          <w:rFonts w:ascii="Calibri" w:hAnsi="Calibri" w:cs="Calibri"/>
          <w:lang w:val="ru-RU"/>
        </w:rPr>
        <w:t>В</w:t>
      </w:r>
      <w:r w:rsidRPr="00815C7F">
        <w:rPr>
          <w:rFonts w:ascii="Calibri" w:hAnsi="Calibri" w:cs="Calibri"/>
          <w:lang w:val="ru-RU"/>
        </w:rPr>
        <w:t>ы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 w:rsidR="0054702F" w:rsidRPr="00815C7F">
        <w:rPr>
          <w:rFonts w:ascii="Calibri" w:hAnsi="Calibri" w:cs="Calibri"/>
          <w:lang w:val="ru-RU"/>
        </w:rPr>
        <w:t>,</w:t>
      </w:r>
      <w:r w:rsidR="0094589F" w:rsidRPr="00815C7F">
        <w:rPr>
          <w:rFonts w:ascii="Calibri" w:hAnsi="Calibri" w:cs="Calibri"/>
          <w:lang w:val="ru-RU"/>
        </w:rPr>
        <w:t xml:space="preserve"> как чтением данных с карты, так и с использованием </w:t>
      </w:r>
      <w:r w:rsidR="0094589F" w:rsidRPr="00815C7F">
        <w:rPr>
          <w:rFonts w:ascii="Calibri" w:hAnsi="Calibri" w:cs="Calibri"/>
          <w:lang w:val="en-US"/>
        </w:rPr>
        <w:t>online</w:t>
      </w:r>
      <w:r w:rsidR="00996619" w:rsidRPr="00815C7F">
        <w:rPr>
          <w:rFonts w:ascii="Calibri" w:hAnsi="Calibri" w:cs="Calibri"/>
          <w:lang w:val="ru-RU"/>
        </w:rPr>
        <w:t>-</w:t>
      </w:r>
      <w:r w:rsidR="0094589F" w:rsidRPr="00815C7F">
        <w:rPr>
          <w:rFonts w:ascii="Calibri" w:hAnsi="Calibri" w:cs="Calibri"/>
          <w:lang w:val="ru-RU"/>
        </w:rPr>
        <w:t>сервиса</w:t>
      </w:r>
      <w:r w:rsidRPr="00815C7F">
        <w:rPr>
          <w:rFonts w:ascii="Calibri" w:hAnsi="Calibri" w:cs="Calibri"/>
          <w:lang w:val="ru-RU"/>
        </w:rPr>
        <w:t>.</w:t>
      </w:r>
    </w:p>
    <w:p w14:paraId="7DF57204" w14:textId="77777777" w:rsidR="002B204D" w:rsidRPr="00815C7F" w:rsidRDefault="002B204D" w:rsidP="0007625F">
      <w:pPr>
        <w:ind w:firstLine="709"/>
        <w:rPr>
          <w:rFonts w:ascii="Calibri" w:hAnsi="Calibri" w:cs="Calibri"/>
          <w:lang w:val="ru-RU"/>
        </w:rPr>
      </w:pPr>
    </w:p>
    <w:p w14:paraId="4C23EF80" w14:textId="77777777" w:rsidR="00A91839" w:rsidRPr="00815C7F" w:rsidRDefault="00562CDB" w:rsidP="0007625F">
      <w:pPr>
        <w:ind w:firstLine="709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6976" behindDoc="0" locked="0" layoutInCell="1" allowOverlap="1" wp14:anchorId="64E72647" wp14:editId="12B4706D">
            <wp:simplePos x="0" y="0"/>
            <wp:positionH relativeFrom="column">
              <wp:posOffset>10160</wp:posOffset>
            </wp:positionH>
            <wp:positionV relativeFrom="paragraph">
              <wp:posOffset>34925</wp:posOffset>
            </wp:positionV>
            <wp:extent cx="5934075" cy="2676525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7D8A5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72EEEEF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3E911B1E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FCA3500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B601870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0967FEA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8B61E56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DB6730D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B68A132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7FCF573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E61010A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A71A251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46CD46B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E1DE249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B7F0D6C" w14:textId="77777777" w:rsidR="00A91839" w:rsidRPr="00815C7F" w:rsidRDefault="00A91839" w:rsidP="007E0499">
      <w:pPr>
        <w:ind w:firstLine="709"/>
        <w:rPr>
          <w:rFonts w:ascii="Calibri" w:hAnsi="Calibri" w:cs="Calibri"/>
          <w:szCs w:val="28"/>
          <w:lang w:val="ru-RU"/>
        </w:rPr>
      </w:pPr>
    </w:p>
    <w:p w14:paraId="2432A84D" w14:textId="77777777" w:rsidR="009C692A" w:rsidRDefault="009C692A" w:rsidP="009C692A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D85986">
        <w:rPr>
          <w:rFonts w:ascii="Calibri" w:hAnsi="Calibri" w:cs="Calibri"/>
          <w:szCs w:val="28"/>
          <w:lang w:val="ru-RU"/>
        </w:rPr>
        <w:t>будет</w:t>
      </w:r>
      <w:r w:rsidRPr="00815C7F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D85986">
        <w:rPr>
          <w:rFonts w:ascii="Calibri" w:hAnsi="Calibri" w:cs="Calibri"/>
          <w:szCs w:val="28"/>
          <w:lang w:val="ru-RU"/>
        </w:rPr>
        <w:t xml:space="preserve">Станет </w:t>
      </w:r>
      <w:r w:rsidR="005A7051"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2F49B807" wp14:editId="3A25A163">
                <wp:simplePos x="0" y="0"/>
                <wp:positionH relativeFrom="margin">
                  <wp:posOffset>-356122</wp:posOffset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181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1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1AFEA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F7C46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0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FBA10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5C8A6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2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C7CDC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9A77C" w14:textId="77777777" w:rsidR="00875A43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EB23" w14:textId="77777777" w:rsidR="00875A43" w:rsidRPr="0002024B" w:rsidRDefault="00875A43" w:rsidP="005A705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71508" w14:textId="77777777" w:rsidR="00875A43" w:rsidRPr="00455747" w:rsidRDefault="00875A43" w:rsidP="005A7051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606EC605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AFA029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9FFF6A" w14:textId="77777777" w:rsidR="00875A43" w:rsidRDefault="00875A43" w:rsidP="005A7051"/>
                            <w:p w14:paraId="05165A08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889430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A9C085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4B61F1" w14:textId="77777777" w:rsidR="00875A43" w:rsidRDefault="00875A43" w:rsidP="005A7051"/>
                            <w:p w14:paraId="60F93A28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39080A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F65CF9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59812B" w14:textId="77777777" w:rsidR="00875A43" w:rsidRDefault="00875A43" w:rsidP="005A7051"/>
                            <w:p w14:paraId="2CBD17C1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450560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EC31E8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4358D6" w14:textId="77777777" w:rsidR="00875A43" w:rsidRDefault="00875A43" w:rsidP="005A7051"/>
                            <w:p w14:paraId="55B3F57D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DD9E0A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04D97A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17C9E8" w14:textId="77777777" w:rsidR="00875A43" w:rsidRDefault="00875A43" w:rsidP="005A7051"/>
                            <w:p w14:paraId="64A97FAD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940B1B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7ADCEE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7A734D" w14:textId="77777777" w:rsidR="00875A43" w:rsidRDefault="00875A43" w:rsidP="005A7051"/>
                            <w:p w14:paraId="2BA60679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531DF6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B11D37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BA9F52" w14:textId="77777777" w:rsidR="00875A43" w:rsidRDefault="00875A43" w:rsidP="005A7051"/>
                            <w:p w14:paraId="517EEC8C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4595F2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962BA6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1544C4" w14:textId="77777777" w:rsidR="00875A43" w:rsidRDefault="00875A43" w:rsidP="005A7051"/>
                            <w:p w14:paraId="7FFBD549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3259A9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A6AA3F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DE047B" w14:textId="77777777" w:rsidR="00875A43" w:rsidRDefault="00875A43" w:rsidP="005A7051"/>
                            <w:p w14:paraId="615EDB77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165CF1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F854ED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DEFDF6" w14:textId="77777777" w:rsidR="00875A43" w:rsidRDefault="00875A43" w:rsidP="005A7051"/>
                            <w:p w14:paraId="51C1957E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90D56C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58511F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2CF7A3" w14:textId="77777777" w:rsidR="00875A43" w:rsidRDefault="00875A43" w:rsidP="005A7051"/>
                            <w:p w14:paraId="2C251F47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2DB253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1ED13A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4D64F3" w14:textId="77777777" w:rsidR="00875A43" w:rsidRDefault="00875A43" w:rsidP="005A7051"/>
                            <w:p w14:paraId="4026B809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6F118E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0137B9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C38474" w14:textId="77777777" w:rsidR="00875A43" w:rsidRDefault="00875A43" w:rsidP="005A7051"/>
                            <w:p w14:paraId="74BD4495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FCFE71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BA07B2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C61EEB" w14:textId="77777777" w:rsidR="00875A43" w:rsidRDefault="00875A43" w:rsidP="005A7051"/>
                            <w:p w14:paraId="259CDC63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BF9297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676F6B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2A1710" w14:textId="77777777" w:rsidR="00875A43" w:rsidRDefault="00875A43" w:rsidP="005A7051"/>
                            <w:p w14:paraId="49C3ADAF" w14:textId="77777777" w:rsidR="00875A43" w:rsidRDefault="00875A43" w:rsidP="005A7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EAE97D" w14:textId="77777777" w:rsidR="00875A43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0C5539" w14:textId="77777777" w:rsidR="00875A43" w:rsidRPr="00F303CF" w:rsidRDefault="00875A43" w:rsidP="005A7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9B807" id="_x0000_s1086" style="position:absolute;left:0;text-align:left;margin-left:-28.05pt;margin-top:0;width:518.8pt;height:802.3pt;z-index:251683840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" o:allowincell="f">
                <v:rect id="Rectangle 676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" filled="f" strokeweight="2pt"/>
                <v:line id="Line 677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2dS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" strokeweight="2pt"/>
                <v:line id="Line 678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Mg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xFVz5RkbQqzcAAAD//wMAUEsBAi0AFAAGAAgAAAAhANvh9svuAAAAhQEAABMAAAAAAAAAAAAA&#10;AAAAAAAAAFtDb250ZW50X1R5cGVzXS54bWxQSwECLQAUAAYACAAAACEAWvQsW78AAAAVAQAACwAA&#10;AAAAAAAAAAAAAAAfAQAAX3JlbHMvLnJlbHNQSwECLQAUAAYACAAAACEAzKjzIMMAAADdAAAADwAA&#10;AAAAAAAAAAAAAAAHAgAAZHJzL2Rvd25yZXYueG1sUEsFBgAAAAADAAMAtwAAAPcCAAAAAA==&#10;" strokeweight="2pt"/>
                <v:line id="Line 679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7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6M5&#10;fL8JJ8jVBwAA//8DAFBLAQItABQABgAIAAAAIQDb4fbL7gAAAIUBAAATAAAAAAAAAAAAAAAAAAAA&#10;AABbQ29udGVudF9UeXBlc10ueG1sUEsBAi0AFAAGAAgAAAAhAFr0LFu/AAAAFQEAAAsAAAAAAAAA&#10;AAAAAAAAHwEAAF9yZWxzLy5yZWxzUEsBAi0AFAAGAAgAAAAhAKPkVru+AAAA3QAAAA8AAAAAAAAA&#10;AAAAAAAABwIAAGRycy9kb3ducmV2LnhtbFBLBQYAAAAAAwADALcAAADyAgAAAAA=&#10;" strokeweight="2pt"/>
                <v:line id="Line 680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" strokeweight="2pt"/>
                <v:line id="Line 681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A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+kE&#10;vt+EE+T6AwAA//8DAFBLAQItABQABgAIAAAAIQDb4fbL7gAAAIUBAAATAAAAAAAAAAAAAAAAAAAA&#10;AABbQ29udGVudF9UeXBlc10ueG1sUEsBAi0AFAAGAAgAAAAhAFr0LFu/AAAAFQEAAAsAAAAAAAAA&#10;AAAAAAAAHwEAAF9yZWxzLy5yZWxzUEsBAi0AFAAGAAgAAAAhAJP+kAC+AAAA3QAAAA8AAAAAAAAA&#10;AAAAAAAABwIAAGRycy9kb3ducmV2LnhtbFBLBQYAAAAAAwADALcAAADyAgAAAAA=&#10;" strokeweight="2pt"/>
                <v:line id="Line 682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53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53EM&#10;32/CCXL1AQAA//8DAFBLAQItABQABgAIAAAAIQDb4fbL7gAAAIUBAAATAAAAAAAAAAAAAAAAAAAA&#10;AABbQ29udGVudF9UeXBlc10ueG1sUEsBAi0AFAAGAAgAAAAhAFr0LFu/AAAAFQEAAAsAAAAAAAAA&#10;AAAAAAAAHwEAAF9yZWxzLy5yZWxzUEsBAi0AFAAGAAgAAAAhAGMsDne+AAAA3QAAAA8AAAAAAAAA&#10;AAAAAAAABwIAAGRycy9kb3ducmV2LnhtbFBLBQYAAAAAAwADALcAAADyAgAAAAA=&#10;" strokeweight="2pt"/>
                <v:line id="Line 683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vs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+MJ&#10;fL8JJ8jVBwAA//8DAFBLAQItABQABgAIAAAAIQDb4fbL7gAAAIUBAAATAAAAAAAAAAAAAAAAAAAA&#10;AABbQ29udGVudF9UeXBlc10ueG1sUEsBAi0AFAAGAAgAAAAhAFr0LFu/AAAAFQEAAAsAAAAAAAAA&#10;AAAAAAAAHwEAAF9yZWxzLy5yZWxzUEsBAi0AFAAGAAgAAAAhAAxgq+y+AAAA3QAAAA8AAAAAAAAA&#10;AAAAAAAABwIAAGRycy9kb3ducmV2LnhtbFBLBQYAAAAAAwADALcAAADyAgAAAAA=&#10;" strokeweight="2pt"/>
                <v:line id="Line 684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" strokeweight="1pt"/>
                <v:line id="Line 685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YD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+kM&#10;vt+EE+T6AwAA//8DAFBLAQItABQABgAIAAAAIQDb4fbL7gAAAIUBAAATAAAAAAAAAAAAAAAAAAAA&#10;AABbQ29udGVudF9UeXBlc10ueG1sUEsBAi0AFAAGAAgAAAAhAFr0LFu/AAAAFQEAAAsAAAAAAAAA&#10;AAAAAAAAHwEAAF9yZWxzLy5yZWxzUEsBAi0AFAAGAAgAAAAhAOzFlgO+AAAA3QAAAA8AAAAAAAAA&#10;AAAAAAAABwIAAGRycy9kb3ducmV2LnhtbFBLBQYAAAAAAwADALcAAADyAgAAAAA=&#10;" strokeweight="2pt"/>
                <v:line id="Line 686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" strokeweight="1pt"/>
                <v:rect id="Rectangle 687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" filled="f" stroked="f" strokeweight=".25pt">
                  <v:textbox inset="1pt,1pt,1pt,1pt">
                    <w:txbxContent>
                      <w:p w14:paraId="2C21AFEA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" filled="f" stroked="f" strokeweight=".25pt">
                  <v:textbox inset="1pt,1pt,1pt,1pt">
                    <w:txbxContent>
                      <w:p w14:paraId="2AAF7C46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" filled="f" stroked="f" strokeweight=".25pt">
                  <v:textbox inset="1pt,1pt,1pt,1pt">
                    <w:txbxContent>
                      <w:p w14:paraId="7ABFBA10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" filled="f" stroked="f" strokeweight=".25pt">
                  <v:textbox inset="1pt,1pt,1pt,1pt">
                    <w:txbxContent>
                      <w:p w14:paraId="6865C8A6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" filled="f" stroked="f" strokeweight=".25pt">
                  <v:textbox inset="1pt,1pt,1pt,1pt">
                    <w:txbxContent>
                      <w:p w14:paraId="683C7CDC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" filled="f" stroked="f" strokeweight=".25pt">
                  <v:textbox inset="1pt,1pt,1pt,1pt">
                    <w:txbxContent>
                      <w:p w14:paraId="4BE9A77C" w14:textId="77777777" w:rsidR="00875A43" w:rsidRDefault="00875A43" w:rsidP="005A7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" filled="f" stroked="f" strokeweight=".25pt">
                  <v:textbox inset="1pt,1pt,1pt,1pt">
                    <w:txbxContent>
                      <w:p w14:paraId="53ACEB23" w14:textId="77777777" w:rsidR="00875A43" w:rsidRPr="0002024B" w:rsidRDefault="00875A43" w:rsidP="005A705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" filled="f" stroked="f" strokeweight=".25pt">
                  <v:textbox inset="1pt,1pt,1pt,1pt">
                    <w:txbxContent>
                      <w:p w14:paraId="51771508" w14:textId="77777777" w:rsidR="00875A43" w:rsidRPr="00455747" w:rsidRDefault="00875A43" w:rsidP="005A7051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606EC605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AFA029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9FFF6A" w14:textId="77777777" w:rsidR="00875A43" w:rsidRDefault="00875A43" w:rsidP="005A7051"/>
                      <w:p w14:paraId="05165A08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889430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A9C085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4B61F1" w14:textId="77777777" w:rsidR="00875A43" w:rsidRDefault="00875A43" w:rsidP="005A7051"/>
                      <w:p w14:paraId="60F93A28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39080A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F65CF9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59812B" w14:textId="77777777" w:rsidR="00875A43" w:rsidRDefault="00875A43" w:rsidP="005A7051"/>
                      <w:p w14:paraId="2CBD17C1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450560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EC31E8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4358D6" w14:textId="77777777" w:rsidR="00875A43" w:rsidRDefault="00875A43" w:rsidP="005A7051"/>
                      <w:p w14:paraId="55B3F57D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DD9E0A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04D97A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17C9E8" w14:textId="77777777" w:rsidR="00875A43" w:rsidRDefault="00875A43" w:rsidP="005A7051"/>
                      <w:p w14:paraId="64A97FAD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940B1B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7ADCEE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7A734D" w14:textId="77777777" w:rsidR="00875A43" w:rsidRDefault="00875A43" w:rsidP="005A7051"/>
                      <w:p w14:paraId="2BA60679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531DF6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B11D37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BA9F52" w14:textId="77777777" w:rsidR="00875A43" w:rsidRDefault="00875A43" w:rsidP="005A7051"/>
                      <w:p w14:paraId="517EEC8C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4595F2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962BA6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1544C4" w14:textId="77777777" w:rsidR="00875A43" w:rsidRDefault="00875A43" w:rsidP="005A7051"/>
                      <w:p w14:paraId="7FFBD549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3259A9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A6AA3F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DE047B" w14:textId="77777777" w:rsidR="00875A43" w:rsidRDefault="00875A43" w:rsidP="005A7051"/>
                      <w:p w14:paraId="615EDB77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165CF1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F854ED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DEFDF6" w14:textId="77777777" w:rsidR="00875A43" w:rsidRDefault="00875A43" w:rsidP="005A7051"/>
                      <w:p w14:paraId="51C1957E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90D56C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58511F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2CF7A3" w14:textId="77777777" w:rsidR="00875A43" w:rsidRDefault="00875A43" w:rsidP="005A7051"/>
                      <w:p w14:paraId="2C251F47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2DB253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1ED13A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4D64F3" w14:textId="77777777" w:rsidR="00875A43" w:rsidRDefault="00875A43" w:rsidP="005A7051"/>
                      <w:p w14:paraId="4026B809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6F118E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0137B9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C38474" w14:textId="77777777" w:rsidR="00875A43" w:rsidRDefault="00875A43" w:rsidP="005A7051"/>
                      <w:p w14:paraId="74BD4495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FCFE71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BA07B2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C61EEB" w14:textId="77777777" w:rsidR="00875A43" w:rsidRDefault="00875A43" w:rsidP="005A7051"/>
                      <w:p w14:paraId="259CDC63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BF9297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676F6B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2A1710" w14:textId="77777777" w:rsidR="00875A43" w:rsidRDefault="00875A43" w:rsidP="005A7051"/>
                      <w:p w14:paraId="49C3ADAF" w14:textId="77777777" w:rsidR="00875A43" w:rsidRDefault="00875A43" w:rsidP="005A7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EAE97D" w14:textId="77777777" w:rsidR="00875A43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0C5539" w14:textId="77777777" w:rsidR="00875A43" w:rsidRPr="00F303CF" w:rsidRDefault="00875A43" w:rsidP="005A7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D85986">
        <w:rPr>
          <w:rFonts w:ascii="Calibri" w:hAnsi="Calibri" w:cs="Calibri"/>
          <w:szCs w:val="28"/>
          <w:lang w:val="ru-RU"/>
        </w:rPr>
        <w:t xml:space="preserve">доступна </w:t>
      </w:r>
      <w:r w:rsidRPr="00815C7F">
        <w:rPr>
          <w:rFonts w:ascii="Calibri" w:hAnsi="Calibri" w:cs="Calibri"/>
          <w:szCs w:val="28"/>
          <w:lang w:val="ru-RU"/>
        </w:rPr>
        <w:t xml:space="preserve">информация об актуальности полиса пациента и прикреплении его в МУ. </w:t>
      </w:r>
    </w:p>
    <w:p w14:paraId="466F5110" w14:textId="77777777" w:rsidR="0094589F" w:rsidRPr="00815C7F" w:rsidRDefault="00D50399" w:rsidP="00095298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50AD1952" wp14:editId="1BB14E23">
            <wp:simplePos x="0" y="0"/>
            <wp:positionH relativeFrom="column">
              <wp:posOffset>2121172</wp:posOffset>
            </wp:positionH>
            <wp:positionV relativeFrom="paragraph">
              <wp:posOffset>392249</wp:posOffset>
            </wp:positionV>
            <wp:extent cx="236220" cy="2362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Cs w:val="28"/>
          <w:lang w:val="ru-RU"/>
        </w:rPr>
        <w:t xml:space="preserve">Для перехода в режим работы </w:t>
      </w:r>
      <w:r w:rsidRPr="00D50399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Телемедицина</w:t>
      </w:r>
      <w:r w:rsidRPr="00D50399">
        <w:rPr>
          <w:rFonts w:ascii="Calibri" w:hAnsi="Calibri" w:cs="Calibri"/>
          <w:szCs w:val="28"/>
          <w:lang w:val="ru-RU"/>
        </w:rPr>
        <w:t>”</w:t>
      </w:r>
      <w:r w:rsidR="00CF5E92">
        <w:rPr>
          <w:rFonts w:ascii="Calibri" w:hAnsi="Calibri" w:cs="Calibri"/>
          <w:szCs w:val="28"/>
          <w:lang w:val="ru-RU"/>
        </w:rPr>
        <w:t>,</w:t>
      </w:r>
      <w:r>
        <w:rPr>
          <w:rFonts w:ascii="Calibri" w:hAnsi="Calibri" w:cs="Calibri"/>
          <w:szCs w:val="28"/>
          <w:lang w:val="ru-RU"/>
        </w:rPr>
        <w:t xml:space="preserve"> после нахождения пациента</w:t>
      </w:r>
      <w:r w:rsidR="00CF5E92">
        <w:rPr>
          <w:rFonts w:ascii="Calibri" w:hAnsi="Calibri" w:cs="Calibri"/>
          <w:szCs w:val="28"/>
          <w:lang w:val="ru-RU"/>
        </w:rPr>
        <w:t>,</w:t>
      </w:r>
      <w:r>
        <w:rPr>
          <w:rFonts w:ascii="Calibri" w:hAnsi="Calibri" w:cs="Calibri"/>
          <w:szCs w:val="28"/>
          <w:lang w:val="ru-RU"/>
        </w:rPr>
        <w:t xml:space="preserve"> Вы (врач) должны на основном экране работы с пациентом нажать на пиктограмму </w:t>
      </w:r>
      <w:r w:rsidR="00CF5E92">
        <w:rPr>
          <w:rFonts w:ascii="Calibri" w:hAnsi="Calibri" w:cs="Calibri"/>
          <w:szCs w:val="28"/>
          <w:lang w:val="ru-RU"/>
        </w:rPr>
        <w:t xml:space="preserve">      .               </w:t>
      </w:r>
    </w:p>
    <w:p w14:paraId="3785AA68" w14:textId="77777777" w:rsidR="0094589F" w:rsidRDefault="00520CD0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1552" behindDoc="0" locked="0" layoutInCell="1" allowOverlap="1" wp14:anchorId="7C0F450A" wp14:editId="70D896E7">
            <wp:simplePos x="0" y="0"/>
            <wp:positionH relativeFrom="margin">
              <wp:align>right</wp:align>
            </wp:positionH>
            <wp:positionV relativeFrom="paragraph">
              <wp:posOffset>309699</wp:posOffset>
            </wp:positionV>
            <wp:extent cx="5940425" cy="2734945"/>
            <wp:effectExtent l="0" t="0" r="3175" b="8255"/>
            <wp:wrapTopAndBottom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E43">
        <w:rPr>
          <w:rFonts w:ascii="Calibri" w:hAnsi="Calibri" w:cs="Calibri"/>
          <w:szCs w:val="28"/>
          <w:lang w:val="ru-RU"/>
        </w:rPr>
        <w:t>Откроется следующ</w:t>
      </w:r>
      <w:r w:rsidR="004B181B">
        <w:rPr>
          <w:rFonts w:ascii="Calibri" w:hAnsi="Calibri" w:cs="Calibri"/>
          <w:szCs w:val="28"/>
          <w:lang w:val="ru-RU"/>
        </w:rPr>
        <w:t>ий экран</w:t>
      </w:r>
      <w:r w:rsidR="00335E43">
        <w:rPr>
          <w:rFonts w:ascii="Calibri" w:hAnsi="Calibri" w:cs="Calibri"/>
          <w:szCs w:val="28"/>
          <w:lang w:val="ru-RU"/>
        </w:rPr>
        <w:t>:</w:t>
      </w:r>
    </w:p>
    <w:p w14:paraId="1DE71839" w14:textId="77777777" w:rsidR="0094589F" w:rsidRPr="00815C7F" w:rsidRDefault="0094589F" w:rsidP="00095298">
      <w:pPr>
        <w:jc w:val="left"/>
        <w:rPr>
          <w:rFonts w:ascii="Calibri" w:hAnsi="Calibri" w:cs="Calibri"/>
          <w:szCs w:val="28"/>
          <w:lang w:val="ru-RU"/>
        </w:rPr>
      </w:pPr>
    </w:p>
    <w:p w14:paraId="4598FE46" w14:textId="77777777" w:rsidR="0094589F" w:rsidRDefault="000F6B0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На этом экране присутствуют кнопки:</w:t>
      </w:r>
    </w:p>
    <w:p w14:paraId="195FACC8" w14:textId="77777777" w:rsidR="000F6B03" w:rsidRDefault="00273D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pict w14:anchorId="402208F0">
          <v:shape id="Рисунок 3" o:spid="_x0000_i1030" type="#_x0000_t75" style="width:18.6pt;height:19.8pt;visibility:visible;mso-wrap-style:square">
            <v:imagedata r:id="rId13" o:title=""/>
          </v:shape>
        </w:pict>
      </w:r>
      <w:r w:rsidR="000F6B03">
        <w:rPr>
          <w:rFonts w:ascii="Calibri" w:hAnsi="Calibri" w:cs="Calibri"/>
          <w:szCs w:val="28"/>
          <w:lang w:val="ru-RU"/>
        </w:rPr>
        <w:t>-обновить экран</w:t>
      </w:r>
    </w:p>
    <w:p w14:paraId="067436F9" w14:textId="77777777" w:rsidR="000F6B03" w:rsidRDefault="00273D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bookmarkStart w:id="117" w:name="_Hlk55583843"/>
      <w:r>
        <w:pict w14:anchorId="74BDC41D">
          <v:shape id="Рисунок 4" o:spid="_x0000_i1031" type="#_x0000_t75" alt="Изображение выглядит как часы, рисунок&#10;&#10;Автоматически созданное описание" style="width:19.8pt;height:18.6pt;visibility:visible;mso-wrap-style:square">
            <v:imagedata r:id="rId14" o:title="Изображение выглядит как часы, рисунок&#10;&#10;Автоматически созданное описание"/>
          </v:shape>
        </w:pict>
      </w:r>
      <w:bookmarkEnd w:id="117"/>
      <w:r w:rsidR="000F6B03">
        <w:rPr>
          <w:rFonts w:ascii="Calibri" w:hAnsi="Calibri" w:cs="Calibri"/>
          <w:szCs w:val="28"/>
          <w:lang w:val="ru-RU"/>
        </w:rPr>
        <w:t>-начать оформление заявки</w:t>
      </w:r>
    </w:p>
    <w:p w14:paraId="336D986B" w14:textId="77777777" w:rsidR="000F6B03" w:rsidRDefault="00407B5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После нажатия на пиктограмму </w:t>
      </w:r>
      <w:r w:rsidRPr="00CB2C41">
        <w:rPr>
          <w:noProof/>
          <w:lang w:val="ru-RU"/>
        </w:rPr>
        <w:drawing>
          <wp:inline distT="0" distB="0" distL="0" distR="0" wp14:anchorId="2F198013" wp14:editId="00533658">
            <wp:extent cx="245110" cy="239395"/>
            <wp:effectExtent l="0" t="0" r="2540" b="8255"/>
            <wp:docPr id="5" name="Рисунок 5" descr="Изображение выглядит как час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часы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Cs w:val="28"/>
          <w:lang w:val="ru-RU"/>
        </w:rPr>
        <w:t xml:space="preserve"> откроется экран</w:t>
      </w:r>
      <w:r w:rsidR="00E03987">
        <w:rPr>
          <w:rFonts w:ascii="Calibri" w:hAnsi="Calibri" w:cs="Calibri"/>
          <w:szCs w:val="28"/>
          <w:lang w:val="ru-RU"/>
        </w:rPr>
        <w:t>,</w:t>
      </w:r>
      <w:r>
        <w:rPr>
          <w:rFonts w:ascii="Calibri" w:hAnsi="Calibri" w:cs="Calibri"/>
          <w:szCs w:val="28"/>
          <w:lang w:val="ru-RU"/>
        </w:rPr>
        <w:t xml:space="preserve"> в котором Вы определяете </w:t>
      </w:r>
      <w:r w:rsidR="00FA56B3">
        <w:rPr>
          <w:rFonts w:ascii="Calibri" w:hAnsi="Calibri" w:cs="Calibri"/>
          <w:szCs w:val="28"/>
          <w:lang w:val="ru-RU"/>
        </w:rPr>
        <w:t xml:space="preserve">следующие параметры заявки: </w:t>
      </w:r>
      <w:r>
        <w:rPr>
          <w:rFonts w:ascii="Calibri" w:hAnsi="Calibri" w:cs="Calibri"/>
          <w:szCs w:val="28"/>
          <w:lang w:val="ru-RU"/>
        </w:rPr>
        <w:t>маршрут</w:t>
      </w:r>
      <w:r w:rsidR="00036FC4">
        <w:rPr>
          <w:rFonts w:ascii="Calibri" w:hAnsi="Calibri" w:cs="Calibri"/>
          <w:szCs w:val="28"/>
          <w:lang w:val="ru-RU"/>
        </w:rPr>
        <w:t xml:space="preserve"> </w:t>
      </w:r>
      <w:r>
        <w:rPr>
          <w:rFonts w:ascii="Calibri" w:hAnsi="Calibri" w:cs="Calibri"/>
          <w:szCs w:val="28"/>
          <w:lang w:val="ru-RU"/>
        </w:rPr>
        <w:t xml:space="preserve">- способ проведения </w:t>
      </w:r>
      <w:r w:rsidR="00DE4D37">
        <w:rPr>
          <w:rFonts w:ascii="Calibri" w:hAnsi="Calibri" w:cs="Calibri"/>
          <w:szCs w:val="28"/>
          <w:lang w:val="ru-RU"/>
        </w:rPr>
        <w:t xml:space="preserve"> </w:t>
      </w:r>
      <w:r>
        <w:rPr>
          <w:rFonts w:ascii="Calibri" w:hAnsi="Calibri" w:cs="Calibri"/>
          <w:szCs w:val="28"/>
          <w:lang w:val="ru-RU"/>
        </w:rPr>
        <w:t>Телемедицинской</w:t>
      </w:r>
      <w:r w:rsidR="00FA56B3">
        <w:rPr>
          <w:rFonts w:ascii="Calibri" w:hAnsi="Calibri" w:cs="Calibri"/>
          <w:szCs w:val="28"/>
          <w:lang w:val="ru-RU"/>
        </w:rPr>
        <w:t xml:space="preserve"> </w:t>
      </w:r>
      <w:r>
        <w:rPr>
          <w:rFonts w:ascii="Calibri" w:hAnsi="Calibri" w:cs="Calibri"/>
          <w:szCs w:val="28"/>
          <w:lang w:val="ru-RU"/>
        </w:rPr>
        <w:t xml:space="preserve"> консультации</w:t>
      </w:r>
      <w:r w:rsidR="00FA56B3">
        <w:rPr>
          <w:rFonts w:ascii="Calibri" w:hAnsi="Calibri" w:cs="Calibri"/>
          <w:szCs w:val="28"/>
          <w:lang w:val="ru-RU"/>
        </w:rPr>
        <w:t>;</w:t>
      </w:r>
    </w:p>
    <w:p w14:paraId="0E7D0FEC" w14:textId="77777777" w:rsidR="0094589F" w:rsidRDefault="00095298" w:rsidP="00AC1879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2576" behindDoc="0" locked="0" layoutInCell="1" allowOverlap="1" wp14:anchorId="13586E7E" wp14:editId="429384CF">
            <wp:simplePos x="0" y="0"/>
            <wp:positionH relativeFrom="margin">
              <wp:align>right</wp:align>
            </wp:positionH>
            <wp:positionV relativeFrom="paragraph">
              <wp:posOffset>367937</wp:posOffset>
            </wp:positionV>
            <wp:extent cx="5940425" cy="2747645"/>
            <wp:effectExtent l="0" t="0" r="317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048">
        <w:rPr>
          <w:rFonts w:ascii="Calibri" w:hAnsi="Calibri" w:cs="Calibri"/>
          <w:szCs w:val="28"/>
          <w:lang w:val="ru-RU"/>
        </w:rPr>
        <w:t>В настоящее время маршрут только один: Тестовый маршрут.</w:t>
      </w:r>
    </w:p>
    <w:p w14:paraId="6ED89C69" w14:textId="77777777" w:rsidR="008E632E" w:rsidRDefault="0094588B" w:rsidP="008E632E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305AC16A" wp14:editId="24BABEC0">
                <wp:simplePos x="0" y="0"/>
                <wp:positionH relativeFrom="margin">
                  <wp:posOffset>-346239</wp:posOffset>
                </wp:positionH>
                <wp:positionV relativeFrom="page">
                  <wp:posOffset>241209</wp:posOffset>
                </wp:positionV>
                <wp:extent cx="6588760" cy="10189210"/>
                <wp:effectExtent l="0" t="0" r="21590" b="21590"/>
                <wp:wrapNone/>
                <wp:docPr id="189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00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751A1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ACA10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4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39CE6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51230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6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7A5ED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7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0A3B9" w14:textId="77777777" w:rsidR="00875A43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8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914BA" w14:textId="77777777" w:rsidR="00875A43" w:rsidRPr="0002024B" w:rsidRDefault="00875A43" w:rsidP="0094588B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56D65" w14:textId="77777777" w:rsidR="00875A43" w:rsidRPr="00455747" w:rsidRDefault="00875A43" w:rsidP="0094588B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73F29288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EC5940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28D12D" w14:textId="77777777" w:rsidR="00875A43" w:rsidRDefault="00875A43" w:rsidP="0094588B"/>
                            <w:p w14:paraId="39ED9EE3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F547E6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D42FCD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3A9F04" w14:textId="77777777" w:rsidR="00875A43" w:rsidRDefault="00875A43" w:rsidP="0094588B"/>
                            <w:p w14:paraId="21F34A9A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81A9E0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5EA521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F1CA04" w14:textId="77777777" w:rsidR="00875A43" w:rsidRDefault="00875A43" w:rsidP="0094588B"/>
                            <w:p w14:paraId="2DDFCBED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9F2015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9EAF6D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BCD4B8" w14:textId="77777777" w:rsidR="00875A43" w:rsidRDefault="00875A43" w:rsidP="0094588B"/>
                            <w:p w14:paraId="3D3974CE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42D422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D0F942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F7622C" w14:textId="77777777" w:rsidR="00875A43" w:rsidRDefault="00875A43" w:rsidP="0094588B"/>
                            <w:p w14:paraId="7A7DFBEF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370ABE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A3EBDF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9CA37B" w14:textId="77777777" w:rsidR="00875A43" w:rsidRDefault="00875A43" w:rsidP="0094588B"/>
                            <w:p w14:paraId="63385483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0F1397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6F2DD7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3E94D4" w14:textId="77777777" w:rsidR="00875A43" w:rsidRDefault="00875A43" w:rsidP="0094588B"/>
                            <w:p w14:paraId="43E0865F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8FBFEF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C2EA00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97C1FD" w14:textId="77777777" w:rsidR="00875A43" w:rsidRDefault="00875A43" w:rsidP="0094588B"/>
                            <w:p w14:paraId="68F9E565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E23ADE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F9350E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755532" w14:textId="77777777" w:rsidR="00875A43" w:rsidRDefault="00875A43" w:rsidP="0094588B"/>
                            <w:p w14:paraId="69522359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22F26A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BA8142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FD9604" w14:textId="77777777" w:rsidR="00875A43" w:rsidRDefault="00875A43" w:rsidP="0094588B"/>
                            <w:p w14:paraId="6E711DDF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93EF1F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493C86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A3A65D" w14:textId="77777777" w:rsidR="00875A43" w:rsidRDefault="00875A43" w:rsidP="0094588B"/>
                            <w:p w14:paraId="6F3214C6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53EBB5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8681A8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28CA19" w14:textId="77777777" w:rsidR="00875A43" w:rsidRDefault="00875A43" w:rsidP="0094588B"/>
                            <w:p w14:paraId="57DDE02C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EDDB13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FA5D64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DD97F9" w14:textId="77777777" w:rsidR="00875A43" w:rsidRDefault="00875A43" w:rsidP="0094588B"/>
                            <w:p w14:paraId="531C12B5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068F21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ADDBF9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DCCA62" w14:textId="77777777" w:rsidR="00875A43" w:rsidRDefault="00875A43" w:rsidP="0094588B"/>
                            <w:p w14:paraId="524CCCCB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59749D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DBA850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D4F9E1" w14:textId="77777777" w:rsidR="00875A43" w:rsidRDefault="00875A43" w:rsidP="0094588B"/>
                            <w:p w14:paraId="6B82E71B" w14:textId="77777777" w:rsidR="00875A43" w:rsidRDefault="00875A43" w:rsidP="0094588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E8E3C2" w14:textId="77777777" w:rsidR="00875A43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764126" w14:textId="77777777" w:rsidR="00875A43" w:rsidRPr="00F303CF" w:rsidRDefault="00875A43" w:rsidP="0094588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AC16A" id="_x0000_s1106" style="position:absolute;left:0;text-align:left;margin-left:-27.25pt;margin-top:19pt;width:518.8pt;height:802.3pt;z-index:25168588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" o:allowincell="f">
                <v:rect id="Rectangle 676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" filled="f" strokeweight="2pt"/>
                <v:line id="Line 677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P9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I&#10;vt+EE+TqAwAA//8DAFBLAQItABQABgAIAAAAIQDb4fbL7gAAAIUBAAATAAAAAAAAAAAAAAAAAAAA&#10;AABbQ29udGVudF9UeXBlc10ueG1sUEsBAi0AFAAGAAgAAAAhAFr0LFu/AAAAFQEAAAsAAAAAAAAA&#10;AAAAAAAAHwEAAF9yZWxzLy5yZWxzUEsBAi0AFAAGAAgAAAAhAK6qw/2+AAAA3QAAAA8AAAAAAAAA&#10;AAAAAAAABwIAAGRycy9kb3ducmV2LnhtbFBLBQYAAAAAAwADALcAAADyAgAAAAA=&#10;" strokeweight="2pt"/>
                <v:line id="Line 678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2K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Y&#10;vt+EE+TqAwAA//8DAFBLAQItABQABgAIAAAAIQDb4fbL7gAAAIUBAAATAAAAAAAAAAAAAAAAAAAA&#10;AABbQ29udGVudF9UeXBlc10ueG1sUEsBAi0AFAAGAAgAAAAhAFr0LFu/AAAAFQEAAAsAAAAAAAAA&#10;AAAAAAAAHwEAAF9yZWxzLy5yZWxzUEsBAi0AFAAGAAgAAAAhAF54XYq+AAAA3QAAAA8AAAAAAAAA&#10;AAAAAAAABwIAAGRycy9kb3ducmV2LnhtbFBLBQYAAAAAAwADALcAAADyAgAAAAA=&#10;" strokeweight="2pt"/>
                <v:line id="Line 679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" strokeweight="2pt"/>
                <v:line id="Line 680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" strokeweight="2pt"/>
                <v:line id="Line 681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X+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E&#10;vt+EE+TqAwAA//8DAFBLAQItABQABgAIAAAAIQDb4fbL7gAAAIUBAAATAAAAAAAAAAAAAAAAAAAA&#10;AABbQ29udGVudF9UeXBlc10ueG1sUEsBAi0AFAAGAAgAAAAhAFr0LFu/AAAAFQEAAAsAAAAAAAAA&#10;AAAAAAAAHwEAAF9yZWxzLy5yZWxzUEsBAi0AFAAGAAgAAAAhANGRxf6+AAAA3QAAAA8AAAAAAAAA&#10;AAAAAAAABwIAAGRycy9kb3ducmV2LnhtbFBLBQYAAAAAAwADALcAAADyAgAAAAA=&#10;" strokeweight="2pt"/>
                <v:line id="Line 682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uJ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U&#10;vt+EE+TqAwAA//8DAFBLAQItABQABgAIAAAAIQDb4fbL7gAAAIUBAAATAAAAAAAAAAAAAAAAAAAA&#10;AABbQ29udGVudF9UeXBlc10ueG1sUEsBAi0AFAAGAAgAAAAhAFr0LFu/AAAAFQEAAAsAAAAAAAAA&#10;AAAAAAAAHwEAAF9yZWxzLy5yZWxzUEsBAi0AFAAGAAgAAAAhACFDW4m+AAAA3QAAAA8AAAAAAAAA&#10;AAAAAAAABwIAAGRycy9kb3ducmV2LnhtbFBLBQYAAAAAAwADALcAAADyAgAAAAA=&#10;" strokeweight="2pt"/>
                <v:line id="Line 683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" strokeweight="2pt"/>
                <v:line id="Line 684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" strokeweight="1pt"/>
                <v:line id="Line 685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/7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c&#10;vt+EE+TqAwAA//8DAFBLAQItABQABgAIAAAAIQDb4fbL7gAAAIUBAAATAAAAAAAAAAAAAAAAAAAA&#10;AABbQ29udGVudF9UeXBlc10ueG1sUEsBAi0AFAAGAAgAAAAhAFr0LFu/AAAAFQEAAAsAAAAAAAAA&#10;AAAAAAAAHwEAAF9yZWxzLy5yZWxzUEsBAi0AFAAGAAgAAAAhAFDcz/u+AAAA3QAAAA8AAAAAAAAA&#10;AAAAAAAABwIAAGRycy9kb3ducmV2LnhtbFBLBQYAAAAAAwADALcAAADyAgAAAAA=&#10;" strokeweight="2pt"/>
                <v:line id="Line 686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" strokeweight="1pt"/>
                <v:rect id="Rectangle 687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ZW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" filled="f" stroked="f" strokeweight=".25pt">
                  <v:textbox inset="1pt,1pt,1pt,1pt">
                    <w:txbxContent>
                      <w:p w14:paraId="703751A1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26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" filled="f" stroked="f" strokeweight=".25pt">
                  <v:textbox inset="1pt,1pt,1pt,1pt">
                    <w:txbxContent>
                      <w:p w14:paraId="5C3ACA10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XO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h/&#10;t0rh/5t4gjzcAQAA//8DAFBLAQItABQABgAIAAAAIQDb4fbL7gAAAIUBAAATAAAAAAAAAAAAAAAA&#10;AAAAAABbQ29udGVudF9UeXBlc10ueG1sUEsBAi0AFAAGAAgAAAAhAFr0LFu/AAAAFQEAAAsAAAAA&#10;AAAAAAAAAAAAHwEAAF9yZWxzLy5yZWxzUEsBAi0AFAAGAAgAAAAhAJxIFc7BAAAA3QAAAA8AAAAA&#10;AAAAAAAAAAAABwIAAGRycy9kb3ducmV2LnhtbFBLBQYAAAAAAwADALcAAAD1AgAAAAA=&#10;" filled="f" stroked="f" strokeweight=".25pt">
                  <v:textbox inset="1pt,1pt,1pt,1pt">
                    <w:txbxContent>
                      <w:p w14:paraId="3C739CE6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BV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" filled="f" stroked="f" strokeweight=".25pt">
                  <v:textbox inset="1pt,1pt,1pt,1pt">
                    <w:txbxContent>
                      <w:p w14:paraId="34751230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4i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+SaD+zfxBLn7BQAA//8DAFBLAQItABQABgAIAAAAIQDb4fbL7gAAAIUBAAATAAAAAAAAAAAAAAAA&#10;AAAAAABbQ29udGVudF9UeXBlc10ueG1sUEsBAi0AFAAGAAgAAAAhAFr0LFu/AAAAFQEAAAsAAAAA&#10;AAAAAAAAAAAAHwEAAF9yZWxzLy5yZWxzUEsBAi0AFAAGAAgAAAAhAAPWLiLBAAAA3QAAAA8AAAAA&#10;AAAAAAAAAAAABwIAAGRycy9kb3ducmV2LnhtbFBLBQYAAAAAAwADALcAAAD1AgAAAAA=&#10;" filled="f" stroked="f" strokeweight=".25pt">
                  <v:textbox inset="1pt,1pt,1pt,1pt">
                    <w:txbxContent>
                      <w:p w14:paraId="7317A5ED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" filled="f" stroked="f" strokeweight=".25pt">
                  <v:textbox inset="1pt,1pt,1pt,1pt">
                    <w:txbxContent>
                      <w:p w14:paraId="1950A3B9" w14:textId="77777777" w:rsidR="00875A43" w:rsidRDefault="00875A43" w:rsidP="0094588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" filled="f" stroked="f" strokeweight=".25pt">
                  <v:textbox inset="1pt,1pt,1pt,1pt">
                    <w:txbxContent>
                      <w:p w14:paraId="027914BA" w14:textId="77777777" w:rsidR="00875A43" w:rsidRPr="0002024B" w:rsidRDefault="00875A43" w:rsidP="0094588B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" filled="f" stroked="f" strokeweight=".25pt">
                  <v:textbox inset="1pt,1pt,1pt,1pt">
                    <w:txbxContent>
                      <w:p w14:paraId="40756D65" w14:textId="77777777" w:rsidR="00875A43" w:rsidRPr="00455747" w:rsidRDefault="00875A43" w:rsidP="0094588B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73F29288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EC5940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28D12D" w14:textId="77777777" w:rsidR="00875A43" w:rsidRDefault="00875A43" w:rsidP="0094588B"/>
                      <w:p w14:paraId="39ED9EE3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F547E6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D42FCD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3A9F04" w14:textId="77777777" w:rsidR="00875A43" w:rsidRDefault="00875A43" w:rsidP="0094588B"/>
                      <w:p w14:paraId="21F34A9A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81A9E0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5EA521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F1CA04" w14:textId="77777777" w:rsidR="00875A43" w:rsidRDefault="00875A43" w:rsidP="0094588B"/>
                      <w:p w14:paraId="2DDFCBED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9F2015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9EAF6D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BCD4B8" w14:textId="77777777" w:rsidR="00875A43" w:rsidRDefault="00875A43" w:rsidP="0094588B"/>
                      <w:p w14:paraId="3D3974CE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42D422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D0F942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F7622C" w14:textId="77777777" w:rsidR="00875A43" w:rsidRDefault="00875A43" w:rsidP="0094588B"/>
                      <w:p w14:paraId="7A7DFBEF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370ABE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A3EBDF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9CA37B" w14:textId="77777777" w:rsidR="00875A43" w:rsidRDefault="00875A43" w:rsidP="0094588B"/>
                      <w:p w14:paraId="63385483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0F1397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6F2DD7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3E94D4" w14:textId="77777777" w:rsidR="00875A43" w:rsidRDefault="00875A43" w:rsidP="0094588B"/>
                      <w:p w14:paraId="43E0865F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8FBFEF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C2EA00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97C1FD" w14:textId="77777777" w:rsidR="00875A43" w:rsidRDefault="00875A43" w:rsidP="0094588B"/>
                      <w:p w14:paraId="68F9E565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E23ADE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F9350E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755532" w14:textId="77777777" w:rsidR="00875A43" w:rsidRDefault="00875A43" w:rsidP="0094588B"/>
                      <w:p w14:paraId="69522359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22F26A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BA8142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FD9604" w14:textId="77777777" w:rsidR="00875A43" w:rsidRDefault="00875A43" w:rsidP="0094588B"/>
                      <w:p w14:paraId="6E711DDF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93EF1F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493C86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A3A65D" w14:textId="77777777" w:rsidR="00875A43" w:rsidRDefault="00875A43" w:rsidP="0094588B"/>
                      <w:p w14:paraId="6F3214C6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53EBB5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8681A8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28CA19" w14:textId="77777777" w:rsidR="00875A43" w:rsidRDefault="00875A43" w:rsidP="0094588B"/>
                      <w:p w14:paraId="57DDE02C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EDDB13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FA5D64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DD97F9" w14:textId="77777777" w:rsidR="00875A43" w:rsidRDefault="00875A43" w:rsidP="0094588B"/>
                      <w:p w14:paraId="531C12B5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068F21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ADDBF9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DCCA62" w14:textId="77777777" w:rsidR="00875A43" w:rsidRDefault="00875A43" w:rsidP="0094588B"/>
                      <w:p w14:paraId="524CCCCB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59749D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DBA850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D4F9E1" w14:textId="77777777" w:rsidR="00875A43" w:rsidRDefault="00875A43" w:rsidP="0094588B"/>
                      <w:p w14:paraId="6B82E71B" w14:textId="77777777" w:rsidR="00875A43" w:rsidRDefault="00875A43" w:rsidP="0094588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E8E3C2" w14:textId="77777777" w:rsidR="00875A43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764126" w14:textId="77777777" w:rsidR="00875A43" w:rsidRPr="00F303CF" w:rsidRDefault="00875A43" w:rsidP="0094588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2C4001">
        <w:rPr>
          <w:rFonts w:ascii="Calibri" w:hAnsi="Calibri" w:cs="Calibri"/>
          <w:szCs w:val="28"/>
          <w:lang w:val="ru-RU"/>
        </w:rPr>
        <w:t>Далее Вы должны заполнить параметры: профиль</w:t>
      </w:r>
      <w:r w:rsidR="006A521E">
        <w:rPr>
          <w:rFonts w:ascii="Calibri" w:hAnsi="Calibri" w:cs="Calibri"/>
          <w:szCs w:val="28"/>
          <w:lang w:val="ru-RU"/>
        </w:rPr>
        <w:t>;</w:t>
      </w:r>
      <w:r w:rsidR="002C4001">
        <w:rPr>
          <w:rFonts w:ascii="Calibri" w:hAnsi="Calibri" w:cs="Calibri"/>
          <w:szCs w:val="28"/>
          <w:lang w:val="ru-RU"/>
        </w:rPr>
        <w:t xml:space="preserve"> наименование</w:t>
      </w:r>
      <w:r w:rsidR="006A521E">
        <w:rPr>
          <w:rFonts w:ascii="Calibri" w:hAnsi="Calibri" w:cs="Calibri"/>
          <w:szCs w:val="28"/>
          <w:lang w:val="ru-RU"/>
        </w:rPr>
        <w:t>;</w:t>
      </w:r>
      <w:r w:rsidR="002C4001">
        <w:rPr>
          <w:rFonts w:ascii="Calibri" w:hAnsi="Calibri" w:cs="Calibri"/>
          <w:szCs w:val="28"/>
          <w:lang w:val="ru-RU"/>
        </w:rPr>
        <w:t xml:space="preserve"> диагноз</w:t>
      </w:r>
      <w:r w:rsidR="006A521E">
        <w:rPr>
          <w:rFonts w:ascii="Calibri" w:hAnsi="Calibri" w:cs="Calibri"/>
          <w:szCs w:val="28"/>
          <w:lang w:val="ru-RU"/>
        </w:rPr>
        <w:t>;</w:t>
      </w:r>
      <w:r w:rsidR="002C4001">
        <w:rPr>
          <w:rFonts w:ascii="Calibri" w:hAnsi="Calibri" w:cs="Calibri"/>
          <w:szCs w:val="28"/>
          <w:lang w:val="ru-RU"/>
        </w:rPr>
        <w:t xml:space="preserve"> случай (первичный/повторный)</w:t>
      </w:r>
      <w:r w:rsidR="006A521E">
        <w:rPr>
          <w:rFonts w:ascii="Calibri" w:hAnsi="Calibri" w:cs="Calibri"/>
          <w:szCs w:val="28"/>
          <w:lang w:val="ru-RU"/>
        </w:rPr>
        <w:t>;</w:t>
      </w:r>
      <w:r w:rsidR="00CA30F2">
        <w:rPr>
          <w:rFonts w:ascii="Calibri" w:hAnsi="Calibri" w:cs="Calibri"/>
          <w:szCs w:val="28"/>
          <w:lang w:val="ru-RU"/>
        </w:rPr>
        <w:t xml:space="preserve"> срочность (экстренная/неотложная/плановая)</w:t>
      </w:r>
      <w:r w:rsidR="006A521E">
        <w:rPr>
          <w:rFonts w:ascii="Calibri" w:hAnsi="Calibri" w:cs="Calibri"/>
          <w:szCs w:val="28"/>
          <w:lang w:val="ru-RU"/>
        </w:rPr>
        <w:t>;</w:t>
      </w:r>
      <w:r w:rsidR="00CA30F2">
        <w:rPr>
          <w:rFonts w:ascii="Calibri" w:hAnsi="Calibri" w:cs="Calibri"/>
          <w:szCs w:val="28"/>
          <w:lang w:val="ru-RU"/>
        </w:rPr>
        <w:t xml:space="preserve"> цель (выбрать из справочника)</w:t>
      </w:r>
      <w:r w:rsidR="0083461D">
        <w:rPr>
          <w:rFonts w:ascii="Calibri" w:hAnsi="Calibri" w:cs="Calibri"/>
          <w:szCs w:val="28"/>
          <w:lang w:val="ru-RU"/>
        </w:rPr>
        <w:t>;</w:t>
      </w:r>
      <w:r w:rsidR="00210778">
        <w:rPr>
          <w:rFonts w:ascii="Calibri" w:hAnsi="Calibri" w:cs="Calibri"/>
          <w:szCs w:val="28"/>
          <w:lang w:val="ru-RU"/>
        </w:rPr>
        <w:t xml:space="preserve"> </w:t>
      </w:r>
      <w:r w:rsidR="0083461D">
        <w:rPr>
          <w:rFonts w:ascii="Calibri" w:hAnsi="Calibri" w:cs="Calibri"/>
          <w:szCs w:val="28"/>
          <w:lang w:val="ru-RU"/>
        </w:rPr>
        <w:t>в</w:t>
      </w:r>
      <w:r w:rsidR="00210778">
        <w:rPr>
          <w:rFonts w:ascii="Calibri" w:hAnsi="Calibri" w:cs="Calibri"/>
          <w:szCs w:val="28"/>
          <w:lang w:val="ru-RU"/>
        </w:rPr>
        <w:t xml:space="preserve"> окне </w:t>
      </w:r>
      <w:r w:rsidR="00210778" w:rsidRPr="00210778">
        <w:rPr>
          <w:rFonts w:ascii="Calibri" w:hAnsi="Calibri" w:cs="Calibri"/>
          <w:szCs w:val="28"/>
          <w:lang w:val="ru-RU"/>
        </w:rPr>
        <w:t>“</w:t>
      </w:r>
      <w:r w:rsidR="00210778">
        <w:rPr>
          <w:rFonts w:ascii="Calibri" w:hAnsi="Calibri" w:cs="Calibri"/>
          <w:szCs w:val="28"/>
          <w:lang w:val="ru-RU"/>
        </w:rPr>
        <w:t>Анамнез</w:t>
      </w:r>
      <w:r w:rsidR="00210778" w:rsidRPr="00210778">
        <w:rPr>
          <w:rFonts w:ascii="Calibri" w:hAnsi="Calibri" w:cs="Calibri"/>
          <w:szCs w:val="28"/>
          <w:lang w:val="ru-RU"/>
        </w:rPr>
        <w:t>”</w:t>
      </w:r>
      <w:r w:rsidR="00210778">
        <w:rPr>
          <w:rFonts w:ascii="Calibri" w:hAnsi="Calibri" w:cs="Calibri"/>
          <w:szCs w:val="28"/>
          <w:lang w:val="ru-RU"/>
        </w:rPr>
        <w:t xml:space="preserve"> Вам надо указать суть вопроса, по которому необходима Телемедицинская консультация.</w:t>
      </w:r>
    </w:p>
    <w:p w14:paraId="06F55385" w14:textId="77777777" w:rsidR="002605DF" w:rsidRDefault="002605DF" w:rsidP="008E632E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После этого Вы должны нажать на пиктограмму </w:t>
      </w:r>
      <w:r w:rsidR="00FA206D">
        <w:rPr>
          <w:rFonts w:ascii="Calibri" w:hAnsi="Calibri" w:cs="Calibri"/>
          <w:noProof/>
          <w:szCs w:val="28"/>
          <w:lang w:val="ru-RU"/>
        </w:rPr>
        <w:drawing>
          <wp:inline distT="0" distB="0" distL="0" distR="0" wp14:anchorId="2B348AEB" wp14:editId="19C21192">
            <wp:extent cx="240846" cy="240846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1" cy="2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3D2">
        <w:rPr>
          <w:rFonts w:ascii="Calibri" w:hAnsi="Calibri" w:cs="Calibri"/>
          <w:szCs w:val="28"/>
          <w:lang w:val="ru-RU"/>
        </w:rPr>
        <w:t>-создать заявку.</w:t>
      </w:r>
    </w:p>
    <w:p w14:paraId="0C91D409" w14:textId="77777777" w:rsidR="006B33D2" w:rsidRDefault="000362B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3600" behindDoc="0" locked="0" layoutInCell="1" allowOverlap="1" wp14:anchorId="4528CA5B" wp14:editId="48E7E75D">
            <wp:simplePos x="0" y="0"/>
            <wp:positionH relativeFrom="column">
              <wp:posOffset>10795</wp:posOffset>
            </wp:positionH>
            <wp:positionV relativeFrom="paragraph">
              <wp:posOffset>296091</wp:posOffset>
            </wp:positionV>
            <wp:extent cx="5940425" cy="2744470"/>
            <wp:effectExtent l="0" t="0" r="3175" b="0"/>
            <wp:wrapTopAndBottom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3D2">
        <w:rPr>
          <w:rFonts w:ascii="Calibri" w:hAnsi="Calibri" w:cs="Calibri"/>
          <w:szCs w:val="28"/>
          <w:lang w:val="ru-RU"/>
        </w:rPr>
        <w:t>В результате откроется экран с заполненными данными по заявке.</w:t>
      </w:r>
    </w:p>
    <w:p w14:paraId="51801205" w14:textId="77777777" w:rsidR="006B33D2" w:rsidRPr="00210778" w:rsidRDefault="006B33D2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9401EDC" w14:textId="77777777" w:rsidR="0094589F" w:rsidRDefault="00A769E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В первой графе идет номер заявки. В графе</w:t>
      </w:r>
      <w:r w:rsidR="00627A11" w:rsidRPr="00627A11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 Состояние</w:t>
      </w:r>
      <w:r w:rsidR="00627A11" w:rsidRPr="00627A11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-</w:t>
      </w:r>
      <w:r w:rsidR="00627A11">
        <w:rPr>
          <w:rFonts w:ascii="Calibri" w:hAnsi="Calibri" w:cs="Calibri"/>
          <w:szCs w:val="28"/>
          <w:lang w:val="ru-RU"/>
        </w:rPr>
        <w:t xml:space="preserve"> статус </w:t>
      </w:r>
      <w:r w:rsidR="00627A11" w:rsidRPr="00627A11">
        <w:rPr>
          <w:rFonts w:ascii="Calibri" w:hAnsi="Calibri" w:cs="Calibri"/>
          <w:szCs w:val="28"/>
          <w:lang w:val="ru-RU"/>
        </w:rPr>
        <w:t>“</w:t>
      </w:r>
      <w:r w:rsidR="00627A11">
        <w:rPr>
          <w:rFonts w:ascii="Calibri" w:hAnsi="Calibri" w:cs="Calibri"/>
          <w:szCs w:val="28"/>
          <w:lang w:val="ru-RU"/>
        </w:rPr>
        <w:t>В</w:t>
      </w:r>
      <w:r>
        <w:rPr>
          <w:rFonts w:ascii="Calibri" w:hAnsi="Calibri" w:cs="Calibri"/>
          <w:szCs w:val="28"/>
          <w:lang w:val="ru-RU"/>
        </w:rPr>
        <w:t xml:space="preserve"> работе</w:t>
      </w:r>
      <w:r w:rsidR="00627A11" w:rsidRPr="00627A11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  <w:r w:rsidR="00627A11">
        <w:rPr>
          <w:rFonts w:ascii="Calibri" w:hAnsi="Calibri" w:cs="Calibri"/>
          <w:szCs w:val="28"/>
          <w:lang w:val="ru-RU"/>
        </w:rPr>
        <w:t xml:space="preserve"> На этом экране  справа находятся три кнопки:</w:t>
      </w:r>
    </w:p>
    <w:p w14:paraId="6BECBDFA" w14:textId="77777777" w:rsidR="00627A11" w:rsidRDefault="00273D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bookmarkStart w:id="118" w:name="_Hlk55586459"/>
      <w:r>
        <w:pict w14:anchorId="03A3C09E">
          <v:shape id="Рисунок 10" o:spid="_x0000_i1032" type="#_x0000_t75" style="width:17.4pt;height:16.2pt;visibility:visible;mso-wrap-style:square">
            <v:imagedata r:id="rId19" o:title=""/>
          </v:shape>
        </w:pict>
      </w:r>
      <w:bookmarkEnd w:id="118"/>
      <w:r w:rsidR="006C417B">
        <w:rPr>
          <w:rFonts w:ascii="Calibri" w:hAnsi="Calibri" w:cs="Calibri"/>
          <w:szCs w:val="28"/>
          <w:lang w:val="ru-RU"/>
        </w:rPr>
        <w:t>-просмотреть заявку</w:t>
      </w:r>
    </w:p>
    <w:p w14:paraId="74411AC6" w14:textId="77777777" w:rsidR="006C417B" w:rsidRDefault="00273D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pict w14:anchorId="3C211B1B">
          <v:shape id="Рисунок 11" o:spid="_x0000_i1033" type="#_x0000_t75" alt="Изображение выглядит как счетчик&#10;&#10;Автоматически созданное описание" style="width:18pt;height:18pt;visibility:visible;mso-wrap-style:square">
            <v:imagedata r:id="rId20" o:title="Изображение выглядит как счетчик&#10;&#10;Автоматически созданное описание"/>
          </v:shape>
        </w:pict>
      </w:r>
      <w:r w:rsidR="00F56307">
        <w:rPr>
          <w:rFonts w:ascii="Calibri" w:hAnsi="Calibri" w:cs="Calibri"/>
          <w:szCs w:val="28"/>
          <w:lang w:val="ru-RU"/>
        </w:rPr>
        <w:t>-аннулировать заявку</w:t>
      </w:r>
    </w:p>
    <w:p w14:paraId="00AD20FC" w14:textId="77777777" w:rsidR="00F56307" w:rsidRDefault="00273D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pict w14:anchorId="5D19AD01">
          <v:shape id="Рисунок 12" o:spid="_x0000_i1034" type="#_x0000_t75" alt="Изображение выглядит как счетчик&#10;&#10;Автоматически созданное описание" style="width:18.6pt;height:18.6pt;visibility:visible;mso-wrap-style:square" o:bullet="t">
            <v:imagedata r:id="rId21" o:title="Изображение выглядит как счетчик&#10;&#10;Автоматически созданное описание"/>
          </v:shape>
        </w:pict>
      </w:r>
      <w:r w:rsidR="00E56B30">
        <w:rPr>
          <w:rFonts w:ascii="Calibri" w:hAnsi="Calibri" w:cs="Calibri"/>
          <w:szCs w:val="28"/>
          <w:lang w:val="ru-RU"/>
        </w:rPr>
        <w:t>-ввести ответ на заявку</w:t>
      </w:r>
    </w:p>
    <w:p w14:paraId="0CD70B30" w14:textId="77777777" w:rsidR="00603A42" w:rsidRDefault="00177166" w:rsidP="00603A42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4624" behindDoc="0" locked="0" layoutInCell="1" allowOverlap="1" wp14:anchorId="3D0EE32B" wp14:editId="7F2DC05C">
            <wp:simplePos x="0" y="0"/>
            <wp:positionH relativeFrom="margin">
              <wp:align>right</wp:align>
            </wp:positionH>
            <wp:positionV relativeFrom="paragraph">
              <wp:posOffset>385173</wp:posOffset>
            </wp:positionV>
            <wp:extent cx="5940425" cy="2728595"/>
            <wp:effectExtent l="0" t="0" r="317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A42">
        <w:rPr>
          <w:rFonts w:ascii="Calibri" w:hAnsi="Calibri" w:cs="Calibri"/>
          <w:szCs w:val="28"/>
          <w:lang w:val="ru-RU"/>
        </w:rPr>
        <w:t xml:space="preserve">При нажатии на пиктограмму </w:t>
      </w:r>
      <w:r w:rsidR="00603A42" w:rsidRPr="00CB2C41">
        <w:rPr>
          <w:noProof/>
          <w:lang w:val="ru-RU"/>
        </w:rPr>
        <w:drawing>
          <wp:inline distT="0" distB="0" distL="0" distR="0" wp14:anchorId="19397E2A" wp14:editId="4DA9C4BC">
            <wp:extent cx="217805" cy="2070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A42">
        <w:rPr>
          <w:rFonts w:ascii="Calibri" w:hAnsi="Calibri" w:cs="Calibri"/>
          <w:szCs w:val="28"/>
          <w:lang w:val="ru-RU"/>
        </w:rPr>
        <w:t xml:space="preserve"> Вы получ</w:t>
      </w:r>
      <w:r w:rsidR="00BC09E1">
        <w:rPr>
          <w:rFonts w:ascii="Calibri" w:hAnsi="Calibri" w:cs="Calibri"/>
          <w:szCs w:val="28"/>
          <w:lang w:val="ru-RU"/>
        </w:rPr>
        <w:t>ае</w:t>
      </w:r>
      <w:r w:rsidR="00603A42">
        <w:rPr>
          <w:rFonts w:ascii="Calibri" w:hAnsi="Calibri" w:cs="Calibri"/>
          <w:szCs w:val="28"/>
          <w:lang w:val="ru-RU"/>
        </w:rPr>
        <w:t>те данные о заявке.</w:t>
      </w:r>
    </w:p>
    <w:p w14:paraId="30D4E74A" w14:textId="77777777" w:rsidR="0094589F" w:rsidRDefault="00E11717" w:rsidP="00017FAE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04ED31F9" wp14:editId="1AA2D07C">
                <wp:simplePos x="0" y="0"/>
                <wp:positionH relativeFrom="margin">
                  <wp:align>center</wp:align>
                </wp:positionH>
                <wp:positionV relativeFrom="page">
                  <wp:posOffset>249373</wp:posOffset>
                </wp:positionV>
                <wp:extent cx="6588760" cy="10189210"/>
                <wp:effectExtent l="0" t="0" r="21590" b="21590"/>
                <wp:wrapNone/>
                <wp:docPr id="67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7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DB655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15A91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344B9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B3E8E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95F42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DB68A" w14:textId="77777777" w:rsidR="00875A43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6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86C2A" w14:textId="77777777" w:rsidR="00875A43" w:rsidRPr="0002024B" w:rsidRDefault="00875A43" w:rsidP="00E11717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FD80A" w14:textId="77777777" w:rsidR="00875A43" w:rsidRPr="00455747" w:rsidRDefault="00875A43" w:rsidP="00E11717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336FFC42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2D36EE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A14930" w14:textId="77777777" w:rsidR="00875A43" w:rsidRDefault="00875A43" w:rsidP="00E11717"/>
                            <w:p w14:paraId="3D819286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DF0196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4CA857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E2EB11" w14:textId="77777777" w:rsidR="00875A43" w:rsidRDefault="00875A43" w:rsidP="00E11717"/>
                            <w:p w14:paraId="1360E6BC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8081EF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0553D0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6D2FED" w14:textId="77777777" w:rsidR="00875A43" w:rsidRDefault="00875A43" w:rsidP="00E11717"/>
                            <w:p w14:paraId="0AD45704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1AE59C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E74B25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3A8A21" w14:textId="77777777" w:rsidR="00875A43" w:rsidRDefault="00875A43" w:rsidP="00E11717"/>
                            <w:p w14:paraId="11D1FCF7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E25590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F95A3D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07C9B3" w14:textId="77777777" w:rsidR="00875A43" w:rsidRDefault="00875A43" w:rsidP="00E11717"/>
                            <w:p w14:paraId="62D1B550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259D60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132127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EB8E44" w14:textId="77777777" w:rsidR="00875A43" w:rsidRDefault="00875A43" w:rsidP="00E11717"/>
                            <w:p w14:paraId="57BD89EA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60AD3A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E24E08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D85915" w14:textId="77777777" w:rsidR="00875A43" w:rsidRDefault="00875A43" w:rsidP="00E11717"/>
                            <w:p w14:paraId="1ADE3BBF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A6BBF1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84F72C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0B3F09" w14:textId="77777777" w:rsidR="00875A43" w:rsidRDefault="00875A43" w:rsidP="00E11717"/>
                            <w:p w14:paraId="037DECE7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F608FA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C314FE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093AA0" w14:textId="77777777" w:rsidR="00875A43" w:rsidRDefault="00875A43" w:rsidP="00E11717"/>
                            <w:p w14:paraId="691AEA9B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A73E62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11C07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6D1DFF" w14:textId="77777777" w:rsidR="00875A43" w:rsidRDefault="00875A43" w:rsidP="00E11717"/>
                            <w:p w14:paraId="3F24973A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CA72DE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A5B6F1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6824F9" w14:textId="77777777" w:rsidR="00875A43" w:rsidRDefault="00875A43" w:rsidP="00E11717"/>
                            <w:p w14:paraId="7C5F5419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2A35CB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5EB08C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A7B1D1" w14:textId="77777777" w:rsidR="00875A43" w:rsidRDefault="00875A43" w:rsidP="00E11717"/>
                            <w:p w14:paraId="095D794B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02E7F8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89F800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FBE8D9" w14:textId="77777777" w:rsidR="00875A43" w:rsidRDefault="00875A43" w:rsidP="00E11717"/>
                            <w:p w14:paraId="6A20A64B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9886CF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785477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4D4BF2" w14:textId="77777777" w:rsidR="00875A43" w:rsidRDefault="00875A43" w:rsidP="00E11717"/>
                            <w:p w14:paraId="12676BBE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9D0FEC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78978B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5A7BED" w14:textId="77777777" w:rsidR="00875A43" w:rsidRDefault="00875A43" w:rsidP="00E11717"/>
                            <w:p w14:paraId="7B50F10F" w14:textId="77777777" w:rsidR="00875A43" w:rsidRDefault="00875A43" w:rsidP="00E1171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3CD4F7" w14:textId="77777777" w:rsidR="00875A43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C30623" w14:textId="77777777" w:rsidR="00875A43" w:rsidRPr="00F303CF" w:rsidRDefault="00875A43" w:rsidP="00E1171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D31F9" id="_x0000_s1126" style="position:absolute;margin-left:0;margin-top:19.65pt;width:518.8pt;height:802.3pt;z-index:251687936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" o:allowincell="f">
                <v:rect id="Rectangle 676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" filled="f" strokeweight="2pt"/>
                <v:line id="Line 677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NR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WsN5/wdyYcAbl7AAAA//8DAFBLAQItABQABgAIAAAAIQDb4fbL7gAAAIUBAAATAAAAAAAAAAAA&#10;AAAAAAAAAABbQ29udGVudF9UeXBlc10ueG1sUEsBAi0AFAAGAAgAAAAhAFr0LFu/AAAAFQEAAAsA&#10;AAAAAAAAAAAAAAAAHwEAAF9yZWxzLy5yZWxzUEsBAi0AFAAGAAgAAAAhAG3lM1HEAAAA3AAAAA8A&#10;AAAAAAAAAAAAAAAABwIAAGRycy9kb3ducmV2LnhtbFBLBQYAAAAAAwADALcAAAD4AgAAAAA=&#10;" strokeweight="2pt"/>
                <v:line id="Line 678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r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XYX44&#10;E46ATL4AAAD//wMAUEsBAi0AFAAGAAgAAAAhANvh9svuAAAAhQEAABMAAAAAAAAAAAAAAAAAAAAA&#10;AFtDb250ZW50X1R5cGVzXS54bWxQSwECLQAUAAYACAAAACEAWvQsW78AAAAVAQAACwAAAAAAAAAA&#10;AAAAAAAfAQAAX3JlbHMvLnJlbHNQSwECLQAUAAYACAAAACEAyQrq670AAADcAAAADwAAAAAAAAAA&#10;AAAAAAAHAgAAZHJzL2Rvd25yZXYueG1sUEsFBgAAAAADAAMAtwAAAPECAAAAAA==&#10;" strokeweight="2pt"/>
                <v:line id="Line 679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9w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BL5nwhGQ6w8AAAD//wMAUEsBAi0AFAAGAAgAAAAhANvh9svuAAAAhQEAABMAAAAAAAAAAAAAAAAA&#10;AAAAAFtDb250ZW50X1R5cGVzXS54bWxQSwECLQAUAAYACAAAACEAWvQsW78AAAAVAQAACwAAAAAA&#10;AAAAAAAAAAAfAQAAX3JlbHMvLnJlbHNQSwECLQAUAAYACAAAACEApkZPcMAAAADcAAAADwAAAAAA&#10;AAAAAAAAAAAHAgAAZHJzL2Rvd25yZXYueG1sUEsFBgAAAAADAAMAtwAAAPQCAAAAAA==&#10;" strokeweight="2pt"/>
                <v:line id="Line 680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EH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FL5nwhGQ6w8AAAD//wMAUEsBAi0AFAAGAAgAAAAhANvh9svuAAAAhQEAABMAAAAAAAAAAAAAAAAA&#10;AAAAAFtDb250ZW50X1R5cGVzXS54bWxQSwECLQAUAAYACAAAACEAWvQsW78AAAAVAQAACwAAAAAA&#10;AAAAAAAAAAAfAQAAX3JlbHMvLnJlbHNQSwECLQAUAAYACAAAACEAVpTRB8AAAADcAAAADwAAAAAA&#10;AAAAAAAAAAAHAgAAZHJzL2Rvd25yZXYueG1sUEsFBgAAAAADAAMAtwAAAPQCAAAAAA==&#10;" strokeweight="2pt"/>
                <v:line id="Line 681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S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bz&#10;CXzPhCMgVx8AAAD//wMAUEsBAi0AFAAGAAgAAAAhANvh9svuAAAAhQEAABMAAAAAAAAAAAAAAAAA&#10;AAAAAFtDb250ZW50X1R5cGVzXS54bWxQSwECLQAUAAYACAAAACEAWvQsW78AAAAVAQAACwAAAAAA&#10;AAAAAAAAAAAfAQAAX3JlbHMvLnJlbHNQSwECLQAUAAYACAAAACEAOdh0nMAAAADcAAAADwAAAAAA&#10;AAAAAAAAAAAHAgAAZHJzL2Rvd25yZXYueG1sUEsFBgAAAAADAAMAtwAAAPQCAAAAAA==&#10;" strokeweight="2pt"/>
                <v:line id="Line 682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z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bz&#10;CXzPhCMgVx8AAAD//wMAUEsBAi0AFAAGAAgAAAAhANvh9svuAAAAhQEAABMAAAAAAAAAAAAAAAAA&#10;AAAAAFtDb250ZW50X1R5cGVzXS54bWxQSwECLQAUAAYACAAAACEAWvQsW78AAAAVAQAACwAAAAAA&#10;AAAAAAAAAAAfAQAAX3JlbHMvLnJlbHNQSwECLQAUAAYACAAAACEAtjHs6MAAAADcAAAADwAAAAAA&#10;AAAAAAAAAAAHAgAAZHJzL2Rvd25yZXYueG1sUEsFBgAAAAADAAMAtwAAAPQCAAAAAA==&#10;" strokeweight="2pt"/>
                <v:line id="Line 683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lz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DL5nwhGQ6w8AAAD//wMAUEsBAi0AFAAGAAgAAAAhANvh9svuAAAAhQEAABMAAAAAAAAAAAAAAAAA&#10;AAAAAFtDb250ZW50X1R5cGVzXS54bWxQSwECLQAUAAYACAAAACEAWvQsW78AAAAVAQAACwAAAAAA&#10;AAAAAAAAAAAfAQAAX3JlbHMvLnJlbHNQSwECLQAUAAYACAAAACEA2X1Jc8AAAADcAAAADwAAAAAA&#10;AAAAAAAAAAAHAgAAZHJzL2Rvd25yZXYueG1sUEsFBgAAAAADAAMAtwAAAPQCAAAAAA==&#10;" strokeweight="2pt"/>
                <v:line id="Line 684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" strokeweight="1pt"/>
                <v:line id="Line 685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K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+B7JhwBufoAAAD//wMAUEsBAi0AFAAGAAgAAAAhANvh9svuAAAAhQEAABMAAAAAAAAAAAAAAAAA&#10;AAAAAFtDb250ZW50X1R5cGVzXS54bWxQSwECLQAUAAYACAAAACEAWvQsW78AAAAVAQAACwAAAAAA&#10;AAAAAAAAAAAfAQAAX3JlbHMvLnJlbHNQSwECLQAUAAYACAAAACEARuNyn8AAAADcAAAADwAAAAAA&#10;AAAAAAAAAAAHAgAAZHJzL2Rvd25yZXYueG1sUEsFBgAAAAADAAMAtwAAAPQCAAAAAA==&#10;" strokeweight="2pt"/>
                <v:line id="Line 686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" strokeweight="1pt"/>
                <v:rect id="Rectangle 687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" filled="f" stroked="f" strokeweight=".25pt">
                  <v:textbox inset="1pt,1pt,1pt,1pt">
                    <w:txbxContent>
                      <w:p w14:paraId="171DB655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" filled="f" stroked="f" strokeweight=".25pt">
                  <v:textbox inset="1pt,1pt,1pt,1pt">
                    <w:txbxContent>
                      <w:p w14:paraId="1B115A91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SS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NJvC+0w8AnL5AgAA//8DAFBLAQItABQABgAIAAAAIQDb4fbL7gAAAIUBAAATAAAAAAAAAAAAAAAA&#10;AAAAAABbQ29udGVudF9UeXBlc10ueG1sUEsBAi0AFAAGAAgAAAAhAFr0LFu/AAAAFQEAAAsAAAAA&#10;AAAAAAAAAAAAHwEAAF9yZWxzLy5yZWxzUEsBAi0AFAAGAAgAAAAhAGOo1JLBAAAA3AAAAA8AAAAA&#10;AAAAAAAAAAAABwIAAGRycy9kb3ducmV2LnhtbFBLBQYAAAAAAwADALcAAAD1AgAAAAA=&#10;" filled="f" stroked="f" strokeweight=".25pt">
                  <v:textbox inset="1pt,1pt,1pt,1pt">
                    <w:txbxContent>
                      <w:p w14:paraId="4C3344B9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rl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WS7FB5n4hGQhzsAAAD//wMAUEsBAi0AFAAGAAgAAAAhANvh9svuAAAAhQEAABMAAAAAAAAAAAAA&#10;AAAAAAAAAFtDb250ZW50X1R5cGVzXS54bWxQSwECLQAUAAYACAAAACEAWvQsW78AAAAVAQAACwAA&#10;AAAAAAAAAAAAAAAfAQAAX3JlbHMvLnJlbHNQSwECLQAUAAYACAAAACEAk3pK5cMAAADcAAAADwAA&#10;AAAAAAAAAAAAAAAHAgAAZHJzL2Rvd25yZXYueG1sUEsFBgAAAAADAAMAtwAAAPcCAAAAAA==&#10;" filled="f" stroked="f" strokeweight=".25pt">
                  <v:textbox inset="1pt,1pt,1pt,1pt">
                    <w:txbxContent>
                      <w:p w14:paraId="68FB3E8E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9+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rLNM/ydiUdA7n8BAAD//wMAUEsBAi0AFAAGAAgAAAAhANvh9svuAAAAhQEAABMAAAAAAAAAAAAA&#10;AAAAAAAAAFtDb250ZW50X1R5cGVzXS54bWxQSwECLQAUAAYACAAAACEAWvQsW78AAAAVAQAACwAA&#10;AAAAAAAAAAAAAAAfAQAAX3JlbHMvLnJlbHNQSwECLQAUAAYACAAAACEA/DbvfsMAAADcAAAADwAA&#10;AAAAAAAAAAAAAAAHAgAAZHJzL2Rvd25yZXYueG1sUEsFBgAAAAADAAMAtwAAAPcCAAAAAA==&#10;" filled="f" stroked="f" strokeweight=".25pt">
                  <v:textbox inset="1pt,1pt,1pt,1pt">
                    <w:txbxContent>
                      <w:p w14:paraId="35195F42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cK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fAr/Z+IRkKsXAAAA//8DAFBLAQItABQABgAIAAAAIQDb4fbL7gAAAIUBAAATAAAAAAAAAAAAAAAA&#10;AAAAAABbQ29udGVudF9UeXBlc10ueG1sUEsBAi0AFAAGAAgAAAAhAFr0LFu/AAAAFQEAAAsAAAAA&#10;AAAAAAAAAAAAHwEAAF9yZWxzLy5yZWxzUEsBAi0AFAAGAAgAAAAhAHPfdwrBAAAA3AAAAA8AAAAA&#10;AAAAAAAAAAAABwIAAGRycy9kb3ducmV2LnhtbFBLBQYAAAAAAwADALcAAAD1AgAAAAA=&#10;" filled="f" stroked="f" strokeweight=".25pt">
                  <v:textbox inset="1pt,1pt,1pt,1pt">
                    <w:txbxContent>
                      <w:p w14:paraId="20ADB68A" w14:textId="77777777" w:rsidR="00875A43" w:rsidRDefault="00875A43" w:rsidP="00E1171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" filled="f" stroked="f" strokeweight=".25pt">
                  <v:textbox inset="1pt,1pt,1pt,1pt">
                    <w:txbxContent>
                      <w:p w14:paraId="1D386C2A" w14:textId="77777777" w:rsidR="00875A43" w:rsidRPr="0002024B" w:rsidRDefault="00875A43" w:rsidP="00E11717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x6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" filled="f" stroked="f" strokeweight=".25pt">
                  <v:textbox inset="1pt,1pt,1pt,1pt">
                    <w:txbxContent>
                      <w:p w14:paraId="71DFD80A" w14:textId="77777777" w:rsidR="00875A43" w:rsidRPr="00455747" w:rsidRDefault="00875A43" w:rsidP="00E11717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336FFC42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2D36EE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A14930" w14:textId="77777777" w:rsidR="00875A43" w:rsidRDefault="00875A43" w:rsidP="00E11717"/>
                      <w:p w14:paraId="3D819286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DF0196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4CA857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E2EB11" w14:textId="77777777" w:rsidR="00875A43" w:rsidRDefault="00875A43" w:rsidP="00E11717"/>
                      <w:p w14:paraId="1360E6BC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8081EF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0553D0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6D2FED" w14:textId="77777777" w:rsidR="00875A43" w:rsidRDefault="00875A43" w:rsidP="00E11717"/>
                      <w:p w14:paraId="0AD45704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1AE59C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E74B25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3A8A21" w14:textId="77777777" w:rsidR="00875A43" w:rsidRDefault="00875A43" w:rsidP="00E11717"/>
                      <w:p w14:paraId="11D1FCF7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E25590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F95A3D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07C9B3" w14:textId="77777777" w:rsidR="00875A43" w:rsidRDefault="00875A43" w:rsidP="00E11717"/>
                      <w:p w14:paraId="62D1B550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259D60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132127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EB8E44" w14:textId="77777777" w:rsidR="00875A43" w:rsidRDefault="00875A43" w:rsidP="00E11717"/>
                      <w:p w14:paraId="57BD89EA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60AD3A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E24E08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D85915" w14:textId="77777777" w:rsidR="00875A43" w:rsidRDefault="00875A43" w:rsidP="00E11717"/>
                      <w:p w14:paraId="1ADE3BBF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A6BBF1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84F72C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0B3F09" w14:textId="77777777" w:rsidR="00875A43" w:rsidRDefault="00875A43" w:rsidP="00E11717"/>
                      <w:p w14:paraId="037DECE7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F608FA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C314FE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093AA0" w14:textId="77777777" w:rsidR="00875A43" w:rsidRDefault="00875A43" w:rsidP="00E11717"/>
                      <w:p w14:paraId="691AEA9B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A73E62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11C07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6D1DFF" w14:textId="77777777" w:rsidR="00875A43" w:rsidRDefault="00875A43" w:rsidP="00E11717"/>
                      <w:p w14:paraId="3F24973A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CA72DE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A5B6F1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6824F9" w14:textId="77777777" w:rsidR="00875A43" w:rsidRDefault="00875A43" w:rsidP="00E11717"/>
                      <w:p w14:paraId="7C5F5419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2A35CB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5EB08C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A7B1D1" w14:textId="77777777" w:rsidR="00875A43" w:rsidRDefault="00875A43" w:rsidP="00E11717"/>
                      <w:p w14:paraId="095D794B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02E7F8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89F800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FBE8D9" w14:textId="77777777" w:rsidR="00875A43" w:rsidRDefault="00875A43" w:rsidP="00E11717"/>
                      <w:p w14:paraId="6A20A64B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9886CF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785477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4D4BF2" w14:textId="77777777" w:rsidR="00875A43" w:rsidRDefault="00875A43" w:rsidP="00E11717"/>
                      <w:p w14:paraId="12676BBE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9D0FEC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78978B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5A7BED" w14:textId="77777777" w:rsidR="00875A43" w:rsidRDefault="00875A43" w:rsidP="00E11717"/>
                      <w:p w14:paraId="7B50F10F" w14:textId="77777777" w:rsidR="00875A43" w:rsidRDefault="00875A43" w:rsidP="00E1171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3CD4F7" w14:textId="77777777" w:rsidR="00875A43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C30623" w14:textId="77777777" w:rsidR="00875A43" w:rsidRPr="00F303CF" w:rsidRDefault="00875A43" w:rsidP="00E1171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017FAE">
        <w:rPr>
          <w:rFonts w:ascii="Calibri" w:hAnsi="Calibri" w:cs="Calibri"/>
          <w:szCs w:val="28"/>
          <w:lang w:val="ru-RU"/>
        </w:rPr>
        <w:t xml:space="preserve">            </w:t>
      </w:r>
      <w:r w:rsidR="00907875">
        <w:rPr>
          <w:rFonts w:ascii="Calibri" w:hAnsi="Calibri" w:cs="Calibri"/>
          <w:szCs w:val="28"/>
          <w:lang w:val="ru-RU"/>
        </w:rPr>
        <w:t xml:space="preserve">При нажатии на пиктограмму </w:t>
      </w:r>
      <w:r w:rsidR="003804F5" w:rsidRPr="00CB2C41">
        <w:rPr>
          <w:noProof/>
          <w:lang w:val="ru-RU"/>
        </w:rPr>
        <w:drawing>
          <wp:inline distT="0" distB="0" distL="0" distR="0" wp14:anchorId="7324F345" wp14:editId="6B95902E">
            <wp:extent cx="239395" cy="236855"/>
            <wp:effectExtent l="0" t="0" r="8255" b="0"/>
            <wp:docPr id="15" name="Рисунок 15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выглядит как счет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4F5">
        <w:rPr>
          <w:rFonts w:ascii="Calibri" w:hAnsi="Calibri" w:cs="Calibri"/>
          <w:szCs w:val="28"/>
          <w:lang w:val="ru-RU"/>
        </w:rPr>
        <w:t xml:space="preserve"> Вы открываете экран с окном для заполнения результата заявки.</w:t>
      </w:r>
    </w:p>
    <w:p w14:paraId="72B9BF5C" w14:textId="77777777" w:rsidR="0092288F" w:rsidRDefault="00017FAE" w:rsidP="00072194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5648" behindDoc="0" locked="0" layoutInCell="1" allowOverlap="1" wp14:anchorId="63C92720" wp14:editId="36EEDE8D">
            <wp:simplePos x="0" y="0"/>
            <wp:positionH relativeFrom="column">
              <wp:posOffset>2631</wp:posOffset>
            </wp:positionH>
            <wp:positionV relativeFrom="paragraph">
              <wp:posOffset>234769</wp:posOffset>
            </wp:positionV>
            <wp:extent cx="5940425" cy="2726055"/>
            <wp:effectExtent l="0" t="0" r="3175" b="0"/>
            <wp:wrapTopAndBottom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F1AD4" w14:textId="77777777" w:rsidR="00815720" w:rsidRDefault="00815720" w:rsidP="00072194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1E5168D" w14:textId="77777777" w:rsidR="00815720" w:rsidRDefault="00815720" w:rsidP="008B7E01">
      <w:pPr>
        <w:jc w:val="left"/>
        <w:rPr>
          <w:rFonts w:ascii="Calibri" w:hAnsi="Calibri" w:cs="Calibri"/>
          <w:szCs w:val="28"/>
          <w:lang w:val="ru-RU"/>
        </w:rPr>
      </w:pPr>
    </w:p>
    <w:p w14:paraId="6C9EE966" w14:textId="77777777" w:rsidR="00525EAB" w:rsidRDefault="00525EAB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 </w:t>
      </w:r>
      <w:r w:rsidR="00FC6224">
        <w:rPr>
          <w:rFonts w:ascii="Calibri" w:hAnsi="Calibri" w:cs="Calibri"/>
          <w:szCs w:val="28"/>
          <w:lang w:val="ru-RU"/>
        </w:rPr>
        <w:t xml:space="preserve">После заполнения поля </w:t>
      </w:r>
      <w:r w:rsidR="00FC6224" w:rsidRPr="00FC6224">
        <w:rPr>
          <w:rFonts w:ascii="Calibri" w:hAnsi="Calibri" w:cs="Calibri"/>
          <w:szCs w:val="28"/>
          <w:lang w:val="ru-RU"/>
        </w:rPr>
        <w:t>“</w:t>
      </w:r>
      <w:r w:rsidR="00FC6224">
        <w:rPr>
          <w:rFonts w:ascii="Calibri" w:hAnsi="Calibri" w:cs="Calibri"/>
          <w:szCs w:val="28"/>
          <w:lang w:val="ru-RU"/>
        </w:rPr>
        <w:t>Ответ по заявке</w:t>
      </w:r>
      <w:r w:rsidR="00FC6224" w:rsidRPr="00FC6224">
        <w:rPr>
          <w:rFonts w:ascii="Calibri" w:hAnsi="Calibri" w:cs="Calibri"/>
          <w:szCs w:val="28"/>
          <w:lang w:val="ru-RU"/>
        </w:rPr>
        <w:t>”</w:t>
      </w:r>
      <w:r w:rsidR="00B53E2E">
        <w:rPr>
          <w:rFonts w:ascii="Calibri" w:hAnsi="Calibri" w:cs="Calibri"/>
          <w:szCs w:val="28"/>
          <w:lang w:val="ru-RU"/>
        </w:rPr>
        <w:t xml:space="preserve"> Вы должны нажать на пиктограмму </w:t>
      </w:r>
      <w:r w:rsidR="00B53E2E">
        <w:rPr>
          <w:rFonts w:ascii="Calibri" w:hAnsi="Calibri" w:cs="Calibri"/>
          <w:noProof/>
          <w:szCs w:val="28"/>
          <w:lang w:val="ru-RU"/>
        </w:rPr>
        <w:drawing>
          <wp:inline distT="0" distB="0" distL="0" distR="0" wp14:anchorId="04DC9E98" wp14:editId="1EBCD8C1">
            <wp:extent cx="240846" cy="240846"/>
            <wp:effectExtent l="0" t="0" r="698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1" cy="2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E2E">
        <w:rPr>
          <w:rFonts w:ascii="Calibri" w:hAnsi="Calibri" w:cs="Calibri"/>
          <w:szCs w:val="28"/>
          <w:lang w:val="ru-RU"/>
        </w:rPr>
        <w:t>-сохранить.</w:t>
      </w:r>
    </w:p>
    <w:p w14:paraId="276CE784" w14:textId="77777777" w:rsidR="00F07F05" w:rsidRDefault="00B53E2E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 </w:t>
      </w:r>
      <w:r w:rsidR="00DA2757">
        <w:rPr>
          <w:rFonts w:ascii="Calibri" w:hAnsi="Calibri" w:cs="Calibri"/>
          <w:szCs w:val="28"/>
          <w:lang w:val="ru-RU"/>
        </w:rPr>
        <w:t>После сохранения</w:t>
      </w:r>
      <w:r>
        <w:rPr>
          <w:rFonts w:ascii="Calibri" w:hAnsi="Calibri" w:cs="Calibri"/>
          <w:szCs w:val="28"/>
          <w:lang w:val="ru-RU"/>
        </w:rPr>
        <w:t xml:space="preserve"> состояние заявки поменя</w:t>
      </w:r>
      <w:r w:rsidR="000F0A29">
        <w:rPr>
          <w:rFonts w:ascii="Calibri" w:hAnsi="Calibri" w:cs="Calibri"/>
          <w:szCs w:val="28"/>
          <w:lang w:val="ru-RU"/>
        </w:rPr>
        <w:t>ется</w:t>
      </w:r>
      <w:r>
        <w:rPr>
          <w:rFonts w:ascii="Calibri" w:hAnsi="Calibri" w:cs="Calibri"/>
          <w:szCs w:val="28"/>
          <w:lang w:val="ru-RU"/>
        </w:rPr>
        <w:t xml:space="preserve"> на </w:t>
      </w:r>
      <w:r w:rsidRPr="007F3D65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Готово</w:t>
      </w:r>
      <w:r w:rsidRPr="007F3D65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 и исчез</w:t>
      </w:r>
      <w:r w:rsidR="000F0A29">
        <w:rPr>
          <w:rFonts w:ascii="Calibri" w:hAnsi="Calibri" w:cs="Calibri"/>
          <w:szCs w:val="28"/>
          <w:lang w:val="ru-RU"/>
        </w:rPr>
        <w:t>нут</w:t>
      </w:r>
      <w:r>
        <w:rPr>
          <w:rFonts w:ascii="Calibri" w:hAnsi="Calibri" w:cs="Calibri"/>
          <w:szCs w:val="28"/>
          <w:lang w:val="ru-RU"/>
        </w:rPr>
        <w:t xml:space="preserve"> кнопки </w:t>
      </w:r>
      <w:r w:rsidRPr="007F3D65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аннулировать</w:t>
      </w:r>
      <w:r w:rsidRPr="007F3D65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 и </w:t>
      </w:r>
      <w:r w:rsidRPr="007F3D65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ввести ответ</w:t>
      </w:r>
      <w:r w:rsidRPr="007F3D65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</w:p>
    <w:p w14:paraId="17FA775E" w14:textId="77777777" w:rsidR="00F07F05" w:rsidRDefault="00F07F05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C1FE67" w14:textId="77777777" w:rsidR="00441B2E" w:rsidRDefault="00B53E2E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 При нажатии на пиктограмму </w:t>
      </w:r>
      <w:r w:rsidRPr="00CB2C41">
        <w:rPr>
          <w:noProof/>
          <w:lang w:val="ru-RU"/>
        </w:rPr>
        <w:drawing>
          <wp:inline distT="0" distB="0" distL="0" distR="0" wp14:anchorId="4DD42C0B" wp14:editId="5FAA8A38">
            <wp:extent cx="217805" cy="2070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Cs w:val="28"/>
          <w:lang w:val="ru-RU"/>
        </w:rPr>
        <w:t xml:space="preserve"> Вы получ</w:t>
      </w:r>
      <w:r w:rsidR="00970416">
        <w:rPr>
          <w:rFonts w:ascii="Calibri" w:hAnsi="Calibri" w:cs="Calibri"/>
          <w:szCs w:val="28"/>
          <w:lang w:val="ru-RU"/>
        </w:rPr>
        <w:t>ае</w:t>
      </w:r>
      <w:r>
        <w:rPr>
          <w:rFonts w:ascii="Calibri" w:hAnsi="Calibri" w:cs="Calibri"/>
          <w:szCs w:val="28"/>
          <w:lang w:val="ru-RU"/>
        </w:rPr>
        <w:t>те возможность ознакомиться с результатом Телемедицинской консультации.</w:t>
      </w:r>
    </w:p>
    <w:p w14:paraId="7349AA87" w14:textId="77777777" w:rsidR="00441B2E" w:rsidRDefault="00441B2E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C1FF9A5" w14:textId="77777777" w:rsidR="00815720" w:rsidRDefault="00815720" w:rsidP="00E76152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6672" behindDoc="0" locked="0" layoutInCell="1" allowOverlap="1" wp14:anchorId="2C857996" wp14:editId="179630E8">
            <wp:simplePos x="0" y="0"/>
            <wp:positionH relativeFrom="column">
              <wp:posOffset>-24584</wp:posOffset>
            </wp:positionH>
            <wp:positionV relativeFrom="paragraph">
              <wp:posOffset>123463</wp:posOffset>
            </wp:positionV>
            <wp:extent cx="5940425" cy="2731770"/>
            <wp:effectExtent l="0" t="0" r="3175" b="0"/>
            <wp:wrapTopAndBottom/>
            <wp:docPr id="54" name="Рисунок 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931D8" w14:textId="77777777" w:rsidR="00815720" w:rsidRDefault="00815720" w:rsidP="00072194">
      <w:pPr>
        <w:ind w:firstLine="709"/>
        <w:jc w:val="left"/>
        <w:rPr>
          <w:rFonts w:ascii="Calibri" w:hAnsi="Calibri" w:cs="Calibri"/>
          <w:noProof/>
          <w:szCs w:val="28"/>
          <w:lang w:val="ru-RU"/>
        </w:rPr>
      </w:pPr>
    </w:p>
    <w:p w14:paraId="58B9EB88" w14:textId="77777777" w:rsidR="00815720" w:rsidRDefault="0065619E" w:rsidP="0095505C">
      <w:pPr>
        <w:jc w:val="left"/>
        <w:rPr>
          <w:rFonts w:ascii="Calibri" w:hAnsi="Calibri" w:cs="Calibri"/>
          <w:noProof/>
          <w:szCs w:val="28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77DEFDB5" wp14:editId="40B80942">
                <wp:simplePos x="0" y="0"/>
                <wp:positionH relativeFrom="margin">
                  <wp:posOffset>-360735</wp:posOffset>
                </wp:positionH>
                <wp:positionV relativeFrom="page">
                  <wp:posOffset>254816</wp:posOffset>
                </wp:positionV>
                <wp:extent cx="6588760" cy="10189210"/>
                <wp:effectExtent l="0" t="0" r="21590" b="21590"/>
                <wp:wrapNone/>
                <wp:docPr id="758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59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B2D06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2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7112B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03DC9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4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58B83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5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CDD31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5EF3C" w14:textId="77777777" w:rsidR="00875A43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D2D60" w14:textId="77777777" w:rsidR="00875A43" w:rsidRPr="0002024B" w:rsidRDefault="00875A43" w:rsidP="0065619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5E2C5" w14:textId="77777777" w:rsidR="00875A43" w:rsidRPr="00455747" w:rsidRDefault="00875A43" w:rsidP="0065619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33799FC5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F31A3D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426F8D" w14:textId="77777777" w:rsidR="00875A43" w:rsidRDefault="00875A43" w:rsidP="0065619E"/>
                            <w:p w14:paraId="47BE4273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080187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2F8A61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DCB27D" w14:textId="77777777" w:rsidR="00875A43" w:rsidRDefault="00875A43" w:rsidP="0065619E"/>
                            <w:p w14:paraId="0AB813A5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D65731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DBD0C1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E43E21" w14:textId="77777777" w:rsidR="00875A43" w:rsidRDefault="00875A43" w:rsidP="0065619E"/>
                            <w:p w14:paraId="29302C71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25A439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19E8E4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081F8F" w14:textId="77777777" w:rsidR="00875A43" w:rsidRDefault="00875A43" w:rsidP="0065619E"/>
                            <w:p w14:paraId="4AAF9BA6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F2FBF5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B8B8DF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993F2B" w14:textId="77777777" w:rsidR="00875A43" w:rsidRDefault="00875A43" w:rsidP="0065619E"/>
                            <w:p w14:paraId="3C192DB6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FB77D5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31029E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3E31E0" w14:textId="77777777" w:rsidR="00875A43" w:rsidRDefault="00875A43" w:rsidP="0065619E"/>
                            <w:p w14:paraId="2A0C4D58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00032F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86F039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BAA5DB" w14:textId="77777777" w:rsidR="00875A43" w:rsidRDefault="00875A43" w:rsidP="0065619E"/>
                            <w:p w14:paraId="767992A7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FC178A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1FE12C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0E3F3C" w14:textId="77777777" w:rsidR="00875A43" w:rsidRDefault="00875A43" w:rsidP="0065619E"/>
                            <w:p w14:paraId="399CAA01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32AD99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3A9A21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37ABC6" w14:textId="77777777" w:rsidR="00875A43" w:rsidRDefault="00875A43" w:rsidP="0065619E"/>
                            <w:p w14:paraId="66C57EDA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A06CAD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760FE0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4BD4D9" w14:textId="77777777" w:rsidR="00875A43" w:rsidRDefault="00875A43" w:rsidP="0065619E"/>
                            <w:p w14:paraId="663165D1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1BECBA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556155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83B179" w14:textId="77777777" w:rsidR="00875A43" w:rsidRDefault="00875A43" w:rsidP="0065619E"/>
                            <w:p w14:paraId="4F3C669E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39984F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94F187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02B849" w14:textId="77777777" w:rsidR="00875A43" w:rsidRDefault="00875A43" w:rsidP="0065619E"/>
                            <w:p w14:paraId="7F64A61A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452EA0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1AA1A5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B7F189" w14:textId="77777777" w:rsidR="00875A43" w:rsidRDefault="00875A43" w:rsidP="0065619E"/>
                            <w:p w14:paraId="03B9F043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42E580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6B2AF5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5BA91B" w14:textId="77777777" w:rsidR="00875A43" w:rsidRDefault="00875A43" w:rsidP="0065619E"/>
                            <w:p w14:paraId="4D73622D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8A2B71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B178BF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722A67" w14:textId="77777777" w:rsidR="00875A43" w:rsidRDefault="00875A43" w:rsidP="0065619E"/>
                            <w:p w14:paraId="1AD1845E" w14:textId="77777777" w:rsidR="00875A43" w:rsidRDefault="00875A43" w:rsidP="0065619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CFC08B" w14:textId="77777777" w:rsidR="00875A43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1A8FC1" w14:textId="77777777" w:rsidR="00875A43" w:rsidRPr="00F303CF" w:rsidRDefault="00875A43" w:rsidP="0065619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FDB5" id="_x0000_s1146" style="position:absolute;margin-left:-28.4pt;margin-top:20.05pt;width:518.8pt;height:802.3pt;z-index:25168998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" o:allowincell="f">
                <v:rect id="Rectangle 676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" filled="f" strokeweight="2pt"/>
                <v:line id="Line 677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O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/PD&#10;mXAE5OYLAAD//wMAUEsBAi0AFAAGAAgAAAAhANvh9svuAAAAhQEAABMAAAAAAAAAAAAAAAAAAAAA&#10;AFtDb250ZW50X1R5cGVzXS54bWxQSwECLQAUAAYACAAAACEAWvQsW78AAAAVAQAACwAAAAAAAAAA&#10;AAAAAAAfAQAAX3JlbHMvLnJlbHNQSwECLQAUAAYACAAAACEAD+cDjL0AAADcAAAADwAAAAAAAAAA&#10;AAAAAAAHAgAAZHJzL2Rvd25yZXYueG1sUEsFBgAAAAADAAMAtwAAAPECAAAAAA==&#10;" strokeweight="2pt"/>
                <v:line id="Line 678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Y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uB7JhwBufoAAAD//wMAUEsBAi0AFAAGAAgAAAAhANvh9svuAAAAhQEAABMAAAAAAAAAAAAAAAAA&#10;AAAAAFtDb250ZW50X1R5cGVzXS54bWxQSwECLQAUAAYACAAAACEAWvQsW78AAAAVAQAACwAAAAAA&#10;AAAAAAAAAAAfAQAAX3JlbHMvLnJlbHNQSwECLQAUAAYACAAAACEAYKumF8AAAADcAAAADwAAAAAA&#10;AAAAAAAAAAAHAgAAZHJzL2Rvd25yZXYueG1sUEsFBgAAAAADAAMAtwAAAPQCAAAAAA==&#10;" strokeweight="2pt"/>
                <v:line id="Line 679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h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uF7JhwBufoAAAD//wMAUEsBAi0AFAAGAAgAAAAhANvh9svuAAAAhQEAABMAAAAAAAAAAAAAAAAA&#10;AAAAAFtDb250ZW50X1R5cGVzXS54bWxQSwECLQAUAAYACAAAACEAWvQsW78AAAAVAQAACwAAAAAA&#10;AAAAAAAAAAAfAQAAX3JlbHMvLnJlbHNQSwECLQAUAAYACAAAACEAkHk4YMAAAADcAAAADwAAAAAA&#10;AAAAAAAAAAAHAgAAZHJzL2Rvd25yZXYueG1sUEsFBgAAAAADAAMAtwAAAPQCAAAAAA==&#10;" strokeweight="2pt"/>
                <v:line id="Line 680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37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" strokeweight="2pt"/>
                <v:line id="Line 681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A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TuB7JhwBufoAAAD//wMAUEsBAi0AFAAGAAgAAAAhANvh9svuAAAAhQEAABMAAAAAAAAAAAAAAAAA&#10;AAAAAFtDb250ZW50X1R5cGVzXS54bWxQSwECLQAUAAYACAAAACEAWvQsW78AAAAVAQAACwAAAAAA&#10;AAAAAAAAAAAfAQAAX3JlbHMvLnJlbHNQSwECLQAUAAYACAAAACEAH5CgFMAAAADcAAAADwAAAAAA&#10;AAAAAAAAAAAHAgAAZHJzL2Rvd25yZXYueG1sUEsFBgAAAAADAAMAtwAAAPQCAAAAAA==&#10;" strokeweight="2pt"/>
                <v:line id="Line 682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5j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rCOY3ieCUdAbv8BAAD//wMAUEsBAi0AFAAGAAgAAAAhANvh9svuAAAAhQEAABMAAAAAAAAAAAAA&#10;AAAAAAAAAFtDb250ZW50X1R5cGVzXS54bWxQSwECLQAUAAYACAAAACEAWvQsW78AAAAVAQAACwAA&#10;AAAAAAAAAAAAAAAfAQAAX3JlbHMvLnJlbHNQSwECLQAUAAYACAAAACEA70I+Y8MAAADcAAAADwAA&#10;AAAAAAAAAAAAAAAHAgAAZHJzL2Rvd25yZXYueG1sUEsFBgAAAAADAAMAtwAAAPcCAAAAAA==&#10;" strokeweight="2pt"/>
                <v:line id="Line 683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v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uB7JhwBufoAAAD//wMAUEsBAi0AFAAGAAgAAAAhANvh9svuAAAAhQEAABMAAAAAAAAAAAAAAAAA&#10;AAAAAFtDb250ZW50X1R5cGVzXS54bWxQSwECLQAUAAYACAAAACEAWvQsW78AAAAVAQAACwAAAAAA&#10;AAAAAAAAAAAfAQAAX3JlbHMvLnJlbHNQSwECLQAUAAYACAAAACEAgA6b+MAAAADcAAAADwAAAAAA&#10;AAAAAAAAAAAHAgAAZHJzL2Rvd25yZXYueG1sUEsFBgAAAAADAAMAtwAAAPQCAAAAAA==&#10;" strokeweight="2pt"/>
                <v:line id="Line 684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" strokeweight="1pt"/>
                <v:line id="Line 685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hQ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" strokeweight="2pt"/>
                <v:line id="Line 686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H6xgAAAN0AAAAPAAAAZHJzL2Rvd25yZXYueG1sRI9BTwIx&#10;EIXvJv6HZky8SRdI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BRpR+sYAAADdAAAA&#10;DwAAAAAAAAAAAAAAAAAHAgAAZHJzL2Rvd25yZXYueG1sUEsFBgAAAAADAAMAtwAAAPoCAAAAAA==&#10;" strokeweight="1pt"/>
                <v:rect id="Rectangle 687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" filled="f" stroked="f" strokeweight=".25pt">
                  <v:textbox inset="1pt,1pt,1pt,1pt">
                    <w:txbxContent>
                      <w:p w14:paraId="3A8B2D06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" filled="f" stroked="f" strokeweight=".25pt">
                  <v:textbox inset="1pt,1pt,1pt,1pt">
                    <w:txbxContent>
                      <w:p w14:paraId="4057112B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" filled="f" stroked="f" strokeweight=".25pt">
                  <v:textbox inset="1pt,1pt,1pt,1pt">
                    <w:txbxContent>
                      <w:p w14:paraId="45F03DC9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Jl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" filled="f" stroked="f" strokeweight=".25pt">
                  <v:textbox inset="1pt,1pt,1pt,1pt">
                    <w:txbxContent>
                      <w:p w14:paraId="23D58B83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f+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" filled="f" stroked="f" strokeweight=".25pt">
                  <v:textbox inset="1pt,1pt,1pt,1pt">
                    <w:txbxContent>
                      <w:p w14:paraId="421CDD31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J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l28p3L6JJ8j8HwAA//8DAFBLAQItABQABgAIAAAAIQDb4fbL7gAAAIUBAAATAAAAAAAAAAAAAAAA&#10;AAAAAABbQ29udGVudF9UeXBlc10ueG1sUEsBAi0AFAAGAAgAAAAhAFr0LFu/AAAAFQEAAAsAAAAA&#10;AAAAAAAAAAAAHwEAAF9yZWxzLy5yZWxzUEsBAi0AFAAGAAgAAAAhAMg26YnBAAAA3QAAAA8AAAAA&#10;AAAAAAAAAAAABwIAAGRycy9kb3ducmV2LnhtbFBLBQYAAAAAAwADALcAAAD1AgAAAAA=&#10;" filled="f" stroked="f" strokeweight=".25pt">
                  <v:textbox inset="1pt,1pt,1pt,1pt">
                    <w:txbxContent>
                      <w:p w14:paraId="0C45EF3C" w14:textId="77777777" w:rsidR="00875A43" w:rsidRDefault="00875A43" w:rsidP="0065619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" filled="f" stroked="f" strokeweight=".25pt">
                  <v:textbox inset="1pt,1pt,1pt,1pt">
                    <w:txbxContent>
                      <w:p w14:paraId="417D2D60" w14:textId="77777777" w:rsidR="00875A43" w:rsidRPr="0002024B" w:rsidRDefault="00875A43" w:rsidP="0065619E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" filled="f" stroked="f" strokeweight=".25pt">
                  <v:textbox inset="1pt,1pt,1pt,1pt">
                    <w:txbxContent>
                      <w:p w14:paraId="6725E2C5" w14:textId="77777777" w:rsidR="00875A43" w:rsidRPr="00455747" w:rsidRDefault="00875A43" w:rsidP="0065619E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33799FC5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F31A3D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426F8D" w14:textId="77777777" w:rsidR="00875A43" w:rsidRDefault="00875A43" w:rsidP="0065619E"/>
                      <w:p w14:paraId="47BE4273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080187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2F8A61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DCB27D" w14:textId="77777777" w:rsidR="00875A43" w:rsidRDefault="00875A43" w:rsidP="0065619E"/>
                      <w:p w14:paraId="0AB813A5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D65731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DBD0C1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E43E21" w14:textId="77777777" w:rsidR="00875A43" w:rsidRDefault="00875A43" w:rsidP="0065619E"/>
                      <w:p w14:paraId="29302C71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25A439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19E8E4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081F8F" w14:textId="77777777" w:rsidR="00875A43" w:rsidRDefault="00875A43" w:rsidP="0065619E"/>
                      <w:p w14:paraId="4AAF9BA6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F2FBF5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B8B8DF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993F2B" w14:textId="77777777" w:rsidR="00875A43" w:rsidRDefault="00875A43" w:rsidP="0065619E"/>
                      <w:p w14:paraId="3C192DB6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FB77D5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31029E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3E31E0" w14:textId="77777777" w:rsidR="00875A43" w:rsidRDefault="00875A43" w:rsidP="0065619E"/>
                      <w:p w14:paraId="2A0C4D58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00032F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86F039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BAA5DB" w14:textId="77777777" w:rsidR="00875A43" w:rsidRDefault="00875A43" w:rsidP="0065619E"/>
                      <w:p w14:paraId="767992A7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FC178A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1FE12C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0E3F3C" w14:textId="77777777" w:rsidR="00875A43" w:rsidRDefault="00875A43" w:rsidP="0065619E"/>
                      <w:p w14:paraId="399CAA01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32AD99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3A9A21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37ABC6" w14:textId="77777777" w:rsidR="00875A43" w:rsidRDefault="00875A43" w:rsidP="0065619E"/>
                      <w:p w14:paraId="66C57EDA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A06CAD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760FE0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4BD4D9" w14:textId="77777777" w:rsidR="00875A43" w:rsidRDefault="00875A43" w:rsidP="0065619E"/>
                      <w:p w14:paraId="663165D1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1BECBA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556155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83B179" w14:textId="77777777" w:rsidR="00875A43" w:rsidRDefault="00875A43" w:rsidP="0065619E"/>
                      <w:p w14:paraId="4F3C669E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39984F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94F187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02B849" w14:textId="77777777" w:rsidR="00875A43" w:rsidRDefault="00875A43" w:rsidP="0065619E"/>
                      <w:p w14:paraId="7F64A61A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452EA0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1AA1A5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B7F189" w14:textId="77777777" w:rsidR="00875A43" w:rsidRDefault="00875A43" w:rsidP="0065619E"/>
                      <w:p w14:paraId="03B9F043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42E580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6B2AF5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5BA91B" w14:textId="77777777" w:rsidR="00875A43" w:rsidRDefault="00875A43" w:rsidP="0065619E"/>
                      <w:p w14:paraId="4D73622D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8A2B71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B178BF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722A67" w14:textId="77777777" w:rsidR="00875A43" w:rsidRDefault="00875A43" w:rsidP="0065619E"/>
                      <w:p w14:paraId="1AD1845E" w14:textId="77777777" w:rsidR="00875A43" w:rsidRDefault="00875A43" w:rsidP="0065619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CFC08B" w14:textId="77777777" w:rsidR="00875A43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1A8FC1" w14:textId="77777777" w:rsidR="00875A43" w:rsidRPr="00F303CF" w:rsidRDefault="00875A43" w:rsidP="0065619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AA1FE4"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6F47F03B" wp14:editId="35D7FDAC">
            <wp:simplePos x="0" y="0"/>
            <wp:positionH relativeFrom="margin">
              <wp:posOffset>-62865</wp:posOffset>
            </wp:positionH>
            <wp:positionV relativeFrom="paragraph">
              <wp:posOffset>431800</wp:posOffset>
            </wp:positionV>
            <wp:extent cx="5940425" cy="2759710"/>
            <wp:effectExtent l="0" t="0" r="3175" b="254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E9">
        <w:rPr>
          <w:rFonts w:ascii="Calibri" w:hAnsi="Calibri" w:cs="Calibri"/>
          <w:noProof/>
          <w:szCs w:val="28"/>
          <w:lang w:val="ru-RU"/>
        </w:rPr>
        <w:t>Окно с результатом</w:t>
      </w:r>
      <w:r w:rsidR="004D78F2">
        <w:rPr>
          <w:rFonts w:ascii="Calibri" w:hAnsi="Calibri" w:cs="Calibri"/>
          <w:noProof/>
          <w:szCs w:val="28"/>
          <w:lang w:val="ru-RU"/>
        </w:rPr>
        <w:t xml:space="preserve"> выглядит примерно так:</w:t>
      </w:r>
    </w:p>
    <w:p w14:paraId="6F8DA5DB" w14:textId="77777777" w:rsidR="009B1C0B" w:rsidRDefault="009B1C0B" w:rsidP="0095505C">
      <w:pPr>
        <w:jc w:val="left"/>
        <w:rPr>
          <w:rFonts w:ascii="Calibri" w:hAnsi="Calibri" w:cs="Calibri"/>
          <w:noProof/>
          <w:szCs w:val="28"/>
          <w:lang w:val="ru-RU"/>
        </w:rPr>
      </w:pPr>
    </w:p>
    <w:p w14:paraId="2820C084" w14:textId="77777777" w:rsidR="009B1C0B" w:rsidRDefault="009B1C0B" w:rsidP="0095505C">
      <w:pPr>
        <w:jc w:val="left"/>
        <w:rPr>
          <w:rFonts w:ascii="Calibri" w:hAnsi="Calibri" w:cs="Calibri"/>
          <w:noProof/>
          <w:szCs w:val="28"/>
          <w:lang w:val="ru-RU"/>
        </w:rPr>
      </w:pPr>
    </w:p>
    <w:p w14:paraId="0B864878" w14:textId="77777777" w:rsidR="00441B2E" w:rsidRDefault="00D854F3" w:rsidP="0095505C">
      <w:pPr>
        <w:jc w:val="left"/>
        <w:rPr>
          <w:rFonts w:ascii="Calibri" w:hAnsi="Calibri" w:cs="Calibri"/>
          <w:noProof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3A2B7B3D" wp14:editId="31239F24">
            <wp:simplePos x="0" y="0"/>
            <wp:positionH relativeFrom="margin">
              <wp:posOffset>-57785</wp:posOffset>
            </wp:positionH>
            <wp:positionV relativeFrom="paragraph">
              <wp:posOffset>631190</wp:posOffset>
            </wp:positionV>
            <wp:extent cx="5940425" cy="2741295"/>
            <wp:effectExtent l="0" t="0" r="3175" b="1905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E4">
        <w:rPr>
          <w:rFonts w:ascii="Calibri" w:hAnsi="Calibri" w:cs="Calibri"/>
          <w:noProof/>
          <w:szCs w:val="28"/>
          <w:lang w:val="ru-RU"/>
        </w:rPr>
        <w:t>Если заявок несколько</w:t>
      </w:r>
      <w:r w:rsidR="00E85139">
        <w:rPr>
          <w:rFonts w:ascii="Calibri" w:hAnsi="Calibri" w:cs="Calibri"/>
          <w:noProof/>
          <w:szCs w:val="28"/>
          <w:lang w:val="ru-RU"/>
        </w:rPr>
        <w:t>,</w:t>
      </w:r>
      <w:r w:rsidR="00AA1FE4">
        <w:rPr>
          <w:rFonts w:ascii="Calibri" w:hAnsi="Calibri" w:cs="Calibri"/>
          <w:noProof/>
          <w:szCs w:val="28"/>
          <w:lang w:val="ru-RU"/>
        </w:rPr>
        <w:t xml:space="preserve"> окно </w:t>
      </w:r>
      <w:r w:rsidR="00A63133">
        <w:rPr>
          <w:rFonts w:ascii="Calibri" w:hAnsi="Calibri" w:cs="Calibri"/>
          <w:noProof/>
          <w:szCs w:val="28"/>
          <w:lang w:val="ru-RU"/>
        </w:rPr>
        <w:t xml:space="preserve">работы с заявками </w:t>
      </w:r>
      <w:r w:rsidR="00AA1FE4">
        <w:rPr>
          <w:rFonts w:ascii="Calibri" w:hAnsi="Calibri" w:cs="Calibri"/>
          <w:noProof/>
          <w:szCs w:val="28"/>
          <w:lang w:val="ru-RU"/>
        </w:rPr>
        <w:t>будет иметь примерно такой вид:</w:t>
      </w:r>
    </w:p>
    <w:bookmarkEnd w:id="0"/>
    <w:bookmarkEnd w:id="1"/>
    <w:p w14:paraId="3996E621" w14:textId="77777777" w:rsidR="00A2155F" w:rsidRDefault="00A2155F" w:rsidP="00F26FBC">
      <w:pPr>
        <w:jc w:val="left"/>
        <w:rPr>
          <w:rFonts w:ascii="Calibri" w:hAnsi="Calibri" w:cs="Calibri"/>
          <w:szCs w:val="28"/>
          <w:lang w:val="ru-RU"/>
        </w:rPr>
      </w:pPr>
    </w:p>
    <w:p w14:paraId="6D076537" w14:textId="77777777" w:rsidR="002C2FEC" w:rsidRDefault="002C2FEC" w:rsidP="00A2155F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C2D808" w14:textId="77777777" w:rsidR="000678C0" w:rsidRDefault="000678C0" w:rsidP="009F0EA7">
      <w:pPr>
        <w:jc w:val="left"/>
        <w:rPr>
          <w:rFonts w:ascii="Calibri" w:hAnsi="Calibri" w:cs="Calibri"/>
          <w:szCs w:val="28"/>
          <w:lang w:val="ru-RU"/>
        </w:rPr>
      </w:pPr>
    </w:p>
    <w:p w14:paraId="00E677DD" w14:textId="77777777" w:rsidR="005D3C73" w:rsidRDefault="005D3C7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490FB4E" w14:textId="77777777" w:rsidR="005D3C73" w:rsidRDefault="00606F0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Для аннулирования заявки</w:t>
      </w:r>
      <w:r w:rsidR="00FB2315">
        <w:rPr>
          <w:rFonts w:ascii="Calibri" w:hAnsi="Calibri" w:cs="Calibri"/>
          <w:szCs w:val="28"/>
          <w:lang w:val="ru-RU"/>
        </w:rPr>
        <w:t xml:space="preserve"> Вы</w:t>
      </w:r>
      <w:r>
        <w:rPr>
          <w:rFonts w:ascii="Calibri" w:hAnsi="Calibri" w:cs="Calibri"/>
          <w:szCs w:val="28"/>
          <w:lang w:val="ru-RU"/>
        </w:rPr>
        <w:t xml:space="preserve"> должны</w:t>
      </w:r>
      <w:r w:rsidR="00FB2315">
        <w:rPr>
          <w:rFonts w:ascii="Calibri" w:hAnsi="Calibri" w:cs="Calibri"/>
          <w:szCs w:val="28"/>
          <w:lang w:val="ru-RU"/>
        </w:rPr>
        <w:t xml:space="preserve"> наж</w:t>
      </w:r>
      <w:r>
        <w:rPr>
          <w:rFonts w:ascii="Calibri" w:hAnsi="Calibri" w:cs="Calibri"/>
          <w:szCs w:val="28"/>
          <w:lang w:val="ru-RU"/>
        </w:rPr>
        <w:t>ать</w:t>
      </w:r>
      <w:r w:rsidR="00FB2315">
        <w:rPr>
          <w:rFonts w:ascii="Calibri" w:hAnsi="Calibri" w:cs="Calibri"/>
          <w:szCs w:val="28"/>
          <w:lang w:val="ru-RU"/>
        </w:rPr>
        <w:t xml:space="preserve"> на пиктограмму </w:t>
      </w:r>
      <w:r w:rsidR="00FB2315" w:rsidRPr="00CB2C41">
        <w:rPr>
          <w:noProof/>
          <w:lang w:val="ru-RU"/>
        </w:rPr>
        <w:drawing>
          <wp:inline distT="0" distB="0" distL="0" distR="0" wp14:anchorId="3E9CE299" wp14:editId="23ADDC1A">
            <wp:extent cx="226060" cy="226060"/>
            <wp:effectExtent l="0" t="0" r="2540" b="2540"/>
            <wp:docPr id="44" name="Рисунок 44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счет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315">
        <w:rPr>
          <w:rFonts w:ascii="Calibri" w:hAnsi="Calibri" w:cs="Calibri"/>
          <w:szCs w:val="28"/>
          <w:lang w:val="ru-RU"/>
        </w:rPr>
        <w:t xml:space="preserve"> - </w:t>
      </w:r>
      <w:r>
        <w:rPr>
          <w:rFonts w:ascii="Calibri" w:hAnsi="Calibri" w:cs="Calibri"/>
          <w:szCs w:val="28"/>
          <w:lang w:val="ru-RU"/>
        </w:rPr>
        <w:t xml:space="preserve">  </w:t>
      </w:r>
      <w:r w:rsidR="00FB2315">
        <w:rPr>
          <w:rFonts w:ascii="Calibri" w:hAnsi="Calibri" w:cs="Calibri"/>
          <w:szCs w:val="28"/>
          <w:lang w:val="ru-RU"/>
        </w:rPr>
        <w:t>аннулировать заявку</w:t>
      </w:r>
      <w:r w:rsidR="00C301F2">
        <w:rPr>
          <w:rFonts w:ascii="Calibri" w:hAnsi="Calibri" w:cs="Calibri"/>
          <w:szCs w:val="28"/>
          <w:lang w:val="ru-RU"/>
        </w:rPr>
        <w:t>.</w:t>
      </w:r>
      <w:r w:rsidR="00FB2315">
        <w:rPr>
          <w:rFonts w:ascii="Calibri" w:hAnsi="Calibri" w:cs="Calibri"/>
          <w:szCs w:val="28"/>
          <w:lang w:val="ru-RU"/>
        </w:rPr>
        <w:t xml:space="preserve"> </w:t>
      </w:r>
      <w:r w:rsidR="00C301F2">
        <w:rPr>
          <w:rFonts w:ascii="Calibri" w:hAnsi="Calibri" w:cs="Calibri"/>
          <w:szCs w:val="28"/>
          <w:lang w:val="ru-RU"/>
        </w:rPr>
        <w:t>П</w:t>
      </w:r>
      <w:r w:rsidR="00FB2315">
        <w:rPr>
          <w:rFonts w:ascii="Calibri" w:hAnsi="Calibri" w:cs="Calibri"/>
          <w:szCs w:val="28"/>
          <w:lang w:val="ru-RU"/>
        </w:rPr>
        <w:t>оявится окно  с подтверждением. Если Вы подтвердите аннулирование заявки, откроется экран с параметрами аннулирования.</w:t>
      </w:r>
    </w:p>
    <w:p w14:paraId="6905A4A5" w14:textId="77777777" w:rsidR="00FB2315" w:rsidRDefault="009200C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0" allowOverlap="1" wp14:anchorId="5FE1A716" wp14:editId="6ED3E86E">
                <wp:simplePos x="0" y="0"/>
                <wp:positionH relativeFrom="margin">
                  <wp:align>center</wp:align>
                </wp:positionH>
                <wp:positionV relativeFrom="page">
                  <wp:posOffset>251460</wp:posOffset>
                </wp:positionV>
                <wp:extent cx="6588760" cy="10189210"/>
                <wp:effectExtent l="0" t="0" r="21590" b="21590"/>
                <wp:wrapNone/>
                <wp:docPr id="173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40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40781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2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083AF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8B671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4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0BF44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5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70B53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D8441" w14:textId="77777777" w:rsidR="00875A43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EE17B" w14:textId="77777777" w:rsidR="00875A43" w:rsidRPr="0002024B" w:rsidRDefault="00875A43" w:rsidP="009200C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3901E" w14:textId="77777777" w:rsidR="00875A43" w:rsidRPr="00455747" w:rsidRDefault="00875A43" w:rsidP="009200CF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23BC6FB8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16AEC1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3AD94C" w14:textId="77777777" w:rsidR="00875A43" w:rsidRDefault="00875A43" w:rsidP="009200CF"/>
                            <w:p w14:paraId="10AF1D21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FD350F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E95186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E949AF" w14:textId="77777777" w:rsidR="00875A43" w:rsidRDefault="00875A43" w:rsidP="009200CF"/>
                            <w:p w14:paraId="71BCADC4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632752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E85D03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452F68" w14:textId="77777777" w:rsidR="00875A43" w:rsidRDefault="00875A43" w:rsidP="009200CF"/>
                            <w:p w14:paraId="5E38713C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5CFD70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738815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3851A9" w14:textId="77777777" w:rsidR="00875A43" w:rsidRDefault="00875A43" w:rsidP="009200CF"/>
                            <w:p w14:paraId="52A1BDE6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FF03FD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48B5CF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73A92E" w14:textId="77777777" w:rsidR="00875A43" w:rsidRDefault="00875A43" w:rsidP="009200CF"/>
                            <w:p w14:paraId="772E2186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C90D63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13649C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077FC0" w14:textId="77777777" w:rsidR="00875A43" w:rsidRDefault="00875A43" w:rsidP="009200CF"/>
                            <w:p w14:paraId="28BCC2BE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87AC44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E8A437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F0A108" w14:textId="77777777" w:rsidR="00875A43" w:rsidRDefault="00875A43" w:rsidP="009200CF"/>
                            <w:p w14:paraId="285E7B96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B7EE80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458980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B8EE03" w14:textId="77777777" w:rsidR="00875A43" w:rsidRDefault="00875A43" w:rsidP="009200CF"/>
                            <w:p w14:paraId="398F9BE4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5C5983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E2CEB4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20C09B" w14:textId="77777777" w:rsidR="00875A43" w:rsidRDefault="00875A43" w:rsidP="009200CF"/>
                            <w:p w14:paraId="1D89E5C2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400916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A96105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FBAFFE" w14:textId="77777777" w:rsidR="00875A43" w:rsidRDefault="00875A43" w:rsidP="009200CF"/>
                            <w:p w14:paraId="6F9B7F6F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74AF33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720455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1CEB52" w14:textId="77777777" w:rsidR="00875A43" w:rsidRDefault="00875A43" w:rsidP="009200CF"/>
                            <w:p w14:paraId="737C9CB3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947F28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DEEC62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1F570D" w14:textId="77777777" w:rsidR="00875A43" w:rsidRDefault="00875A43" w:rsidP="009200CF"/>
                            <w:p w14:paraId="1D5B537C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9E73A5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C7523E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AACB11" w14:textId="77777777" w:rsidR="00875A43" w:rsidRDefault="00875A43" w:rsidP="009200CF"/>
                            <w:p w14:paraId="283D545F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DA9601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B987DF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9E31E0" w14:textId="77777777" w:rsidR="00875A43" w:rsidRDefault="00875A43" w:rsidP="009200CF"/>
                            <w:p w14:paraId="72EC6398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B5BCEB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1D8991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3365CD" w14:textId="77777777" w:rsidR="00875A43" w:rsidRDefault="00875A43" w:rsidP="009200CF"/>
                            <w:p w14:paraId="3AD5596B" w14:textId="77777777" w:rsidR="00875A43" w:rsidRDefault="00875A43" w:rsidP="009200C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D41F96" w14:textId="77777777" w:rsidR="00875A43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CC7C6E" w14:textId="77777777" w:rsidR="00875A43" w:rsidRPr="00F303CF" w:rsidRDefault="00875A43" w:rsidP="009200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1A716" id="_x0000_s1166" style="position:absolute;left:0;text-align:left;margin-left:0;margin-top:19.8pt;width:518.8pt;height:802.3pt;z-index:251692032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" o:allowincell="f">
                <v:rect id="Rectangle 676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" filled="f" strokeweight="2pt"/>
                <v:line id="Line 677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H2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aj6F1zfhBLn7BwAA//8DAFBLAQItABQABgAIAAAAIQDb4fbL7gAAAIUBAAATAAAAAAAAAAAAAAAA&#10;AAAAAABbQ29udGVudF9UeXBlc10ueG1sUEsBAi0AFAAGAAgAAAAhAFr0LFu/AAAAFQEAAAsAAAAA&#10;AAAAAAAAAAAAHwEAAF9yZWxzLy5yZWxzUEsBAi0AFAAGAAgAAAAhALiV4fbBAAAA3QAAAA8AAAAA&#10;AAAAAAAAAAAABwIAAGRycy9kb3ducmV2LnhtbFBLBQYAAAAAAwADALcAAAD1AgAAAAA=&#10;" strokeweight="2pt"/>
                <v:line id="Line 678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" strokeweight="2pt"/>
                <v:line id="Line 679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oa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" strokeweight="2pt"/>
                <v:line id="Line 680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Ju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z/Wa/j7Jpwgdw8AAAD//wMAUEsBAi0AFAAGAAgAAAAhANvh9svuAAAAhQEAABMAAAAAAAAAAAAA&#10;AAAAAAAAAFtDb250ZW50X1R5cGVzXS54bWxQSwECLQAUAAYACAAAACEAWvQsW78AAAAVAQAACwAA&#10;AAAAAAAAAAAAAAAfAQAAX3JlbHMvLnJlbHNQSwECLQAUAAYACAAAACEAqOJCbsMAAADdAAAADwAA&#10;AAAAAAAAAAAAAAAHAgAAZHJzL2Rvd25yZXYueG1sUEsFBgAAAAADAAMAtwAAAPcCAAAAAA==&#10;" strokeweight="2pt"/>
                <v:line id="Line 681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f1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R/va/j7Jpwgdw8AAAD//wMAUEsBAi0AFAAGAAgAAAAhANvh9svuAAAAhQEAABMAAAAAAAAAAAAA&#10;AAAAAAAAAFtDb250ZW50X1R5cGVzXS54bWxQSwECLQAUAAYACAAAACEAWvQsW78AAAAVAQAACwAA&#10;AAAAAAAAAAAAAAAfAQAAX3JlbHMvLnJlbHNQSwECLQAUAAYACAAAACEAx67n9cMAAADdAAAADwAA&#10;AAAAAAAAAAAAAAAHAgAAZHJzL2Rvd25yZXYueG1sUEsFBgAAAAADAAMAtwAAAPcCAAAAAA==&#10;" strokeweight="2pt"/>
                <v:line id="Line 682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mC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m/&#10;P3N4fxNOkKsXAAAA//8DAFBLAQItABQABgAIAAAAIQDb4fbL7gAAAIUBAAATAAAAAAAAAAAAAAAA&#10;AAAAAABbQ29udGVudF9UeXBlc10ueG1sUEsBAi0AFAAGAAgAAAAhAFr0LFu/AAAAFQEAAAsAAAAA&#10;AAAAAAAAAAAAHwEAAF9yZWxzLy5yZWxzUEsBAi0AFAAGAAgAAAAhADd8eYLBAAAA3QAAAA8AAAAA&#10;AAAAAAAAAAAABwIAAGRycy9kb3ducmV2LnhtbFBLBQYAAAAAAwADALcAAAD1AgAAAAA=&#10;" strokeweight="2pt"/>
                <v:line id="Line 683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wZ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Xqzh9U04Qe7/AQAA//8DAFBLAQItABQABgAIAAAAIQDb4fbL7gAAAIUBAAATAAAAAAAAAAAAAAAA&#10;AAAAAABbQ29udGVudF9UeXBlc10ueG1sUEsBAi0AFAAGAAgAAAAhAFr0LFu/AAAAFQEAAAsAAAAA&#10;AAAAAAAAAAAAHwEAAF9yZWxzLy5yZWxzUEsBAi0AFAAGAAgAAAAhAFgw3BnBAAAA3QAAAA8AAAAA&#10;AAAAAAAAAAAABwIAAGRycy9kb3ducmV2LnhtbFBLBQYAAAAAAwADALcAAAD1AgAAAAA=&#10;" strokeweight="2pt"/>
                <v:line id="Line 684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" strokeweight="1pt"/>
                <v:line id="Line 685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3w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" strokeweight="2pt"/>
                <v:line id="Line 686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Ra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2MW0WsYAAADdAAAA&#10;DwAAAAAAAAAAAAAAAAAHAgAAZHJzL2Rvd25yZXYueG1sUEsFBgAAAAADAAMAtwAAAPoCAAAAAA==&#10;" strokeweight="1pt"/>
                <v:rect id="Rectangle 687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Rd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" filled="f" stroked="f" strokeweight=".25pt">
                  <v:textbox inset="1pt,1pt,1pt,1pt">
                    <w:txbxContent>
                      <w:p w14:paraId="2BE40781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" filled="f" stroked="f" strokeweight=".25pt">
                  <v:textbox inset="1pt,1pt,1pt,1pt">
                    <w:txbxContent>
                      <w:p w14:paraId="449083AF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+x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" filled="f" stroked="f" strokeweight=".25pt">
                  <v:textbox inset="1pt,1pt,1pt,1pt">
                    <w:txbxContent>
                      <w:p w14:paraId="0848B671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fF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" filled="f" stroked="f" strokeweight=".25pt">
                  <v:textbox inset="1pt,1pt,1pt,1pt">
                    <w:txbxContent>
                      <w:p w14:paraId="5590BF44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" filled="f" stroked="f" strokeweight=".25pt">
                  <v:textbox inset="1pt,1pt,1pt,1pt">
                    <w:txbxContent>
                      <w:p w14:paraId="69970B53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wp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xcp3L6JJ8j8HwAA//8DAFBLAQItABQABgAIAAAAIQDb4fbL7gAAAIUBAAATAAAAAAAAAAAAAAAA&#10;AAAAAABbQ29udGVudF9UeXBlc10ueG1sUEsBAi0AFAAGAAgAAAAhAFr0LFu/AAAAFQEAAAsAAAAA&#10;AAAAAAAAAAAAHwEAAF9yZWxzLy5yZWxzUEsBAi0AFAAGAAgAAAAhABXpDCnBAAAA3QAAAA8AAAAA&#10;AAAAAAAAAAAABwIAAGRycy9kb3ducmV2LnhtbFBLBQYAAAAAAwADALcAAAD1AgAAAAA=&#10;" filled="f" stroked="f" strokeweight=".25pt">
                  <v:textbox inset="1pt,1pt,1pt,1pt">
                    <w:txbxContent>
                      <w:p w14:paraId="546D8441" w14:textId="77777777" w:rsidR="00875A43" w:rsidRDefault="00875A43" w:rsidP="009200C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" filled="f" stroked="f" strokeweight=".25pt">
                  <v:textbox inset="1pt,1pt,1pt,1pt">
                    <w:txbxContent>
                      <w:p w14:paraId="6EAEE17B" w14:textId="77777777" w:rsidR="00875A43" w:rsidRPr="0002024B" w:rsidRDefault="00875A43" w:rsidP="009200C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" filled="f" stroked="f" strokeweight=".25pt">
                  <v:textbox inset="1pt,1pt,1pt,1pt">
                    <w:txbxContent>
                      <w:p w14:paraId="0003901E" w14:textId="77777777" w:rsidR="00875A43" w:rsidRPr="00455747" w:rsidRDefault="00875A43" w:rsidP="009200CF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23BC6FB8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16AEC1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3AD94C" w14:textId="77777777" w:rsidR="00875A43" w:rsidRDefault="00875A43" w:rsidP="009200CF"/>
                      <w:p w14:paraId="10AF1D21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FD350F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E95186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E949AF" w14:textId="77777777" w:rsidR="00875A43" w:rsidRDefault="00875A43" w:rsidP="009200CF"/>
                      <w:p w14:paraId="71BCADC4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632752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E85D03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452F68" w14:textId="77777777" w:rsidR="00875A43" w:rsidRDefault="00875A43" w:rsidP="009200CF"/>
                      <w:p w14:paraId="5E38713C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5CFD70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738815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3851A9" w14:textId="77777777" w:rsidR="00875A43" w:rsidRDefault="00875A43" w:rsidP="009200CF"/>
                      <w:p w14:paraId="52A1BDE6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FF03FD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48B5CF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73A92E" w14:textId="77777777" w:rsidR="00875A43" w:rsidRDefault="00875A43" w:rsidP="009200CF"/>
                      <w:p w14:paraId="772E2186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C90D63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13649C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077FC0" w14:textId="77777777" w:rsidR="00875A43" w:rsidRDefault="00875A43" w:rsidP="009200CF"/>
                      <w:p w14:paraId="28BCC2BE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87AC44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E8A437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F0A108" w14:textId="77777777" w:rsidR="00875A43" w:rsidRDefault="00875A43" w:rsidP="009200CF"/>
                      <w:p w14:paraId="285E7B96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B7EE80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458980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B8EE03" w14:textId="77777777" w:rsidR="00875A43" w:rsidRDefault="00875A43" w:rsidP="009200CF"/>
                      <w:p w14:paraId="398F9BE4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5C5983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E2CEB4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20C09B" w14:textId="77777777" w:rsidR="00875A43" w:rsidRDefault="00875A43" w:rsidP="009200CF"/>
                      <w:p w14:paraId="1D89E5C2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400916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A96105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FBAFFE" w14:textId="77777777" w:rsidR="00875A43" w:rsidRDefault="00875A43" w:rsidP="009200CF"/>
                      <w:p w14:paraId="6F9B7F6F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74AF33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720455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1CEB52" w14:textId="77777777" w:rsidR="00875A43" w:rsidRDefault="00875A43" w:rsidP="009200CF"/>
                      <w:p w14:paraId="737C9CB3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947F28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DEEC62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1F570D" w14:textId="77777777" w:rsidR="00875A43" w:rsidRDefault="00875A43" w:rsidP="009200CF"/>
                      <w:p w14:paraId="1D5B537C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9E73A5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C7523E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AACB11" w14:textId="77777777" w:rsidR="00875A43" w:rsidRDefault="00875A43" w:rsidP="009200CF"/>
                      <w:p w14:paraId="283D545F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DA9601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B987DF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9E31E0" w14:textId="77777777" w:rsidR="00875A43" w:rsidRDefault="00875A43" w:rsidP="009200CF"/>
                      <w:p w14:paraId="72EC6398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B5BCEB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1D8991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3365CD" w14:textId="77777777" w:rsidR="00875A43" w:rsidRDefault="00875A43" w:rsidP="009200CF"/>
                      <w:p w14:paraId="3AD5596B" w14:textId="77777777" w:rsidR="00875A43" w:rsidRDefault="00875A43" w:rsidP="009200C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D41F96" w14:textId="77777777" w:rsidR="00875A43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CC7C6E" w14:textId="77777777" w:rsidR="00875A43" w:rsidRPr="00F303CF" w:rsidRDefault="00875A43" w:rsidP="009200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A25347"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9744" behindDoc="0" locked="0" layoutInCell="1" allowOverlap="1" wp14:anchorId="5288C450" wp14:editId="63E010BE">
            <wp:simplePos x="0" y="0"/>
            <wp:positionH relativeFrom="column">
              <wp:posOffset>-47806</wp:posOffset>
            </wp:positionH>
            <wp:positionV relativeFrom="paragraph">
              <wp:posOffset>206375</wp:posOffset>
            </wp:positionV>
            <wp:extent cx="5940425" cy="2870835"/>
            <wp:effectExtent l="0" t="0" r="3175" b="5715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315">
        <w:rPr>
          <w:rFonts w:ascii="Calibri" w:hAnsi="Calibri" w:cs="Calibri"/>
          <w:szCs w:val="28"/>
          <w:lang w:val="ru-RU"/>
        </w:rPr>
        <w:t xml:space="preserve"> </w:t>
      </w:r>
    </w:p>
    <w:p w14:paraId="188A33F6" w14:textId="77777777" w:rsidR="005D3C73" w:rsidRDefault="005D3C7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8F81047" w14:textId="77777777" w:rsidR="00A25347" w:rsidRDefault="00A25347" w:rsidP="00A2534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Вы должны указать причины аннулирования (обязательно) и примечания (не обязательно).</w:t>
      </w:r>
    </w:p>
    <w:p w14:paraId="2F953834" w14:textId="77777777" w:rsidR="00CC4EFE" w:rsidRDefault="00CC4EFE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A99F684" w14:textId="77777777" w:rsidR="00CC4EFE" w:rsidRDefault="00CC4EFE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92CE57" w14:textId="77777777" w:rsidR="005D3C73" w:rsidRDefault="00FF40B7" w:rsidP="00686DFD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inline distT="0" distB="0" distL="0" distR="0" wp14:anchorId="25EF4781" wp14:editId="6796EAB7">
            <wp:extent cx="5940425" cy="2734945"/>
            <wp:effectExtent l="0" t="0" r="3175" b="8255"/>
            <wp:docPr id="59" name="Рисунок 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B5C6" w14:textId="77777777" w:rsidR="005D3C73" w:rsidRDefault="00BD567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94080" behindDoc="0" locked="0" layoutInCell="0" allowOverlap="1" wp14:anchorId="23B759EE" wp14:editId="4C01C512">
                <wp:simplePos x="0" y="0"/>
                <wp:positionH relativeFrom="margin">
                  <wp:align>center</wp:align>
                </wp:positionH>
                <wp:positionV relativeFrom="page">
                  <wp:posOffset>257037</wp:posOffset>
                </wp:positionV>
                <wp:extent cx="6588760" cy="10189210"/>
                <wp:effectExtent l="0" t="0" r="21590" b="21590"/>
                <wp:wrapNone/>
                <wp:docPr id="175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0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DA0DE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2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108A0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2681A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4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22734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5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1DAE6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AE8C7" w14:textId="77777777" w:rsidR="00875A43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314CE" w14:textId="77777777" w:rsidR="00875A43" w:rsidRPr="0002024B" w:rsidRDefault="00875A43" w:rsidP="00BD567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687AC" w14:textId="77777777" w:rsidR="00875A43" w:rsidRPr="00455747" w:rsidRDefault="00875A43" w:rsidP="00BD5676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4F1FC34D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943771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1FB50E" w14:textId="77777777" w:rsidR="00875A43" w:rsidRDefault="00875A43" w:rsidP="00BD5676"/>
                            <w:p w14:paraId="5871AD1B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0AC88A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BC26E7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2D64C8" w14:textId="77777777" w:rsidR="00875A43" w:rsidRDefault="00875A43" w:rsidP="00BD5676"/>
                            <w:p w14:paraId="657FFF9B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7DCAED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DEDC56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B79AFE" w14:textId="77777777" w:rsidR="00875A43" w:rsidRDefault="00875A43" w:rsidP="00BD5676"/>
                            <w:p w14:paraId="14C1F49E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D20C11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25CAA1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DB7668" w14:textId="77777777" w:rsidR="00875A43" w:rsidRDefault="00875A43" w:rsidP="00BD5676"/>
                            <w:p w14:paraId="5A5A272E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9E00C7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90AFCD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B53FAF" w14:textId="77777777" w:rsidR="00875A43" w:rsidRDefault="00875A43" w:rsidP="00BD5676"/>
                            <w:p w14:paraId="5C591249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1F6225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05074D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F5D0FD" w14:textId="77777777" w:rsidR="00875A43" w:rsidRDefault="00875A43" w:rsidP="00BD5676"/>
                            <w:p w14:paraId="675F66B4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F3FDB4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58B4F7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2321A7" w14:textId="77777777" w:rsidR="00875A43" w:rsidRDefault="00875A43" w:rsidP="00BD5676"/>
                            <w:p w14:paraId="44CEC6CE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AD9D15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701D12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1831B4" w14:textId="77777777" w:rsidR="00875A43" w:rsidRDefault="00875A43" w:rsidP="00BD5676"/>
                            <w:p w14:paraId="51378B06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DD4DB4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FADB23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B5CB5F" w14:textId="77777777" w:rsidR="00875A43" w:rsidRDefault="00875A43" w:rsidP="00BD5676"/>
                            <w:p w14:paraId="2947C684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9788F9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6E9C2F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6AAE36" w14:textId="77777777" w:rsidR="00875A43" w:rsidRDefault="00875A43" w:rsidP="00BD5676"/>
                            <w:p w14:paraId="62AA2043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A49198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72333C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24556B" w14:textId="77777777" w:rsidR="00875A43" w:rsidRDefault="00875A43" w:rsidP="00BD5676"/>
                            <w:p w14:paraId="47EDD4CB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095162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83C3B7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F81647" w14:textId="77777777" w:rsidR="00875A43" w:rsidRDefault="00875A43" w:rsidP="00BD5676"/>
                            <w:p w14:paraId="4F7B709E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9C3A89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7E6B23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E127F4" w14:textId="77777777" w:rsidR="00875A43" w:rsidRDefault="00875A43" w:rsidP="00BD5676"/>
                            <w:p w14:paraId="59C6C0C9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DED6AE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DEAE1F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CABE18" w14:textId="77777777" w:rsidR="00875A43" w:rsidRDefault="00875A43" w:rsidP="00BD5676"/>
                            <w:p w14:paraId="40EB6899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18932B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D2AD71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549334" w14:textId="77777777" w:rsidR="00875A43" w:rsidRDefault="00875A43" w:rsidP="00BD5676"/>
                            <w:p w14:paraId="1BA012DA" w14:textId="77777777" w:rsidR="00875A43" w:rsidRDefault="00875A43" w:rsidP="00BD567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6FFEA51" w14:textId="77777777" w:rsidR="00875A43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CD1D51" w14:textId="77777777" w:rsidR="00875A43" w:rsidRPr="00F303CF" w:rsidRDefault="00875A43" w:rsidP="00BD567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759EE" id="_x0000_s1186" style="position:absolute;left:0;text-align:left;margin-left:0;margin-top:20.25pt;width:518.8pt;height:802.3pt;z-index:251694080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" o:allowincell="f">
                <v:rect id="Rectangle 676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" filled="f" strokeweight="2pt"/>
                <v:line id="Line 677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2W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" strokeweight="2pt"/>
                <v:line id="Line 678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Ph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" strokeweight="2pt"/>
                <v:line id="Line 679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" strokeweight="2pt"/>
                <v:line id="Line 680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4O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m/&#10;8x94fxNOkKsXAAAA//8DAFBLAQItABQABgAIAAAAIQDb4fbL7gAAAIUBAAATAAAAAAAAAAAAAAAA&#10;AAAAAABbQ29udGVudF9UeXBlc10ueG1sUEsBAi0AFAAGAAgAAAAhAFr0LFu/AAAAFQEAAAsAAAAA&#10;AAAAAAAAAAAAHwEAAF9yZWxzLy5yZWxzUEsBAi0AFAAGAAgAAAAhAONXHg7BAAAA3QAAAA8AAAAA&#10;AAAAAAAAAAAABwIAAGRycy9kb3ducmV2LnhtbFBLBQYAAAAAAwADALcAAAD1AgAAAAA=&#10;" strokeweight="2pt"/>
                <v:line id="Line 681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uV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" strokeweight="2pt"/>
                <v:line id="Line 682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" strokeweight="2pt"/>
                <v:line id="Line 683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B5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" strokeweight="2pt"/>
                <v:line id="Line 684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" strokeweight="1pt"/>
                <v:line id="Line 685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GQ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frT/j7Jpwgdw8AAAD//wMAUEsBAi0AFAAGAAgAAAAhANvh9svuAAAAhQEAABMAAAAAAAAAAAAA&#10;AAAAAAAAAFtDb250ZW50X1R5cGVzXS54bWxQSwECLQAUAAYACAAAACEAWvQsW78AAAAVAQAACwAA&#10;AAAAAAAAAAAAAAAfAQAAX3JlbHMvLnJlbHNQSwECLQAUAAYACAAAACEADVaxkMMAAADdAAAADwAA&#10;AAAAAAAAAAAAAAAHAgAAZHJzL2Rvd25yZXYueG1sUEsFBgAAAAADAAMAtwAAAPcCAAAAAA==&#10;" strokeweight="2pt"/>
                <v:line id="Line 686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" strokeweight="1pt"/>
                <v:rect id="Rectangle 687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" filled="f" stroked="f" strokeweight=".25pt">
                  <v:textbox inset="1pt,1pt,1pt,1pt">
                    <w:txbxContent>
                      <w:p w14:paraId="2BDDA0DE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" filled="f" stroked="f" strokeweight=".25pt">
                  <v:textbox inset="1pt,1pt,1pt,1pt">
                    <w:txbxContent>
                      <w:p w14:paraId="3ED108A0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" filled="f" stroked="f" strokeweight=".25pt">
                  <v:textbox inset="1pt,1pt,1pt,1pt">
                    <w:txbxContent>
                      <w:p w14:paraId="08D2681A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" filled="f" stroked="f" strokeweight=".25pt">
                  <v:textbox inset="1pt,1pt,1pt,1pt">
                    <w:txbxContent>
                      <w:p w14:paraId="40B22734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" filled="f" stroked="f" strokeweight=".25pt">
                  <v:textbox inset="1pt,1pt,1pt,1pt">
                    <w:txbxContent>
                      <w:p w14:paraId="6C41DAE6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" filled="f" stroked="f" strokeweight=".25pt">
                  <v:textbox inset="1pt,1pt,1pt,1pt">
                    <w:txbxContent>
                      <w:p w14:paraId="47FAE8C7" w14:textId="77777777" w:rsidR="00875A43" w:rsidRDefault="00875A43" w:rsidP="00BD567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" filled="f" stroked="f" strokeweight=".25pt">
                  <v:textbox inset="1pt,1pt,1pt,1pt">
                    <w:txbxContent>
                      <w:p w14:paraId="2A9314CE" w14:textId="77777777" w:rsidR="00875A43" w:rsidRPr="0002024B" w:rsidRDefault="00875A43" w:rsidP="00BD567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" filled="f" stroked="f" strokeweight=".25pt">
                  <v:textbox inset="1pt,1pt,1pt,1pt">
                    <w:txbxContent>
                      <w:p w14:paraId="66D687AC" w14:textId="77777777" w:rsidR="00875A43" w:rsidRPr="00455747" w:rsidRDefault="00875A43" w:rsidP="00BD5676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4F1FC34D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943771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1FB50E" w14:textId="77777777" w:rsidR="00875A43" w:rsidRDefault="00875A43" w:rsidP="00BD5676"/>
                      <w:p w14:paraId="5871AD1B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0AC88A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BC26E7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2D64C8" w14:textId="77777777" w:rsidR="00875A43" w:rsidRDefault="00875A43" w:rsidP="00BD5676"/>
                      <w:p w14:paraId="657FFF9B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7DCAED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DEDC56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B79AFE" w14:textId="77777777" w:rsidR="00875A43" w:rsidRDefault="00875A43" w:rsidP="00BD5676"/>
                      <w:p w14:paraId="14C1F49E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D20C11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25CAA1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DB7668" w14:textId="77777777" w:rsidR="00875A43" w:rsidRDefault="00875A43" w:rsidP="00BD5676"/>
                      <w:p w14:paraId="5A5A272E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9E00C7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90AFCD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B53FAF" w14:textId="77777777" w:rsidR="00875A43" w:rsidRDefault="00875A43" w:rsidP="00BD5676"/>
                      <w:p w14:paraId="5C591249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1F6225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05074D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F5D0FD" w14:textId="77777777" w:rsidR="00875A43" w:rsidRDefault="00875A43" w:rsidP="00BD5676"/>
                      <w:p w14:paraId="675F66B4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F3FDB4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58B4F7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2321A7" w14:textId="77777777" w:rsidR="00875A43" w:rsidRDefault="00875A43" w:rsidP="00BD5676"/>
                      <w:p w14:paraId="44CEC6CE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AD9D15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701D12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1831B4" w14:textId="77777777" w:rsidR="00875A43" w:rsidRDefault="00875A43" w:rsidP="00BD5676"/>
                      <w:p w14:paraId="51378B06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DD4DB4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FADB23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B5CB5F" w14:textId="77777777" w:rsidR="00875A43" w:rsidRDefault="00875A43" w:rsidP="00BD5676"/>
                      <w:p w14:paraId="2947C684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9788F9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6E9C2F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6AAE36" w14:textId="77777777" w:rsidR="00875A43" w:rsidRDefault="00875A43" w:rsidP="00BD5676"/>
                      <w:p w14:paraId="62AA2043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A49198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72333C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24556B" w14:textId="77777777" w:rsidR="00875A43" w:rsidRDefault="00875A43" w:rsidP="00BD5676"/>
                      <w:p w14:paraId="47EDD4CB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095162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83C3B7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F81647" w14:textId="77777777" w:rsidR="00875A43" w:rsidRDefault="00875A43" w:rsidP="00BD5676"/>
                      <w:p w14:paraId="4F7B709E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9C3A89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7E6B23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E127F4" w14:textId="77777777" w:rsidR="00875A43" w:rsidRDefault="00875A43" w:rsidP="00BD5676"/>
                      <w:p w14:paraId="59C6C0C9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DED6AE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DEAE1F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CABE18" w14:textId="77777777" w:rsidR="00875A43" w:rsidRDefault="00875A43" w:rsidP="00BD5676"/>
                      <w:p w14:paraId="40EB6899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18932B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D2AD71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549334" w14:textId="77777777" w:rsidR="00875A43" w:rsidRDefault="00875A43" w:rsidP="00BD5676"/>
                      <w:p w14:paraId="1BA012DA" w14:textId="77777777" w:rsidR="00875A43" w:rsidRDefault="00875A43" w:rsidP="00BD567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6FFEA51" w14:textId="77777777" w:rsidR="00875A43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CD1D51" w14:textId="77777777" w:rsidR="00875A43" w:rsidRPr="00F303CF" w:rsidRDefault="00875A43" w:rsidP="00BD567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EF2956"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0528" behindDoc="0" locked="0" layoutInCell="1" allowOverlap="1" wp14:anchorId="7AF2138F" wp14:editId="33E554DA">
            <wp:simplePos x="0" y="0"/>
            <wp:positionH relativeFrom="margin">
              <wp:align>right</wp:align>
            </wp:positionH>
            <wp:positionV relativeFrom="paragraph">
              <wp:posOffset>624205</wp:posOffset>
            </wp:positionV>
            <wp:extent cx="5940425" cy="2753360"/>
            <wp:effectExtent l="0" t="0" r="3175" b="889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4426C" w14:textId="77777777" w:rsidR="00A25347" w:rsidRPr="00B60555" w:rsidRDefault="00A25347" w:rsidP="00A2534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lastRenderedPageBreak/>
        <w:t xml:space="preserve">В графе </w:t>
      </w:r>
      <w:r w:rsidRPr="00B60555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Состояние</w:t>
      </w:r>
      <w:r w:rsidRPr="00B60555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 появится статус </w:t>
      </w:r>
      <w:r w:rsidRPr="00B60555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Отказано</w:t>
      </w:r>
      <w:r w:rsidRPr="00B60555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</w:p>
    <w:p w14:paraId="13750CBE" w14:textId="77777777" w:rsidR="00C47FE8" w:rsidRDefault="00C47FE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sectPr w:rsidR="00C47FE8" w:rsidSect="009B332D">
      <w:footerReference w:type="default" r:id="rId33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B0C81" w14:textId="77777777" w:rsidR="004A7257" w:rsidRDefault="004A7257" w:rsidP="00404A8C">
      <w:r>
        <w:separator/>
      </w:r>
    </w:p>
  </w:endnote>
  <w:endnote w:type="continuationSeparator" w:id="0">
    <w:p w14:paraId="45356531" w14:textId="77777777" w:rsidR="004A7257" w:rsidRDefault="004A7257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00"/>
    <w:family w:val="swiss"/>
    <w:pitch w:val="variable"/>
    <w:sig w:usb0="00000285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87D5" w14:textId="77777777" w:rsidR="00875A43" w:rsidRDefault="00875A43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="00173EC1" w:rsidRPr="00173EC1">
      <w:rPr>
        <w:noProof/>
        <w:lang w:val="ru-RU"/>
      </w:rPr>
      <w:t>9</w:t>
    </w:r>
    <w:r>
      <w:fldChar w:fldCharType="end"/>
    </w:r>
  </w:p>
  <w:p w14:paraId="5DF1BF48" w14:textId="77777777" w:rsidR="00875A43" w:rsidRDefault="00875A4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4A85" w14:textId="77777777" w:rsidR="004A7257" w:rsidRDefault="004A7257" w:rsidP="00404A8C">
      <w:r>
        <w:separator/>
      </w:r>
    </w:p>
  </w:footnote>
  <w:footnote w:type="continuationSeparator" w:id="0">
    <w:p w14:paraId="2D25933D" w14:textId="77777777" w:rsidR="004A7257" w:rsidRDefault="004A7257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73.8pt;height:75pt;visibility:visible;mso-wrap-style:square" o:bullet="t">
        <v:imagedata r:id="rId1" o:title=""/>
      </v:shape>
    </w:pict>
  </w:numPicBullet>
  <w:numPicBullet w:numPicBulletId="1">
    <w:pict>
      <v:shape id="_x0000_i1172" type="#_x0000_t75" alt="Изображение выглядит как часы, рисунок&#10;&#10;Автоматически созданное описание" style="width:1in;height:70.2pt;visibility:visible;mso-wrap-style:square" o:bullet="t">
        <v:imagedata r:id="rId2" o:title="Изображение выглядит как часы, рисунок&#10;&#10;Автоматически созданное описание"/>
      </v:shape>
    </w:pict>
  </w:numPicBullet>
  <w:numPicBullet w:numPicBulletId="2">
    <w:pict>
      <v:shape id="_x0000_i1173" type="#_x0000_t75" style="width:71.4pt;height:67.2pt;visibility:visible;mso-wrap-style:square" o:bullet="t">
        <v:imagedata r:id="rId3" o:title=""/>
      </v:shape>
    </w:pict>
  </w:numPicBullet>
  <w:numPicBullet w:numPicBulletId="3">
    <w:pict>
      <v:shape id="_x0000_i1174" type="#_x0000_t75" alt="Изображение выглядит как счетчик&#10;&#10;Автоматически созданное описание" style="width:69.6pt;height:69.6pt;visibility:visible;mso-wrap-style:square" o:bullet="t">
        <v:imagedata r:id="rId4" o:title="Изображение выглядит как счетчик&#10;&#10;Автоматически созданное описание"/>
      </v:shape>
    </w:pict>
  </w:numPicBullet>
  <w:numPicBullet w:numPicBulletId="4">
    <w:pict>
      <v:shape id="_x0000_i1175" type="#_x0000_t75" alt="Изображение выглядит как счетчик&#10;&#10;Автоматически созданное описание" style="width:71.4pt;height:70.2pt;visibility:visible;mso-wrap-style:square" o:bullet="t">
        <v:imagedata r:id="rId5" o:title="Изображение выглядит как счетчик&#10;&#10;Автоматически созданное описание"/>
      </v:shape>
    </w:pict>
  </w:numPicBullet>
  <w:abstractNum w:abstractNumId="0" w15:restartNumberingAfterBreak="0">
    <w:nsid w:val="0C4F70CE"/>
    <w:multiLevelType w:val="hybridMultilevel"/>
    <w:tmpl w:val="C220B7A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CBC09A5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15172"/>
    <w:multiLevelType w:val="hybridMultilevel"/>
    <w:tmpl w:val="E1CA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10F6D"/>
    <w:multiLevelType w:val="hybridMultilevel"/>
    <w:tmpl w:val="E0D6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03CF"/>
    <w:rsid w:val="000127BC"/>
    <w:rsid w:val="00017D1E"/>
    <w:rsid w:val="00017FAE"/>
    <w:rsid w:val="0002024B"/>
    <w:rsid w:val="00023C7A"/>
    <w:rsid w:val="00024BE4"/>
    <w:rsid w:val="00027A47"/>
    <w:rsid w:val="00030016"/>
    <w:rsid w:val="000362B1"/>
    <w:rsid w:val="00036FC4"/>
    <w:rsid w:val="00037547"/>
    <w:rsid w:val="0004031C"/>
    <w:rsid w:val="000535FA"/>
    <w:rsid w:val="00063302"/>
    <w:rsid w:val="0006406A"/>
    <w:rsid w:val="0006433F"/>
    <w:rsid w:val="0006529B"/>
    <w:rsid w:val="000653F3"/>
    <w:rsid w:val="000678C0"/>
    <w:rsid w:val="00072194"/>
    <w:rsid w:val="00074BC6"/>
    <w:rsid w:val="0007625F"/>
    <w:rsid w:val="000838DD"/>
    <w:rsid w:val="00094C37"/>
    <w:rsid w:val="00095298"/>
    <w:rsid w:val="000A00BF"/>
    <w:rsid w:val="000A3230"/>
    <w:rsid w:val="000B27FA"/>
    <w:rsid w:val="000C34C1"/>
    <w:rsid w:val="000E1FD0"/>
    <w:rsid w:val="000F0A29"/>
    <w:rsid w:val="000F6B03"/>
    <w:rsid w:val="00115235"/>
    <w:rsid w:val="00121964"/>
    <w:rsid w:val="0012398A"/>
    <w:rsid w:val="001461B1"/>
    <w:rsid w:val="001645AD"/>
    <w:rsid w:val="00164BFE"/>
    <w:rsid w:val="00173EC1"/>
    <w:rsid w:val="001756DE"/>
    <w:rsid w:val="00177166"/>
    <w:rsid w:val="0018307B"/>
    <w:rsid w:val="001A102C"/>
    <w:rsid w:val="001A3BFA"/>
    <w:rsid w:val="001A692B"/>
    <w:rsid w:val="001B6729"/>
    <w:rsid w:val="001C1C76"/>
    <w:rsid w:val="001C5575"/>
    <w:rsid w:val="001D1C3C"/>
    <w:rsid w:val="001D5BD5"/>
    <w:rsid w:val="001E0A36"/>
    <w:rsid w:val="00202FD5"/>
    <w:rsid w:val="00210778"/>
    <w:rsid w:val="00220EB9"/>
    <w:rsid w:val="00221615"/>
    <w:rsid w:val="00230EE4"/>
    <w:rsid w:val="00232124"/>
    <w:rsid w:val="00235D43"/>
    <w:rsid w:val="002432DF"/>
    <w:rsid w:val="002446AB"/>
    <w:rsid w:val="002605DF"/>
    <w:rsid w:val="00262063"/>
    <w:rsid w:val="00273D0D"/>
    <w:rsid w:val="00274EA9"/>
    <w:rsid w:val="00280053"/>
    <w:rsid w:val="00284115"/>
    <w:rsid w:val="00293449"/>
    <w:rsid w:val="0029553B"/>
    <w:rsid w:val="00296CE4"/>
    <w:rsid w:val="002A32CA"/>
    <w:rsid w:val="002A6F31"/>
    <w:rsid w:val="002B204D"/>
    <w:rsid w:val="002B262C"/>
    <w:rsid w:val="002B5F28"/>
    <w:rsid w:val="002B7DE6"/>
    <w:rsid w:val="002C2FEC"/>
    <w:rsid w:val="002C4001"/>
    <w:rsid w:val="002E0B3A"/>
    <w:rsid w:val="002E21BF"/>
    <w:rsid w:val="003119D6"/>
    <w:rsid w:val="00311D46"/>
    <w:rsid w:val="003305AB"/>
    <w:rsid w:val="00334137"/>
    <w:rsid w:val="00335E43"/>
    <w:rsid w:val="003378D1"/>
    <w:rsid w:val="00341049"/>
    <w:rsid w:val="003512B7"/>
    <w:rsid w:val="00351BF5"/>
    <w:rsid w:val="00374463"/>
    <w:rsid w:val="00376191"/>
    <w:rsid w:val="00377F37"/>
    <w:rsid w:val="003804F5"/>
    <w:rsid w:val="00383480"/>
    <w:rsid w:val="00390E18"/>
    <w:rsid w:val="003A6A8F"/>
    <w:rsid w:val="003B1C3B"/>
    <w:rsid w:val="003B533E"/>
    <w:rsid w:val="003B6623"/>
    <w:rsid w:val="003B7D5E"/>
    <w:rsid w:val="003D1650"/>
    <w:rsid w:val="003D2E2E"/>
    <w:rsid w:val="003D716D"/>
    <w:rsid w:val="003E0C45"/>
    <w:rsid w:val="003E78C6"/>
    <w:rsid w:val="003F4426"/>
    <w:rsid w:val="003F610E"/>
    <w:rsid w:val="003F670B"/>
    <w:rsid w:val="003F6D2B"/>
    <w:rsid w:val="0040295E"/>
    <w:rsid w:val="004031A5"/>
    <w:rsid w:val="00404A8C"/>
    <w:rsid w:val="00407B58"/>
    <w:rsid w:val="0041025D"/>
    <w:rsid w:val="00415F22"/>
    <w:rsid w:val="0043069D"/>
    <w:rsid w:val="0043074E"/>
    <w:rsid w:val="0044113E"/>
    <w:rsid w:val="00441B2E"/>
    <w:rsid w:val="004441A4"/>
    <w:rsid w:val="00454D26"/>
    <w:rsid w:val="00455747"/>
    <w:rsid w:val="00456DB4"/>
    <w:rsid w:val="0049415F"/>
    <w:rsid w:val="00494E77"/>
    <w:rsid w:val="004A1E40"/>
    <w:rsid w:val="004A7257"/>
    <w:rsid w:val="004B181B"/>
    <w:rsid w:val="004B7989"/>
    <w:rsid w:val="004C69B3"/>
    <w:rsid w:val="004D2EE9"/>
    <w:rsid w:val="004D78F2"/>
    <w:rsid w:val="004E3CD3"/>
    <w:rsid w:val="004E6BF7"/>
    <w:rsid w:val="004F18AB"/>
    <w:rsid w:val="004F1DF7"/>
    <w:rsid w:val="004F4004"/>
    <w:rsid w:val="0050707A"/>
    <w:rsid w:val="005140EF"/>
    <w:rsid w:val="00520CD0"/>
    <w:rsid w:val="00524D1F"/>
    <w:rsid w:val="00525EAB"/>
    <w:rsid w:val="00544C0A"/>
    <w:rsid w:val="0054702F"/>
    <w:rsid w:val="00550B2F"/>
    <w:rsid w:val="00555C68"/>
    <w:rsid w:val="005609A5"/>
    <w:rsid w:val="00560C9B"/>
    <w:rsid w:val="00562CDB"/>
    <w:rsid w:val="00564AFA"/>
    <w:rsid w:val="0057733A"/>
    <w:rsid w:val="00583F69"/>
    <w:rsid w:val="005853F6"/>
    <w:rsid w:val="005910F3"/>
    <w:rsid w:val="005920E5"/>
    <w:rsid w:val="0059792C"/>
    <w:rsid w:val="005A7051"/>
    <w:rsid w:val="005B0107"/>
    <w:rsid w:val="005B04C1"/>
    <w:rsid w:val="005B17AF"/>
    <w:rsid w:val="005B4682"/>
    <w:rsid w:val="005B6456"/>
    <w:rsid w:val="005C14B8"/>
    <w:rsid w:val="005D3C73"/>
    <w:rsid w:val="005E6024"/>
    <w:rsid w:val="005E6F8B"/>
    <w:rsid w:val="005E7CC1"/>
    <w:rsid w:val="005F13B9"/>
    <w:rsid w:val="006037FD"/>
    <w:rsid w:val="00603A42"/>
    <w:rsid w:val="00606F05"/>
    <w:rsid w:val="0060751C"/>
    <w:rsid w:val="0061133B"/>
    <w:rsid w:val="0061273A"/>
    <w:rsid w:val="00613CDF"/>
    <w:rsid w:val="0061670D"/>
    <w:rsid w:val="00627A11"/>
    <w:rsid w:val="00627CCF"/>
    <w:rsid w:val="0063040B"/>
    <w:rsid w:val="00633979"/>
    <w:rsid w:val="00647CDD"/>
    <w:rsid w:val="00650414"/>
    <w:rsid w:val="0065619E"/>
    <w:rsid w:val="00661E2C"/>
    <w:rsid w:val="00686DFD"/>
    <w:rsid w:val="00691237"/>
    <w:rsid w:val="0069330E"/>
    <w:rsid w:val="006A2461"/>
    <w:rsid w:val="006A4A5F"/>
    <w:rsid w:val="006A521E"/>
    <w:rsid w:val="006A753B"/>
    <w:rsid w:val="006B33D2"/>
    <w:rsid w:val="006C0F9D"/>
    <w:rsid w:val="006C26CC"/>
    <w:rsid w:val="006C417B"/>
    <w:rsid w:val="006C61E5"/>
    <w:rsid w:val="006D274D"/>
    <w:rsid w:val="006D4A5E"/>
    <w:rsid w:val="006D5940"/>
    <w:rsid w:val="006D7A8F"/>
    <w:rsid w:val="006E126A"/>
    <w:rsid w:val="006E18B2"/>
    <w:rsid w:val="006F012A"/>
    <w:rsid w:val="006F08AB"/>
    <w:rsid w:val="00705AAE"/>
    <w:rsid w:val="00711C42"/>
    <w:rsid w:val="007155E3"/>
    <w:rsid w:val="0072147A"/>
    <w:rsid w:val="00733324"/>
    <w:rsid w:val="00743AB1"/>
    <w:rsid w:val="007513B7"/>
    <w:rsid w:val="00752CB3"/>
    <w:rsid w:val="00776134"/>
    <w:rsid w:val="007822A1"/>
    <w:rsid w:val="00796595"/>
    <w:rsid w:val="007B14CB"/>
    <w:rsid w:val="007D0B75"/>
    <w:rsid w:val="007E0499"/>
    <w:rsid w:val="007E1A63"/>
    <w:rsid w:val="007E3C30"/>
    <w:rsid w:val="007E3FDB"/>
    <w:rsid w:val="007F2F7A"/>
    <w:rsid w:val="007F3D65"/>
    <w:rsid w:val="008040AA"/>
    <w:rsid w:val="0080605C"/>
    <w:rsid w:val="0081249D"/>
    <w:rsid w:val="0081284D"/>
    <w:rsid w:val="00815720"/>
    <w:rsid w:val="00815C7F"/>
    <w:rsid w:val="00825D02"/>
    <w:rsid w:val="008321B4"/>
    <w:rsid w:val="0083461D"/>
    <w:rsid w:val="00835D82"/>
    <w:rsid w:val="00841C89"/>
    <w:rsid w:val="00851E08"/>
    <w:rsid w:val="00855DB5"/>
    <w:rsid w:val="00872C4E"/>
    <w:rsid w:val="00875911"/>
    <w:rsid w:val="00875A43"/>
    <w:rsid w:val="0088428E"/>
    <w:rsid w:val="00893E7D"/>
    <w:rsid w:val="008A2819"/>
    <w:rsid w:val="008B3D8C"/>
    <w:rsid w:val="008B7E01"/>
    <w:rsid w:val="008C3ED8"/>
    <w:rsid w:val="008D19FA"/>
    <w:rsid w:val="008D4CB6"/>
    <w:rsid w:val="008E1B00"/>
    <w:rsid w:val="008E632E"/>
    <w:rsid w:val="008F5667"/>
    <w:rsid w:val="008F6FA6"/>
    <w:rsid w:val="009017BC"/>
    <w:rsid w:val="00907875"/>
    <w:rsid w:val="00914B08"/>
    <w:rsid w:val="009200CF"/>
    <w:rsid w:val="00922455"/>
    <w:rsid w:val="0092288F"/>
    <w:rsid w:val="0094588B"/>
    <w:rsid w:val="0094589F"/>
    <w:rsid w:val="0095505C"/>
    <w:rsid w:val="009579DD"/>
    <w:rsid w:val="00970416"/>
    <w:rsid w:val="0097759D"/>
    <w:rsid w:val="00993D61"/>
    <w:rsid w:val="00996619"/>
    <w:rsid w:val="009A53C3"/>
    <w:rsid w:val="009B1C0B"/>
    <w:rsid w:val="009B332D"/>
    <w:rsid w:val="009C692A"/>
    <w:rsid w:val="009D1A1B"/>
    <w:rsid w:val="009D524A"/>
    <w:rsid w:val="009D69D8"/>
    <w:rsid w:val="009D718D"/>
    <w:rsid w:val="009E1A08"/>
    <w:rsid w:val="009E24A7"/>
    <w:rsid w:val="009E50A2"/>
    <w:rsid w:val="009E7770"/>
    <w:rsid w:val="009F0EA7"/>
    <w:rsid w:val="009F272B"/>
    <w:rsid w:val="009F71E9"/>
    <w:rsid w:val="009F797F"/>
    <w:rsid w:val="00A14128"/>
    <w:rsid w:val="00A14F20"/>
    <w:rsid w:val="00A2155F"/>
    <w:rsid w:val="00A220B2"/>
    <w:rsid w:val="00A25347"/>
    <w:rsid w:val="00A334DE"/>
    <w:rsid w:val="00A35D8C"/>
    <w:rsid w:val="00A36AEF"/>
    <w:rsid w:val="00A451E8"/>
    <w:rsid w:val="00A47678"/>
    <w:rsid w:val="00A51048"/>
    <w:rsid w:val="00A57C8E"/>
    <w:rsid w:val="00A63133"/>
    <w:rsid w:val="00A634D6"/>
    <w:rsid w:val="00A73FA2"/>
    <w:rsid w:val="00A769E9"/>
    <w:rsid w:val="00A80367"/>
    <w:rsid w:val="00A81A42"/>
    <w:rsid w:val="00A86F28"/>
    <w:rsid w:val="00A87E61"/>
    <w:rsid w:val="00A91839"/>
    <w:rsid w:val="00A96FD8"/>
    <w:rsid w:val="00A976C4"/>
    <w:rsid w:val="00AA11A9"/>
    <w:rsid w:val="00AA1FE4"/>
    <w:rsid w:val="00AA37C0"/>
    <w:rsid w:val="00AA5F1A"/>
    <w:rsid w:val="00AB0074"/>
    <w:rsid w:val="00AB4E32"/>
    <w:rsid w:val="00AC1879"/>
    <w:rsid w:val="00AC327C"/>
    <w:rsid w:val="00AD3E57"/>
    <w:rsid w:val="00AE29BF"/>
    <w:rsid w:val="00B00D65"/>
    <w:rsid w:val="00B051DD"/>
    <w:rsid w:val="00B15C86"/>
    <w:rsid w:val="00B17AA4"/>
    <w:rsid w:val="00B20463"/>
    <w:rsid w:val="00B252FA"/>
    <w:rsid w:val="00B27792"/>
    <w:rsid w:val="00B322CD"/>
    <w:rsid w:val="00B42ABC"/>
    <w:rsid w:val="00B53977"/>
    <w:rsid w:val="00B53E2E"/>
    <w:rsid w:val="00B5539C"/>
    <w:rsid w:val="00B57E3C"/>
    <w:rsid w:val="00B60555"/>
    <w:rsid w:val="00B64D93"/>
    <w:rsid w:val="00B678F5"/>
    <w:rsid w:val="00B82F92"/>
    <w:rsid w:val="00B86D35"/>
    <w:rsid w:val="00B904DF"/>
    <w:rsid w:val="00B914EC"/>
    <w:rsid w:val="00B918E2"/>
    <w:rsid w:val="00B9304A"/>
    <w:rsid w:val="00B94162"/>
    <w:rsid w:val="00BB700C"/>
    <w:rsid w:val="00BC09E1"/>
    <w:rsid w:val="00BD1463"/>
    <w:rsid w:val="00BD5083"/>
    <w:rsid w:val="00BD5676"/>
    <w:rsid w:val="00BE3FC7"/>
    <w:rsid w:val="00BF5CCC"/>
    <w:rsid w:val="00C035C8"/>
    <w:rsid w:val="00C06B66"/>
    <w:rsid w:val="00C216CC"/>
    <w:rsid w:val="00C23F72"/>
    <w:rsid w:val="00C301F2"/>
    <w:rsid w:val="00C33844"/>
    <w:rsid w:val="00C35055"/>
    <w:rsid w:val="00C47FE8"/>
    <w:rsid w:val="00C50C63"/>
    <w:rsid w:val="00C51420"/>
    <w:rsid w:val="00C64038"/>
    <w:rsid w:val="00C71106"/>
    <w:rsid w:val="00C74E28"/>
    <w:rsid w:val="00C75F01"/>
    <w:rsid w:val="00C81BF6"/>
    <w:rsid w:val="00C91662"/>
    <w:rsid w:val="00C937E1"/>
    <w:rsid w:val="00C94C48"/>
    <w:rsid w:val="00CA30F2"/>
    <w:rsid w:val="00CA40AE"/>
    <w:rsid w:val="00CA4714"/>
    <w:rsid w:val="00CB1ECE"/>
    <w:rsid w:val="00CB3269"/>
    <w:rsid w:val="00CC4EFE"/>
    <w:rsid w:val="00CE07A6"/>
    <w:rsid w:val="00CE31B4"/>
    <w:rsid w:val="00CE6A7F"/>
    <w:rsid w:val="00CF0858"/>
    <w:rsid w:val="00CF0DEA"/>
    <w:rsid w:val="00CF1261"/>
    <w:rsid w:val="00CF157E"/>
    <w:rsid w:val="00CF43AB"/>
    <w:rsid w:val="00CF5E92"/>
    <w:rsid w:val="00D03ADD"/>
    <w:rsid w:val="00D11CDC"/>
    <w:rsid w:val="00D12BC5"/>
    <w:rsid w:val="00D1359D"/>
    <w:rsid w:val="00D2248E"/>
    <w:rsid w:val="00D226C1"/>
    <w:rsid w:val="00D50399"/>
    <w:rsid w:val="00D54FBE"/>
    <w:rsid w:val="00D71BB4"/>
    <w:rsid w:val="00D752EF"/>
    <w:rsid w:val="00D80984"/>
    <w:rsid w:val="00D847F5"/>
    <w:rsid w:val="00D854F3"/>
    <w:rsid w:val="00D85986"/>
    <w:rsid w:val="00D86178"/>
    <w:rsid w:val="00D863CC"/>
    <w:rsid w:val="00D90584"/>
    <w:rsid w:val="00DA2757"/>
    <w:rsid w:val="00DC283A"/>
    <w:rsid w:val="00DD7DF1"/>
    <w:rsid w:val="00DE4D37"/>
    <w:rsid w:val="00DF22D5"/>
    <w:rsid w:val="00E034F7"/>
    <w:rsid w:val="00E03987"/>
    <w:rsid w:val="00E0670D"/>
    <w:rsid w:val="00E06E91"/>
    <w:rsid w:val="00E11717"/>
    <w:rsid w:val="00E166E8"/>
    <w:rsid w:val="00E31EC0"/>
    <w:rsid w:val="00E44CDF"/>
    <w:rsid w:val="00E50788"/>
    <w:rsid w:val="00E52669"/>
    <w:rsid w:val="00E56B30"/>
    <w:rsid w:val="00E641EE"/>
    <w:rsid w:val="00E74477"/>
    <w:rsid w:val="00E76152"/>
    <w:rsid w:val="00E82FC5"/>
    <w:rsid w:val="00E85139"/>
    <w:rsid w:val="00E90458"/>
    <w:rsid w:val="00EA28AF"/>
    <w:rsid w:val="00EA2E84"/>
    <w:rsid w:val="00EA3929"/>
    <w:rsid w:val="00EB291F"/>
    <w:rsid w:val="00EB2C7A"/>
    <w:rsid w:val="00EB43A3"/>
    <w:rsid w:val="00EB7708"/>
    <w:rsid w:val="00EC4C3F"/>
    <w:rsid w:val="00EC5EAD"/>
    <w:rsid w:val="00ED7935"/>
    <w:rsid w:val="00EE67CE"/>
    <w:rsid w:val="00EF2209"/>
    <w:rsid w:val="00EF2956"/>
    <w:rsid w:val="00EF2975"/>
    <w:rsid w:val="00EF6014"/>
    <w:rsid w:val="00F04171"/>
    <w:rsid w:val="00F06F95"/>
    <w:rsid w:val="00F07F05"/>
    <w:rsid w:val="00F12E21"/>
    <w:rsid w:val="00F20A9B"/>
    <w:rsid w:val="00F2154A"/>
    <w:rsid w:val="00F26FBC"/>
    <w:rsid w:val="00F303CF"/>
    <w:rsid w:val="00F30F9A"/>
    <w:rsid w:val="00F407DF"/>
    <w:rsid w:val="00F4387D"/>
    <w:rsid w:val="00F51F87"/>
    <w:rsid w:val="00F5238B"/>
    <w:rsid w:val="00F525B0"/>
    <w:rsid w:val="00F56307"/>
    <w:rsid w:val="00F564F6"/>
    <w:rsid w:val="00F607EC"/>
    <w:rsid w:val="00F63AB6"/>
    <w:rsid w:val="00F72691"/>
    <w:rsid w:val="00F76A21"/>
    <w:rsid w:val="00F804F1"/>
    <w:rsid w:val="00F8125B"/>
    <w:rsid w:val="00F868D1"/>
    <w:rsid w:val="00FA0F8F"/>
    <w:rsid w:val="00FA1470"/>
    <w:rsid w:val="00FA206D"/>
    <w:rsid w:val="00FA56B3"/>
    <w:rsid w:val="00FB2315"/>
    <w:rsid w:val="00FC6224"/>
    <w:rsid w:val="00FD6E83"/>
    <w:rsid w:val="00FF40B7"/>
    <w:rsid w:val="00F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48E47B"/>
  <w15:docId w15:val="{646058CB-A46A-447B-A8E5-D851B52D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A976C4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4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3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6.jpeg"/><Relationship Id="rId14" Type="http://schemas.openxmlformats.org/officeDocument/2006/relationships/image" Target="media/image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6D1E61-4042-4A88-B62D-13C4B694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257</TotalTime>
  <Pages>10</Pages>
  <Words>682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Пояснительная записка Технического проекта интеграции МИС МО с РЕГИЗ.ИЭМК</vt:lpstr>
      <vt:lpstr>Сокращения и обозначения</vt:lpstr>
      <vt:lpstr>/</vt:lpstr>
      <vt:lpstr>/2.	Описание процесса деятельности</vt:lpstr>
      <vt:lpstr>/</vt:lpstr>
      <vt:lpstr/>
    </vt:vector>
  </TitlesOfParts>
  <Company>Home office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Лилия Фахретдинова</cp:lastModifiedBy>
  <cp:revision>168</cp:revision>
  <cp:lastPrinted>2020-10-01T17:22:00Z</cp:lastPrinted>
  <dcterms:created xsi:type="dcterms:W3CDTF">2020-11-06T15:48:00Z</dcterms:created>
  <dcterms:modified xsi:type="dcterms:W3CDTF">2022-07-28T20:35:00Z</dcterms:modified>
</cp:coreProperties>
</file>