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9D859" w14:textId="77777777" w:rsidR="00383480" w:rsidRPr="00A55FA0" w:rsidRDefault="00383480">
      <w:pPr>
        <w:rPr>
          <w:rFonts w:cs="Calibri"/>
          <w:lang w:val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55"/>
      </w:tblGrid>
      <w:tr w:rsidR="00383480" w:rsidRPr="00A55FA0" w14:paraId="2114CBC8" w14:textId="77777777">
        <w:trPr>
          <w:trHeight w:val="2880"/>
          <w:jc w:val="center"/>
        </w:trPr>
        <w:tc>
          <w:tcPr>
            <w:tcW w:w="5000" w:type="pct"/>
          </w:tcPr>
          <w:p w14:paraId="67ED9909" w14:textId="77777777" w:rsidR="00383480" w:rsidRPr="00A55FA0" w:rsidRDefault="00383480">
            <w:pPr>
              <w:pStyle w:val="af4"/>
              <w:jc w:val="center"/>
              <w:rPr>
                <w:rFonts w:cs="Calibri"/>
                <w:caps/>
              </w:rPr>
            </w:pPr>
          </w:p>
        </w:tc>
      </w:tr>
      <w:tr w:rsidR="00383480" w:rsidRPr="00A55FA0" w14:paraId="189A5E16" w14:textId="7777777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6540EF9C" w14:textId="677557F3" w:rsidR="000B5C51" w:rsidRPr="00A55FA0" w:rsidRDefault="000B5C51" w:rsidP="000B5C51">
            <w:pPr>
              <w:pStyle w:val="af4"/>
              <w:jc w:val="center"/>
              <w:rPr>
                <w:rFonts w:cs="Calibri"/>
                <w:sz w:val="80"/>
                <w:szCs w:val="80"/>
              </w:rPr>
            </w:pPr>
            <w:r w:rsidRPr="00A55FA0">
              <w:rPr>
                <w:rFonts w:cs="Calibri"/>
                <w:sz w:val="80"/>
                <w:szCs w:val="80"/>
              </w:rPr>
              <w:t>Приложение №</w:t>
            </w:r>
            <w:r w:rsidR="00DD7957">
              <w:rPr>
                <w:rFonts w:cs="Calibri"/>
                <w:sz w:val="80"/>
                <w:szCs w:val="80"/>
              </w:rPr>
              <w:t xml:space="preserve"> </w:t>
            </w:r>
            <w:r w:rsidR="00575E93">
              <w:rPr>
                <w:rFonts w:cs="Calibri"/>
                <w:sz w:val="80"/>
                <w:szCs w:val="80"/>
              </w:rPr>
              <w:t>8</w:t>
            </w:r>
          </w:p>
          <w:p w14:paraId="35DA8582" w14:textId="3CB6FF6C" w:rsidR="001A3BFA" w:rsidRPr="00A55FA0" w:rsidRDefault="000B5C51" w:rsidP="000B5C51">
            <w:pPr>
              <w:pStyle w:val="af4"/>
              <w:jc w:val="center"/>
              <w:rPr>
                <w:rFonts w:cs="Calibri"/>
                <w:sz w:val="80"/>
                <w:szCs w:val="80"/>
              </w:rPr>
            </w:pPr>
            <w:r w:rsidRPr="00A55FA0">
              <w:rPr>
                <w:rFonts w:cs="Calibri"/>
                <w:sz w:val="80"/>
                <w:szCs w:val="80"/>
              </w:rPr>
              <w:t xml:space="preserve"> интеграци</w:t>
            </w:r>
            <w:r w:rsidR="009F5200" w:rsidRPr="00A55FA0">
              <w:rPr>
                <w:rFonts w:cs="Calibri"/>
                <w:sz w:val="80"/>
                <w:szCs w:val="80"/>
              </w:rPr>
              <w:t>я</w:t>
            </w:r>
            <w:r w:rsidRPr="00A55FA0">
              <w:rPr>
                <w:rFonts w:cs="Calibri"/>
                <w:sz w:val="80"/>
                <w:szCs w:val="80"/>
              </w:rPr>
              <w:t xml:space="preserve"> </w:t>
            </w:r>
            <w:r w:rsidR="00383480" w:rsidRPr="00A55FA0">
              <w:rPr>
                <w:rFonts w:cs="Calibri"/>
                <w:sz w:val="80"/>
                <w:szCs w:val="80"/>
              </w:rPr>
              <w:t xml:space="preserve">МИС МО с </w:t>
            </w:r>
          </w:p>
          <w:p w14:paraId="1B409B81" w14:textId="149339BD" w:rsidR="00383480" w:rsidRPr="00A55FA0" w:rsidRDefault="0051239D" w:rsidP="00FA110F">
            <w:pPr>
              <w:pStyle w:val="af4"/>
              <w:jc w:val="center"/>
              <w:rPr>
                <w:rFonts w:cs="Calibri"/>
                <w:sz w:val="80"/>
                <w:szCs w:val="80"/>
              </w:rPr>
            </w:pPr>
            <w:r w:rsidRPr="00A55FA0">
              <w:rPr>
                <w:rFonts w:cs="Calibri"/>
                <w:sz w:val="80"/>
                <w:szCs w:val="80"/>
              </w:rPr>
              <w:t>РЕГИЗ.ОДИИ</w:t>
            </w:r>
          </w:p>
        </w:tc>
      </w:tr>
      <w:tr w:rsidR="00383480" w:rsidRPr="00A55FA0" w14:paraId="3B289558" w14:textId="7777777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7AFCFA9C" w14:textId="77777777" w:rsidR="00383480" w:rsidRDefault="00383480" w:rsidP="0051239D">
            <w:pPr>
              <w:pStyle w:val="af4"/>
              <w:jc w:val="center"/>
              <w:rPr>
                <w:rFonts w:cs="Calibri"/>
                <w:sz w:val="48"/>
                <w:szCs w:val="48"/>
              </w:rPr>
            </w:pPr>
            <w:r w:rsidRPr="00A55FA0">
              <w:rPr>
                <w:rFonts w:cs="Calibri"/>
                <w:sz w:val="44"/>
                <w:szCs w:val="44"/>
              </w:rPr>
              <w:t xml:space="preserve">Раздел </w:t>
            </w:r>
            <w:r w:rsidR="0051239D" w:rsidRPr="00A55FA0">
              <w:rPr>
                <w:rFonts w:cs="Calibri"/>
                <w:sz w:val="44"/>
                <w:szCs w:val="44"/>
              </w:rPr>
              <w:t xml:space="preserve">Обмен данными инструментальных исследований </w:t>
            </w:r>
            <w:r w:rsidR="0059792C" w:rsidRPr="00A55FA0">
              <w:rPr>
                <w:rFonts w:cs="Calibri"/>
                <w:sz w:val="48"/>
                <w:szCs w:val="48"/>
              </w:rPr>
              <w:t>(</w:t>
            </w:r>
            <w:r w:rsidR="0051239D" w:rsidRPr="00A55FA0">
              <w:rPr>
                <w:rFonts w:cs="Calibri"/>
                <w:sz w:val="48"/>
                <w:szCs w:val="48"/>
              </w:rPr>
              <w:t>ОДИИ</w:t>
            </w:r>
            <w:r w:rsidR="0059792C" w:rsidRPr="00A55FA0">
              <w:rPr>
                <w:rFonts w:cs="Calibri"/>
                <w:sz w:val="48"/>
                <w:szCs w:val="48"/>
              </w:rPr>
              <w:t>)</w:t>
            </w:r>
          </w:p>
          <w:p w14:paraId="75182AA3" w14:textId="6C5F6AF5" w:rsidR="00DE28BE" w:rsidRPr="00A55FA0" w:rsidRDefault="00DE28BE" w:rsidP="0051239D">
            <w:pPr>
              <w:pStyle w:val="af4"/>
              <w:jc w:val="center"/>
              <w:rPr>
                <w:rFonts w:cs="Calibri"/>
                <w:sz w:val="44"/>
                <w:szCs w:val="44"/>
              </w:rPr>
            </w:pPr>
            <w:r>
              <w:rPr>
                <w:rFonts w:cs="Calibri"/>
                <w:sz w:val="48"/>
                <w:szCs w:val="48"/>
              </w:rPr>
              <w:t>Руководство системного администратора</w:t>
            </w:r>
          </w:p>
        </w:tc>
      </w:tr>
      <w:tr w:rsidR="00383480" w:rsidRPr="00A55FA0" w14:paraId="626834CE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1EF61AA0" w14:textId="77777777" w:rsidR="00383480" w:rsidRPr="00A55FA0" w:rsidRDefault="00383480">
            <w:pPr>
              <w:pStyle w:val="af4"/>
              <w:jc w:val="center"/>
              <w:rPr>
                <w:rFonts w:cs="Calibri"/>
              </w:rPr>
            </w:pPr>
          </w:p>
        </w:tc>
      </w:tr>
      <w:tr w:rsidR="00383480" w:rsidRPr="00A55FA0" w14:paraId="76A71DD8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52BEA404" w14:textId="77777777" w:rsidR="00383480" w:rsidRPr="00A55FA0" w:rsidRDefault="00383480">
            <w:pPr>
              <w:pStyle w:val="af4"/>
              <w:jc w:val="center"/>
              <w:rPr>
                <w:rFonts w:cs="Calibri"/>
                <w:b/>
                <w:bCs/>
              </w:rPr>
            </w:pPr>
            <w:r w:rsidRPr="00A55FA0">
              <w:rPr>
                <w:rFonts w:cs="Calibri"/>
                <w:b/>
                <w:bCs/>
              </w:rPr>
              <w:t>ЗАО “СВ-мед”</w:t>
            </w:r>
          </w:p>
        </w:tc>
      </w:tr>
      <w:tr w:rsidR="00383480" w:rsidRPr="00A55FA0" w14:paraId="601B26EC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0430D2FF" w14:textId="7ADD1A8E" w:rsidR="00383480" w:rsidRPr="00A55FA0" w:rsidRDefault="00496969" w:rsidP="00FA110F">
            <w:pPr>
              <w:pStyle w:val="af4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04</w:t>
            </w:r>
            <w:r w:rsidR="00A55FA0">
              <w:rPr>
                <w:rFonts w:cs="Calibri"/>
                <w:b/>
                <w:bCs/>
              </w:rPr>
              <w:t>.0</w:t>
            </w:r>
            <w:r>
              <w:rPr>
                <w:rFonts w:cs="Calibri"/>
                <w:b/>
                <w:bCs/>
              </w:rPr>
              <w:t>9</w:t>
            </w:r>
            <w:r w:rsidR="00A55FA0">
              <w:rPr>
                <w:rFonts w:cs="Calibri"/>
                <w:b/>
                <w:bCs/>
              </w:rPr>
              <w:t>.2020</w:t>
            </w:r>
          </w:p>
        </w:tc>
      </w:tr>
    </w:tbl>
    <w:p w14:paraId="0CB124F9" w14:textId="77777777" w:rsidR="00383480" w:rsidRPr="00A55FA0" w:rsidRDefault="00383480">
      <w:pPr>
        <w:rPr>
          <w:rFonts w:cs="Calibri"/>
          <w:lang w:val="ru-RU"/>
        </w:rPr>
      </w:pPr>
    </w:p>
    <w:p w14:paraId="02E413E4" w14:textId="77777777" w:rsidR="00383480" w:rsidRPr="00A55FA0" w:rsidRDefault="00383480">
      <w:pPr>
        <w:rPr>
          <w:rFonts w:cs="Calibri"/>
          <w:lang w:val="ru-RU"/>
        </w:rPr>
      </w:pPr>
    </w:p>
    <w:p w14:paraId="02DBC47C" w14:textId="77777777" w:rsidR="00383480" w:rsidRPr="00A55FA0" w:rsidRDefault="00383480">
      <w:pPr>
        <w:rPr>
          <w:rFonts w:cs="Calibri"/>
          <w:lang w:val="ru-RU"/>
        </w:rPr>
      </w:pPr>
    </w:p>
    <w:p w14:paraId="440D746F" w14:textId="77777777" w:rsidR="0002024B" w:rsidRPr="00A55FA0" w:rsidRDefault="00383480" w:rsidP="00404A8C">
      <w:pPr>
        <w:rPr>
          <w:rFonts w:cs="Calibri"/>
          <w:lang w:val="ru-RU"/>
        </w:rPr>
      </w:pPr>
      <w:r w:rsidRPr="00A55FA0">
        <w:rPr>
          <w:rFonts w:cs="Calibri"/>
          <w:lang w:val="ru-RU"/>
        </w:rPr>
        <w:br w:type="page"/>
      </w:r>
    </w:p>
    <w:p w14:paraId="53389751" w14:textId="58848459" w:rsidR="005920E5" w:rsidRPr="00A55FA0" w:rsidRDefault="005920E5">
      <w:pPr>
        <w:rPr>
          <w:rFonts w:cs="Calibri"/>
          <w:lang w:val="ru-RU"/>
        </w:rPr>
      </w:pPr>
    </w:p>
    <w:p w14:paraId="79BEEAAF" w14:textId="77777777" w:rsidR="00DF217B" w:rsidRDefault="00EC5EAD">
      <w:pPr>
        <w:pStyle w:val="10"/>
        <w:tabs>
          <w:tab w:val="left" w:pos="567"/>
        </w:tabs>
        <w:rPr>
          <w:rFonts w:cs="Calibri"/>
        </w:rPr>
      </w:pPr>
      <w:r w:rsidRPr="00A55FA0">
        <w:rPr>
          <w:rFonts w:cs="Calibri"/>
        </w:rPr>
        <w:t>Оглавление</w:t>
      </w:r>
    </w:p>
    <w:p w14:paraId="6C53FE58" w14:textId="77777777" w:rsidR="00DF217B" w:rsidRDefault="00DF217B">
      <w:pPr>
        <w:pStyle w:val="10"/>
        <w:tabs>
          <w:tab w:val="left" w:pos="567"/>
        </w:tabs>
        <w:rPr>
          <w:rFonts w:cs="Calibri"/>
        </w:rPr>
      </w:pPr>
    </w:p>
    <w:p w14:paraId="5765FA26" w14:textId="2D755551" w:rsidR="00E87928" w:rsidRPr="00A55FA0" w:rsidRDefault="00284115">
      <w:pPr>
        <w:pStyle w:val="10"/>
        <w:tabs>
          <w:tab w:val="left" w:pos="567"/>
        </w:tabs>
        <w:rPr>
          <w:rFonts w:cs="Calibri"/>
          <w:caps w:val="0"/>
          <w:noProof/>
          <w:sz w:val="22"/>
          <w:szCs w:val="22"/>
          <w:lang w:val="ru-RU"/>
        </w:rPr>
      </w:pPr>
      <w:r w:rsidRPr="00A55FA0">
        <w:rPr>
          <w:rFonts w:cs="Calibri"/>
        </w:rPr>
        <w:br/>
      </w:r>
      <w:bookmarkStart w:id="0" w:name="_Toc42894265"/>
      <w:r w:rsidR="00E87928" w:rsidRPr="00A55FA0">
        <w:rPr>
          <w:rFonts w:cs="Calibri"/>
          <w:sz w:val="36"/>
          <w:lang w:val="en-US"/>
        </w:rPr>
        <w:fldChar w:fldCharType="begin"/>
      </w:r>
      <w:r w:rsidR="00E87928" w:rsidRPr="00A55FA0">
        <w:rPr>
          <w:rFonts w:cs="Calibri"/>
          <w:sz w:val="36"/>
          <w:lang w:val="en-US"/>
        </w:rPr>
        <w:instrText xml:space="preserve"> TOC \o "2-2" \h \z \t "Заголовок 1;1" </w:instrText>
      </w:r>
      <w:r w:rsidR="00E87928" w:rsidRPr="00A55FA0">
        <w:rPr>
          <w:rFonts w:cs="Calibri"/>
          <w:sz w:val="36"/>
          <w:lang w:val="en-US"/>
        </w:rPr>
        <w:fldChar w:fldCharType="separate"/>
      </w:r>
      <w:hyperlink w:anchor="_Toc46101663" w:history="1">
        <w:r w:rsidR="00E87928" w:rsidRPr="00A55FA0">
          <w:rPr>
            <w:rStyle w:val="af2"/>
            <w:rFonts w:cs="Calibri"/>
            <w:noProof/>
            <w:lang w:val="ru-RU"/>
          </w:rPr>
          <w:t>1.</w:t>
        </w:r>
        <w:r w:rsidR="00E87928" w:rsidRPr="00A55FA0">
          <w:rPr>
            <w:rFonts w:cs="Calibri"/>
            <w:caps w:val="0"/>
            <w:noProof/>
            <w:sz w:val="22"/>
            <w:szCs w:val="22"/>
            <w:lang w:val="ru-RU"/>
          </w:rPr>
          <w:tab/>
        </w:r>
        <w:r w:rsidR="00E87928" w:rsidRPr="00A55FA0">
          <w:rPr>
            <w:rStyle w:val="af2"/>
            <w:rFonts w:cs="Calibri"/>
            <w:noProof/>
            <w:lang w:val="ru-RU"/>
          </w:rPr>
          <w:t>Сокращения и обозначения</w:t>
        </w:r>
        <w:r w:rsidR="00E87928" w:rsidRPr="00A55FA0">
          <w:rPr>
            <w:rFonts w:cs="Calibri"/>
            <w:noProof/>
            <w:webHidden/>
          </w:rPr>
          <w:tab/>
        </w:r>
        <w:r w:rsidR="00E87928" w:rsidRPr="00A55FA0">
          <w:rPr>
            <w:rFonts w:cs="Calibri"/>
            <w:noProof/>
            <w:webHidden/>
          </w:rPr>
          <w:fldChar w:fldCharType="begin"/>
        </w:r>
        <w:r w:rsidR="00E87928" w:rsidRPr="00A55FA0">
          <w:rPr>
            <w:rFonts w:cs="Calibri"/>
            <w:noProof/>
            <w:webHidden/>
          </w:rPr>
          <w:instrText xml:space="preserve"> PAGEREF _Toc46101663 \h </w:instrText>
        </w:r>
        <w:r w:rsidR="00E87928" w:rsidRPr="00A55FA0">
          <w:rPr>
            <w:rFonts w:cs="Calibri"/>
            <w:noProof/>
            <w:webHidden/>
          </w:rPr>
        </w:r>
        <w:r w:rsidR="00E87928" w:rsidRPr="00A55FA0">
          <w:rPr>
            <w:rFonts w:cs="Calibri"/>
            <w:noProof/>
            <w:webHidden/>
          </w:rPr>
          <w:fldChar w:fldCharType="separate"/>
        </w:r>
        <w:r w:rsidR="00A43978">
          <w:rPr>
            <w:rFonts w:cs="Calibri"/>
            <w:noProof/>
            <w:webHidden/>
          </w:rPr>
          <w:t>2</w:t>
        </w:r>
        <w:r w:rsidR="00E87928" w:rsidRPr="00A55FA0">
          <w:rPr>
            <w:rFonts w:cs="Calibri"/>
            <w:noProof/>
            <w:webHidden/>
          </w:rPr>
          <w:fldChar w:fldCharType="end"/>
        </w:r>
      </w:hyperlink>
    </w:p>
    <w:p w14:paraId="7E3A577F" w14:textId="1C315859" w:rsidR="00E87928" w:rsidRPr="00A55FA0" w:rsidRDefault="004E2567">
      <w:pPr>
        <w:pStyle w:val="10"/>
        <w:tabs>
          <w:tab w:val="left" w:pos="567"/>
        </w:tabs>
        <w:rPr>
          <w:rFonts w:cs="Calibri"/>
          <w:caps w:val="0"/>
          <w:noProof/>
          <w:sz w:val="22"/>
          <w:szCs w:val="22"/>
          <w:lang w:val="ru-RU"/>
        </w:rPr>
      </w:pPr>
      <w:hyperlink w:anchor="_Toc46101664" w:history="1">
        <w:r w:rsidR="00E87928" w:rsidRPr="00A55FA0">
          <w:rPr>
            <w:rStyle w:val="af2"/>
            <w:rFonts w:cs="Calibri"/>
            <w:noProof/>
            <w:lang w:val="ru-RU"/>
          </w:rPr>
          <w:t>2.</w:t>
        </w:r>
        <w:r w:rsidR="00E87928" w:rsidRPr="00A55FA0">
          <w:rPr>
            <w:rFonts w:cs="Calibri"/>
            <w:caps w:val="0"/>
            <w:noProof/>
            <w:sz w:val="22"/>
            <w:szCs w:val="22"/>
            <w:lang w:val="ru-RU"/>
          </w:rPr>
          <w:tab/>
        </w:r>
        <w:r w:rsidR="00E87928" w:rsidRPr="00A55FA0">
          <w:rPr>
            <w:rStyle w:val="af2"/>
            <w:rFonts w:cs="Calibri"/>
            <w:noProof/>
            <w:lang w:val="ru-RU"/>
          </w:rPr>
          <w:t>Схема информационного взаимодействия</w:t>
        </w:r>
        <w:r w:rsidR="00E87928" w:rsidRPr="00A55FA0">
          <w:rPr>
            <w:rFonts w:cs="Calibri"/>
            <w:noProof/>
            <w:webHidden/>
          </w:rPr>
          <w:tab/>
        </w:r>
        <w:r w:rsidR="00E87928" w:rsidRPr="00A55FA0">
          <w:rPr>
            <w:rFonts w:cs="Calibri"/>
            <w:noProof/>
            <w:webHidden/>
          </w:rPr>
          <w:fldChar w:fldCharType="begin"/>
        </w:r>
        <w:r w:rsidR="00E87928" w:rsidRPr="00A55FA0">
          <w:rPr>
            <w:rFonts w:cs="Calibri"/>
            <w:noProof/>
            <w:webHidden/>
          </w:rPr>
          <w:instrText xml:space="preserve"> PAGEREF _Toc46101664 \h </w:instrText>
        </w:r>
        <w:r w:rsidR="00E87928" w:rsidRPr="00A55FA0">
          <w:rPr>
            <w:rFonts w:cs="Calibri"/>
            <w:noProof/>
            <w:webHidden/>
          </w:rPr>
        </w:r>
        <w:r w:rsidR="00E87928" w:rsidRPr="00A55FA0">
          <w:rPr>
            <w:rFonts w:cs="Calibri"/>
            <w:noProof/>
            <w:webHidden/>
          </w:rPr>
          <w:fldChar w:fldCharType="separate"/>
        </w:r>
        <w:r w:rsidR="00A43978">
          <w:rPr>
            <w:rFonts w:cs="Calibri"/>
            <w:noProof/>
            <w:webHidden/>
          </w:rPr>
          <w:t>3</w:t>
        </w:r>
        <w:r w:rsidR="00E87928" w:rsidRPr="00A55FA0">
          <w:rPr>
            <w:rFonts w:cs="Calibri"/>
            <w:noProof/>
            <w:webHidden/>
          </w:rPr>
          <w:fldChar w:fldCharType="end"/>
        </w:r>
      </w:hyperlink>
    </w:p>
    <w:p w14:paraId="1F3B9F38" w14:textId="0A53EC60" w:rsidR="00E87928" w:rsidRPr="00A55FA0" w:rsidRDefault="004E2567">
      <w:pPr>
        <w:pStyle w:val="10"/>
        <w:tabs>
          <w:tab w:val="left" w:pos="567"/>
        </w:tabs>
        <w:rPr>
          <w:rFonts w:cs="Calibri"/>
          <w:caps w:val="0"/>
          <w:noProof/>
          <w:sz w:val="22"/>
          <w:szCs w:val="22"/>
          <w:lang w:val="ru-RU"/>
        </w:rPr>
      </w:pPr>
      <w:hyperlink w:anchor="_Toc46101665" w:history="1">
        <w:r w:rsidR="00E87928" w:rsidRPr="00A55FA0">
          <w:rPr>
            <w:rStyle w:val="af2"/>
            <w:rFonts w:cs="Calibri"/>
            <w:noProof/>
            <w:lang w:val="ru-RU"/>
          </w:rPr>
          <w:t>3.</w:t>
        </w:r>
        <w:r w:rsidR="00E87928" w:rsidRPr="00A55FA0">
          <w:rPr>
            <w:rFonts w:cs="Calibri"/>
            <w:caps w:val="0"/>
            <w:noProof/>
            <w:sz w:val="22"/>
            <w:szCs w:val="22"/>
            <w:lang w:val="ru-RU"/>
          </w:rPr>
          <w:tab/>
        </w:r>
        <w:r w:rsidR="00E87928" w:rsidRPr="00A55FA0">
          <w:rPr>
            <w:rStyle w:val="af2"/>
            <w:rFonts w:cs="Calibri"/>
            <w:noProof/>
            <w:lang w:val="ru-RU"/>
          </w:rPr>
          <w:t>ПРИНЦИПЫ взаимодействия МИС с РЕГИЗ</w:t>
        </w:r>
        <w:r w:rsidR="00E87928" w:rsidRPr="00A55FA0">
          <w:rPr>
            <w:rFonts w:cs="Calibri"/>
            <w:noProof/>
            <w:webHidden/>
          </w:rPr>
          <w:tab/>
        </w:r>
        <w:r w:rsidR="00E87928" w:rsidRPr="00A55FA0">
          <w:rPr>
            <w:rFonts w:cs="Calibri"/>
            <w:noProof/>
            <w:webHidden/>
          </w:rPr>
          <w:fldChar w:fldCharType="begin"/>
        </w:r>
        <w:r w:rsidR="00E87928" w:rsidRPr="00A55FA0">
          <w:rPr>
            <w:rFonts w:cs="Calibri"/>
            <w:noProof/>
            <w:webHidden/>
          </w:rPr>
          <w:instrText xml:space="preserve"> PAGEREF _Toc46101665 \h </w:instrText>
        </w:r>
        <w:r w:rsidR="00E87928" w:rsidRPr="00A55FA0">
          <w:rPr>
            <w:rFonts w:cs="Calibri"/>
            <w:noProof/>
            <w:webHidden/>
          </w:rPr>
        </w:r>
        <w:r w:rsidR="00E87928" w:rsidRPr="00A55FA0">
          <w:rPr>
            <w:rFonts w:cs="Calibri"/>
            <w:noProof/>
            <w:webHidden/>
          </w:rPr>
          <w:fldChar w:fldCharType="separate"/>
        </w:r>
        <w:r w:rsidR="00A43978">
          <w:rPr>
            <w:rFonts w:cs="Calibri"/>
            <w:noProof/>
            <w:webHidden/>
          </w:rPr>
          <w:t>4</w:t>
        </w:r>
        <w:r w:rsidR="00E87928" w:rsidRPr="00A55FA0">
          <w:rPr>
            <w:rFonts w:cs="Calibri"/>
            <w:noProof/>
            <w:webHidden/>
          </w:rPr>
          <w:fldChar w:fldCharType="end"/>
        </w:r>
      </w:hyperlink>
    </w:p>
    <w:p w14:paraId="4D57F964" w14:textId="1CF12868" w:rsidR="00E87928" w:rsidRPr="00A55FA0" w:rsidRDefault="004E2567">
      <w:pPr>
        <w:pStyle w:val="10"/>
        <w:tabs>
          <w:tab w:val="left" w:pos="567"/>
        </w:tabs>
        <w:rPr>
          <w:rFonts w:cs="Calibri"/>
          <w:caps w:val="0"/>
          <w:noProof/>
          <w:sz w:val="22"/>
          <w:szCs w:val="22"/>
          <w:lang w:val="ru-RU"/>
        </w:rPr>
      </w:pPr>
      <w:hyperlink w:anchor="_Toc46101666" w:history="1">
        <w:r w:rsidR="00E87928" w:rsidRPr="00A55FA0">
          <w:rPr>
            <w:rStyle w:val="af2"/>
            <w:rFonts w:cs="Calibri"/>
            <w:noProof/>
            <w:lang w:val="ru-RU"/>
          </w:rPr>
          <w:t>4.</w:t>
        </w:r>
        <w:r w:rsidR="00E87928" w:rsidRPr="00A55FA0">
          <w:rPr>
            <w:rFonts w:cs="Calibri"/>
            <w:caps w:val="0"/>
            <w:noProof/>
            <w:sz w:val="22"/>
            <w:szCs w:val="22"/>
            <w:lang w:val="ru-RU"/>
          </w:rPr>
          <w:tab/>
        </w:r>
        <w:r w:rsidR="00E87928" w:rsidRPr="00A55FA0">
          <w:rPr>
            <w:rStyle w:val="af2"/>
            <w:rFonts w:cs="Calibri"/>
            <w:noProof/>
            <w:lang w:val="ru-RU"/>
          </w:rPr>
          <w:t>Описание процесса деятельности</w:t>
        </w:r>
        <w:r w:rsidR="00E87928" w:rsidRPr="00A55FA0">
          <w:rPr>
            <w:rFonts w:cs="Calibri"/>
            <w:noProof/>
            <w:webHidden/>
          </w:rPr>
          <w:tab/>
        </w:r>
        <w:r w:rsidR="00E87928" w:rsidRPr="00A55FA0">
          <w:rPr>
            <w:rFonts w:cs="Calibri"/>
            <w:noProof/>
            <w:webHidden/>
          </w:rPr>
          <w:fldChar w:fldCharType="begin"/>
        </w:r>
        <w:r w:rsidR="00E87928" w:rsidRPr="00A55FA0">
          <w:rPr>
            <w:rFonts w:cs="Calibri"/>
            <w:noProof/>
            <w:webHidden/>
          </w:rPr>
          <w:instrText xml:space="preserve"> PAGEREF _Toc46101666 \h </w:instrText>
        </w:r>
        <w:r w:rsidR="00E87928" w:rsidRPr="00A55FA0">
          <w:rPr>
            <w:rFonts w:cs="Calibri"/>
            <w:noProof/>
            <w:webHidden/>
          </w:rPr>
        </w:r>
        <w:r w:rsidR="00E87928" w:rsidRPr="00A55FA0">
          <w:rPr>
            <w:rFonts w:cs="Calibri"/>
            <w:noProof/>
            <w:webHidden/>
          </w:rPr>
          <w:fldChar w:fldCharType="separate"/>
        </w:r>
        <w:r w:rsidR="00A43978">
          <w:rPr>
            <w:rFonts w:cs="Calibri"/>
            <w:noProof/>
            <w:webHidden/>
          </w:rPr>
          <w:t>5</w:t>
        </w:r>
        <w:r w:rsidR="00E87928" w:rsidRPr="00A55FA0">
          <w:rPr>
            <w:rFonts w:cs="Calibri"/>
            <w:noProof/>
            <w:webHidden/>
          </w:rPr>
          <w:fldChar w:fldCharType="end"/>
        </w:r>
      </w:hyperlink>
    </w:p>
    <w:p w14:paraId="48E8590D" w14:textId="4B6125A4" w:rsidR="004B7989" w:rsidRPr="00A55FA0" w:rsidRDefault="00E87928" w:rsidP="00E87928">
      <w:pPr>
        <w:pStyle w:val="af1"/>
        <w:rPr>
          <w:rFonts w:ascii="Calibri" w:hAnsi="Calibri" w:cs="Calibri"/>
          <w:sz w:val="36"/>
          <w:lang w:val="en-US"/>
        </w:rPr>
      </w:pPr>
      <w:r w:rsidRPr="00A55FA0">
        <w:rPr>
          <w:rFonts w:ascii="Calibri" w:hAnsi="Calibri" w:cs="Calibri"/>
          <w:sz w:val="36"/>
          <w:lang w:val="en-US"/>
        </w:rPr>
        <w:fldChar w:fldCharType="end"/>
      </w:r>
    </w:p>
    <w:p w14:paraId="5FE552DE" w14:textId="77777777" w:rsidR="003B7D5E" w:rsidRPr="00A55FA0" w:rsidRDefault="003B7D5E" w:rsidP="00284115">
      <w:pPr>
        <w:rPr>
          <w:rFonts w:cs="Calibri"/>
          <w:lang w:val="ru-RU"/>
        </w:rPr>
      </w:pPr>
    </w:p>
    <w:p w14:paraId="1B79C1B8" w14:textId="77777777" w:rsidR="002446AB" w:rsidRPr="00A55FA0" w:rsidRDefault="002446AB" w:rsidP="001D5BD5">
      <w:pPr>
        <w:rPr>
          <w:rFonts w:cs="Calibri"/>
          <w:lang w:val="ru-RU"/>
        </w:rPr>
      </w:pPr>
      <w:r w:rsidRPr="00A55FA0">
        <w:rPr>
          <w:rFonts w:cs="Calibri"/>
          <w:lang w:val="ru-RU"/>
        </w:rPr>
        <w:tab/>
      </w:r>
    </w:p>
    <w:p w14:paraId="290972D5" w14:textId="77777777" w:rsidR="001D5BD5" w:rsidRPr="00A55FA0" w:rsidRDefault="001D5BD5" w:rsidP="00EC5EAD">
      <w:pPr>
        <w:rPr>
          <w:rFonts w:cs="Calibri"/>
          <w:lang w:val="ru-RU"/>
        </w:rPr>
      </w:pPr>
    </w:p>
    <w:p w14:paraId="6A8717B0" w14:textId="77777777" w:rsidR="001D5BD5" w:rsidRPr="00A55FA0" w:rsidRDefault="001D5BD5" w:rsidP="00EC5EAD">
      <w:pPr>
        <w:rPr>
          <w:rFonts w:cs="Calibri"/>
          <w:lang w:val="ru-RU"/>
        </w:rPr>
      </w:pPr>
    </w:p>
    <w:p w14:paraId="5BA4B19F" w14:textId="77777777" w:rsidR="00EC5EAD" w:rsidRPr="00A55FA0" w:rsidRDefault="00EC5EAD">
      <w:pPr>
        <w:rPr>
          <w:rFonts w:cs="Calibri"/>
          <w:lang w:val="ru-RU"/>
        </w:rPr>
      </w:pPr>
    </w:p>
    <w:p w14:paraId="583F162C" w14:textId="201A14C3" w:rsidR="00EB43A3" w:rsidRPr="00A55FA0" w:rsidRDefault="0002024B" w:rsidP="00404A8C">
      <w:pPr>
        <w:rPr>
          <w:rFonts w:cs="Calibri"/>
          <w:lang w:val="ru-RU"/>
        </w:rPr>
      </w:pPr>
      <w:bookmarkStart w:id="1" w:name="_Toc41315214"/>
      <w:r w:rsidRPr="00A55FA0">
        <w:rPr>
          <w:rFonts w:cs="Calibri"/>
          <w:lang w:val="ru-RU"/>
        </w:rPr>
        <w:br w:type="page"/>
      </w:r>
      <w:r w:rsidR="001B6747">
        <w:rPr>
          <w:rFonts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53120" behindDoc="0" locked="1" layoutInCell="0" allowOverlap="1" wp14:anchorId="7A33EA8B" wp14:editId="6D52E4A2">
                <wp:simplePos x="0" y="0"/>
                <wp:positionH relativeFrom="page">
                  <wp:posOffset>723900</wp:posOffset>
                </wp:positionH>
                <wp:positionV relativeFrom="page">
                  <wp:posOffset>250825</wp:posOffset>
                </wp:positionV>
                <wp:extent cx="6588760" cy="10189210"/>
                <wp:effectExtent l="0" t="0" r="0" b="0"/>
                <wp:wrapNone/>
                <wp:docPr id="663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64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B83B3" w14:textId="77777777" w:rsidR="004E2567" w:rsidRDefault="004E2567" w:rsidP="00EB43A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6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A3134" w14:textId="77777777" w:rsidR="004E2567" w:rsidRDefault="004E2567" w:rsidP="00EB43A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7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498DB" w14:textId="77777777" w:rsidR="004E2567" w:rsidRDefault="004E2567" w:rsidP="00EB43A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8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1FA55" w14:textId="77777777" w:rsidR="004E2567" w:rsidRDefault="004E2567" w:rsidP="00EB43A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9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8FD00" w14:textId="77777777" w:rsidR="004E2567" w:rsidRDefault="004E2567" w:rsidP="00EB43A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0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1BBB4" w14:textId="77777777" w:rsidR="004E2567" w:rsidRDefault="004E2567" w:rsidP="00EB43A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1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E0C4A" w14:textId="77777777" w:rsidR="004E2567" w:rsidRPr="0002024B" w:rsidRDefault="004E2567" w:rsidP="00EB43A3">
                              <w:pPr>
                                <w:pStyle w:val="a1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2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E05B" w14:textId="00C7FF6E" w:rsidR="004E2567" w:rsidRPr="00383480" w:rsidRDefault="00582DF2" w:rsidP="00EB43A3">
                              <w:pPr>
                                <w:pStyle w:val="3"/>
                              </w:pPr>
                              <w:r>
                                <w:t>Оглавление</w:t>
                              </w:r>
                            </w:p>
                            <w:p w14:paraId="6106E2BE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0356B23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C0EEE" w14:textId="77777777" w:rsidR="004E2567" w:rsidRDefault="004E2567" w:rsidP="00EB43A3"/>
                            <w:p w14:paraId="72B5ABE8" w14:textId="77777777" w:rsidR="004E2567" w:rsidRDefault="004E2567" w:rsidP="00EB43A3">
                              <w:pPr>
                                <w:pStyle w:val="3"/>
                              </w:pPr>
                              <w:bookmarkStart w:id="2" w:name="_Toc41315215"/>
                              <w:bookmarkStart w:id="3" w:name="_Toc42894266"/>
                              <w:bookmarkStart w:id="4" w:name="_Toc45709986"/>
                              <w:r>
                                <w:t>Экран входа в систему ЛЛО</w:t>
                              </w:r>
                              <w:bookmarkEnd w:id="2"/>
                              <w:bookmarkEnd w:id="3"/>
                              <w:bookmarkEnd w:id="4"/>
                            </w:p>
                            <w:p w14:paraId="3E90CF67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4718074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59BA69" w14:textId="77777777" w:rsidR="004E2567" w:rsidRDefault="004E2567" w:rsidP="00EB43A3"/>
                            <w:p w14:paraId="0A510093" w14:textId="77777777" w:rsidR="004E2567" w:rsidRDefault="004E2567" w:rsidP="00EB43A3">
                              <w:pPr>
                                <w:pStyle w:val="3"/>
                              </w:pPr>
                              <w:bookmarkStart w:id="5" w:name="_Toc41315216"/>
                              <w:bookmarkStart w:id="6" w:name="_Toc42894267"/>
                              <w:bookmarkStart w:id="7" w:name="_Toc45709987"/>
                              <w:r>
                                <w:t>Экран входа в систему ЛЛО</w:t>
                              </w:r>
                              <w:bookmarkEnd w:id="5"/>
                              <w:bookmarkEnd w:id="6"/>
                              <w:bookmarkEnd w:id="7"/>
                            </w:p>
                            <w:p w14:paraId="608FC43E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6686B40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E718DD" w14:textId="77777777" w:rsidR="004E2567" w:rsidRDefault="004E2567" w:rsidP="00EB43A3"/>
                            <w:p w14:paraId="32B1D357" w14:textId="77777777" w:rsidR="004E2567" w:rsidRDefault="004E2567" w:rsidP="00EB43A3">
                              <w:pPr>
                                <w:pStyle w:val="3"/>
                              </w:pPr>
                              <w:bookmarkStart w:id="8" w:name="_Toc41315217"/>
                              <w:bookmarkStart w:id="9" w:name="_Toc42894268"/>
                              <w:bookmarkStart w:id="10" w:name="_Toc45709988"/>
                              <w:r>
                                <w:t>Экран входа в систему ЛЛО</w:t>
                              </w:r>
                              <w:bookmarkEnd w:id="8"/>
                              <w:bookmarkEnd w:id="9"/>
                              <w:bookmarkEnd w:id="10"/>
                            </w:p>
                            <w:p w14:paraId="6B059096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F88BE7B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00556A" w14:textId="77777777" w:rsidR="004E2567" w:rsidRDefault="004E2567" w:rsidP="00EB43A3"/>
                            <w:p w14:paraId="43D9B074" w14:textId="77777777" w:rsidR="004E2567" w:rsidRDefault="004E2567" w:rsidP="00EB43A3">
                              <w:pPr>
                                <w:pStyle w:val="3"/>
                              </w:pPr>
                              <w:bookmarkStart w:id="11" w:name="_Toc41315218"/>
                              <w:bookmarkStart w:id="12" w:name="_Toc42894269"/>
                              <w:bookmarkStart w:id="13" w:name="_Toc45709989"/>
                              <w:r>
                                <w:t>Экран входа в систему ЛЛО</w:t>
                              </w:r>
                              <w:bookmarkEnd w:id="11"/>
                              <w:bookmarkEnd w:id="12"/>
                              <w:bookmarkEnd w:id="13"/>
                            </w:p>
                            <w:p w14:paraId="11533007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F6646DF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B9BA0B" w14:textId="77777777" w:rsidR="004E2567" w:rsidRDefault="004E2567" w:rsidP="00EB43A3"/>
                            <w:p w14:paraId="5D231A73" w14:textId="77777777" w:rsidR="004E2567" w:rsidRDefault="004E2567" w:rsidP="00EB43A3">
                              <w:pPr>
                                <w:pStyle w:val="3"/>
                              </w:pPr>
                              <w:bookmarkStart w:id="14" w:name="_Toc41315219"/>
                              <w:bookmarkStart w:id="15" w:name="_Toc42894270"/>
                              <w:bookmarkStart w:id="16" w:name="_Toc45709990"/>
                              <w:r>
                                <w:t>Экран входа в систему ЛЛО</w:t>
                              </w:r>
                              <w:bookmarkEnd w:id="14"/>
                              <w:bookmarkEnd w:id="15"/>
                              <w:bookmarkEnd w:id="16"/>
                            </w:p>
                            <w:p w14:paraId="26BAA18B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0D41D52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75CC19" w14:textId="77777777" w:rsidR="004E2567" w:rsidRDefault="004E2567" w:rsidP="00EB43A3"/>
                            <w:p w14:paraId="7623B7D7" w14:textId="77777777" w:rsidR="004E2567" w:rsidRDefault="004E2567" w:rsidP="00EB43A3">
                              <w:pPr>
                                <w:pStyle w:val="3"/>
                              </w:pPr>
                              <w:bookmarkStart w:id="17" w:name="_Toc41315220"/>
                              <w:bookmarkStart w:id="18" w:name="_Toc42894271"/>
                              <w:bookmarkStart w:id="19" w:name="_Toc45709991"/>
                              <w:r>
                                <w:t>Экран входа в систему ЛЛО</w:t>
                              </w:r>
                              <w:bookmarkEnd w:id="17"/>
                              <w:bookmarkEnd w:id="18"/>
                              <w:bookmarkEnd w:id="19"/>
                            </w:p>
                            <w:p w14:paraId="5350AE5D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93DF7FB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5F3BFD" w14:textId="77777777" w:rsidR="004E2567" w:rsidRDefault="004E2567" w:rsidP="00EB43A3"/>
                            <w:p w14:paraId="158D30A7" w14:textId="77777777" w:rsidR="004E2567" w:rsidRDefault="004E2567" w:rsidP="00EB43A3">
                              <w:pPr>
                                <w:pStyle w:val="3"/>
                              </w:pPr>
                              <w:bookmarkStart w:id="20" w:name="_Toc41315221"/>
                              <w:bookmarkStart w:id="21" w:name="_Toc42894272"/>
                              <w:bookmarkStart w:id="22" w:name="_Toc45709992"/>
                              <w:r>
                                <w:t>Экран входа в систему ЛЛО</w:t>
                              </w:r>
                              <w:bookmarkEnd w:id="20"/>
                              <w:bookmarkEnd w:id="21"/>
                              <w:bookmarkEnd w:id="22"/>
                            </w:p>
                            <w:p w14:paraId="6490450B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DB590B0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7C73AD" w14:textId="77777777" w:rsidR="004E2567" w:rsidRDefault="004E2567" w:rsidP="00EB43A3"/>
                            <w:p w14:paraId="066E6F1F" w14:textId="77777777" w:rsidR="004E2567" w:rsidRDefault="004E2567" w:rsidP="00EB43A3">
                              <w:pPr>
                                <w:pStyle w:val="3"/>
                              </w:pPr>
                              <w:bookmarkStart w:id="23" w:name="_Toc41315222"/>
                              <w:bookmarkStart w:id="24" w:name="_Toc42894273"/>
                              <w:bookmarkStart w:id="25" w:name="_Toc45709993"/>
                              <w:r>
                                <w:t>Экран входа в систему ЛЛО</w:t>
                              </w:r>
                              <w:bookmarkEnd w:id="23"/>
                              <w:bookmarkEnd w:id="24"/>
                              <w:bookmarkEnd w:id="25"/>
                            </w:p>
                            <w:p w14:paraId="55A99F60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753F8AB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77AD50" w14:textId="77777777" w:rsidR="004E2567" w:rsidRDefault="004E2567" w:rsidP="00EB43A3"/>
                            <w:p w14:paraId="59408CD5" w14:textId="77777777" w:rsidR="004E2567" w:rsidRDefault="004E2567" w:rsidP="00EB43A3">
                              <w:pPr>
                                <w:pStyle w:val="3"/>
                              </w:pPr>
                              <w:bookmarkStart w:id="26" w:name="_Toc41315223"/>
                              <w:bookmarkStart w:id="27" w:name="_Toc42894274"/>
                              <w:bookmarkStart w:id="28" w:name="_Toc45709994"/>
                              <w:r>
                                <w:t>Экран входа в систему ЛЛО</w:t>
                              </w:r>
                              <w:bookmarkEnd w:id="26"/>
                              <w:bookmarkEnd w:id="27"/>
                              <w:bookmarkEnd w:id="28"/>
                            </w:p>
                            <w:p w14:paraId="1C67BF1E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31B9F6A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BF8437" w14:textId="77777777" w:rsidR="004E2567" w:rsidRDefault="004E2567" w:rsidP="00EB43A3"/>
                            <w:p w14:paraId="7F402298" w14:textId="77777777" w:rsidR="004E2567" w:rsidRDefault="004E2567" w:rsidP="00EB43A3">
                              <w:pPr>
                                <w:pStyle w:val="3"/>
                              </w:pPr>
                              <w:bookmarkStart w:id="29" w:name="_Toc41315224"/>
                              <w:bookmarkStart w:id="30" w:name="_Toc42894275"/>
                              <w:bookmarkStart w:id="31" w:name="_Toc45709995"/>
                              <w:r>
                                <w:t>Экран входа в систему ЛЛО</w:t>
                              </w:r>
                              <w:bookmarkEnd w:id="29"/>
                              <w:bookmarkEnd w:id="30"/>
                              <w:bookmarkEnd w:id="31"/>
                            </w:p>
                            <w:p w14:paraId="5A7C21A5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7239DAB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648415" w14:textId="77777777" w:rsidR="004E2567" w:rsidRDefault="004E2567" w:rsidP="00EB43A3"/>
                            <w:p w14:paraId="172C071A" w14:textId="77777777" w:rsidR="004E2567" w:rsidRDefault="004E2567" w:rsidP="00EB43A3">
                              <w:pPr>
                                <w:pStyle w:val="3"/>
                              </w:pPr>
                              <w:bookmarkStart w:id="32" w:name="_Toc41315225"/>
                              <w:bookmarkStart w:id="33" w:name="_Toc42894276"/>
                              <w:bookmarkStart w:id="34" w:name="_Toc45709996"/>
                              <w:r>
                                <w:t>Экран входа в систему ЛЛО</w:t>
                              </w:r>
                              <w:bookmarkEnd w:id="32"/>
                              <w:bookmarkEnd w:id="33"/>
                              <w:bookmarkEnd w:id="34"/>
                            </w:p>
                            <w:p w14:paraId="0F193263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4AEAD72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40D211" w14:textId="77777777" w:rsidR="004E2567" w:rsidRDefault="004E2567" w:rsidP="00EB43A3"/>
                            <w:p w14:paraId="6DC7C657" w14:textId="77777777" w:rsidR="004E2567" w:rsidRDefault="004E2567" w:rsidP="00EB43A3">
                              <w:pPr>
                                <w:pStyle w:val="3"/>
                              </w:pPr>
                              <w:bookmarkStart w:id="35" w:name="_Toc41315226"/>
                              <w:bookmarkStart w:id="36" w:name="_Toc42894277"/>
                              <w:bookmarkStart w:id="37" w:name="_Toc45709997"/>
                              <w:r>
                                <w:t>Экран входа в систему ЛЛО</w:t>
                              </w:r>
                              <w:bookmarkEnd w:id="35"/>
                              <w:bookmarkEnd w:id="36"/>
                              <w:bookmarkEnd w:id="37"/>
                            </w:p>
                            <w:p w14:paraId="2410F496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983F76F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B8281B" w14:textId="77777777" w:rsidR="004E2567" w:rsidRDefault="004E2567" w:rsidP="00EB43A3"/>
                            <w:p w14:paraId="31E751ED" w14:textId="77777777" w:rsidR="004E2567" w:rsidRDefault="004E2567" w:rsidP="00EB43A3">
                              <w:pPr>
                                <w:pStyle w:val="3"/>
                              </w:pPr>
                              <w:bookmarkStart w:id="38" w:name="_Toc41315227"/>
                              <w:bookmarkStart w:id="39" w:name="_Toc42894278"/>
                              <w:bookmarkStart w:id="40" w:name="_Toc45709998"/>
                              <w:r>
                                <w:t>Экран входа в систему ЛЛО</w:t>
                              </w:r>
                              <w:bookmarkEnd w:id="38"/>
                              <w:bookmarkEnd w:id="39"/>
                              <w:bookmarkEnd w:id="40"/>
                            </w:p>
                            <w:p w14:paraId="123EBAD5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B9226AB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E224D3" w14:textId="77777777" w:rsidR="004E2567" w:rsidRDefault="004E2567" w:rsidP="00EB43A3"/>
                            <w:p w14:paraId="7EAB56B0" w14:textId="77777777" w:rsidR="004E2567" w:rsidRDefault="004E2567" w:rsidP="00EB43A3">
                              <w:pPr>
                                <w:pStyle w:val="3"/>
                              </w:pPr>
                              <w:bookmarkStart w:id="41" w:name="_Toc41315228"/>
                              <w:bookmarkStart w:id="42" w:name="_Toc42894279"/>
                              <w:bookmarkStart w:id="43" w:name="_Toc45709999"/>
                              <w:r>
                                <w:t>Экран входа в систему ЛЛО</w:t>
                              </w:r>
                              <w:bookmarkEnd w:id="41"/>
                              <w:bookmarkEnd w:id="42"/>
                              <w:bookmarkEnd w:id="43"/>
                            </w:p>
                            <w:p w14:paraId="0E29AC4E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FC3EFD8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D5248F" w14:textId="77777777" w:rsidR="004E2567" w:rsidRDefault="004E2567" w:rsidP="00EB43A3"/>
                            <w:p w14:paraId="6DE85BC9" w14:textId="77777777" w:rsidR="004E2567" w:rsidRDefault="004E2567" w:rsidP="00EB43A3">
                              <w:pPr>
                                <w:pStyle w:val="3"/>
                              </w:pPr>
                              <w:bookmarkStart w:id="44" w:name="_Toc41315229"/>
                              <w:bookmarkStart w:id="45" w:name="_Toc42894280"/>
                              <w:bookmarkStart w:id="46" w:name="_Toc45710000"/>
                              <w:r>
                                <w:t>Экран входа в систему ЛЛО</w:t>
                              </w:r>
                              <w:bookmarkEnd w:id="44"/>
                              <w:bookmarkEnd w:id="45"/>
                              <w:bookmarkEnd w:id="46"/>
                            </w:p>
                            <w:p w14:paraId="0616260F" w14:textId="77777777" w:rsidR="004E2567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ABEC0A1" w14:textId="77777777" w:rsidR="004E2567" w:rsidRPr="00F303CF" w:rsidRDefault="004E2567" w:rsidP="00EB43A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3EA8B" id="Group 720" o:spid="_x0000_s1026" style="position:absolute;left:0;text-align:left;margin-left:57pt;margin-top:19.75pt;width:518.8pt;height:802.3pt;z-index:2516531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" o:allowincell="f">
                <v:rect id="Rectangle 72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" filled="f" strokeweight="2pt"/>
                <v:line id="Line 722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+J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" strokeweight="2pt"/>
                <v:line id="Line 723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H+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" strokeweight="2pt"/>
                <v:line id="Line 724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5Rl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hDHa3ieCUdAbv8BAAD//wMAUEsBAi0AFAAGAAgAAAAhANvh9svuAAAAhQEAABMAAAAAAAAAAAAA&#10;AAAAAAAAAFtDb250ZW50X1R5cGVzXS54bWxQSwECLQAUAAYACAAAACEAWvQsW78AAAAVAQAACwAA&#10;AAAAAAAAAAAAAAAfAQAAX3JlbHMvLnJlbHNQSwECLQAUAAYACAAAACEA9u+UZcMAAADcAAAADwAA&#10;AAAAAAAAAAAAAAAHAgAAZHJzL2Rvd25yZXYueG1sUEsFBgAAAAADAAMAtwAAAPcCAAAAAA==&#10;" strokeweight="2pt"/>
                <v:line id="Line 725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" strokeweight="2pt"/>
                <v:line id="Line 726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" strokeweight="2pt"/>
                <v:line id="Line 727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5rM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+CPPD&#10;mXAE5OYLAAD//wMAUEsBAi0AFAAGAAgAAAAhANvh9svuAAAAhQEAABMAAAAAAAAAAAAAAAAAAAAA&#10;AFtDb250ZW50X1R5cGVzXS54bWxQSwECLQAUAAYACAAAACEAWvQsW78AAAAVAQAACwAAAAAAAAAA&#10;AAAAAAAfAQAAX3JlbHMvLnJlbHNQSwECLQAUAAYACAAAACEA/N+azL0AAADcAAAADwAAAAAAAAAA&#10;AAAAAAAHAgAAZHJzL2Rvd25yZXYueG1sUEsFBgAAAAADAAMAtwAAAPECAAAAAA==&#10;" strokeweight="2pt"/>
                <v:line id="Line 728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9X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jeB7JhwBufoAAAD//wMAUEsBAi0AFAAGAAgAAAAhANvh9svuAAAAhQEAABMAAAAAAAAAAAAAAAAA&#10;AAAAAFtDb250ZW50X1R5cGVzXS54bWxQSwECLQAUAAYACAAAACEAWvQsW78AAAAVAQAACwAAAAAA&#10;AAAAAAAAAAAfAQAAX3JlbHMvLnJlbHNQSwECLQAUAAYACAAAACEAk5M/V8AAAADcAAAADwAAAAAA&#10;AAAAAAAAAAAHAgAAZHJzL2Rvd25yZXYueG1sUEsFBgAAAAADAAMAtwAAAPQCAAAAAA==&#10;" strokeweight="2pt"/>
                <v:line id="Line 72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" strokeweight="1pt"/>
                <v:line id="Line 73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S7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" strokeweight="2pt"/>
                <v:line id="Line 731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58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" strokeweight="1pt"/>
                <v:rect id="Rectangle 732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Rr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" filled="f" stroked="f" strokeweight=".25pt">
                  <v:textbox inset="1pt,1pt,1pt,1pt">
                    <w:txbxContent>
                      <w:p w14:paraId="484B83B3" w14:textId="77777777" w:rsidR="004E2567" w:rsidRDefault="004E2567" w:rsidP="00EB43A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33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" filled="f" stroked="f" strokeweight=".25pt">
                  <v:textbox inset="1pt,1pt,1pt,1pt">
                    <w:txbxContent>
                      <w:p w14:paraId="1BCA3134" w14:textId="77777777" w:rsidR="004E2567" w:rsidRDefault="004E2567" w:rsidP="00EB43A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" filled="f" stroked="f" strokeweight=".25pt">
                  <v:textbox inset="1pt,1pt,1pt,1pt">
                    <w:txbxContent>
                      <w:p w14:paraId="246498DB" w14:textId="77777777" w:rsidR="004E2567" w:rsidRDefault="004E2567" w:rsidP="00EB43A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35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" filled="f" stroked="f" strokeweight=".25pt">
                  <v:textbox inset="1pt,1pt,1pt,1pt">
                    <w:txbxContent>
                      <w:p w14:paraId="7DC1FA55" w14:textId="77777777" w:rsidR="004E2567" w:rsidRDefault="004E2567" w:rsidP="00EB43A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36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" filled="f" stroked="f" strokeweight=".25pt">
                  <v:textbox inset="1pt,1pt,1pt,1pt">
                    <w:txbxContent>
                      <w:p w14:paraId="3CB8FD00" w14:textId="77777777" w:rsidR="004E2567" w:rsidRDefault="004E2567" w:rsidP="00EB43A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" filled="f" stroked="f" strokeweight=".25pt">
                  <v:textbox inset="1pt,1pt,1pt,1pt">
                    <w:txbxContent>
                      <w:p w14:paraId="5801BBB4" w14:textId="77777777" w:rsidR="004E2567" w:rsidRDefault="004E2567" w:rsidP="00EB43A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" filled="f" stroked="f" strokeweight=".25pt">
                  <v:textbox inset="1pt,1pt,1pt,1pt">
                    <w:txbxContent>
                      <w:p w14:paraId="467E0C4A" w14:textId="77777777" w:rsidR="004E2567" w:rsidRPr="0002024B" w:rsidRDefault="004E2567" w:rsidP="00EB43A3">
                        <w:pPr>
                          <w:pStyle w:val="a1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39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" filled="f" stroked="f" strokeweight=".25pt">
                  <v:textbox inset="1pt,1pt,1pt,1pt">
                    <w:txbxContent>
                      <w:p w14:paraId="5A17E05B" w14:textId="00C7FF6E" w:rsidR="004E2567" w:rsidRPr="00383480" w:rsidRDefault="00582DF2" w:rsidP="00EB43A3">
                        <w:pPr>
                          <w:pStyle w:val="3"/>
                        </w:pPr>
                        <w:r>
                          <w:t>Оглавление</w:t>
                        </w:r>
                      </w:p>
                      <w:p w14:paraId="6106E2BE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0356B23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C0EEE" w14:textId="77777777" w:rsidR="004E2567" w:rsidRDefault="004E2567" w:rsidP="00EB43A3"/>
                      <w:p w14:paraId="72B5ABE8" w14:textId="77777777" w:rsidR="004E2567" w:rsidRDefault="004E2567" w:rsidP="00EB43A3">
                        <w:pPr>
                          <w:pStyle w:val="3"/>
                        </w:pPr>
                        <w:bookmarkStart w:id="47" w:name="_Toc41315215"/>
                        <w:bookmarkStart w:id="48" w:name="_Toc42894266"/>
                        <w:bookmarkStart w:id="49" w:name="_Toc45709986"/>
                        <w:r>
                          <w:t>Экран входа в систему ЛЛО</w:t>
                        </w:r>
                        <w:bookmarkEnd w:id="47"/>
                        <w:bookmarkEnd w:id="48"/>
                        <w:bookmarkEnd w:id="49"/>
                      </w:p>
                      <w:p w14:paraId="3E90CF67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4718074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59BA69" w14:textId="77777777" w:rsidR="004E2567" w:rsidRDefault="004E2567" w:rsidP="00EB43A3"/>
                      <w:p w14:paraId="0A510093" w14:textId="77777777" w:rsidR="004E2567" w:rsidRDefault="004E2567" w:rsidP="00EB43A3">
                        <w:pPr>
                          <w:pStyle w:val="3"/>
                        </w:pPr>
                        <w:bookmarkStart w:id="50" w:name="_Toc41315216"/>
                        <w:bookmarkStart w:id="51" w:name="_Toc42894267"/>
                        <w:bookmarkStart w:id="52" w:name="_Toc45709987"/>
                        <w:r>
                          <w:t>Экран входа в систему ЛЛО</w:t>
                        </w:r>
                        <w:bookmarkEnd w:id="50"/>
                        <w:bookmarkEnd w:id="51"/>
                        <w:bookmarkEnd w:id="52"/>
                      </w:p>
                      <w:p w14:paraId="608FC43E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6686B40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E718DD" w14:textId="77777777" w:rsidR="004E2567" w:rsidRDefault="004E2567" w:rsidP="00EB43A3"/>
                      <w:p w14:paraId="32B1D357" w14:textId="77777777" w:rsidR="004E2567" w:rsidRDefault="004E2567" w:rsidP="00EB43A3">
                        <w:pPr>
                          <w:pStyle w:val="3"/>
                        </w:pPr>
                        <w:bookmarkStart w:id="53" w:name="_Toc41315217"/>
                        <w:bookmarkStart w:id="54" w:name="_Toc42894268"/>
                        <w:bookmarkStart w:id="55" w:name="_Toc45709988"/>
                        <w:r>
                          <w:t>Экран входа в систему ЛЛО</w:t>
                        </w:r>
                        <w:bookmarkEnd w:id="53"/>
                        <w:bookmarkEnd w:id="54"/>
                        <w:bookmarkEnd w:id="55"/>
                      </w:p>
                      <w:p w14:paraId="6B059096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F88BE7B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00556A" w14:textId="77777777" w:rsidR="004E2567" w:rsidRDefault="004E2567" w:rsidP="00EB43A3"/>
                      <w:p w14:paraId="43D9B074" w14:textId="77777777" w:rsidR="004E2567" w:rsidRDefault="004E2567" w:rsidP="00EB43A3">
                        <w:pPr>
                          <w:pStyle w:val="3"/>
                        </w:pPr>
                        <w:bookmarkStart w:id="56" w:name="_Toc41315218"/>
                        <w:bookmarkStart w:id="57" w:name="_Toc42894269"/>
                        <w:bookmarkStart w:id="58" w:name="_Toc45709989"/>
                        <w:r>
                          <w:t>Экран входа в систему ЛЛО</w:t>
                        </w:r>
                        <w:bookmarkEnd w:id="56"/>
                        <w:bookmarkEnd w:id="57"/>
                        <w:bookmarkEnd w:id="58"/>
                      </w:p>
                      <w:p w14:paraId="11533007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F6646DF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B9BA0B" w14:textId="77777777" w:rsidR="004E2567" w:rsidRDefault="004E2567" w:rsidP="00EB43A3"/>
                      <w:p w14:paraId="5D231A73" w14:textId="77777777" w:rsidR="004E2567" w:rsidRDefault="004E2567" w:rsidP="00EB43A3">
                        <w:pPr>
                          <w:pStyle w:val="3"/>
                        </w:pPr>
                        <w:bookmarkStart w:id="59" w:name="_Toc41315219"/>
                        <w:bookmarkStart w:id="60" w:name="_Toc42894270"/>
                        <w:bookmarkStart w:id="61" w:name="_Toc45709990"/>
                        <w:r>
                          <w:t>Экран входа в систему ЛЛО</w:t>
                        </w:r>
                        <w:bookmarkEnd w:id="59"/>
                        <w:bookmarkEnd w:id="60"/>
                        <w:bookmarkEnd w:id="61"/>
                      </w:p>
                      <w:p w14:paraId="26BAA18B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0D41D52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75CC19" w14:textId="77777777" w:rsidR="004E2567" w:rsidRDefault="004E2567" w:rsidP="00EB43A3"/>
                      <w:p w14:paraId="7623B7D7" w14:textId="77777777" w:rsidR="004E2567" w:rsidRDefault="004E2567" w:rsidP="00EB43A3">
                        <w:pPr>
                          <w:pStyle w:val="3"/>
                        </w:pPr>
                        <w:bookmarkStart w:id="62" w:name="_Toc41315220"/>
                        <w:bookmarkStart w:id="63" w:name="_Toc42894271"/>
                        <w:bookmarkStart w:id="64" w:name="_Toc45709991"/>
                        <w:r>
                          <w:t>Экран входа в систему ЛЛО</w:t>
                        </w:r>
                        <w:bookmarkEnd w:id="62"/>
                        <w:bookmarkEnd w:id="63"/>
                        <w:bookmarkEnd w:id="64"/>
                      </w:p>
                      <w:p w14:paraId="5350AE5D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93DF7FB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5F3BFD" w14:textId="77777777" w:rsidR="004E2567" w:rsidRDefault="004E2567" w:rsidP="00EB43A3"/>
                      <w:p w14:paraId="158D30A7" w14:textId="77777777" w:rsidR="004E2567" w:rsidRDefault="004E2567" w:rsidP="00EB43A3">
                        <w:pPr>
                          <w:pStyle w:val="3"/>
                        </w:pPr>
                        <w:bookmarkStart w:id="65" w:name="_Toc41315221"/>
                        <w:bookmarkStart w:id="66" w:name="_Toc42894272"/>
                        <w:bookmarkStart w:id="67" w:name="_Toc45709992"/>
                        <w:r>
                          <w:t>Экран входа в систему ЛЛО</w:t>
                        </w:r>
                        <w:bookmarkEnd w:id="65"/>
                        <w:bookmarkEnd w:id="66"/>
                        <w:bookmarkEnd w:id="67"/>
                      </w:p>
                      <w:p w14:paraId="6490450B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DB590B0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7C73AD" w14:textId="77777777" w:rsidR="004E2567" w:rsidRDefault="004E2567" w:rsidP="00EB43A3"/>
                      <w:p w14:paraId="066E6F1F" w14:textId="77777777" w:rsidR="004E2567" w:rsidRDefault="004E2567" w:rsidP="00EB43A3">
                        <w:pPr>
                          <w:pStyle w:val="3"/>
                        </w:pPr>
                        <w:bookmarkStart w:id="68" w:name="_Toc41315222"/>
                        <w:bookmarkStart w:id="69" w:name="_Toc42894273"/>
                        <w:bookmarkStart w:id="70" w:name="_Toc45709993"/>
                        <w:r>
                          <w:t>Экран входа в систему ЛЛО</w:t>
                        </w:r>
                        <w:bookmarkEnd w:id="68"/>
                        <w:bookmarkEnd w:id="69"/>
                        <w:bookmarkEnd w:id="70"/>
                      </w:p>
                      <w:p w14:paraId="55A99F60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753F8AB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77AD50" w14:textId="77777777" w:rsidR="004E2567" w:rsidRDefault="004E2567" w:rsidP="00EB43A3"/>
                      <w:p w14:paraId="59408CD5" w14:textId="77777777" w:rsidR="004E2567" w:rsidRDefault="004E2567" w:rsidP="00EB43A3">
                        <w:pPr>
                          <w:pStyle w:val="3"/>
                        </w:pPr>
                        <w:bookmarkStart w:id="71" w:name="_Toc41315223"/>
                        <w:bookmarkStart w:id="72" w:name="_Toc42894274"/>
                        <w:bookmarkStart w:id="73" w:name="_Toc45709994"/>
                        <w:r>
                          <w:t>Экран входа в систему ЛЛО</w:t>
                        </w:r>
                        <w:bookmarkEnd w:id="71"/>
                        <w:bookmarkEnd w:id="72"/>
                        <w:bookmarkEnd w:id="73"/>
                      </w:p>
                      <w:p w14:paraId="1C67BF1E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31B9F6A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BF8437" w14:textId="77777777" w:rsidR="004E2567" w:rsidRDefault="004E2567" w:rsidP="00EB43A3"/>
                      <w:p w14:paraId="7F402298" w14:textId="77777777" w:rsidR="004E2567" w:rsidRDefault="004E2567" w:rsidP="00EB43A3">
                        <w:pPr>
                          <w:pStyle w:val="3"/>
                        </w:pPr>
                        <w:bookmarkStart w:id="74" w:name="_Toc41315224"/>
                        <w:bookmarkStart w:id="75" w:name="_Toc42894275"/>
                        <w:bookmarkStart w:id="76" w:name="_Toc45709995"/>
                        <w:r>
                          <w:t>Экран входа в систему ЛЛО</w:t>
                        </w:r>
                        <w:bookmarkEnd w:id="74"/>
                        <w:bookmarkEnd w:id="75"/>
                        <w:bookmarkEnd w:id="76"/>
                      </w:p>
                      <w:p w14:paraId="5A7C21A5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7239DAB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648415" w14:textId="77777777" w:rsidR="004E2567" w:rsidRDefault="004E2567" w:rsidP="00EB43A3"/>
                      <w:p w14:paraId="172C071A" w14:textId="77777777" w:rsidR="004E2567" w:rsidRDefault="004E2567" w:rsidP="00EB43A3">
                        <w:pPr>
                          <w:pStyle w:val="3"/>
                        </w:pPr>
                        <w:bookmarkStart w:id="77" w:name="_Toc41315225"/>
                        <w:bookmarkStart w:id="78" w:name="_Toc42894276"/>
                        <w:bookmarkStart w:id="79" w:name="_Toc45709996"/>
                        <w:r>
                          <w:t>Экран входа в систему ЛЛО</w:t>
                        </w:r>
                        <w:bookmarkEnd w:id="77"/>
                        <w:bookmarkEnd w:id="78"/>
                        <w:bookmarkEnd w:id="79"/>
                      </w:p>
                      <w:p w14:paraId="0F193263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4AEAD72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40D211" w14:textId="77777777" w:rsidR="004E2567" w:rsidRDefault="004E2567" w:rsidP="00EB43A3"/>
                      <w:p w14:paraId="6DC7C657" w14:textId="77777777" w:rsidR="004E2567" w:rsidRDefault="004E2567" w:rsidP="00EB43A3">
                        <w:pPr>
                          <w:pStyle w:val="3"/>
                        </w:pPr>
                        <w:bookmarkStart w:id="80" w:name="_Toc41315226"/>
                        <w:bookmarkStart w:id="81" w:name="_Toc42894277"/>
                        <w:bookmarkStart w:id="82" w:name="_Toc45709997"/>
                        <w:r>
                          <w:t>Экран входа в систему ЛЛО</w:t>
                        </w:r>
                        <w:bookmarkEnd w:id="80"/>
                        <w:bookmarkEnd w:id="81"/>
                        <w:bookmarkEnd w:id="82"/>
                      </w:p>
                      <w:p w14:paraId="2410F496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983F76F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B8281B" w14:textId="77777777" w:rsidR="004E2567" w:rsidRDefault="004E2567" w:rsidP="00EB43A3"/>
                      <w:p w14:paraId="31E751ED" w14:textId="77777777" w:rsidR="004E2567" w:rsidRDefault="004E2567" w:rsidP="00EB43A3">
                        <w:pPr>
                          <w:pStyle w:val="3"/>
                        </w:pPr>
                        <w:bookmarkStart w:id="83" w:name="_Toc41315227"/>
                        <w:bookmarkStart w:id="84" w:name="_Toc42894278"/>
                        <w:bookmarkStart w:id="85" w:name="_Toc45709998"/>
                        <w:r>
                          <w:t>Экран входа в систему ЛЛО</w:t>
                        </w:r>
                        <w:bookmarkEnd w:id="83"/>
                        <w:bookmarkEnd w:id="84"/>
                        <w:bookmarkEnd w:id="85"/>
                      </w:p>
                      <w:p w14:paraId="123EBAD5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B9226AB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E224D3" w14:textId="77777777" w:rsidR="004E2567" w:rsidRDefault="004E2567" w:rsidP="00EB43A3"/>
                      <w:p w14:paraId="7EAB56B0" w14:textId="77777777" w:rsidR="004E2567" w:rsidRDefault="004E2567" w:rsidP="00EB43A3">
                        <w:pPr>
                          <w:pStyle w:val="3"/>
                        </w:pPr>
                        <w:bookmarkStart w:id="86" w:name="_Toc41315228"/>
                        <w:bookmarkStart w:id="87" w:name="_Toc42894279"/>
                        <w:bookmarkStart w:id="88" w:name="_Toc45709999"/>
                        <w:r>
                          <w:t>Экран входа в систему ЛЛО</w:t>
                        </w:r>
                        <w:bookmarkEnd w:id="86"/>
                        <w:bookmarkEnd w:id="87"/>
                        <w:bookmarkEnd w:id="88"/>
                      </w:p>
                      <w:p w14:paraId="0E29AC4E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FC3EFD8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D5248F" w14:textId="77777777" w:rsidR="004E2567" w:rsidRDefault="004E2567" w:rsidP="00EB43A3"/>
                      <w:p w14:paraId="6DE85BC9" w14:textId="77777777" w:rsidR="004E2567" w:rsidRDefault="004E2567" w:rsidP="00EB43A3">
                        <w:pPr>
                          <w:pStyle w:val="3"/>
                        </w:pPr>
                        <w:bookmarkStart w:id="89" w:name="_Toc41315229"/>
                        <w:bookmarkStart w:id="90" w:name="_Toc42894280"/>
                        <w:bookmarkStart w:id="91" w:name="_Toc45710000"/>
                        <w:r>
                          <w:t>Экран входа в систему ЛЛО</w:t>
                        </w:r>
                        <w:bookmarkEnd w:id="89"/>
                        <w:bookmarkEnd w:id="90"/>
                        <w:bookmarkEnd w:id="91"/>
                      </w:p>
                      <w:p w14:paraId="0616260F" w14:textId="77777777" w:rsidR="004E2567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ABEC0A1" w14:textId="77777777" w:rsidR="004E2567" w:rsidRPr="00F303CF" w:rsidRDefault="004E2567" w:rsidP="00EB43A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7428807" w14:textId="282AB80A" w:rsidR="00EB43A3" w:rsidRPr="00A55FA0" w:rsidRDefault="00FB0B57" w:rsidP="009E50A2">
      <w:pPr>
        <w:pStyle w:val="1"/>
        <w:numPr>
          <w:ilvl w:val="0"/>
          <w:numId w:val="5"/>
        </w:numPr>
        <w:rPr>
          <w:rFonts w:cs="Calibri"/>
          <w:lang w:val="ru-RU"/>
        </w:rPr>
      </w:pPr>
      <w:bookmarkStart w:id="92" w:name="_Toc6828918"/>
      <w:bookmarkStart w:id="93" w:name="_Toc46101663"/>
      <w:r>
        <w:rPr>
          <w:rFonts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 wp14:anchorId="09E33107" wp14:editId="47E94939">
                <wp:simplePos x="0" y="0"/>
                <wp:positionH relativeFrom="page">
                  <wp:posOffset>738331</wp:posOffset>
                </wp:positionH>
                <wp:positionV relativeFrom="page">
                  <wp:posOffset>225376</wp:posOffset>
                </wp:positionV>
                <wp:extent cx="6588760" cy="10189210"/>
                <wp:effectExtent l="0" t="0" r="21590" b="21590"/>
                <wp:wrapNone/>
                <wp:docPr id="723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24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13538" w14:textId="77777777" w:rsidR="004E2567" w:rsidRDefault="004E2567" w:rsidP="00FB0B5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6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374FE" w14:textId="77777777" w:rsidR="004E2567" w:rsidRDefault="004E2567" w:rsidP="00FB0B5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7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C1156" w14:textId="77777777" w:rsidR="004E2567" w:rsidRDefault="004E2567" w:rsidP="00FB0B5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8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1DAA5" w14:textId="77777777" w:rsidR="004E2567" w:rsidRDefault="004E2567" w:rsidP="00FB0B5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9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DD3F1" w14:textId="77777777" w:rsidR="004E2567" w:rsidRDefault="004E2567" w:rsidP="00FB0B5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0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8A2E4" w14:textId="77777777" w:rsidR="004E2567" w:rsidRDefault="004E2567" w:rsidP="00FB0B5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1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DAC3E" w14:textId="77777777" w:rsidR="004E2567" w:rsidRPr="0002024B" w:rsidRDefault="004E2567" w:rsidP="00FB0B57">
                              <w:pPr>
                                <w:pStyle w:val="a1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2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58ED4" w14:textId="04A2B806" w:rsidR="004E2567" w:rsidRPr="00455747" w:rsidRDefault="00A20237" w:rsidP="00FB0B57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Сокращения и обозначения</w:t>
                              </w:r>
                            </w:p>
                            <w:p w14:paraId="2BD53FB9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EFA547B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87B5F8" w14:textId="77777777" w:rsidR="004E2567" w:rsidRDefault="004E2567" w:rsidP="00FB0B57"/>
                            <w:p w14:paraId="755CC947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3A28F00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E549D30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1EF807" w14:textId="77777777" w:rsidR="004E2567" w:rsidRDefault="004E2567" w:rsidP="00FB0B57"/>
                            <w:p w14:paraId="421E0A39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7AF2D8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8C2FC8C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5F438D" w14:textId="77777777" w:rsidR="004E2567" w:rsidRDefault="004E2567" w:rsidP="00FB0B57"/>
                            <w:p w14:paraId="70AF5701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A9B8F4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7291839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93034C" w14:textId="77777777" w:rsidR="004E2567" w:rsidRDefault="004E2567" w:rsidP="00FB0B57"/>
                            <w:p w14:paraId="28F2441E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2BEDA4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D489601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AF6DB8" w14:textId="77777777" w:rsidR="004E2567" w:rsidRDefault="004E2567" w:rsidP="00FB0B57"/>
                            <w:p w14:paraId="7910FF03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1407C2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77A6615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DAB0DD8" w14:textId="77777777" w:rsidR="004E2567" w:rsidRDefault="004E2567" w:rsidP="00FB0B57"/>
                            <w:p w14:paraId="663EE59E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FBC98C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76FCFF4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89CA84" w14:textId="77777777" w:rsidR="004E2567" w:rsidRDefault="004E2567" w:rsidP="00FB0B57"/>
                            <w:p w14:paraId="1C2ADBA2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3899BD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D6EB0DE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83F9E2" w14:textId="77777777" w:rsidR="004E2567" w:rsidRDefault="004E2567" w:rsidP="00FB0B57"/>
                            <w:p w14:paraId="741626A5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D57617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820046E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56D304" w14:textId="77777777" w:rsidR="004E2567" w:rsidRDefault="004E2567" w:rsidP="00FB0B57"/>
                            <w:p w14:paraId="30EA1F3D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0BD3862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628DD8C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C80473" w14:textId="77777777" w:rsidR="004E2567" w:rsidRDefault="004E2567" w:rsidP="00FB0B57"/>
                            <w:p w14:paraId="6C5F7948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BCA044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05D13C3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CC0F7C" w14:textId="77777777" w:rsidR="004E2567" w:rsidRDefault="004E2567" w:rsidP="00FB0B57"/>
                            <w:p w14:paraId="387AD440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B2D6AAC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8623700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E4F821" w14:textId="77777777" w:rsidR="004E2567" w:rsidRDefault="004E2567" w:rsidP="00FB0B57"/>
                            <w:p w14:paraId="6D0FF103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9DF701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2199F08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F6BC30" w14:textId="77777777" w:rsidR="004E2567" w:rsidRDefault="004E2567" w:rsidP="00FB0B57"/>
                            <w:p w14:paraId="539E65D0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EB4B75F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5EBBD68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CE2F65" w14:textId="77777777" w:rsidR="004E2567" w:rsidRDefault="004E2567" w:rsidP="00FB0B57"/>
                            <w:p w14:paraId="53FD3631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14E36C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065761C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70DBC6" w14:textId="77777777" w:rsidR="004E2567" w:rsidRDefault="004E2567" w:rsidP="00FB0B57"/>
                            <w:p w14:paraId="57AC1F55" w14:textId="77777777" w:rsidR="004E2567" w:rsidRDefault="004E2567" w:rsidP="00FB0B5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3AE902" w14:textId="77777777" w:rsidR="004E2567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C099F22" w14:textId="77777777" w:rsidR="004E2567" w:rsidRPr="00F303CF" w:rsidRDefault="004E2567" w:rsidP="00FB0B5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33107" id="Group 1371" o:spid="_x0000_s1046" style="position:absolute;left:0;text-align:left;margin-left:58.15pt;margin-top:17.75pt;width:518.8pt;height:802.3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" o:allowincell="f">
                <v:rect id="Rectangle 1372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" filled="f" strokeweight="2pt"/>
                <v:line id="Line 1373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hn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T+B7JhwBufoAAAD//wMAUEsBAi0AFAAGAAgAAAAhANvh9svuAAAAhQEAABMAAAAAAAAAAAAAAAAA&#10;AAAAAFtDb250ZW50X1R5cGVzXS54bWxQSwECLQAUAAYACAAAACEAWvQsW78AAAAVAQAACwAAAAAA&#10;AAAAAAAAAAAfAQAAX3JlbHMvLnJlbHNQSwECLQAUAAYACAAAACEAifoZ1MAAAADcAAAADwAAAAAA&#10;AAAAAAAAAAAHAgAAZHJzL2Rvd25yZXYueG1sUEsFBgAAAAADAAMAtwAAAPQCAAAAAA==&#10;" strokeweight="2pt"/>
                <v:line id="Line 1374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ej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T+F7JhwBufoAAAD//wMAUEsBAi0AFAAGAAgAAAAhANvh9svuAAAAhQEAABMAAAAAAAAAAAAAAAAA&#10;AAAAAFtDb250ZW50X1R5cGVzXS54bWxQSwECLQAUAAYACAAAACEAWvQsW78AAAAVAQAACwAAAAAA&#10;AAAAAAAAAAAfAQAAX3JlbHMvLnJlbHNQSwECLQAUAAYACAAAACEAeSiHo8AAAADcAAAADwAAAAAA&#10;AAAAAAAAAAAHAgAAZHJzL2Rvd25yZXYueG1sUEsFBgAAAAADAAMAtwAAAPQCAAAAAA==&#10;" strokeweight="2pt"/>
                <v:line id="Line 1375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I4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z+B7JhwBufoAAAD//wMAUEsBAi0AFAAGAAgAAAAhANvh9svuAAAAhQEAABMAAAAAAAAAAAAAAAAA&#10;AAAAAFtDb250ZW50X1R5cGVzXS54bWxQSwECLQAUAAYACAAAACEAWvQsW78AAAAVAQAACwAAAAAA&#10;AAAAAAAAAAAfAQAAX3JlbHMvLnJlbHNQSwECLQAUAAYACAAAACEAFmQiOMAAAADcAAAADwAAAAAA&#10;AAAAAAAAAAAHAgAAZHJzL2Rvd25yZXYueG1sUEsFBgAAAAADAAMAtwAAAPQCAAAAAA==&#10;" strokeweight="2pt"/>
                <v:line id="Line 1376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7ZK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DWvD&#10;mXAE5OYLAAD//wMAUEsBAi0AFAAGAAgAAAAhANvh9svuAAAAhQEAABMAAAAAAAAAAAAAAAAAAAAA&#10;AFtDb250ZW50X1R5cGVzXS54bWxQSwECLQAUAAYACAAAACEAWvQsW78AAAAVAQAACwAAAAAAAAAA&#10;AAAAAAAfAQAAX3JlbHMvLnJlbHNQSwECLQAUAAYACAAAACEAZ/u2Sr0AAADcAAAADwAAAAAAAAAA&#10;AAAAAAAHAgAAZHJzL2Rvd25yZXYueG1sUEsFBgAAAAADAAMAtwAAAPECAAAAAA==&#10;" strokeweight="2pt"/>
                <v:line id="Line 1377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PR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awjNfwdyYcAbl9AAAA//8DAFBLAQItABQABgAIAAAAIQDb4fbL7gAAAIUBAAATAAAAAAAAAAAA&#10;AAAAAAAAAABbQ29udGVudF9UeXBlc10ueG1sUEsBAi0AFAAGAAgAAAAhAFr0LFu/AAAAFQEAAAsA&#10;AAAAAAAAAAAAAAAAHwEAAF9yZWxzLy5yZWxzUEsBAi0AFAAGAAgAAAAhAAi3E9HEAAAA3AAAAA8A&#10;AAAAAAAAAAAAAAAABwIAAGRycy9kb3ducmV2LnhtbFBLBQYAAAAAAwADALcAAAD4AgAAAAA=&#10;" strokeweight="2pt"/>
                <v:line id="Line 1378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" strokeweight="2pt"/>
                <v:line id="Line 1379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kK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1jNp/A6E46A3P0DAAD//wMAUEsBAi0AFAAGAAgAAAAhANvh9svuAAAAhQEAABMAAAAAAAAAAAAA&#10;AAAAAAAAAFtDb250ZW50X1R5cGVzXS54bWxQSwECLQAUAAYACAAAACEAWvQsW78AAAAVAQAACwAA&#10;AAAAAAAAAAAAAAAfAQAAX3JlbHMvLnJlbHNQSwECLQAUAAYACAAAACEAcxiJCsMAAADcAAAADwAA&#10;AAAAAAAAAAAAAAAHAgAAZHJzL2Rvd25yZXYueG1sUEsFBgAAAAADAAMAtwAAAPcCAAAAAA==&#10;" strokeweight="2pt"/>
                <v:line id="Line 1380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XO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" strokeweight="1pt"/>
                <v:line id="Line 1381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" strokeweight="2pt"/>
                <v:line id="Line 1382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gh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" strokeweight="1pt"/>
                <v:rect id="Rectangle 1383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I2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HyZQF/Z+IRkMUvAAAA//8DAFBLAQItABQABgAIAAAAIQDb4fbL7gAAAIUBAAATAAAAAAAAAAAA&#10;AAAAAAAAAABbQ29udGVudF9UeXBlc10ueG1sUEsBAi0AFAAGAAgAAAAhAFr0LFu/AAAAFQEAAAsA&#10;AAAAAAAAAAAAAAAAHwEAAF9yZWxzLy5yZWxzUEsBAi0AFAAGAAgAAAAhAEwUgjbEAAAA3AAAAA8A&#10;AAAAAAAAAAAAAAAABwIAAGRycy9kb3ducmV2LnhtbFBLBQYAAAAAAwADALcAAAD4AgAAAAA=&#10;" filled="f" stroked="f" strokeweight=".25pt">
                  <v:textbox inset="1pt,1pt,1pt,1pt">
                    <w:txbxContent>
                      <w:p w14:paraId="28513538" w14:textId="77777777" w:rsidR="004E2567" w:rsidRDefault="004E2567" w:rsidP="00FB0B5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84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xB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" filled="f" stroked="f" strokeweight=".25pt">
                  <v:textbox inset="1pt,1pt,1pt,1pt">
                    <w:txbxContent>
                      <w:p w14:paraId="4E7374FE" w14:textId="77777777" w:rsidR="004E2567" w:rsidRDefault="004E2567" w:rsidP="00FB0B5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85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" filled="f" stroked="f" strokeweight=".25pt">
                  <v:textbox inset="1pt,1pt,1pt,1pt">
                    <w:txbxContent>
                      <w:p w14:paraId="3E5C1156" w14:textId="77777777" w:rsidR="004E2567" w:rsidRDefault="004E2567" w:rsidP="00FB0B5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386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" filled="f" stroked="f" strokeweight=".25pt">
                  <v:textbox inset="1pt,1pt,1pt,1pt">
                    <w:txbxContent>
                      <w:p w14:paraId="6D11DAA5" w14:textId="77777777" w:rsidR="004E2567" w:rsidRDefault="004E2567" w:rsidP="00FB0B5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387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" filled="f" stroked="f" strokeweight=".25pt">
                  <v:textbox inset="1pt,1pt,1pt,1pt">
                    <w:txbxContent>
                      <w:p w14:paraId="60FDD3F1" w14:textId="77777777" w:rsidR="004E2567" w:rsidRDefault="004E2567" w:rsidP="00FB0B5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388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" filled="f" stroked="f" strokeweight=".25pt">
                  <v:textbox inset="1pt,1pt,1pt,1pt">
                    <w:txbxContent>
                      <w:p w14:paraId="04B8A2E4" w14:textId="77777777" w:rsidR="004E2567" w:rsidRDefault="004E2567" w:rsidP="00FB0B5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89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" filled="f" stroked="f" strokeweight=".25pt">
                  <v:textbox inset="1pt,1pt,1pt,1pt">
                    <w:txbxContent>
                      <w:p w14:paraId="3A4DAC3E" w14:textId="77777777" w:rsidR="004E2567" w:rsidRPr="0002024B" w:rsidRDefault="004E2567" w:rsidP="00FB0B57">
                        <w:pPr>
                          <w:pStyle w:val="a1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390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2k/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bDKG95l4BOT6BQAA//8DAFBLAQItABQABgAIAAAAIQDb4fbL7gAAAIUBAAATAAAAAAAAAAAAAAAA&#10;AAAAAABbQ29udGVudF9UeXBlc10ueG1sUEsBAi0AFAAGAAgAAAAhAFr0LFu/AAAAFQEAAAsAAAAA&#10;AAAAAAAAAAAAHwEAAF9yZWxzLy5yZWxzUEsBAi0AFAAGAAgAAAAhAJv7aT/BAAAA3AAAAA8AAAAA&#10;AAAAAAAAAAAABwIAAGRycy9kb3ducmV2LnhtbFBLBQYAAAAAAwADALcAAAD1AgAAAAA=&#10;" filled="f" stroked="f" strokeweight=".25pt">
                  <v:textbox inset="1pt,1pt,1pt,1pt">
                    <w:txbxContent>
                      <w:p w14:paraId="50D58ED4" w14:textId="04A2B806" w:rsidR="004E2567" w:rsidRPr="00455747" w:rsidRDefault="00A20237" w:rsidP="00FB0B57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Сокращения и обозначения</w:t>
                        </w:r>
                      </w:p>
                      <w:p w14:paraId="2BD53FB9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EFA547B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87B5F8" w14:textId="77777777" w:rsidR="004E2567" w:rsidRDefault="004E2567" w:rsidP="00FB0B57"/>
                      <w:p w14:paraId="755CC947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3A28F00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E549D30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1EF807" w14:textId="77777777" w:rsidR="004E2567" w:rsidRDefault="004E2567" w:rsidP="00FB0B57"/>
                      <w:p w14:paraId="421E0A39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7AF2D8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8C2FC8C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5F438D" w14:textId="77777777" w:rsidR="004E2567" w:rsidRDefault="004E2567" w:rsidP="00FB0B57"/>
                      <w:p w14:paraId="70AF5701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A9B8F4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7291839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93034C" w14:textId="77777777" w:rsidR="004E2567" w:rsidRDefault="004E2567" w:rsidP="00FB0B57"/>
                      <w:p w14:paraId="28F2441E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2BEDA4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D489601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AF6DB8" w14:textId="77777777" w:rsidR="004E2567" w:rsidRDefault="004E2567" w:rsidP="00FB0B57"/>
                      <w:p w14:paraId="7910FF03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1407C2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77A6615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DAB0DD8" w14:textId="77777777" w:rsidR="004E2567" w:rsidRDefault="004E2567" w:rsidP="00FB0B57"/>
                      <w:p w14:paraId="663EE59E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FBC98C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76FCFF4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89CA84" w14:textId="77777777" w:rsidR="004E2567" w:rsidRDefault="004E2567" w:rsidP="00FB0B57"/>
                      <w:p w14:paraId="1C2ADBA2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3899BD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D6EB0DE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83F9E2" w14:textId="77777777" w:rsidR="004E2567" w:rsidRDefault="004E2567" w:rsidP="00FB0B57"/>
                      <w:p w14:paraId="741626A5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D57617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820046E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56D304" w14:textId="77777777" w:rsidR="004E2567" w:rsidRDefault="004E2567" w:rsidP="00FB0B57"/>
                      <w:p w14:paraId="30EA1F3D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0BD3862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628DD8C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C80473" w14:textId="77777777" w:rsidR="004E2567" w:rsidRDefault="004E2567" w:rsidP="00FB0B57"/>
                      <w:p w14:paraId="6C5F7948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BCA044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05D13C3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CC0F7C" w14:textId="77777777" w:rsidR="004E2567" w:rsidRDefault="004E2567" w:rsidP="00FB0B57"/>
                      <w:p w14:paraId="387AD440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B2D6AAC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8623700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E4F821" w14:textId="77777777" w:rsidR="004E2567" w:rsidRDefault="004E2567" w:rsidP="00FB0B57"/>
                      <w:p w14:paraId="6D0FF103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9DF701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2199F08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F6BC30" w14:textId="77777777" w:rsidR="004E2567" w:rsidRDefault="004E2567" w:rsidP="00FB0B57"/>
                      <w:p w14:paraId="539E65D0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EB4B75F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5EBBD68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CE2F65" w14:textId="77777777" w:rsidR="004E2567" w:rsidRDefault="004E2567" w:rsidP="00FB0B57"/>
                      <w:p w14:paraId="53FD3631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14E36C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065761C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70DBC6" w14:textId="77777777" w:rsidR="004E2567" w:rsidRDefault="004E2567" w:rsidP="00FB0B57"/>
                      <w:p w14:paraId="57AC1F55" w14:textId="77777777" w:rsidR="004E2567" w:rsidRDefault="004E2567" w:rsidP="00FB0B5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3AE902" w14:textId="77777777" w:rsidR="004E2567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C099F22" w14:textId="77777777" w:rsidR="004E2567" w:rsidRPr="00F303CF" w:rsidRDefault="004E2567" w:rsidP="00FB0B5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B43A3" w:rsidRPr="00A55FA0">
        <w:rPr>
          <w:rFonts w:cs="Calibri"/>
          <w:lang w:val="ru-RU"/>
        </w:rPr>
        <w:t>Сокращения и обозначения</w:t>
      </w:r>
      <w:bookmarkEnd w:id="92"/>
      <w:bookmarkEnd w:id="9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7873"/>
      </w:tblGrid>
      <w:tr w:rsidR="00EB43A3" w:rsidRPr="00A55FA0" w14:paraId="1A087438" w14:textId="77777777" w:rsidTr="0081284D">
        <w:tc>
          <w:tcPr>
            <w:tcW w:w="1874" w:type="dxa"/>
            <w:shd w:val="clear" w:color="auto" w:fill="D9D9D9"/>
            <w:vAlign w:val="center"/>
          </w:tcPr>
          <w:p w14:paraId="1E69398E" w14:textId="77777777" w:rsidR="00EB43A3" w:rsidRPr="00A55FA0" w:rsidRDefault="00EB43A3" w:rsidP="0081284D">
            <w:pPr>
              <w:rPr>
                <w:rFonts w:cs="Calibri"/>
                <w:lang w:val="ru-RU"/>
              </w:rPr>
            </w:pPr>
            <w:bookmarkStart w:id="94" w:name="_Toc4166899"/>
            <w:bookmarkStart w:id="95" w:name="_Toc4169807"/>
            <w:bookmarkStart w:id="96" w:name="_Toc4428296"/>
            <w:r w:rsidRPr="00A55FA0">
              <w:rPr>
                <w:rFonts w:cs="Calibri"/>
                <w:lang w:val="ru-RU"/>
              </w:rPr>
              <w:t>Термин</w:t>
            </w:r>
            <w:bookmarkEnd w:id="94"/>
            <w:bookmarkEnd w:id="95"/>
            <w:bookmarkEnd w:id="96"/>
          </w:p>
        </w:tc>
        <w:tc>
          <w:tcPr>
            <w:tcW w:w="7873" w:type="dxa"/>
            <w:shd w:val="clear" w:color="auto" w:fill="D9D9D9"/>
            <w:vAlign w:val="center"/>
          </w:tcPr>
          <w:p w14:paraId="45D1BB3A" w14:textId="77777777" w:rsidR="00EB43A3" w:rsidRPr="00A55FA0" w:rsidRDefault="00EB43A3" w:rsidP="0081284D">
            <w:pPr>
              <w:rPr>
                <w:rFonts w:cs="Calibri"/>
                <w:lang w:val="ru-RU"/>
              </w:rPr>
            </w:pPr>
            <w:bookmarkStart w:id="97" w:name="_Toc4166900"/>
            <w:bookmarkStart w:id="98" w:name="_Toc4169808"/>
            <w:bookmarkStart w:id="99" w:name="_Toc4428297"/>
            <w:r w:rsidRPr="00A55FA0">
              <w:rPr>
                <w:rFonts w:cs="Calibri"/>
                <w:lang w:val="ru-RU"/>
              </w:rPr>
              <w:t>Определение</w:t>
            </w:r>
            <w:bookmarkEnd w:id="97"/>
            <w:bookmarkEnd w:id="98"/>
            <w:bookmarkEnd w:id="99"/>
          </w:p>
        </w:tc>
      </w:tr>
      <w:tr w:rsidR="00EB43A3" w:rsidRPr="00A55FA0" w14:paraId="63F8D5BD" w14:textId="77777777" w:rsidTr="0081284D">
        <w:tc>
          <w:tcPr>
            <w:tcW w:w="1874" w:type="dxa"/>
            <w:shd w:val="clear" w:color="auto" w:fill="auto"/>
            <w:vAlign w:val="center"/>
          </w:tcPr>
          <w:p w14:paraId="515F3B25" w14:textId="77777777" w:rsidR="00EB43A3" w:rsidRPr="00A55FA0" w:rsidRDefault="00EB43A3" w:rsidP="0081284D">
            <w:pPr>
              <w:rPr>
                <w:rStyle w:val="afa"/>
                <w:rFonts w:cs="Calibri"/>
                <w:b w:val="0"/>
                <w:bCs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ГИС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D6CDA20" w14:textId="0578F08B" w:rsidR="00EB43A3" w:rsidRPr="00A55FA0" w:rsidRDefault="00EB43A3" w:rsidP="0081284D">
            <w:pPr>
              <w:rPr>
                <w:rStyle w:val="afa"/>
                <w:rFonts w:cs="Calibri"/>
                <w:b w:val="0"/>
                <w:bCs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Государственная информационная система Санкт-Петербурга «Единая карта петербуржца»</w:t>
            </w:r>
          </w:p>
        </w:tc>
      </w:tr>
      <w:tr w:rsidR="00EB43A3" w:rsidRPr="00A55FA0" w14:paraId="11983444" w14:textId="77777777" w:rsidTr="0081284D">
        <w:tc>
          <w:tcPr>
            <w:tcW w:w="1874" w:type="dxa"/>
            <w:shd w:val="clear" w:color="auto" w:fill="auto"/>
            <w:vAlign w:val="center"/>
          </w:tcPr>
          <w:p w14:paraId="5C2CA4E0" w14:textId="08D62359" w:rsidR="00EB43A3" w:rsidRPr="00A55FA0" w:rsidRDefault="00D863CC" w:rsidP="0081284D">
            <w:pPr>
              <w:rPr>
                <w:rStyle w:val="afa"/>
                <w:rFonts w:cs="Calibri"/>
                <w:b w:val="0"/>
                <w:bCs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bCs w:val="0"/>
                <w:szCs w:val="28"/>
                <w:lang w:val="ru-RU"/>
              </w:rPr>
              <w:t>КИС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7BE10D3" w14:textId="46CEC56E" w:rsidR="00EB43A3" w:rsidRPr="00A55FA0" w:rsidRDefault="00D863CC" w:rsidP="0081284D">
            <w:pPr>
              <w:rPr>
                <w:rStyle w:val="afa"/>
                <w:rFonts w:cs="Calibri"/>
                <w:b w:val="0"/>
                <w:bCs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bCs w:val="0"/>
                <w:szCs w:val="28"/>
                <w:lang w:val="ru-RU"/>
              </w:rPr>
              <w:t xml:space="preserve">Сервис комитета по информатизации и связи для работы с </w:t>
            </w: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«Единая карта петербуржца»</w:t>
            </w:r>
          </w:p>
        </w:tc>
      </w:tr>
      <w:tr w:rsidR="00EB43A3" w:rsidRPr="00A55FA0" w14:paraId="54267F50" w14:textId="77777777" w:rsidTr="0081284D">
        <w:tc>
          <w:tcPr>
            <w:tcW w:w="1874" w:type="dxa"/>
            <w:shd w:val="clear" w:color="auto" w:fill="auto"/>
            <w:vAlign w:val="center"/>
          </w:tcPr>
          <w:p w14:paraId="1719BE5E" w14:textId="77777777" w:rsidR="00EB43A3" w:rsidRPr="00A55FA0" w:rsidRDefault="00EB43A3" w:rsidP="0081284D">
            <w:pPr>
              <w:rPr>
                <w:rStyle w:val="afa"/>
                <w:rFonts w:cs="Calibri"/>
                <w:b w:val="0"/>
                <w:bCs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QR-код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1A8CF53" w14:textId="5B6852CA" w:rsidR="00EB43A3" w:rsidRPr="00A55FA0" w:rsidRDefault="00EB43A3" w:rsidP="00E90458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en-US"/>
              </w:rPr>
              <w:t>Quick</w:t>
            </w: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 xml:space="preserve"> </w:t>
            </w:r>
            <w:r w:rsidRPr="00A55FA0">
              <w:rPr>
                <w:rStyle w:val="afa"/>
                <w:rFonts w:cs="Calibri"/>
                <w:b w:val="0"/>
                <w:szCs w:val="28"/>
                <w:lang w:val="en-US"/>
              </w:rPr>
              <w:t>Response</w:t>
            </w: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 xml:space="preserve"> </w:t>
            </w:r>
            <w:r w:rsidRPr="00A55FA0">
              <w:rPr>
                <w:rStyle w:val="afa"/>
                <w:rFonts w:cs="Calibri"/>
                <w:b w:val="0"/>
                <w:szCs w:val="28"/>
                <w:lang w:val="en-US"/>
              </w:rPr>
              <w:t>Code</w:t>
            </w: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 xml:space="preserve"> (код быстрого</w:t>
            </w:r>
            <w:r w:rsidR="00E90458" w:rsidRPr="00A55FA0">
              <w:rPr>
                <w:rStyle w:val="afa"/>
                <w:rFonts w:cs="Calibri"/>
                <w:b w:val="0"/>
                <w:szCs w:val="28"/>
                <w:lang w:val="ru-RU"/>
              </w:rPr>
              <w:t xml:space="preserve"> отклика</w:t>
            </w: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 xml:space="preserve">) – матричный (двумерный) штрих-код, размещаемый на оборотной стороне электронной карты «Единая карта петербуржца» и </w:t>
            </w:r>
            <w:r w:rsidR="00D863CC"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содержащий идентификатор карты</w:t>
            </w:r>
          </w:p>
        </w:tc>
      </w:tr>
      <w:tr w:rsidR="00EB43A3" w:rsidRPr="00A55FA0" w14:paraId="602BD2D8" w14:textId="77777777" w:rsidTr="00230EE4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14:paraId="63EF09EF" w14:textId="77777777" w:rsidR="00EB43A3" w:rsidRPr="00A55FA0" w:rsidRDefault="00EB43A3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45D08EA" w14:textId="3E526F3F" w:rsidR="00EB43A3" w:rsidRPr="00A55FA0" w:rsidRDefault="00EB43A3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Обяза</w:t>
            </w:r>
            <w:r w:rsidR="00D863CC"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тельное медицинское страхование</w:t>
            </w:r>
          </w:p>
        </w:tc>
      </w:tr>
      <w:tr w:rsidR="00230EE4" w:rsidRPr="00A55FA0" w14:paraId="2631735C" w14:textId="77777777" w:rsidTr="00230EE4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12D01D0C" w14:textId="621749F1" w:rsidR="00230EE4" w:rsidRPr="00A55FA0" w:rsidRDefault="00230EE4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ЛПУ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4F716C5" w14:textId="327C889B" w:rsidR="00230EE4" w:rsidRPr="00A55FA0" w:rsidRDefault="00230EE4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Лечебно-поликлиническое учреждение</w:t>
            </w:r>
          </w:p>
        </w:tc>
      </w:tr>
      <w:tr w:rsidR="00230EE4" w:rsidRPr="00A55FA0" w14:paraId="169E163F" w14:textId="77777777" w:rsidTr="00230EE4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35E1171B" w14:textId="6E9164EB" w:rsidR="00230EE4" w:rsidRPr="00A55FA0" w:rsidRDefault="00230EE4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РЕГИЗ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7403E2E" w14:textId="4C3D052B" w:rsidR="00230EE4" w:rsidRPr="00A55FA0" w:rsidRDefault="003D716D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Р</w:t>
            </w:r>
            <w:r w:rsidR="00D863CC"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егиональная информационная система, которая автоматизирует региональные процессы здравоохранения и создает единое информационное поле для обмена данными между медицинскими учреждениями, органами управления здравоохранением и гражданами</w:t>
            </w:r>
          </w:p>
        </w:tc>
      </w:tr>
      <w:tr w:rsidR="00D863CC" w:rsidRPr="00A55FA0" w14:paraId="2E047361" w14:textId="77777777" w:rsidTr="0059792C">
        <w:trPr>
          <w:trHeight w:val="570"/>
        </w:trPr>
        <w:tc>
          <w:tcPr>
            <w:tcW w:w="1874" w:type="dxa"/>
            <w:shd w:val="clear" w:color="auto" w:fill="auto"/>
            <w:vAlign w:val="center"/>
          </w:tcPr>
          <w:p w14:paraId="5D2E6B89" w14:textId="17DBE29F" w:rsidR="00D863CC" w:rsidRPr="00A55FA0" w:rsidRDefault="00D863CC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ТФОМС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E04002" w14:textId="69919FF6" w:rsidR="00D863CC" w:rsidRPr="00A55FA0" w:rsidRDefault="00D863CC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Территориальный фонд обязательного медицинского страхования</w:t>
            </w:r>
          </w:p>
        </w:tc>
      </w:tr>
      <w:tr w:rsidR="0059792C" w:rsidRPr="00A55FA0" w14:paraId="7C260436" w14:textId="77777777" w:rsidTr="0059792C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28F75CBC" w14:textId="597C91AA" w:rsidR="0059792C" w:rsidRPr="00A55FA0" w:rsidRDefault="0059792C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ЭМК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4AD6C71" w14:textId="1AECFEF3" w:rsidR="0059792C" w:rsidRPr="00A55FA0" w:rsidRDefault="0059792C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Электронная медицинская карта</w:t>
            </w:r>
          </w:p>
        </w:tc>
      </w:tr>
      <w:tr w:rsidR="0059792C" w:rsidRPr="00A55FA0" w14:paraId="491CD264" w14:textId="7777777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14:paraId="00264DCE" w14:textId="028B812E" w:rsidR="0059792C" w:rsidRPr="00A55FA0" w:rsidRDefault="003E0C45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ЕИС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83889D" w14:textId="3CE76AC6" w:rsidR="0059792C" w:rsidRPr="00A55FA0" w:rsidRDefault="003E0C45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Единая информационная система</w:t>
            </w:r>
          </w:p>
        </w:tc>
      </w:tr>
      <w:tr w:rsidR="00B57FC6" w:rsidRPr="00A55FA0" w14:paraId="05A4E117" w14:textId="7777777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14:paraId="65405270" w14:textId="252A7508" w:rsidR="00B57FC6" w:rsidRPr="00A55FA0" w:rsidRDefault="0051239D" w:rsidP="0051239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 xml:space="preserve">ОДИИ 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FA770F2" w14:textId="68D87CF6" w:rsidR="00B57FC6" w:rsidRPr="00A55FA0" w:rsidRDefault="0051239D" w:rsidP="0051239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Обмен данными инструментальных исследований</w:t>
            </w:r>
          </w:p>
        </w:tc>
      </w:tr>
      <w:tr w:rsidR="00966ABF" w:rsidRPr="00A55FA0" w14:paraId="29F353B2" w14:textId="7777777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14:paraId="365402E6" w14:textId="5472E21D" w:rsidR="00966ABF" w:rsidRPr="00A55FA0" w:rsidRDefault="0051239D" w:rsidP="0081284D">
            <w:pPr>
              <w:rPr>
                <w:rStyle w:val="afa"/>
                <w:rFonts w:cs="Calibri"/>
                <w:b w:val="0"/>
                <w:szCs w:val="28"/>
                <w:lang w:val="en-US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en-US"/>
              </w:rPr>
              <w:t>PACS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0E1CB23E" w14:textId="77777777" w:rsidR="0051239D" w:rsidRPr="00A55FA0" w:rsidRDefault="0051239D" w:rsidP="0051239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Сервис хранения изображений результатов инструментальных</w:t>
            </w:r>
          </w:p>
          <w:p w14:paraId="7DEEAD8A" w14:textId="77777777" w:rsidR="0051239D" w:rsidRPr="00A55FA0" w:rsidRDefault="0051239D" w:rsidP="0051239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исследований.</w:t>
            </w:r>
          </w:p>
          <w:p w14:paraId="4FFFF8A9" w14:textId="2F6AB37E" w:rsidR="00966ABF" w:rsidRPr="00A55FA0" w:rsidRDefault="0051239D" w:rsidP="0051239D">
            <w:pPr>
              <w:rPr>
                <w:rStyle w:val="afa"/>
                <w:rFonts w:cs="Calibri"/>
                <w:b w:val="0"/>
                <w:szCs w:val="28"/>
                <w:lang w:val="en-US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en-US"/>
              </w:rPr>
              <w:t>Picture Archiving and Communication System — система передачи и</w:t>
            </w:r>
            <w:r w:rsidR="00370086" w:rsidRPr="00370086">
              <w:rPr>
                <w:rStyle w:val="afa"/>
                <w:rFonts w:cs="Calibri"/>
                <w:b w:val="0"/>
                <w:szCs w:val="28"/>
                <w:lang w:val="en-US"/>
              </w:rPr>
              <w:t xml:space="preserve"> </w:t>
            </w:r>
            <w:r w:rsidRPr="00A55FA0">
              <w:rPr>
                <w:rStyle w:val="afa"/>
                <w:rFonts w:cs="Calibri"/>
                <w:b w:val="0"/>
                <w:szCs w:val="28"/>
                <w:lang w:val="en-US"/>
              </w:rPr>
              <w:t>архивации изображений</w:t>
            </w:r>
          </w:p>
        </w:tc>
      </w:tr>
      <w:tr w:rsidR="0051239D" w:rsidRPr="00A55FA0" w14:paraId="1331EC57" w14:textId="7777777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14:paraId="1BD6EA06" w14:textId="7D448391" w:rsidR="0051239D" w:rsidRPr="00A55FA0" w:rsidRDefault="0051239D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СУД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EDCAEFD" w14:textId="402B8290" w:rsidR="0051239D" w:rsidRPr="00A55FA0" w:rsidRDefault="0051239D" w:rsidP="0051239D">
            <w:pPr>
              <w:rPr>
                <w:rStyle w:val="afa"/>
                <w:rFonts w:cs="Calibri"/>
                <w:b w:val="0"/>
                <w:szCs w:val="28"/>
                <w:lang w:val="en-US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Система управления доступом</w:t>
            </w:r>
          </w:p>
        </w:tc>
      </w:tr>
      <w:tr w:rsidR="00966ABF" w:rsidRPr="00A55FA0" w14:paraId="3B556C3A" w14:textId="7777777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14:paraId="16D86247" w14:textId="5725B3F4" w:rsidR="00966ABF" w:rsidRPr="00A55FA0" w:rsidRDefault="00966ABF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ЭЦП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063F0953" w14:textId="5C756B09" w:rsidR="00966ABF" w:rsidRPr="00A55FA0" w:rsidRDefault="00966ABF" w:rsidP="0081284D">
            <w:pPr>
              <w:rPr>
                <w:rStyle w:val="afa"/>
                <w:rFonts w:cs="Calibri"/>
                <w:b w:val="0"/>
                <w:szCs w:val="28"/>
                <w:lang w:val="ru-RU"/>
              </w:rPr>
            </w:pPr>
            <w:r w:rsidRPr="00A55FA0">
              <w:rPr>
                <w:rStyle w:val="afa"/>
                <w:rFonts w:cs="Calibri"/>
                <w:b w:val="0"/>
                <w:szCs w:val="28"/>
                <w:lang w:val="ru-RU"/>
              </w:rPr>
              <w:t>Электронно-цифровая подпись</w:t>
            </w:r>
          </w:p>
        </w:tc>
      </w:tr>
    </w:tbl>
    <w:p w14:paraId="33BD4B3F" w14:textId="01A1E4EE" w:rsidR="00383480" w:rsidRPr="00A55FA0" w:rsidRDefault="00383480" w:rsidP="00D11CDC">
      <w:pPr>
        <w:rPr>
          <w:rFonts w:cs="Calibri"/>
          <w:lang w:val="ru-RU"/>
        </w:rPr>
      </w:pPr>
    </w:p>
    <w:p w14:paraId="7FFC7198" w14:textId="3AD81E75" w:rsidR="0081284D" w:rsidRPr="00A55FA0" w:rsidRDefault="0081284D" w:rsidP="00383480">
      <w:pPr>
        <w:rPr>
          <w:rFonts w:cs="Calibri"/>
          <w:lang w:val="ru-RU"/>
        </w:rPr>
      </w:pPr>
    </w:p>
    <w:p w14:paraId="129EDFE3" w14:textId="40E6AC36" w:rsidR="00D2248E" w:rsidRPr="00A55FA0" w:rsidRDefault="0081284D" w:rsidP="00DF217B">
      <w:pPr>
        <w:pStyle w:val="1"/>
        <w:numPr>
          <w:ilvl w:val="0"/>
          <w:numId w:val="4"/>
        </w:numPr>
        <w:rPr>
          <w:rFonts w:cs="Calibri"/>
          <w:lang w:val="ru-RU"/>
        </w:rPr>
      </w:pPr>
      <w:r w:rsidRPr="00A55FA0">
        <w:rPr>
          <w:rFonts w:cs="Calibri"/>
          <w:lang w:val="ru-RU"/>
        </w:rPr>
        <w:br w:type="page"/>
      </w:r>
      <w:bookmarkStart w:id="100" w:name="_Toc46101664"/>
      <w:r w:rsidR="001B6747">
        <w:rPr>
          <w:rFonts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51072" behindDoc="0" locked="1" layoutInCell="0" allowOverlap="1" wp14:anchorId="242343E3" wp14:editId="43AC37D5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0" b="0"/>
                <wp:wrapNone/>
                <wp:docPr id="643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44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36912" w14:textId="77777777" w:rsidR="004E2567" w:rsidRDefault="004E2567" w:rsidP="0038348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6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F50C6" w14:textId="77777777" w:rsidR="004E2567" w:rsidRDefault="004E2567" w:rsidP="0038348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7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E7A7E" w14:textId="77777777" w:rsidR="004E2567" w:rsidRDefault="004E2567" w:rsidP="0038348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A1B23" w14:textId="77777777" w:rsidR="004E2567" w:rsidRDefault="004E2567" w:rsidP="0038348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95D3B" w14:textId="77777777" w:rsidR="004E2567" w:rsidRDefault="004E2567" w:rsidP="0038348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0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625F2" w14:textId="77777777" w:rsidR="004E2567" w:rsidRDefault="004E2567" w:rsidP="0038348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B1599" w14:textId="77777777" w:rsidR="004E2567" w:rsidRPr="0002024B" w:rsidRDefault="004E2567" w:rsidP="00383480">
                              <w:pPr>
                                <w:pStyle w:val="a1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2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F6A87" w14:textId="77777777" w:rsidR="004E2567" w:rsidRPr="00455747" w:rsidRDefault="004E2567" w:rsidP="00383480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455747">
                                <w:rPr>
                                  <w:sz w:val="26"/>
                                </w:rPr>
                                <w:t>Схема информационного взаимод</w:t>
                              </w:r>
                              <w:r>
                                <w:rPr>
                                  <w:sz w:val="26"/>
                                </w:rPr>
                                <w:t>ей</w:t>
                              </w:r>
                              <w:r w:rsidRPr="00455747">
                                <w:rPr>
                                  <w:sz w:val="26"/>
                                </w:rPr>
                                <w:t>ствия</w:t>
                              </w:r>
                            </w:p>
                            <w:p w14:paraId="5C86BA19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79E3111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CD26CD" w14:textId="77777777" w:rsidR="004E2567" w:rsidRDefault="004E2567" w:rsidP="00383480"/>
                            <w:p w14:paraId="3B566735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C222D5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EBF49A1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786FE4" w14:textId="77777777" w:rsidR="004E2567" w:rsidRDefault="004E2567" w:rsidP="00383480"/>
                            <w:p w14:paraId="666965D4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4745459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DD4CE79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01C069" w14:textId="77777777" w:rsidR="004E2567" w:rsidRDefault="004E2567" w:rsidP="00383480"/>
                            <w:p w14:paraId="563F6EC9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89EB69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819058A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F67CA3" w14:textId="77777777" w:rsidR="004E2567" w:rsidRDefault="004E2567" w:rsidP="00383480"/>
                            <w:p w14:paraId="75185CA4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A70147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BE8EAD2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852E97" w14:textId="77777777" w:rsidR="004E2567" w:rsidRDefault="004E2567" w:rsidP="00383480"/>
                            <w:p w14:paraId="7D592873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71BC8F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65BB2AA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6E1C8C7" w14:textId="77777777" w:rsidR="004E2567" w:rsidRDefault="004E2567" w:rsidP="00383480"/>
                            <w:p w14:paraId="1EE0236E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BC0217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2A8D8A4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8BCC77" w14:textId="77777777" w:rsidR="004E2567" w:rsidRDefault="004E2567" w:rsidP="00383480"/>
                            <w:p w14:paraId="082FD69D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48EF4C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F10FB2B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80822E" w14:textId="77777777" w:rsidR="004E2567" w:rsidRDefault="004E2567" w:rsidP="00383480"/>
                            <w:p w14:paraId="220EE538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7C6C43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05214CB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F46A0A" w14:textId="77777777" w:rsidR="004E2567" w:rsidRDefault="004E2567" w:rsidP="00383480"/>
                            <w:p w14:paraId="5694E79C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9862DAE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B93362B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91CDCF" w14:textId="77777777" w:rsidR="004E2567" w:rsidRDefault="004E2567" w:rsidP="00383480"/>
                            <w:p w14:paraId="69917542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4C56F2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7B03FF4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925CC3" w14:textId="77777777" w:rsidR="004E2567" w:rsidRDefault="004E2567" w:rsidP="00383480"/>
                            <w:p w14:paraId="5CFD9EF9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C8934C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1C7801C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8A802C" w14:textId="77777777" w:rsidR="004E2567" w:rsidRDefault="004E2567" w:rsidP="00383480"/>
                            <w:p w14:paraId="3563F532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C25781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8A3CF9E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60E5D9" w14:textId="77777777" w:rsidR="004E2567" w:rsidRDefault="004E2567" w:rsidP="00383480"/>
                            <w:p w14:paraId="035E7CA5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E06C01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E9C46B1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0D674" w14:textId="77777777" w:rsidR="004E2567" w:rsidRDefault="004E2567" w:rsidP="00383480"/>
                            <w:p w14:paraId="44401E8B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E0A4D1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71FDC76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59827F" w14:textId="77777777" w:rsidR="004E2567" w:rsidRDefault="004E2567" w:rsidP="00383480"/>
                            <w:p w14:paraId="00EFFDA2" w14:textId="77777777" w:rsidR="004E2567" w:rsidRDefault="004E2567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E1EBDF" w14:textId="77777777" w:rsidR="004E2567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3229073" w14:textId="77777777" w:rsidR="004E2567" w:rsidRPr="00F303CF" w:rsidRDefault="004E2567" w:rsidP="0038348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343E3" id="Group 675" o:spid="_x0000_s1066" style="position:absolute;left:0;text-align:left;margin-left:56.7pt;margin-top:19.85pt;width:518.8pt;height:802.3pt;z-index:2516510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CAVaacJQUAABUq&#10;AAAOAAAAAAAAAAAAAAAAAC4CAABkcnMvZTJvRG9jLnhtbFBLAQItABQABgAIAAAAIQCMQ7bK4QAA&#10;AAwBAAAPAAAAAAAAAAAAAAAAAH8HAABkcnMvZG93bnJldi54bWxQSwUGAAAAAAQABADzAAAAjQgA&#10;AAAA&#10;" o:allowincell="f">
                <v:rect id="Rectangle 676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" filled="f" strokeweight="2pt"/>
                <v:line id="Line 677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Pp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KXzPhCMgVx8AAAD//wMAUEsBAi0AFAAGAAgAAAAhANvh9svuAAAAhQEAABMAAAAAAAAAAAAAAAAA&#10;AAAAAFtDb250ZW50X1R5cGVzXS54bWxQSwECLQAUAAYACAAAACEAWvQsW78AAAAVAQAACwAAAAAA&#10;AAAAAAAAAAAfAQAAX3JlbHMvLnJlbHNQSwECLQAUAAYACAAAACEAIsTz6cAAAADcAAAADwAAAAAA&#10;AAAAAAAAAAAHAgAAZHJzL2Rvd25yZXYueG1sUEsFBgAAAAADAAMAtwAAAPQCAAAAAA==&#10;" strokeweight="2pt"/>
                <v:line id="Line 678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" strokeweight="2pt"/>
                <v:line id="Line 679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gF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" strokeweight="2pt"/>
                <v:line id="Line 680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x3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1jMwtpw&#10;JhwBufkCAAD//wMAUEsBAi0AFAAGAAgAAAAhANvh9svuAAAAhQEAABMAAAAAAAAAAAAAAAAAAAAA&#10;AFtDb250ZW50X1R5cGVzXS54bWxQSwECLQAUAAYACAAAACEAWvQsW78AAAAVAQAACwAAAAAAAAAA&#10;AAAAAAAfAQAAX3JlbHMvLnJlbHNQSwECLQAUAAYACAAAACEAzMVcd70AAADcAAAADwAAAAAAAAAA&#10;AAAAAAAHAgAAZHJzL2Rvd25yZXYueG1sUEsFBgAAAAADAAMAtwAAAPECAAAAAA==&#10;" strokeweight="2pt"/>
                <v:line id="Line 681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ns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" strokeweight="2pt"/>
                <v:line id="Line 682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sas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wXYX44&#10;E46ATL4AAAD//wMAUEsBAi0AFAAGAAgAAAAhANvh9svuAAAAhQEAABMAAAAAAAAAAAAAAAAAAAAA&#10;AFtDb250ZW50X1R5cGVzXS54bWxQSwECLQAUAAYACAAAACEAWvQsW78AAAAVAQAACwAAAAAAAAAA&#10;AAAAAAAfAQAAX3JlbHMvLnJlbHNQSwECLQAUAAYACAAAACEAt2rGrL0AAADcAAAADwAAAAAAAAAA&#10;AAAAAAAHAgAAZHJzL2Rvd25yZXYueG1sUEsFBgAAAAADAAMAtwAAAPECAAAAAA==&#10;" strokeweight="2pt"/>
                <v:line id="Line 683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M3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Z&#10;BL5nwhGQ6w8AAAD//wMAUEsBAi0AFAAGAAgAAAAhANvh9svuAAAAhQEAABMAAAAAAAAAAAAAAAAA&#10;AAAAAFtDb250ZW50X1R5cGVzXS54bWxQSwECLQAUAAYACAAAACEAWvQsW78AAAAVAQAACwAAAAAA&#10;AAAAAAAAAAAfAQAAX3JlbHMvLnJlbHNQSwECLQAUAAYACAAAACEA2CZjN8AAAADcAAAADwAAAAAA&#10;AAAAAAAAAAAHAgAAZHJzL2Rvd25yZXYueG1sUEsFBgAAAAADAAMAtwAAAPQCAAAAAA==&#10;" strokeweight="2pt"/>
                <v:line id="Line 684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/z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CsR3/zxQAAANwAAAAP&#10;AAAAAAAAAAAAAAAAAAcCAABkcnMvZG93bnJldi54bWxQSwUGAAAAAAMAAwC3AAAA+QIAAAAA&#10;" strokeweight="1pt"/>
                <v:line id="Line 685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jb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mbT&#10;CXzPhCMgVx8AAAD//wMAUEsBAi0AFAAGAAgAAAAhANvh9svuAAAAhQEAABMAAAAAAAAAAAAAAAAA&#10;AAAAAFtDb250ZW50X1R5cGVzXS54bWxQSwECLQAUAAYACAAAACEAWvQsW78AAAAVAQAACwAAAAAA&#10;AAAAAAAAAAAfAQAAX3JlbHMvLnJlbHNQSwECLQAUAAYACAAAACEAR7hY28AAAADcAAAADwAAAAAA&#10;AAAAAAAAAAAHAgAAZHJzL2Rvd25yZXYueG1sUEsFBgAAAAADAAMAtwAAAPQCAAAAAA==&#10;" strokeweight="2pt"/>
                <v:line id="Line 686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Ic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M4kIcxQAAANwAAAAP&#10;AAAAAAAAAAAAAAAAAAcCAABkcnMvZG93bnJldi54bWxQSwUGAAAAAAMAAwC3AAAA+QIAAAAA&#10;" strokeweight="1pt"/>
                <v:rect id="Rectangle 687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" filled="f" stroked="f" strokeweight=".25pt">
                  <v:textbox inset="1pt,1pt,1pt,1pt">
                    <w:txbxContent>
                      <w:p w14:paraId="3B036912" w14:textId="77777777" w:rsidR="004E2567" w:rsidRDefault="004E2567" w:rsidP="0038348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" filled="f" stroked="f" strokeweight=".25pt">
                  <v:textbox inset="1pt,1pt,1pt,1pt">
                    <w:txbxContent>
                      <w:p w14:paraId="6C2F50C6" w14:textId="77777777" w:rsidR="004E2567" w:rsidRDefault="004E2567" w:rsidP="0038348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Pn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" filled="f" stroked="f" strokeweight=".25pt">
                  <v:textbox inset="1pt,1pt,1pt,1pt">
                    <w:txbxContent>
                      <w:p w14:paraId="5DEE7A7E" w14:textId="77777777" w:rsidR="004E2567" w:rsidRDefault="004E2567" w:rsidP="0038348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" filled="f" stroked="f" strokeweight=".25pt">
                  <v:textbox inset="1pt,1pt,1pt,1pt">
                    <w:txbxContent>
                      <w:p w14:paraId="067A1B23" w14:textId="77777777" w:rsidR="004E2567" w:rsidRDefault="004E2567" w:rsidP="0038348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2IO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rKXDfydiUdA7n8BAAD//wMAUEsBAi0AFAAGAAgAAAAhANvh9svuAAAAhQEAABMAAAAAAAAAAAAA&#10;AAAAAAAAAFtDb250ZW50X1R5cGVzXS54bWxQSwECLQAUAAYACAAAACEAWvQsW78AAAAVAQAACwAA&#10;AAAAAAAAAAAAAAAfAQAAX3JlbHMvLnJlbHNQSwECLQAUAAYACAAAACEAZmdiDsMAAADcAAAADwAA&#10;AAAAAAAAAAAAAAAHAgAAZHJzL2Rvd25yZXYueG1sUEsFBgAAAAADAAMAtwAAAPcCAAAAAA==&#10;" filled="f" stroked="f" strokeweight=".25pt">
                  <v:textbox inset="1pt,1pt,1pt,1pt">
                    <w:txbxContent>
                      <w:p w14:paraId="79595D3B" w14:textId="77777777" w:rsidR="004E2567" w:rsidRDefault="004E2567" w:rsidP="0038348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" filled="f" stroked="f" strokeweight=".25pt">
                  <v:textbox inset="1pt,1pt,1pt,1pt">
                    <w:txbxContent>
                      <w:p w14:paraId="533625F2" w14:textId="77777777" w:rsidR="004E2567" w:rsidRDefault="004E2567" w:rsidP="0038348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" filled="f" stroked="f" strokeweight=".25pt">
                  <v:textbox inset="1pt,1pt,1pt,1pt">
                    <w:txbxContent>
                      <w:p w14:paraId="2FFB1599" w14:textId="77777777" w:rsidR="004E2567" w:rsidRPr="0002024B" w:rsidRDefault="004E2567" w:rsidP="00383480">
                        <w:pPr>
                          <w:pStyle w:val="a1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rCwA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Vp&#10;OoX/M/EIyPULAAD//wMAUEsBAi0AFAAGAAgAAAAhANvh9svuAAAAhQEAABMAAAAAAAAAAAAAAAAA&#10;AAAAAFtDb250ZW50X1R5cGVzXS54bWxQSwECLQAUAAYACAAAACEAWvQsW78AAAAVAQAACwAAAAAA&#10;AAAAAAAAAAAfAQAAX3JlbHMvLnJlbHNQSwECLQAUAAYACAAAACEApq86wsAAAADcAAAADwAAAAAA&#10;AAAAAAAAAAAHAgAAZHJzL2Rvd25yZXYueG1sUEsFBgAAAAADAAMAtwAAAPQCAAAAAA==&#10;" filled="f" stroked="f" strokeweight=".25pt">
                  <v:textbox inset="1pt,1pt,1pt,1pt">
                    <w:txbxContent>
                      <w:p w14:paraId="795F6A87" w14:textId="77777777" w:rsidR="004E2567" w:rsidRPr="00455747" w:rsidRDefault="004E2567" w:rsidP="00383480">
                        <w:pPr>
                          <w:pStyle w:val="3"/>
                          <w:rPr>
                            <w:sz w:val="26"/>
                          </w:rPr>
                        </w:pPr>
                        <w:r w:rsidRPr="00455747">
                          <w:rPr>
                            <w:sz w:val="26"/>
                          </w:rPr>
                          <w:t>Схема информационного взаимод</w:t>
                        </w:r>
                        <w:r>
                          <w:rPr>
                            <w:sz w:val="26"/>
                          </w:rPr>
                          <w:t>ей</w:t>
                        </w:r>
                        <w:r w:rsidRPr="00455747">
                          <w:rPr>
                            <w:sz w:val="26"/>
                          </w:rPr>
                          <w:t>ствия</w:t>
                        </w:r>
                      </w:p>
                      <w:p w14:paraId="5C86BA19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79E3111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CD26CD" w14:textId="77777777" w:rsidR="004E2567" w:rsidRDefault="004E2567" w:rsidP="00383480"/>
                      <w:p w14:paraId="3B566735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C222D5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EBF49A1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786FE4" w14:textId="77777777" w:rsidR="004E2567" w:rsidRDefault="004E2567" w:rsidP="00383480"/>
                      <w:p w14:paraId="666965D4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4745459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DD4CE79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01C069" w14:textId="77777777" w:rsidR="004E2567" w:rsidRDefault="004E2567" w:rsidP="00383480"/>
                      <w:p w14:paraId="563F6EC9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89EB69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819058A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F67CA3" w14:textId="77777777" w:rsidR="004E2567" w:rsidRDefault="004E2567" w:rsidP="00383480"/>
                      <w:p w14:paraId="75185CA4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A70147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BE8EAD2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852E97" w14:textId="77777777" w:rsidR="004E2567" w:rsidRDefault="004E2567" w:rsidP="00383480"/>
                      <w:p w14:paraId="7D592873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71BC8F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65BB2AA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6E1C8C7" w14:textId="77777777" w:rsidR="004E2567" w:rsidRDefault="004E2567" w:rsidP="00383480"/>
                      <w:p w14:paraId="1EE0236E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BC0217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2A8D8A4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8BCC77" w14:textId="77777777" w:rsidR="004E2567" w:rsidRDefault="004E2567" w:rsidP="00383480"/>
                      <w:p w14:paraId="082FD69D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48EF4C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F10FB2B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80822E" w14:textId="77777777" w:rsidR="004E2567" w:rsidRDefault="004E2567" w:rsidP="00383480"/>
                      <w:p w14:paraId="220EE538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7C6C43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05214CB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F46A0A" w14:textId="77777777" w:rsidR="004E2567" w:rsidRDefault="004E2567" w:rsidP="00383480"/>
                      <w:p w14:paraId="5694E79C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9862DAE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B93362B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91CDCF" w14:textId="77777777" w:rsidR="004E2567" w:rsidRDefault="004E2567" w:rsidP="00383480"/>
                      <w:p w14:paraId="69917542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4C56F2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7B03FF4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925CC3" w14:textId="77777777" w:rsidR="004E2567" w:rsidRDefault="004E2567" w:rsidP="00383480"/>
                      <w:p w14:paraId="5CFD9EF9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C8934C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1C7801C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8A802C" w14:textId="77777777" w:rsidR="004E2567" w:rsidRDefault="004E2567" w:rsidP="00383480"/>
                      <w:p w14:paraId="3563F532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C25781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8A3CF9E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60E5D9" w14:textId="77777777" w:rsidR="004E2567" w:rsidRDefault="004E2567" w:rsidP="00383480"/>
                      <w:p w14:paraId="035E7CA5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E06C01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E9C46B1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0D674" w14:textId="77777777" w:rsidR="004E2567" w:rsidRDefault="004E2567" w:rsidP="00383480"/>
                      <w:p w14:paraId="44401E8B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E0A4D1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71FDC76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59827F" w14:textId="77777777" w:rsidR="004E2567" w:rsidRDefault="004E2567" w:rsidP="00383480"/>
                      <w:p w14:paraId="00EFFDA2" w14:textId="77777777" w:rsidR="004E2567" w:rsidRDefault="004E2567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E1EBDF" w14:textId="77777777" w:rsidR="004E2567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3229073" w14:textId="77777777" w:rsidR="004E2567" w:rsidRPr="00F303CF" w:rsidRDefault="004E2567" w:rsidP="0038348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E50A2" w:rsidRPr="00A55FA0">
        <w:rPr>
          <w:rFonts w:cs="Calibri"/>
          <w:lang w:val="ru-RU"/>
        </w:rPr>
        <w:t>Схема информационного взаимодействия</w:t>
      </w:r>
      <w:bookmarkEnd w:id="100"/>
    </w:p>
    <w:p w14:paraId="1E88B7E4" w14:textId="1A52DAB3" w:rsidR="00B53977" w:rsidRPr="00A55FA0" w:rsidRDefault="001B6747" w:rsidP="00D955E0">
      <w:pPr>
        <w:rPr>
          <w:rFonts w:cs="Calibri"/>
          <w:lang w:val="ru-RU"/>
        </w:rPr>
      </w:pPr>
      <w:r>
        <w:rPr>
          <w:rStyle w:val="afa"/>
          <w:rFonts w:cs="Calibri"/>
          <w:b w:val="0"/>
          <w:noProof/>
          <w:sz w:val="24"/>
          <w:szCs w:val="28"/>
          <w:lang w:val="en-US"/>
        </w:rPr>
        <w:drawing>
          <wp:inline distT="0" distB="0" distL="0" distR="0" wp14:anchorId="603C9844" wp14:editId="7B522B44">
            <wp:extent cx="6057900" cy="841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5B13A" w14:textId="1C1E2291" w:rsidR="00AA5F1A" w:rsidRPr="00A55FA0" w:rsidRDefault="00D955E0" w:rsidP="00D955E0">
      <w:pPr>
        <w:jc w:val="center"/>
        <w:rPr>
          <w:rFonts w:cs="Calibri"/>
          <w:lang w:val="ru-RU"/>
        </w:rPr>
      </w:pPr>
      <w:r w:rsidRPr="00A55FA0">
        <w:rPr>
          <w:rFonts w:cs="Calibri"/>
          <w:sz w:val="22"/>
          <w:lang w:val="ru-RU"/>
        </w:rPr>
        <w:t>(рис. 1)</w:t>
      </w:r>
    </w:p>
    <w:p w14:paraId="6C1B4A0B" w14:textId="30D3D981" w:rsidR="00D2248E" w:rsidRPr="00A55FA0" w:rsidRDefault="00D2248E" w:rsidP="00DF217B">
      <w:pPr>
        <w:pStyle w:val="1"/>
        <w:numPr>
          <w:ilvl w:val="0"/>
          <w:numId w:val="4"/>
        </w:numPr>
        <w:rPr>
          <w:rFonts w:cs="Calibri"/>
          <w:lang w:val="ru-RU"/>
        </w:rPr>
      </w:pPr>
      <w:r w:rsidRPr="00A55FA0">
        <w:rPr>
          <w:rFonts w:cs="Calibri"/>
          <w:lang w:val="ru-RU"/>
        </w:rPr>
        <w:br w:type="page"/>
      </w:r>
      <w:bookmarkStart w:id="101" w:name="_Toc46101665"/>
      <w:r w:rsidR="001B6747">
        <w:rPr>
          <w:rFonts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58240" behindDoc="0" locked="1" layoutInCell="0" allowOverlap="1" wp14:anchorId="242343E3" wp14:editId="2B59D883">
                <wp:simplePos x="0" y="0"/>
                <wp:positionH relativeFrom="page">
                  <wp:posOffset>767715</wp:posOffset>
                </wp:positionH>
                <wp:positionV relativeFrom="page">
                  <wp:posOffset>250825</wp:posOffset>
                </wp:positionV>
                <wp:extent cx="6588760" cy="10189210"/>
                <wp:effectExtent l="0" t="0" r="0" b="0"/>
                <wp:wrapNone/>
                <wp:docPr id="1519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20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DF8E9" w14:textId="77777777" w:rsidR="004E2567" w:rsidRDefault="004E2567" w:rsidP="00E875D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2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2C2C9" w14:textId="77777777" w:rsidR="004E2567" w:rsidRDefault="004E2567" w:rsidP="00E875D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3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75F15" w14:textId="77777777" w:rsidR="004E2567" w:rsidRDefault="004E2567" w:rsidP="00E875D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4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755BC" w14:textId="77777777" w:rsidR="004E2567" w:rsidRDefault="004E2567" w:rsidP="00E875D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5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0F479" w14:textId="77777777" w:rsidR="004E2567" w:rsidRDefault="004E2567" w:rsidP="00E875D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FA45E" w14:textId="77777777" w:rsidR="004E2567" w:rsidRDefault="004E2567" w:rsidP="00E875D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17EE4" w14:textId="77777777" w:rsidR="004E2567" w:rsidRPr="0002024B" w:rsidRDefault="004E2567" w:rsidP="00E875D7">
                              <w:pPr>
                                <w:pStyle w:val="a1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DDB61" w14:textId="77777777" w:rsidR="004E2567" w:rsidRPr="00455747" w:rsidRDefault="004E2567" w:rsidP="00E875D7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Принципы взаимодействия МИС с РЕГИЗ </w:t>
                              </w:r>
                            </w:p>
                            <w:p w14:paraId="12B5D71B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509E97E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4F79F0" w14:textId="77777777" w:rsidR="004E2567" w:rsidRDefault="004E2567" w:rsidP="00E875D7"/>
                            <w:p w14:paraId="2C05CCFF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96202F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B5DAB34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7DB4BE" w14:textId="77777777" w:rsidR="004E2567" w:rsidRDefault="004E2567" w:rsidP="00E875D7"/>
                            <w:p w14:paraId="388BC879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5968FB7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C143D70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85E95A" w14:textId="77777777" w:rsidR="004E2567" w:rsidRDefault="004E2567" w:rsidP="00E875D7"/>
                            <w:p w14:paraId="1F55D83F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55A55B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FB55DF0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E19DC6" w14:textId="77777777" w:rsidR="004E2567" w:rsidRDefault="004E2567" w:rsidP="00E875D7"/>
                            <w:p w14:paraId="296E89C0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A755E8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E975FDF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45EFDE" w14:textId="77777777" w:rsidR="004E2567" w:rsidRDefault="004E2567" w:rsidP="00E875D7"/>
                            <w:p w14:paraId="660FC2E1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5B42A87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BD02906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C2BCEC" w14:textId="77777777" w:rsidR="004E2567" w:rsidRDefault="004E2567" w:rsidP="00E875D7"/>
                            <w:p w14:paraId="68D67962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FB81AB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9AA2129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C709E6" w14:textId="77777777" w:rsidR="004E2567" w:rsidRDefault="004E2567" w:rsidP="00E875D7"/>
                            <w:p w14:paraId="04D37488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2A2CD2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0063C98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A4F77ED" w14:textId="77777777" w:rsidR="004E2567" w:rsidRDefault="004E2567" w:rsidP="00E875D7"/>
                            <w:p w14:paraId="75B8775E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C83ACC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C848271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28D1D30" w14:textId="77777777" w:rsidR="004E2567" w:rsidRDefault="004E2567" w:rsidP="00E875D7"/>
                            <w:p w14:paraId="5AA5A91B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0555584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4BE613A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A4B15C" w14:textId="77777777" w:rsidR="004E2567" w:rsidRDefault="004E2567" w:rsidP="00E875D7"/>
                            <w:p w14:paraId="4734CE3E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D906BA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3E3DE1E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7CD08DA" w14:textId="77777777" w:rsidR="004E2567" w:rsidRDefault="004E2567" w:rsidP="00E875D7"/>
                            <w:p w14:paraId="3FD978E0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FEEF83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33728AB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1FE4D0" w14:textId="77777777" w:rsidR="004E2567" w:rsidRDefault="004E2567" w:rsidP="00E875D7"/>
                            <w:p w14:paraId="5099DE59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F3CD8E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9219687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989FFE" w14:textId="77777777" w:rsidR="004E2567" w:rsidRDefault="004E2567" w:rsidP="00E875D7"/>
                            <w:p w14:paraId="123EC325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D11D43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D5C5D5E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76CAAB" w14:textId="77777777" w:rsidR="004E2567" w:rsidRDefault="004E2567" w:rsidP="00E875D7"/>
                            <w:p w14:paraId="4749F510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4B32DD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EEB3024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A27F43" w14:textId="77777777" w:rsidR="004E2567" w:rsidRDefault="004E2567" w:rsidP="00E875D7"/>
                            <w:p w14:paraId="47F9114B" w14:textId="77777777" w:rsidR="004E2567" w:rsidRDefault="004E2567" w:rsidP="00E875D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195013" w14:textId="77777777" w:rsidR="004E2567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B21BCF9" w14:textId="77777777" w:rsidR="004E2567" w:rsidRPr="00F303CF" w:rsidRDefault="004E2567" w:rsidP="00E875D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343E3" id="_x0000_s1086" style="position:absolute;left:0;text-align:left;margin-left:60.45pt;margin-top:19.75pt;width:518.8pt;height:802.3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" o:allowincell="f">
                <v:rect id="Rectangle 1372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" filled="f" strokeweight="2pt"/>
                <v:line id="Line 1373" o:spid="_x0000_s10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q3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+kE&#10;vt+EE+T6AwAA//8DAFBLAQItABQABgAIAAAAIQDb4fbL7gAAAIUBAAATAAAAAAAAAAAAAAAAAAAA&#10;AABbQ29udGVudF9UeXBlc10ueG1sUEsBAi0AFAAGAAgAAAAhAFr0LFu/AAAAFQEAAAsAAAAAAAAA&#10;AAAAAAAAHwEAAF9yZWxzLy5yZWxzUEsBAi0AFAAGAAgAAAAhAMiOare+AAAA3QAAAA8AAAAAAAAA&#10;AAAAAAAABwIAAGRycy9kb3ducmV2LnhtbFBLBQYAAAAAAwADALcAAADyAgAAAAA=&#10;" strokeweight="2pt"/>
                <v:line id="Line 1374" o:spid="_x0000_s10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PTA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p3EM&#10;32/CCXL1AQAA//8DAFBLAQItABQABgAIAAAAIQDb4fbL7gAAAIUBAAATAAAAAAAAAAAAAAAAAAAA&#10;AABbQ29udGVudF9UeXBlc10ueG1sUEsBAi0AFAAGAAgAAAAhAFr0LFu/AAAAFQEAAAsAAAAAAAAA&#10;AAAAAAAAHwEAAF9yZWxzLy5yZWxzUEsBAi0AFAAGAAgAAAAhADhc9MC+AAAA3QAAAA8AAAAAAAAA&#10;AAAAAAAABwIAAGRycy9kb3ducmV2LnhtbFBLBQYAAAAAAwADALcAAADyAgAAAAA=&#10;" strokeweight="2pt"/>
                <v:line id="Line 1375" o:spid="_x0000_s10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Fb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+MJ&#10;fL8JJ8jVBwAA//8DAFBLAQItABQABgAIAAAAIQDb4fbL7gAAAIUBAAATAAAAAAAAAAAAAAAAAAAA&#10;AABbQ29udGVudF9UeXBlc10ueG1sUEsBAi0AFAAGAAgAAAAhAFr0LFu/AAAAFQEAAAsAAAAAAAAA&#10;AAAAAAAAHwEAAF9yZWxzLy5yZWxzUEsBAi0AFAAGAAgAAAAhAFcQUVu+AAAA3QAAAA8AAAAAAAAA&#10;AAAAAAAABwIAAGRycy9kb3ducmV2LnhtbFBLBQYAAAAAAwADALcAAADyAgAAAAA=&#10;" strokeweight="2pt"/>
                <v:line id="Line 1376" o:spid="_x0000_s10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kv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+MJ&#10;fL8JJ8jVBwAA//8DAFBLAQItABQABgAIAAAAIQDb4fbL7gAAAIUBAAATAAAAAAAAAAAAAAAAAAAA&#10;AABbQ29udGVudF9UeXBlc10ueG1sUEsBAi0AFAAGAAgAAAAhAFr0LFu/AAAAFQEAAAsAAAAAAAAA&#10;AAAAAAAAHwEAAF9yZWxzLy5yZWxzUEsBAi0AFAAGAAgAAAAhANj5yS++AAAA3QAAAA8AAAAAAAAA&#10;AAAAAAAABwIAAGRycy9kb3ducmV2LnhtbFBLBQYAAAAAAwADALcAAADyAgAAAAA=&#10;" strokeweight="2pt"/>
                <v:line id="Line 1377" o:spid="_x0000_s10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y0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2kM&#10;32/CCXL1AQAA//8DAFBLAQItABQABgAIAAAAIQDb4fbL7gAAAIUBAAATAAAAAAAAAAAAAAAAAAAA&#10;AABbQ29udGVudF9UeXBlc10ueG1sUEsBAi0AFAAGAAgAAAAhAFr0LFu/AAAAFQEAAAsAAAAAAAAA&#10;AAAAAAAAHwEAAF9yZWxzLy5yZWxzUEsBAi0AFAAGAAgAAAAhALe1bLS+AAAA3QAAAA8AAAAAAAAA&#10;AAAAAAAABwIAAGRycy9kb3ducmV2LnhtbFBLBQYAAAAAAwADALcAAADyAgAAAAA=&#10;" strokeweight="2pt"/>
                <v:line id="Line 1378" o:spid="_x0000_s10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LD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+kc&#10;vt+EE+T6AwAA//8DAFBLAQItABQABgAIAAAAIQDb4fbL7gAAAIUBAAATAAAAAAAAAAAAAAAAAAAA&#10;AABbQ29udGVudF9UeXBlc10ueG1sUEsBAi0AFAAGAAgAAAAhAFr0LFu/AAAAFQEAAAsAAAAAAAAA&#10;AAAAAAAAHwEAAF9yZWxzLy5yZWxzUEsBAi0AFAAGAAgAAAAhAEdn8sO+AAAA3QAAAA8AAAAAAAAA&#10;AAAAAAAABwIAAGRycy9kb3ducmV2LnhtbFBLBQYAAAAAAwADALcAAADyAgAAAAA=&#10;" strokeweight="2pt"/>
                <v:line id="Line 1379" o:spid="_x0000_s10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dY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" strokeweight="2pt"/>
                <v:line id="Line 1380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" strokeweight="1pt"/>
                <v:line id="Line 1381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ax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+M5&#10;fL8JJ8jVBwAA//8DAFBLAQItABQABgAIAAAAIQDb4fbL7gAAAIUBAAATAAAAAAAAAAAAAAAAAAAA&#10;AABbQ29udGVudF9UeXBlc10ueG1sUEsBAi0AFAAGAAgAAAAhAFr0LFu/AAAAFQEAAAsAAAAAAAAA&#10;AAAAAAAAHwEAAF9yZWxzLy5yZWxzUEsBAi0AFAAGAAgAAAAhADb4ZrG+AAAA3QAAAA8AAAAAAAAA&#10;AAAAAAAABwIAAGRycy9kb3ducmV2LnhtbFBLBQYAAAAAAwADALcAAADyAgAAAAA=&#10;" strokeweight="2pt"/>
                <v:line id="Line 1382" o:spid="_x0000_s10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" strokeweight="1pt"/>
                <v:rect id="Rectangle 1383" o:spid="_x0000_s10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" filled="f" stroked="f" strokeweight=".25pt">
                  <v:textbox inset="1pt,1pt,1pt,1pt">
                    <w:txbxContent>
                      <w:p w14:paraId="103DF8E9" w14:textId="77777777" w:rsidR="004E2567" w:rsidRDefault="004E2567" w:rsidP="00E875D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84" o:spid="_x0000_s10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" filled="f" stroked="f" strokeweight=".25pt">
                  <v:textbox inset="1pt,1pt,1pt,1pt">
                    <w:txbxContent>
                      <w:p w14:paraId="3482C2C9" w14:textId="77777777" w:rsidR="004E2567" w:rsidRDefault="004E2567" w:rsidP="00E875D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85" o:spid="_x0000_s11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" filled="f" stroked="f" strokeweight=".25pt">
                  <v:textbox inset="1pt,1pt,1pt,1pt">
                    <w:txbxContent>
                      <w:p w14:paraId="17775F15" w14:textId="77777777" w:rsidR="004E2567" w:rsidRDefault="004E2567" w:rsidP="00E875D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386" o:spid="_x0000_s11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" filled="f" stroked="f" strokeweight=".25pt">
                  <v:textbox inset="1pt,1pt,1pt,1pt">
                    <w:txbxContent>
                      <w:p w14:paraId="598755BC" w14:textId="77777777" w:rsidR="004E2567" w:rsidRDefault="004E2567" w:rsidP="00E875D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387" o:spid="_x0000_s11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" filled="f" stroked="f" strokeweight=".25pt">
                  <v:textbox inset="1pt,1pt,1pt,1pt">
                    <w:txbxContent>
                      <w:p w14:paraId="37F0F479" w14:textId="77777777" w:rsidR="004E2567" w:rsidRDefault="004E2567" w:rsidP="00E875D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388" o:spid="_x0000_s11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" filled="f" stroked="f" strokeweight=".25pt">
                  <v:textbox inset="1pt,1pt,1pt,1pt">
                    <w:txbxContent>
                      <w:p w14:paraId="31DFA45E" w14:textId="77777777" w:rsidR="004E2567" w:rsidRDefault="004E2567" w:rsidP="00E875D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89" o:spid="_x0000_s11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" filled="f" stroked="f" strokeweight=".25pt">
                  <v:textbox inset="1pt,1pt,1pt,1pt">
                    <w:txbxContent>
                      <w:p w14:paraId="6BB17EE4" w14:textId="77777777" w:rsidR="004E2567" w:rsidRPr="0002024B" w:rsidRDefault="004E2567" w:rsidP="00E875D7">
                        <w:pPr>
                          <w:pStyle w:val="a1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390" o:spid="_x0000_s11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" filled="f" stroked="f" strokeweight=".25pt">
                  <v:textbox inset="1pt,1pt,1pt,1pt">
                    <w:txbxContent>
                      <w:p w14:paraId="135DDB61" w14:textId="77777777" w:rsidR="004E2567" w:rsidRPr="00455747" w:rsidRDefault="004E2567" w:rsidP="00E875D7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Принципы взаимодействия МИС с РЕГИЗ </w:t>
                        </w:r>
                      </w:p>
                      <w:p w14:paraId="12B5D71B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509E97E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4F79F0" w14:textId="77777777" w:rsidR="004E2567" w:rsidRDefault="004E2567" w:rsidP="00E875D7"/>
                      <w:p w14:paraId="2C05CCFF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96202F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B5DAB34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7DB4BE" w14:textId="77777777" w:rsidR="004E2567" w:rsidRDefault="004E2567" w:rsidP="00E875D7"/>
                      <w:p w14:paraId="388BC879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5968FB7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C143D70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85E95A" w14:textId="77777777" w:rsidR="004E2567" w:rsidRDefault="004E2567" w:rsidP="00E875D7"/>
                      <w:p w14:paraId="1F55D83F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55A55B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FB55DF0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E19DC6" w14:textId="77777777" w:rsidR="004E2567" w:rsidRDefault="004E2567" w:rsidP="00E875D7"/>
                      <w:p w14:paraId="296E89C0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A755E8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E975FDF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45EFDE" w14:textId="77777777" w:rsidR="004E2567" w:rsidRDefault="004E2567" w:rsidP="00E875D7"/>
                      <w:p w14:paraId="660FC2E1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5B42A87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BD02906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C2BCEC" w14:textId="77777777" w:rsidR="004E2567" w:rsidRDefault="004E2567" w:rsidP="00E875D7"/>
                      <w:p w14:paraId="68D67962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FB81AB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9AA2129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C709E6" w14:textId="77777777" w:rsidR="004E2567" w:rsidRDefault="004E2567" w:rsidP="00E875D7"/>
                      <w:p w14:paraId="04D37488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2A2CD2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0063C98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A4F77ED" w14:textId="77777777" w:rsidR="004E2567" w:rsidRDefault="004E2567" w:rsidP="00E875D7"/>
                      <w:p w14:paraId="75B8775E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C83ACC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C848271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28D1D30" w14:textId="77777777" w:rsidR="004E2567" w:rsidRDefault="004E2567" w:rsidP="00E875D7"/>
                      <w:p w14:paraId="5AA5A91B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0555584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4BE613A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A4B15C" w14:textId="77777777" w:rsidR="004E2567" w:rsidRDefault="004E2567" w:rsidP="00E875D7"/>
                      <w:p w14:paraId="4734CE3E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D906BA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3E3DE1E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7CD08DA" w14:textId="77777777" w:rsidR="004E2567" w:rsidRDefault="004E2567" w:rsidP="00E875D7"/>
                      <w:p w14:paraId="3FD978E0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FEEF83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33728AB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1FE4D0" w14:textId="77777777" w:rsidR="004E2567" w:rsidRDefault="004E2567" w:rsidP="00E875D7"/>
                      <w:p w14:paraId="5099DE59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F3CD8E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9219687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989FFE" w14:textId="77777777" w:rsidR="004E2567" w:rsidRDefault="004E2567" w:rsidP="00E875D7"/>
                      <w:p w14:paraId="123EC325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D11D43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D5C5D5E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76CAAB" w14:textId="77777777" w:rsidR="004E2567" w:rsidRDefault="004E2567" w:rsidP="00E875D7"/>
                      <w:p w14:paraId="4749F510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4B32DD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EEB3024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A27F43" w14:textId="77777777" w:rsidR="004E2567" w:rsidRDefault="004E2567" w:rsidP="00E875D7"/>
                      <w:p w14:paraId="47F9114B" w14:textId="77777777" w:rsidR="004E2567" w:rsidRDefault="004E2567" w:rsidP="00E875D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195013" w14:textId="77777777" w:rsidR="004E2567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B21BCF9" w14:textId="77777777" w:rsidR="004E2567" w:rsidRPr="00F303CF" w:rsidRDefault="004E2567" w:rsidP="00E875D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579DD" w:rsidRPr="00A55FA0">
        <w:rPr>
          <w:rFonts w:cs="Calibri"/>
          <w:lang w:val="ru-RU"/>
        </w:rPr>
        <w:t xml:space="preserve">ПРИНЦИПЫ </w:t>
      </w:r>
      <w:r w:rsidR="00D11CDC" w:rsidRPr="00A55FA0">
        <w:rPr>
          <w:rFonts w:cs="Calibri"/>
          <w:lang w:val="ru-RU"/>
        </w:rPr>
        <w:t xml:space="preserve">взаимодействия МИС с </w:t>
      </w:r>
      <w:r w:rsidR="003842C4" w:rsidRPr="00A55FA0">
        <w:rPr>
          <w:rFonts w:cs="Calibri"/>
          <w:lang w:val="ru-RU"/>
        </w:rPr>
        <w:t>РЕГИЗ</w:t>
      </w:r>
      <w:bookmarkEnd w:id="101"/>
    </w:p>
    <w:p w14:paraId="6DF4759D" w14:textId="77777777" w:rsidR="00D2248E" w:rsidRPr="00A55FA0" w:rsidRDefault="00D2248E" w:rsidP="00D2248E">
      <w:pPr>
        <w:rPr>
          <w:rFonts w:cs="Calibri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620"/>
      </w:tblGrid>
      <w:tr w:rsidR="00374463" w:rsidRPr="00A55FA0" w14:paraId="7A839E22" w14:textId="77777777" w:rsidTr="00374463">
        <w:tc>
          <w:tcPr>
            <w:tcW w:w="1951" w:type="dxa"/>
            <w:shd w:val="clear" w:color="auto" w:fill="D9D9D9"/>
          </w:tcPr>
          <w:p w14:paraId="1B808599" w14:textId="77777777" w:rsidR="00D11CDC" w:rsidRPr="00A55FA0" w:rsidRDefault="00D11CDC" w:rsidP="00875760">
            <w:pPr>
              <w:rPr>
                <w:rFonts w:cs="Calibri"/>
                <w:lang w:val="ru-RU"/>
              </w:rPr>
            </w:pPr>
            <w:r w:rsidRPr="00A55FA0">
              <w:rPr>
                <w:rFonts w:cs="Calibri"/>
                <w:lang w:val="ru-RU"/>
              </w:rPr>
              <w:t>Событие, действия МИС</w:t>
            </w:r>
          </w:p>
        </w:tc>
        <w:tc>
          <w:tcPr>
            <w:tcW w:w="7620" w:type="dxa"/>
            <w:shd w:val="clear" w:color="auto" w:fill="D9D9D9"/>
          </w:tcPr>
          <w:p w14:paraId="2C92102F" w14:textId="411E5E7A" w:rsidR="00D11CDC" w:rsidRPr="00A55FA0" w:rsidRDefault="00D11CDC" w:rsidP="0051239D">
            <w:pPr>
              <w:rPr>
                <w:rFonts w:cs="Calibri"/>
                <w:lang w:val="ru-RU"/>
              </w:rPr>
            </w:pPr>
            <w:r w:rsidRPr="00A55FA0">
              <w:rPr>
                <w:rFonts w:cs="Calibri"/>
                <w:lang w:val="ru-RU"/>
              </w:rPr>
              <w:t xml:space="preserve">Информация, заполняемая в </w:t>
            </w:r>
            <w:r w:rsidR="003842C4" w:rsidRPr="00A55FA0">
              <w:rPr>
                <w:rFonts w:cs="Calibri"/>
                <w:lang w:val="ru-RU"/>
              </w:rPr>
              <w:t>РЕГИЗ</w:t>
            </w:r>
            <w:r w:rsidR="00E875D7" w:rsidRPr="00A55FA0">
              <w:rPr>
                <w:rFonts w:cs="Calibri"/>
                <w:lang w:val="ru-RU"/>
              </w:rPr>
              <w:t>.</w:t>
            </w:r>
            <w:r w:rsidR="0051239D" w:rsidRPr="00A55FA0">
              <w:rPr>
                <w:rFonts w:cs="Calibri"/>
                <w:lang w:val="ru-RU"/>
              </w:rPr>
              <w:t>ОДИИ</w:t>
            </w:r>
          </w:p>
        </w:tc>
      </w:tr>
      <w:tr w:rsidR="009A7EEB" w:rsidRPr="00A55FA0" w14:paraId="54BEB3E3" w14:textId="77777777" w:rsidTr="00374463">
        <w:trPr>
          <w:trHeight w:val="699"/>
        </w:trPr>
        <w:tc>
          <w:tcPr>
            <w:tcW w:w="1951" w:type="dxa"/>
            <w:shd w:val="clear" w:color="auto" w:fill="auto"/>
          </w:tcPr>
          <w:p w14:paraId="14C55EEE" w14:textId="20899DA1" w:rsidR="009A7EEB" w:rsidRPr="00A55FA0" w:rsidRDefault="00610AE9" w:rsidP="00E875D7">
            <w:pPr>
              <w:pStyle w:val="afb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A55FA0">
              <w:rPr>
                <w:rFonts w:cs="Calibri"/>
                <w:sz w:val="28"/>
                <w:szCs w:val="28"/>
              </w:rPr>
              <w:t>Передача данных об устройствах</w:t>
            </w:r>
          </w:p>
        </w:tc>
        <w:tc>
          <w:tcPr>
            <w:tcW w:w="7620" w:type="dxa"/>
            <w:shd w:val="clear" w:color="auto" w:fill="auto"/>
          </w:tcPr>
          <w:p w14:paraId="72D79D69" w14:textId="159227BE" w:rsidR="009A7EEB" w:rsidRPr="00A55FA0" w:rsidRDefault="009A7EEB">
            <w:pPr>
              <w:rPr>
                <w:rFonts w:cs="Calibri"/>
                <w:szCs w:val="28"/>
                <w:lang w:val="ru-RU"/>
              </w:rPr>
            </w:pPr>
            <w:r w:rsidRPr="00A55FA0">
              <w:rPr>
                <w:rFonts w:cs="Calibri"/>
                <w:szCs w:val="28"/>
                <w:lang w:val="ru-RU"/>
              </w:rPr>
              <w:t xml:space="preserve">МИС </w:t>
            </w:r>
            <w:r w:rsidR="00610AE9" w:rsidRPr="00A55FA0">
              <w:rPr>
                <w:rFonts w:cs="Calibri"/>
                <w:szCs w:val="28"/>
                <w:lang w:val="ru-RU"/>
              </w:rPr>
              <w:t xml:space="preserve">отправляет </w:t>
            </w:r>
            <w:r w:rsidR="001A4D59" w:rsidRPr="00A55FA0">
              <w:rPr>
                <w:rFonts w:cs="Calibri"/>
                <w:szCs w:val="28"/>
                <w:lang w:val="ru-RU"/>
              </w:rPr>
              <w:t xml:space="preserve">данные </w:t>
            </w:r>
            <w:r w:rsidR="00610AE9" w:rsidRPr="00A55FA0">
              <w:rPr>
                <w:rFonts w:cs="Calibri"/>
                <w:szCs w:val="28"/>
                <w:lang w:val="ru-RU"/>
              </w:rPr>
              <w:t>на конечные точки POST Device</w:t>
            </w:r>
            <w:r w:rsidR="00610AE9" w:rsidRPr="00A55FA0" w:rsidDel="00610AE9">
              <w:rPr>
                <w:rFonts w:cs="Calibri"/>
                <w:szCs w:val="28"/>
                <w:lang w:val="ru-RU"/>
              </w:rPr>
              <w:t xml:space="preserve"> </w:t>
            </w:r>
            <w:r w:rsidR="00610AE9" w:rsidRPr="00A55FA0">
              <w:rPr>
                <w:rFonts w:cs="Calibri"/>
                <w:szCs w:val="28"/>
                <w:lang w:val="ru-RU"/>
              </w:rPr>
              <w:t>/</w:t>
            </w:r>
            <w:r w:rsidR="00610AE9" w:rsidRPr="00A55FA0">
              <w:rPr>
                <w:rFonts w:cs="Calibri"/>
                <w:szCs w:val="28"/>
              </w:rPr>
              <w:t xml:space="preserve"> </w:t>
            </w:r>
            <w:r w:rsidR="00610AE9" w:rsidRPr="00A55FA0">
              <w:rPr>
                <w:rFonts w:cs="Calibri"/>
                <w:szCs w:val="28"/>
                <w:lang w:val="ru-RU"/>
              </w:rPr>
              <w:t>P</w:t>
            </w:r>
            <w:r w:rsidR="00610AE9" w:rsidRPr="00A55FA0">
              <w:rPr>
                <w:rFonts w:cs="Calibri"/>
                <w:szCs w:val="28"/>
                <w:lang w:val="en-US"/>
              </w:rPr>
              <w:t>U</w:t>
            </w:r>
            <w:r w:rsidR="00610AE9" w:rsidRPr="00A55FA0">
              <w:rPr>
                <w:rFonts w:cs="Calibri"/>
                <w:szCs w:val="28"/>
                <w:lang w:val="ru-RU"/>
              </w:rPr>
              <w:t>T Device</w:t>
            </w:r>
            <w:r w:rsidR="00610AE9" w:rsidRPr="00A55FA0" w:rsidDel="00610AE9">
              <w:rPr>
                <w:rFonts w:cs="Calibri"/>
                <w:szCs w:val="28"/>
                <w:lang w:val="ru-RU"/>
              </w:rPr>
              <w:t xml:space="preserve"> </w:t>
            </w:r>
          </w:p>
        </w:tc>
      </w:tr>
      <w:tr w:rsidR="00B57FC6" w:rsidRPr="00A55FA0" w14:paraId="6B55172D" w14:textId="77777777" w:rsidTr="00374463">
        <w:trPr>
          <w:trHeight w:val="699"/>
        </w:trPr>
        <w:tc>
          <w:tcPr>
            <w:tcW w:w="1951" w:type="dxa"/>
            <w:shd w:val="clear" w:color="auto" w:fill="auto"/>
          </w:tcPr>
          <w:p w14:paraId="51743F93" w14:textId="72AEDC4C" w:rsidR="00B57FC6" w:rsidRPr="00A55FA0" w:rsidRDefault="006E145D" w:rsidP="00E87928">
            <w:pPr>
              <w:pStyle w:val="afb"/>
              <w:ind w:left="0"/>
              <w:rPr>
                <w:rFonts w:cs="Calibri"/>
                <w:sz w:val="28"/>
                <w:szCs w:val="28"/>
              </w:rPr>
            </w:pPr>
            <w:r w:rsidRPr="00A55FA0">
              <w:rPr>
                <w:rFonts w:cs="Calibri"/>
                <w:sz w:val="28"/>
                <w:szCs w:val="28"/>
              </w:rPr>
              <w:t>Запрос на добавление заявки</w:t>
            </w:r>
          </w:p>
        </w:tc>
        <w:tc>
          <w:tcPr>
            <w:tcW w:w="7620" w:type="dxa"/>
            <w:shd w:val="clear" w:color="auto" w:fill="auto"/>
          </w:tcPr>
          <w:p w14:paraId="73B7C031" w14:textId="1B6213FF" w:rsidR="00B57FC6" w:rsidRPr="00A55FA0" w:rsidRDefault="001A4D59">
            <w:pPr>
              <w:rPr>
                <w:rFonts w:cs="Calibri"/>
                <w:szCs w:val="28"/>
                <w:lang w:val="en-US"/>
              </w:rPr>
            </w:pPr>
            <w:r w:rsidRPr="00A55FA0">
              <w:rPr>
                <w:rFonts w:cs="Calibri"/>
                <w:szCs w:val="28"/>
                <w:lang w:val="ru-RU"/>
              </w:rPr>
              <w:t>МИС</w:t>
            </w:r>
            <w:r w:rsidRPr="00A55FA0">
              <w:rPr>
                <w:rFonts w:cs="Calibri"/>
                <w:szCs w:val="28"/>
                <w:lang w:val="en-US"/>
              </w:rPr>
              <w:t xml:space="preserve"> </w:t>
            </w:r>
            <w:r w:rsidR="006E145D" w:rsidRPr="00A55FA0">
              <w:rPr>
                <w:rFonts w:cs="Calibri"/>
                <w:szCs w:val="28"/>
                <w:lang w:val="ru-RU"/>
              </w:rPr>
              <w:t>взаимодействует</w:t>
            </w:r>
            <w:r w:rsidR="006E145D" w:rsidRPr="00A55FA0">
              <w:rPr>
                <w:rFonts w:cs="Calibri"/>
                <w:szCs w:val="28"/>
                <w:lang w:val="en-US"/>
              </w:rPr>
              <w:t xml:space="preserve"> </w:t>
            </w:r>
            <w:r w:rsidR="006E145D" w:rsidRPr="00A55FA0">
              <w:rPr>
                <w:rFonts w:cs="Calibri"/>
                <w:szCs w:val="28"/>
                <w:lang w:val="ru-RU"/>
              </w:rPr>
              <w:t>с</w:t>
            </w:r>
            <w:r w:rsidR="006E145D" w:rsidRPr="00A55FA0">
              <w:rPr>
                <w:rFonts w:cs="Calibri"/>
                <w:szCs w:val="28"/>
                <w:lang w:val="en-US"/>
              </w:rPr>
              <w:t xml:space="preserve"> </w:t>
            </w:r>
            <w:r w:rsidR="006E145D" w:rsidRPr="00A55FA0">
              <w:rPr>
                <w:rFonts w:cs="Calibri"/>
                <w:szCs w:val="28"/>
                <w:lang w:val="ru-RU"/>
              </w:rPr>
              <w:t>конечными</w:t>
            </w:r>
            <w:r w:rsidR="006E145D" w:rsidRPr="00A55FA0">
              <w:rPr>
                <w:rFonts w:cs="Calibri"/>
                <w:szCs w:val="28"/>
                <w:lang w:val="en-US"/>
              </w:rPr>
              <w:t xml:space="preserve"> </w:t>
            </w:r>
            <w:r w:rsidR="006E145D" w:rsidRPr="00A55FA0">
              <w:rPr>
                <w:rFonts w:cs="Calibri"/>
                <w:szCs w:val="28"/>
                <w:lang w:val="ru-RU"/>
              </w:rPr>
              <w:t>точками</w:t>
            </w:r>
            <w:r w:rsidR="006E145D" w:rsidRPr="00A55FA0">
              <w:rPr>
                <w:rFonts w:cs="Calibri"/>
                <w:szCs w:val="28"/>
                <w:lang w:val="en-US"/>
              </w:rPr>
              <w:t xml:space="preserve"> Patient, Practitioner, PractitionerRole, POST Bundle</w:t>
            </w:r>
          </w:p>
        </w:tc>
      </w:tr>
      <w:tr w:rsidR="00B57FC6" w:rsidRPr="00A55FA0" w14:paraId="31595A2A" w14:textId="77777777" w:rsidTr="00374463">
        <w:trPr>
          <w:trHeight w:val="699"/>
        </w:trPr>
        <w:tc>
          <w:tcPr>
            <w:tcW w:w="1951" w:type="dxa"/>
            <w:shd w:val="clear" w:color="auto" w:fill="auto"/>
          </w:tcPr>
          <w:p w14:paraId="1A25E943" w14:textId="40E4A877" w:rsidR="00B57FC6" w:rsidRPr="00A55FA0" w:rsidRDefault="006E145D" w:rsidP="00B57FC6">
            <w:pPr>
              <w:pStyle w:val="afb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A55FA0">
              <w:rPr>
                <w:rFonts w:cs="Calibri"/>
                <w:sz w:val="28"/>
                <w:szCs w:val="28"/>
              </w:rPr>
              <w:t>Фиксация результатов исследования</w:t>
            </w:r>
          </w:p>
        </w:tc>
        <w:tc>
          <w:tcPr>
            <w:tcW w:w="7620" w:type="dxa"/>
            <w:shd w:val="clear" w:color="auto" w:fill="auto"/>
          </w:tcPr>
          <w:p w14:paraId="3B727759" w14:textId="3D94A3AD" w:rsidR="00B57FC6" w:rsidRPr="00A55FA0" w:rsidRDefault="006E145D" w:rsidP="0051239D">
            <w:pPr>
              <w:jc w:val="left"/>
              <w:rPr>
                <w:rFonts w:cs="Calibri"/>
                <w:szCs w:val="28"/>
                <w:lang w:val="ru-RU"/>
              </w:rPr>
            </w:pPr>
            <w:r w:rsidRPr="00A55FA0">
              <w:rPr>
                <w:rFonts w:cs="Calibri"/>
                <w:szCs w:val="28"/>
                <w:lang w:val="ru-RU"/>
              </w:rPr>
              <w:t>МИС взаимодействует с конечными точками POST Device, POST Endpoint, POST Bundle (результата)</w:t>
            </w:r>
          </w:p>
        </w:tc>
      </w:tr>
      <w:tr w:rsidR="001A4D59" w:rsidRPr="00A55FA0" w14:paraId="4CCCA6E7" w14:textId="77777777" w:rsidTr="00374463">
        <w:trPr>
          <w:trHeight w:val="699"/>
        </w:trPr>
        <w:tc>
          <w:tcPr>
            <w:tcW w:w="1951" w:type="dxa"/>
            <w:shd w:val="clear" w:color="auto" w:fill="auto"/>
          </w:tcPr>
          <w:p w14:paraId="34B13FBC" w14:textId="01C80524" w:rsidR="001A4D59" w:rsidRPr="00A55FA0" w:rsidRDefault="006E145D">
            <w:pPr>
              <w:pStyle w:val="afb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A55FA0">
              <w:rPr>
                <w:rFonts w:cs="Calibri"/>
                <w:sz w:val="28"/>
                <w:szCs w:val="28"/>
              </w:rPr>
              <w:t>Получение результатов исследования</w:t>
            </w:r>
          </w:p>
        </w:tc>
        <w:tc>
          <w:tcPr>
            <w:tcW w:w="7620" w:type="dxa"/>
            <w:shd w:val="clear" w:color="auto" w:fill="auto"/>
          </w:tcPr>
          <w:p w14:paraId="0EE6F188" w14:textId="20315DFD" w:rsidR="001A4D59" w:rsidRPr="00A55FA0" w:rsidRDefault="006E145D">
            <w:pPr>
              <w:jc w:val="left"/>
              <w:rPr>
                <w:rFonts w:cs="Calibri"/>
                <w:szCs w:val="28"/>
                <w:lang w:val="ru-RU"/>
              </w:rPr>
            </w:pPr>
            <w:r w:rsidRPr="00A55FA0">
              <w:rPr>
                <w:rFonts w:cs="Calibri"/>
                <w:szCs w:val="28"/>
                <w:lang w:val="ru-RU"/>
              </w:rPr>
              <w:t>МИС напраляющей МУ взаимодействует с конечной точкой Task/_search</w:t>
            </w:r>
          </w:p>
        </w:tc>
      </w:tr>
    </w:tbl>
    <w:p w14:paraId="18EE5295" w14:textId="2EC52074" w:rsidR="009E50A2" w:rsidRPr="00A55FA0" w:rsidRDefault="00E875D7" w:rsidP="00DF217B">
      <w:pPr>
        <w:pStyle w:val="1"/>
        <w:rPr>
          <w:rFonts w:cs="Calibri"/>
          <w:lang w:val="ru-RU"/>
        </w:rPr>
      </w:pPr>
      <w:r w:rsidRPr="00A55FA0">
        <w:rPr>
          <w:rFonts w:cs="Calibri"/>
          <w:lang w:val="ru-RU"/>
        </w:rPr>
        <w:br w:type="page"/>
      </w:r>
      <w:bookmarkStart w:id="102" w:name="_Toc46101666"/>
      <w:r w:rsidR="00497E86">
        <w:rPr>
          <w:rFonts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6432" behindDoc="0" locked="0" layoutInCell="0" allowOverlap="1" wp14:anchorId="5B7ACF8A" wp14:editId="225EFC10">
                <wp:simplePos x="0" y="0"/>
                <wp:positionH relativeFrom="margin">
                  <wp:align>center</wp:align>
                </wp:positionH>
                <wp:positionV relativeFrom="page">
                  <wp:posOffset>245826</wp:posOffset>
                </wp:positionV>
                <wp:extent cx="6588760" cy="10189210"/>
                <wp:effectExtent l="0" t="0" r="21590" b="21590"/>
                <wp:wrapNone/>
                <wp:docPr id="703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04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52DF7" w14:textId="77777777" w:rsidR="004E2567" w:rsidRDefault="004E2567" w:rsidP="00497E86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6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12989" w14:textId="77777777" w:rsidR="004E2567" w:rsidRDefault="004E2567" w:rsidP="00497E86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7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32737" w14:textId="77777777" w:rsidR="004E2567" w:rsidRDefault="004E2567" w:rsidP="00497E86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8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43688" w14:textId="77777777" w:rsidR="004E2567" w:rsidRDefault="004E2567" w:rsidP="00497E86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9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CD92C" w14:textId="77777777" w:rsidR="004E2567" w:rsidRDefault="004E2567" w:rsidP="00497E86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0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437B1" w14:textId="77777777" w:rsidR="004E2567" w:rsidRDefault="004E2567" w:rsidP="00497E86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1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93872" w14:textId="77777777" w:rsidR="004E2567" w:rsidRPr="0002024B" w:rsidRDefault="004E2567" w:rsidP="00497E86">
                              <w:pPr>
                                <w:pStyle w:val="a1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2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761A0" w14:textId="1F1AE616" w:rsidR="004E2567" w:rsidRPr="00455747" w:rsidRDefault="00D93D1F" w:rsidP="00497E86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bookmarkStart w:id="103" w:name="_Hlk54544511"/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  <w:r w:rsidR="004E2567"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  <w:bookmarkEnd w:id="103"/>
                            <w:p w14:paraId="04992CC4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357156D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DDAF3E" w14:textId="77777777" w:rsidR="004E2567" w:rsidRDefault="004E2567" w:rsidP="00497E86"/>
                            <w:p w14:paraId="5998C3A6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96A73F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29B03F7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F3D9AB" w14:textId="77777777" w:rsidR="004E2567" w:rsidRDefault="004E2567" w:rsidP="00497E86"/>
                            <w:p w14:paraId="48F26524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1EDED6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9577988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DE1C50" w14:textId="77777777" w:rsidR="004E2567" w:rsidRDefault="004E2567" w:rsidP="00497E86"/>
                            <w:p w14:paraId="42F114F6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5BDEA6C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1D70EE5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6342FB" w14:textId="77777777" w:rsidR="004E2567" w:rsidRDefault="004E2567" w:rsidP="00497E86"/>
                            <w:p w14:paraId="750D5E36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E44551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C43E61A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DF5DB1" w14:textId="77777777" w:rsidR="004E2567" w:rsidRDefault="004E2567" w:rsidP="00497E86"/>
                            <w:p w14:paraId="3B1A3F05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F075FC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BEB3637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98BA496" w14:textId="77777777" w:rsidR="004E2567" w:rsidRDefault="004E2567" w:rsidP="00497E86"/>
                            <w:p w14:paraId="0D35E8B6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82D35E7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979CA11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49BE46" w14:textId="77777777" w:rsidR="004E2567" w:rsidRDefault="004E2567" w:rsidP="00497E86"/>
                            <w:p w14:paraId="681563EF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A7C63B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A6C8952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DCD7FE" w14:textId="77777777" w:rsidR="004E2567" w:rsidRDefault="004E2567" w:rsidP="00497E86"/>
                            <w:p w14:paraId="435716DF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153C8E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CC101BA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6C3D5F" w14:textId="77777777" w:rsidR="004E2567" w:rsidRDefault="004E2567" w:rsidP="00497E86"/>
                            <w:p w14:paraId="2A7B48A5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9EA154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EA006FC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38A17F" w14:textId="77777777" w:rsidR="004E2567" w:rsidRDefault="004E2567" w:rsidP="00497E86"/>
                            <w:p w14:paraId="23988EEF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B01BCD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5274B0F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775225" w14:textId="77777777" w:rsidR="004E2567" w:rsidRDefault="004E2567" w:rsidP="00497E86"/>
                            <w:p w14:paraId="5F972B28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5F95F1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F08146A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042CDA" w14:textId="77777777" w:rsidR="004E2567" w:rsidRDefault="004E2567" w:rsidP="00497E86"/>
                            <w:p w14:paraId="5F399B42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061AC1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53D278B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22D9A2" w14:textId="77777777" w:rsidR="004E2567" w:rsidRDefault="004E2567" w:rsidP="00497E86"/>
                            <w:p w14:paraId="12040966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E956F6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5B9EB17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7CB562" w14:textId="77777777" w:rsidR="004E2567" w:rsidRDefault="004E2567" w:rsidP="00497E86"/>
                            <w:p w14:paraId="63475D52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D40235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76588EA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D4254CB" w14:textId="77777777" w:rsidR="004E2567" w:rsidRDefault="004E2567" w:rsidP="00497E86"/>
                            <w:p w14:paraId="04BBDD25" w14:textId="77777777" w:rsidR="004E2567" w:rsidRDefault="004E2567" w:rsidP="00497E8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1F8F69" w14:textId="77777777" w:rsidR="004E2567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3CD871C" w14:textId="77777777" w:rsidR="004E2567" w:rsidRPr="00F303CF" w:rsidRDefault="004E2567" w:rsidP="00497E86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CF8A" id="_x0000_s1106" style="position:absolute;left:0;text-align:left;margin-left:0;margin-top:19.35pt;width:518.8pt;height:802.3pt;z-index:251666432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" o:allowincell="f">
                <v:rect id="Rectangle 1372" o:spid="_x0000_s11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" filled="f" strokeweight="2pt"/>
                <v:line id="Line 1373" o:spid="_x0000_s11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W0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JvA9E46AXH0AAAD//wMAUEsBAi0AFAAGAAgAAAAhANvh9svuAAAAhQEAABMAAAAAAAAAAAAAAAAA&#10;AAAAAFtDb250ZW50X1R5cGVzXS54bWxQSwECLQAUAAYACAAAACEAWvQsW78AAAAVAQAACwAAAAAA&#10;AAAAAAAAAAAfAQAAX3JlbHMvLnJlbHNQSwECLQAUAAYACAAAACEAwk9FtMAAAADcAAAADwAAAAAA&#10;AAAAAAAAAAAHAgAAZHJzL2Rvd25yZXYueG1sUEsFBgAAAAADAAMAtwAAAPQCAAAAAA==&#10;" strokeweight="2pt"/>
                <v:line id="Line 1374" o:spid="_x0000_s11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vD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pvA9E46AXH0AAAD//wMAUEsBAi0AFAAGAAgAAAAhANvh9svuAAAAhQEAABMAAAAAAAAAAAAAAAAA&#10;AAAAAFtDb250ZW50X1R5cGVzXS54bWxQSwECLQAUAAYACAAAACEAWvQsW78AAAAVAQAACwAAAAAA&#10;AAAAAAAAAAAfAQAAX3JlbHMvLnJlbHNQSwECLQAUAAYACAAAACEAMp3bw8AAAADcAAAADwAAAAAA&#10;AAAAAAAAAAAHAgAAZHJzL2Rvd25yZXYueG1sUEsFBgAAAAADAAMAtwAAAPQCAAAAAA==&#10;" strokeweight="2pt"/>
                <v:line id="Line 1375" o:spid="_x0000_s11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5Y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ZvA9E46AXH0AAAD//wMAUEsBAi0AFAAGAAgAAAAhANvh9svuAAAAhQEAABMAAAAAAAAAAAAAAAAA&#10;AAAAAFtDb250ZW50X1R5cGVzXS54bWxQSwECLQAUAAYACAAAACEAWvQsW78AAAAVAQAACwAAAAAA&#10;AAAAAAAAAAAfAQAAX3JlbHMvLnJlbHNQSwECLQAUAAYACAAAACEAXdF+WMAAAADcAAAADwAAAAAA&#10;AAAAAAAAAAAHAgAAZHJzL2Rvd25yZXYueG1sUEsFBgAAAAADAAMAtwAAAPQCAAAAAA==&#10;" strokeweight="2pt"/>
                <v:line id="Line 1376" o:spid="_x0000_s11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oq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RhbXh&#10;TDgCcvMFAAD//wMAUEsBAi0AFAAGAAgAAAAhANvh9svuAAAAhQEAABMAAAAAAAAAAAAAAAAAAAAA&#10;AFtDb250ZW50X1R5cGVzXS54bWxQSwECLQAUAAYACAAAACEAWvQsW78AAAAVAQAACwAAAAAAAAAA&#10;AAAAAAAfAQAAX3JlbHMvLnJlbHNQSwECLQAUAAYACAAAACEALE7qKr0AAADcAAAADwAAAAAAAAAA&#10;AAAAAAAHAgAAZHJzL2Rvd25yZXYueG1sUEsFBgAAAAADAAMAtwAAAPECAAAAAA==&#10;" strokeweight="2pt"/>
                <v:line id="Line 1377" o:spid="_x0000_s11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" strokeweight="2pt"/>
                <v:line id="Line 1378" o:spid="_x0000_s11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Dx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CfPD&#10;mXAE5OYLAAD//wMAUEsBAi0AFAAGAAgAAAAhANvh9svuAAAAhQEAABMAAAAAAAAAAAAAAAAAAAAA&#10;AFtDb250ZW50X1R5cGVzXS54bWxQSwECLQAUAAYACAAAACEAWvQsW78AAAAVAQAACwAAAAAAAAAA&#10;AAAAAAAfAQAAX3JlbHMvLnJlbHNQSwECLQAUAAYACAAAACEAV+Fw8b0AAADcAAAADwAAAAAAAAAA&#10;AAAAAAAHAgAAZHJzL2Rvd25yZXYueG1sUEsFBgAAAAADAAMAtwAAAPECAAAAAA==&#10;" strokeweight="2pt"/>
                <v:line id="Line 1379" o:spid="_x0000_s11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" strokeweight="2pt"/>
                <v:line id="Line 1380" o:spid="_x0000_s11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" strokeweight="1pt"/>
                <v:line id="Line 1381" o:spid="_x0000_s11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6G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1hN5/A6E46A3P0DAAD//wMAUEsBAi0AFAAGAAgAAAAhANvh9svuAAAAhQEAABMAAAAAAAAAAAAA&#10;AAAAAAAAAFtDb250ZW50X1R5cGVzXS54bWxQSwECLQAUAAYACAAAACEAWvQsW78AAAAVAQAACwAA&#10;AAAAAAAAAAAAAAAfAQAAX3JlbHMvLnJlbHNQSwECLQAUAAYACAAAACEApzPuhsMAAADcAAAADwAA&#10;AAAAAAAAAAAAAAAHAgAAZHJzL2Rvd25yZXYueG1sUEsFBgAAAAADAAMAtwAAAPcCAAAAAA==&#10;" strokeweight="2pt"/>
                <v:line id="Line 1382" o:spid="_x0000_s11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" strokeweight="1pt"/>
                <v:rect id="Rectangle 1383" o:spid="_x0000_s11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" filled="f" stroked="f" strokeweight=".25pt">
                  <v:textbox inset="1pt,1pt,1pt,1pt">
                    <w:txbxContent>
                      <w:p w14:paraId="1BA52DF7" w14:textId="77777777" w:rsidR="004E2567" w:rsidRDefault="004E2567" w:rsidP="00497E86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84" o:spid="_x0000_s11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Ah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+SSF55l4BOTqAQAA//8DAFBLAQItABQABgAIAAAAIQDb4fbL7gAAAIUBAAATAAAAAAAAAAAAAAAA&#10;AAAAAABbQ29udGVudF9UeXBlc10ueG1sUEsBAi0AFAAGAAgAAAAhAFr0LFu/AAAAFQEAAAsAAAAA&#10;AAAAAAAAAAAAHwEAAF9yZWxzLy5yZWxzUEsBAi0AFAAGAAgAAAAhAPdzQCHBAAAA3AAAAA8AAAAA&#10;AAAAAAAAAAAABwIAAGRycy9kb3ducmV2LnhtbFBLBQYAAAAAAwADALcAAAD1AgAAAAA=&#10;" filled="f" stroked="f" strokeweight=".25pt">
                  <v:textbox inset="1pt,1pt,1pt,1pt">
                    <w:txbxContent>
                      <w:p w14:paraId="2AE12989" w14:textId="77777777" w:rsidR="004E2567" w:rsidRDefault="004E2567" w:rsidP="00497E86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85" o:spid="_x0000_s11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" filled="f" stroked="f" strokeweight=".25pt">
                  <v:textbox inset="1pt,1pt,1pt,1pt">
                    <w:txbxContent>
                      <w:p w14:paraId="1B032737" w14:textId="77777777" w:rsidR="004E2567" w:rsidRDefault="004E2567" w:rsidP="00497E86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386" o:spid="_x0000_s11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" filled="f" stroked="f" strokeweight=".25pt">
                  <v:textbox inset="1pt,1pt,1pt,1pt">
                    <w:txbxContent>
                      <w:p w14:paraId="63043688" w14:textId="77777777" w:rsidR="004E2567" w:rsidRDefault="004E2567" w:rsidP="00497E86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387" o:spid="_x0000_s11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" filled="f" stroked="f" strokeweight=".25pt">
                  <v:textbox inset="1pt,1pt,1pt,1pt">
                    <w:txbxContent>
                      <w:p w14:paraId="33ACD92C" w14:textId="77777777" w:rsidR="004E2567" w:rsidRDefault="004E2567" w:rsidP="00497E86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388" o:spid="_x0000_s11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" filled="f" stroked="f" strokeweight=".25pt">
                  <v:textbox inset="1pt,1pt,1pt,1pt">
                    <w:txbxContent>
                      <w:p w14:paraId="091437B1" w14:textId="77777777" w:rsidR="004E2567" w:rsidRDefault="004E2567" w:rsidP="00497E86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89" o:spid="_x0000_s11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hLo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3jJUvg9E4+A3P0AAAD//wMAUEsBAi0AFAAGAAgAAAAhANvh9svuAAAAhQEAABMAAAAAAAAAAAAA&#10;AAAAAAAAAFtDb250ZW50X1R5cGVzXS54bWxQSwECLQAUAAYACAAAACEAWvQsW78AAAAVAQAACwAA&#10;AAAAAAAAAAAAAAAfAQAAX3JlbHMvLnJlbHNQSwECLQAUAAYACAAAACEAtvYS6MMAAADcAAAADwAA&#10;AAAAAAAAAAAAAAAHAgAAZHJzL2Rvd25yZXYueG1sUEsFBgAAAAADAAMAtwAAAPcCAAAAAA==&#10;" filled="f" stroked="f" strokeweight=".25pt">
                  <v:textbox inset="1pt,1pt,1pt,1pt">
                    <w:txbxContent>
                      <w:p w14:paraId="67A93872" w14:textId="77777777" w:rsidR="004E2567" w:rsidRPr="0002024B" w:rsidRDefault="004E2567" w:rsidP="00497E86">
                        <w:pPr>
                          <w:pStyle w:val="a1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390" o:spid="_x0000_s11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" filled="f" stroked="f" strokeweight=".25pt">
                  <v:textbox inset="1pt,1pt,1pt,1pt">
                    <w:txbxContent>
                      <w:p w14:paraId="61E761A0" w14:textId="1F1AE616" w:rsidR="004E2567" w:rsidRPr="00455747" w:rsidRDefault="00D93D1F" w:rsidP="00497E86">
                        <w:pPr>
                          <w:pStyle w:val="3"/>
                          <w:rPr>
                            <w:sz w:val="26"/>
                          </w:rPr>
                        </w:pPr>
                        <w:bookmarkStart w:id="104" w:name="_Hlk54544511"/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  <w:r w:rsidR="004E2567">
                          <w:rPr>
                            <w:sz w:val="26"/>
                          </w:rPr>
                          <w:t xml:space="preserve"> </w:t>
                        </w:r>
                      </w:p>
                      <w:bookmarkEnd w:id="104"/>
                      <w:p w14:paraId="04992CC4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357156D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DDAF3E" w14:textId="77777777" w:rsidR="004E2567" w:rsidRDefault="004E2567" w:rsidP="00497E86"/>
                      <w:p w14:paraId="5998C3A6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96A73F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29B03F7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F3D9AB" w14:textId="77777777" w:rsidR="004E2567" w:rsidRDefault="004E2567" w:rsidP="00497E86"/>
                      <w:p w14:paraId="48F26524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1EDED6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9577988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DE1C50" w14:textId="77777777" w:rsidR="004E2567" w:rsidRDefault="004E2567" w:rsidP="00497E86"/>
                      <w:p w14:paraId="42F114F6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5BDEA6C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1D70EE5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6342FB" w14:textId="77777777" w:rsidR="004E2567" w:rsidRDefault="004E2567" w:rsidP="00497E86"/>
                      <w:p w14:paraId="750D5E36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E44551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C43E61A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DF5DB1" w14:textId="77777777" w:rsidR="004E2567" w:rsidRDefault="004E2567" w:rsidP="00497E86"/>
                      <w:p w14:paraId="3B1A3F05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F075FC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BEB3637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98BA496" w14:textId="77777777" w:rsidR="004E2567" w:rsidRDefault="004E2567" w:rsidP="00497E86"/>
                      <w:p w14:paraId="0D35E8B6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82D35E7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979CA11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49BE46" w14:textId="77777777" w:rsidR="004E2567" w:rsidRDefault="004E2567" w:rsidP="00497E86"/>
                      <w:p w14:paraId="681563EF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A7C63B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A6C8952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DCD7FE" w14:textId="77777777" w:rsidR="004E2567" w:rsidRDefault="004E2567" w:rsidP="00497E86"/>
                      <w:p w14:paraId="435716DF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153C8E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CC101BA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6C3D5F" w14:textId="77777777" w:rsidR="004E2567" w:rsidRDefault="004E2567" w:rsidP="00497E86"/>
                      <w:p w14:paraId="2A7B48A5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9EA154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EA006FC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38A17F" w14:textId="77777777" w:rsidR="004E2567" w:rsidRDefault="004E2567" w:rsidP="00497E86"/>
                      <w:p w14:paraId="23988EEF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B01BCD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5274B0F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775225" w14:textId="77777777" w:rsidR="004E2567" w:rsidRDefault="004E2567" w:rsidP="00497E86"/>
                      <w:p w14:paraId="5F972B28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5F95F1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F08146A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042CDA" w14:textId="77777777" w:rsidR="004E2567" w:rsidRDefault="004E2567" w:rsidP="00497E86"/>
                      <w:p w14:paraId="5F399B42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061AC1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53D278B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22D9A2" w14:textId="77777777" w:rsidR="004E2567" w:rsidRDefault="004E2567" w:rsidP="00497E86"/>
                      <w:p w14:paraId="12040966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E956F6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5B9EB17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7CB562" w14:textId="77777777" w:rsidR="004E2567" w:rsidRDefault="004E2567" w:rsidP="00497E86"/>
                      <w:p w14:paraId="63475D52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D40235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76588EA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D4254CB" w14:textId="77777777" w:rsidR="004E2567" w:rsidRDefault="004E2567" w:rsidP="00497E86"/>
                      <w:p w14:paraId="04BBDD25" w14:textId="77777777" w:rsidR="004E2567" w:rsidRDefault="004E2567" w:rsidP="00497E8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1F8F69" w14:textId="77777777" w:rsidR="004E2567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3CD871C" w14:textId="77777777" w:rsidR="004E2567" w:rsidRPr="00F303CF" w:rsidRDefault="004E2567" w:rsidP="00497E86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A451E8" w:rsidRPr="00A55FA0">
        <w:rPr>
          <w:rFonts w:cs="Calibri"/>
          <w:lang w:val="ru-RU"/>
        </w:rPr>
        <w:t>4</w:t>
      </w:r>
      <w:r w:rsidR="00875760" w:rsidRPr="00A55FA0">
        <w:rPr>
          <w:rFonts w:cs="Calibri"/>
          <w:lang w:val="ru-RU"/>
        </w:rPr>
        <w:t>.</w:t>
      </w:r>
      <w:r w:rsidR="00743786">
        <w:rPr>
          <w:rFonts w:cs="Calibri"/>
          <w:lang w:val="ru-RU"/>
        </w:rPr>
        <w:t xml:space="preserve"> </w:t>
      </w:r>
      <w:r w:rsidR="009E50A2" w:rsidRPr="00A55FA0">
        <w:rPr>
          <w:rFonts w:cs="Calibri"/>
          <w:lang w:val="ru-RU"/>
        </w:rPr>
        <w:t>Описание процесса деятельности</w:t>
      </w:r>
      <w:bookmarkEnd w:id="102"/>
    </w:p>
    <w:p w14:paraId="4B65C273" w14:textId="2BFD4680" w:rsidR="00C76F6F" w:rsidRDefault="00751408" w:rsidP="00A55FA0">
      <w:pPr>
        <w:ind w:firstLine="709"/>
        <w:rPr>
          <w:rFonts w:cs="Calibri"/>
          <w:lang w:val="ru-RU"/>
        </w:rPr>
      </w:pPr>
      <w:r>
        <w:rPr>
          <w:rFonts w:cs="Calibri"/>
          <w:lang w:val="ru-RU"/>
        </w:rPr>
        <w:t>Для функционирования модуля обмена данных по инструментальным исследованиям Вам (администратору) необходимо:</w:t>
      </w:r>
    </w:p>
    <w:p w14:paraId="2E8669C1" w14:textId="5C8DB870" w:rsidR="00751408" w:rsidRDefault="00751408" w:rsidP="00A55FA0">
      <w:pPr>
        <w:ind w:firstLine="709"/>
        <w:rPr>
          <w:rFonts w:cs="Calibri"/>
          <w:lang w:val="ru-RU"/>
        </w:rPr>
      </w:pPr>
      <w:r>
        <w:rPr>
          <w:rFonts w:cs="Calibri"/>
          <w:lang w:val="ru-RU"/>
        </w:rPr>
        <w:t>1.Ведение справочника медицинского персонала, работающего с данным модулем.</w:t>
      </w:r>
    </w:p>
    <w:p w14:paraId="43E97595" w14:textId="6F43DC78" w:rsidR="00751408" w:rsidRDefault="00751408" w:rsidP="00A55FA0">
      <w:pPr>
        <w:ind w:firstLine="709"/>
        <w:rPr>
          <w:rFonts w:cs="Calibri"/>
          <w:lang w:val="ru-RU"/>
        </w:rPr>
      </w:pPr>
      <w:r>
        <w:rPr>
          <w:rFonts w:cs="Calibri"/>
          <w:lang w:val="ru-RU"/>
        </w:rPr>
        <w:t>2.Ведение списка оборудования</w:t>
      </w:r>
      <w:r w:rsidR="00CD086A">
        <w:rPr>
          <w:rFonts w:cs="Calibri"/>
          <w:lang w:val="ru-RU"/>
        </w:rPr>
        <w:t>,</w:t>
      </w:r>
      <w:r>
        <w:rPr>
          <w:rFonts w:cs="Calibri"/>
          <w:lang w:val="ru-RU"/>
        </w:rPr>
        <w:t xml:space="preserve"> на котором производятся исследования, передаваемые с помощью настоящего модуля.</w:t>
      </w:r>
    </w:p>
    <w:p w14:paraId="24D61B55" w14:textId="371A16A7" w:rsidR="00751408" w:rsidRPr="00751408" w:rsidRDefault="00751408" w:rsidP="00A55FA0">
      <w:pPr>
        <w:ind w:firstLine="709"/>
        <w:rPr>
          <w:rFonts w:cs="Calibri"/>
          <w:lang w:val="ru-RU"/>
        </w:rPr>
      </w:pPr>
      <w:r>
        <w:rPr>
          <w:rFonts w:cs="Calibri"/>
          <w:lang w:val="ru-RU"/>
        </w:rPr>
        <w:t xml:space="preserve">3.Ведение списка </w:t>
      </w:r>
      <w:r>
        <w:rPr>
          <w:rFonts w:cs="Calibri"/>
          <w:lang w:val="en-US"/>
        </w:rPr>
        <w:t>DICOM</w:t>
      </w:r>
      <w:r>
        <w:rPr>
          <w:rFonts w:cs="Calibri"/>
          <w:lang w:val="ru-RU"/>
        </w:rPr>
        <w:t xml:space="preserve"> серверов, в которых может хранит</w:t>
      </w:r>
      <w:r w:rsidR="00AB7572">
        <w:rPr>
          <w:rFonts w:cs="Calibri"/>
          <w:lang w:val="ru-RU"/>
        </w:rPr>
        <w:t>ь</w:t>
      </w:r>
      <w:r>
        <w:rPr>
          <w:rFonts w:cs="Calibri"/>
          <w:lang w:val="ru-RU"/>
        </w:rPr>
        <w:t>ся</w:t>
      </w:r>
      <w:r w:rsidR="00AB7572">
        <w:rPr>
          <w:rFonts w:cs="Calibri"/>
          <w:lang w:val="ru-RU"/>
        </w:rPr>
        <w:t xml:space="preserve"> информация, передаваемая в рамках настоящего сервиса.</w:t>
      </w:r>
    </w:p>
    <w:p w14:paraId="742FC204" w14:textId="2A132C89" w:rsidR="009E67A8" w:rsidRPr="00A55FA0" w:rsidRDefault="009E67A8" w:rsidP="009E67A8">
      <w:pPr>
        <w:rPr>
          <w:rFonts w:cs="Calibri"/>
          <w:lang w:val="ru-RU"/>
        </w:rPr>
      </w:pPr>
    </w:p>
    <w:p w14:paraId="09E2E1DE" w14:textId="622742C0" w:rsidR="0007625F" w:rsidRPr="00A55FA0" w:rsidRDefault="00E12331" w:rsidP="001A4324">
      <w:pPr>
        <w:pStyle w:val="2"/>
        <w:rPr>
          <w:rFonts w:cs="Calibri"/>
          <w:lang w:val="ru-RU"/>
        </w:rPr>
      </w:pPr>
      <w:bookmarkStart w:id="105" w:name="_Toc45539953"/>
      <w:bookmarkStart w:id="106" w:name="_Toc45539990"/>
      <w:bookmarkStart w:id="107" w:name="_Toc45780594"/>
      <w:bookmarkStart w:id="108" w:name="_Toc45780635"/>
      <w:bookmarkStart w:id="109" w:name="_Toc45996728"/>
      <w:bookmarkStart w:id="110" w:name="_Toc45996756"/>
      <w:bookmarkStart w:id="111" w:name="_Toc46049906"/>
      <w:bookmarkStart w:id="112" w:name="_Toc52438385"/>
      <w:bookmarkStart w:id="113" w:name="_Toc52438400"/>
      <w:r>
        <w:rPr>
          <w:rFonts w:cs="Calibri"/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1738AB6D" wp14:editId="741528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2015" cy="2038350"/>
            <wp:effectExtent l="0" t="0" r="0" b="0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5FFFBCEA" w14:textId="77777777" w:rsidR="0007625F" w:rsidRPr="00A55FA0" w:rsidRDefault="0007625F" w:rsidP="00383480">
      <w:pPr>
        <w:rPr>
          <w:rFonts w:cs="Calibri"/>
          <w:lang w:val="ru-RU"/>
        </w:rPr>
      </w:pPr>
    </w:p>
    <w:p w14:paraId="70FF50D8" w14:textId="77777777" w:rsidR="009E50A2" w:rsidRPr="00A55FA0" w:rsidRDefault="009E50A2" w:rsidP="0007625F">
      <w:pPr>
        <w:ind w:firstLine="709"/>
        <w:rPr>
          <w:rFonts w:cs="Calibri"/>
          <w:lang w:val="ru-RU"/>
        </w:rPr>
      </w:pPr>
    </w:p>
    <w:p w14:paraId="0DCD67A2" w14:textId="77777777" w:rsidR="009E50A2" w:rsidRPr="00A55FA0" w:rsidRDefault="009E50A2" w:rsidP="0007625F">
      <w:pPr>
        <w:ind w:firstLine="709"/>
        <w:rPr>
          <w:rFonts w:cs="Calibri"/>
          <w:lang w:val="ru-RU"/>
        </w:rPr>
      </w:pPr>
    </w:p>
    <w:p w14:paraId="47516C12" w14:textId="77777777" w:rsidR="009E50A2" w:rsidRPr="00A55FA0" w:rsidRDefault="009E50A2" w:rsidP="001A4324">
      <w:pPr>
        <w:rPr>
          <w:rFonts w:cs="Calibri"/>
          <w:lang w:val="ru-RU"/>
        </w:rPr>
      </w:pPr>
    </w:p>
    <w:p w14:paraId="08AE8486" w14:textId="77777777" w:rsidR="001A4324" w:rsidRPr="00A55FA0" w:rsidRDefault="001A4324" w:rsidP="001A4324">
      <w:pPr>
        <w:rPr>
          <w:rFonts w:cs="Calibri"/>
          <w:lang w:val="ru-RU"/>
        </w:rPr>
      </w:pPr>
    </w:p>
    <w:p w14:paraId="19ABBBCB" w14:textId="77777777" w:rsidR="009E50A2" w:rsidRPr="00A55FA0" w:rsidRDefault="009E50A2" w:rsidP="0007625F">
      <w:pPr>
        <w:ind w:firstLine="709"/>
        <w:rPr>
          <w:rFonts w:cs="Calibri"/>
          <w:lang w:val="ru-RU"/>
        </w:rPr>
      </w:pPr>
    </w:p>
    <w:p w14:paraId="6C5018A2" w14:textId="77777777" w:rsidR="009E50A2" w:rsidRPr="00A55FA0" w:rsidRDefault="009E50A2" w:rsidP="0007625F">
      <w:pPr>
        <w:ind w:firstLine="709"/>
        <w:rPr>
          <w:rFonts w:cs="Calibri"/>
          <w:lang w:val="ru-RU"/>
        </w:rPr>
      </w:pPr>
    </w:p>
    <w:p w14:paraId="57CE0067" w14:textId="77777777" w:rsidR="009E50A2" w:rsidRPr="00A55FA0" w:rsidRDefault="009E50A2" w:rsidP="0007625F">
      <w:pPr>
        <w:ind w:firstLine="709"/>
        <w:rPr>
          <w:rFonts w:cs="Calibri"/>
          <w:lang w:val="ru-RU"/>
        </w:rPr>
      </w:pPr>
    </w:p>
    <w:p w14:paraId="14F24B82" w14:textId="77777777" w:rsidR="009E50A2" w:rsidRPr="00A55FA0" w:rsidRDefault="009E50A2" w:rsidP="0007625F">
      <w:pPr>
        <w:ind w:firstLine="709"/>
        <w:rPr>
          <w:rFonts w:cs="Calibri"/>
          <w:lang w:val="ru-RU"/>
        </w:rPr>
      </w:pPr>
    </w:p>
    <w:p w14:paraId="699B58D4" w14:textId="15DED79E" w:rsidR="00332343" w:rsidRPr="00332343" w:rsidRDefault="00332343" w:rsidP="00332343">
      <w:pPr>
        <w:ind w:firstLine="709"/>
        <w:rPr>
          <w:rFonts w:cs="Calibri"/>
          <w:lang w:val="ru-RU"/>
        </w:rPr>
      </w:pPr>
      <w:r w:rsidRPr="00332343">
        <w:rPr>
          <w:rFonts w:cs="Calibri"/>
          <w:lang w:val="ru-RU"/>
        </w:rPr>
        <w:t>Ч</w:t>
      </w:r>
      <w:bookmarkStart w:id="114" w:name="_Hlk52739010"/>
      <w:r w:rsidRPr="00332343">
        <w:rPr>
          <w:rFonts w:cs="Calibri"/>
          <w:lang w:val="ru-RU"/>
        </w:rPr>
        <w:t>тобы начать работать с системой Вы (</w:t>
      </w:r>
      <w:r w:rsidR="00BB40C9">
        <w:rPr>
          <w:rFonts w:cs="Calibri"/>
          <w:lang w:val="ru-RU"/>
        </w:rPr>
        <w:t>администратор</w:t>
      </w:r>
      <w:r w:rsidRPr="00332343">
        <w:rPr>
          <w:rFonts w:cs="Calibri"/>
          <w:lang w:val="ru-RU"/>
        </w:rPr>
        <w:t xml:space="preserve">) должны ввести логин и пароль. </w:t>
      </w:r>
      <w:bookmarkStart w:id="115" w:name="_Hlk52812237"/>
      <w:r w:rsidRPr="00332343">
        <w:rPr>
          <w:rFonts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  <w:bookmarkEnd w:id="115"/>
    </w:p>
    <w:bookmarkEnd w:id="114"/>
    <w:p w14:paraId="60F19140" w14:textId="548DC781" w:rsidR="00332343" w:rsidRPr="00332343" w:rsidRDefault="0024274C" w:rsidP="00DA34CF">
      <w:pPr>
        <w:rPr>
          <w:rFonts w:cs="Calibri"/>
          <w:lang w:val="ru-RU"/>
        </w:rPr>
      </w:pPr>
      <w:r w:rsidRPr="0024274C">
        <w:rPr>
          <w:rFonts w:cs="Calibri"/>
          <w:lang w:val="ru-RU"/>
        </w:rPr>
        <w:t xml:space="preserve">           </w:t>
      </w:r>
      <w:r w:rsidR="00332343" w:rsidRPr="00332343">
        <w:rPr>
          <w:rFonts w:cs="Calibri"/>
          <w:lang w:val="ru-RU"/>
        </w:rPr>
        <w:t xml:space="preserve">После входа в программу откроется экран работы с пациентом, на котором Вы должны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паспорта), а также с использованием ЕКП, как чтением данных с карты, так и с использованием </w:t>
      </w:r>
      <w:r w:rsidR="00332343" w:rsidRPr="00332343">
        <w:rPr>
          <w:rFonts w:cs="Calibri"/>
          <w:lang w:val="en-US"/>
        </w:rPr>
        <w:t>online</w:t>
      </w:r>
      <w:r w:rsidR="00332343" w:rsidRPr="00332343">
        <w:rPr>
          <w:rFonts w:cs="Calibri"/>
          <w:lang w:val="ru-RU"/>
        </w:rPr>
        <w:t>-сервиса.</w:t>
      </w:r>
    </w:p>
    <w:p w14:paraId="647B9FF8" w14:textId="6EB860E7" w:rsidR="005B17AF" w:rsidRPr="00A55FA0" w:rsidRDefault="005B17AF" w:rsidP="0007625F">
      <w:pPr>
        <w:ind w:firstLine="709"/>
        <w:rPr>
          <w:rFonts w:cs="Calibri"/>
          <w:lang w:val="ru-RU"/>
        </w:rPr>
      </w:pPr>
    </w:p>
    <w:p w14:paraId="75B4E8A6" w14:textId="7305F218" w:rsidR="005B17AF" w:rsidRPr="00A55FA0" w:rsidRDefault="00B90260" w:rsidP="0007625F">
      <w:pPr>
        <w:ind w:firstLine="709"/>
        <w:rPr>
          <w:rFonts w:cs="Calibri"/>
          <w:lang w:val="ru-RU"/>
        </w:rPr>
      </w:pPr>
      <w:r>
        <w:rPr>
          <w:rFonts w:cs="Calibri"/>
          <w:noProof/>
          <w:lang w:val="ru-RU"/>
        </w:rPr>
        <w:drawing>
          <wp:anchor distT="0" distB="0" distL="114300" distR="114300" simplePos="0" relativeHeight="251664384" behindDoc="0" locked="0" layoutInCell="1" allowOverlap="1" wp14:anchorId="462582EC" wp14:editId="281C697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34075" cy="2676525"/>
            <wp:effectExtent l="0" t="0" r="9525" b="9525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E164D" w14:textId="77777777" w:rsidR="005B17AF" w:rsidRPr="00A55FA0" w:rsidRDefault="005B17AF" w:rsidP="0007625F">
      <w:pPr>
        <w:ind w:firstLine="709"/>
        <w:rPr>
          <w:rFonts w:cs="Calibri"/>
          <w:lang w:val="ru-RU"/>
        </w:rPr>
      </w:pPr>
    </w:p>
    <w:p w14:paraId="26BA5454" w14:textId="77777777" w:rsidR="005B17AF" w:rsidRPr="00A55FA0" w:rsidRDefault="005B17AF" w:rsidP="0007625F">
      <w:pPr>
        <w:ind w:firstLine="709"/>
        <w:rPr>
          <w:rFonts w:cs="Calibri"/>
          <w:lang w:val="ru-RU"/>
        </w:rPr>
      </w:pPr>
    </w:p>
    <w:p w14:paraId="5541D183" w14:textId="77777777" w:rsidR="005B17AF" w:rsidRPr="00A55FA0" w:rsidRDefault="005B17AF" w:rsidP="0007625F">
      <w:pPr>
        <w:ind w:firstLine="709"/>
        <w:rPr>
          <w:rFonts w:cs="Calibri"/>
          <w:lang w:val="ru-RU"/>
        </w:rPr>
      </w:pPr>
    </w:p>
    <w:p w14:paraId="590F74DE" w14:textId="77777777" w:rsidR="005B17AF" w:rsidRPr="00A55FA0" w:rsidRDefault="005B17AF" w:rsidP="0007625F">
      <w:pPr>
        <w:ind w:firstLine="709"/>
        <w:rPr>
          <w:rFonts w:cs="Calibri"/>
          <w:lang w:val="ru-RU"/>
        </w:rPr>
      </w:pPr>
    </w:p>
    <w:p w14:paraId="4103402A" w14:textId="77777777" w:rsidR="005B17AF" w:rsidRPr="00A55FA0" w:rsidRDefault="005B17AF" w:rsidP="0007625F">
      <w:pPr>
        <w:ind w:firstLine="709"/>
        <w:rPr>
          <w:rFonts w:cs="Calibri"/>
          <w:lang w:val="ru-RU"/>
        </w:rPr>
      </w:pPr>
    </w:p>
    <w:p w14:paraId="34C16B18" w14:textId="77777777" w:rsidR="005B17AF" w:rsidRPr="00A55FA0" w:rsidRDefault="005B17AF" w:rsidP="0007625F">
      <w:pPr>
        <w:ind w:firstLine="709"/>
        <w:rPr>
          <w:rFonts w:cs="Calibri"/>
          <w:lang w:val="ru-RU"/>
        </w:rPr>
      </w:pPr>
    </w:p>
    <w:p w14:paraId="7B363768" w14:textId="77777777" w:rsidR="005B17AF" w:rsidRPr="00A55FA0" w:rsidRDefault="005B17AF" w:rsidP="0007625F">
      <w:pPr>
        <w:ind w:firstLine="709"/>
        <w:rPr>
          <w:rFonts w:cs="Calibri"/>
          <w:lang w:val="ru-RU"/>
        </w:rPr>
      </w:pPr>
    </w:p>
    <w:p w14:paraId="69F879C1" w14:textId="77777777" w:rsidR="005B17AF" w:rsidRPr="00A55FA0" w:rsidRDefault="005B17AF" w:rsidP="0007625F">
      <w:pPr>
        <w:ind w:firstLine="709"/>
        <w:rPr>
          <w:rFonts w:cs="Calibri"/>
          <w:lang w:val="ru-RU"/>
        </w:rPr>
      </w:pPr>
    </w:p>
    <w:p w14:paraId="13D0EBBC" w14:textId="79BB91D9" w:rsidR="0094589F" w:rsidRPr="00A55FA0" w:rsidRDefault="0094589F" w:rsidP="00804BB2">
      <w:pPr>
        <w:ind w:firstLine="709"/>
        <w:rPr>
          <w:rFonts w:cs="Calibri"/>
          <w:szCs w:val="28"/>
          <w:lang w:val="ru-RU"/>
        </w:rPr>
      </w:pPr>
      <w:r w:rsidRPr="00A55FA0">
        <w:rPr>
          <w:rFonts w:cs="Calibri"/>
          <w:szCs w:val="28"/>
          <w:lang w:val="ru-RU"/>
        </w:rPr>
        <w:t xml:space="preserve"> </w:t>
      </w:r>
    </w:p>
    <w:p w14:paraId="50F044FE" w14:textId="38337714" w:rsidR="0094589F" w:rsidRPr="00A55FA0" w:rsidRDefault="0094589F" w:rsidP="00B53977">
      <w:pPr>
        <w:ind w:firstLine="709"/>
        <w:jc w:val="left"/>
        <w:rPr>
          <w:rFonts w:cs="Calibri"/>
          <w:szCs w:val="28"/>
          <w:lang w:val="ru-RU"/>
        </w:rPr>
      </w:pPr>
    </w:p>
    <w:p w14:paraId="6D037BB6" w14:textId="005938D4" w:rsidR="00BB17DD" w:rsidRPr="00BB17DD" w:rsidRDefault="006C4470" w:rsidP="00BB17DD">
      <w:pPr>
        <w:ind w:firstLine="709"/>
        <w:rPr>
          <w:rFonts w:cs="Calibri"/>
          <w:szCs w:val="28"/>
          <w:lang w:val="ru-RU"/>
        </w:rPr>
      </w:pPr>
      <w:r>
        <w:rPr>
          <w:rFonts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2576" behindDoc="0" locked="0" layoutInCell="0" allowOverlap="1" wp14:anchorId="79E5D7FB" wp14:editId="350A67DA">
                <wp:simplePos x="0" y="0"/>
                <wp:positionH relativeFrom="margin">
                  <wp:align>center</wp:align>
                </wp:positionH>
                <wp:positionV relativeFrom="page">
                  <wp:posOffset>257512</wp:posOffset>
                </wp:positionV>
                <wp:extent cx="6588760" cy="10189210"/>
                <wp:effectExtent l="0" t="0" r="21590" b="21590"/>
                <wp:wrapNone/>
                <wp:docPr id="752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53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C4A2E" w14:textId="77777777" w:rsidR="004E2567" w:rsidRDefault="004E2567" w:rsidP="006C447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6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68F8B" w14:textId="77777777" w:rsidR="004E2567" w:rsidRDefault="004E2567" w:rsidP="006C447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7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D9041" w14:textId="77777777" w:rsidR="004E2567" w:rsidRDefault="004E2567" w:rsidP="006C447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6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3CF67" w14:textId="77777777" w:rsidR="004E2567" w:rsidRDefault="004E2567" w:rsidP="006C447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7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86854" w14:textId="77777777" w:rsidR="004E2567" w:rsidRDefault="004E2567" w:rsidP="006C447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8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7240E" w14:textId="77777777" w:rsidR="004E2567" w:rsidRDefault="004E2567" w:rsidP="006C4470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9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ECFC8" w14:textId="77777777" w:rsidR="004E2567" w:rsidRPr="0002024B" w:rsidRDefault="004E2567" w:rsidP="006C4470">
                              <w:pPr>
                                <w:pStyle w:val="a1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0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71B7" w14:textId="77777777" w:rsidR="00D93D1F" w:rsidRPr="00455747" w:rsidRDefault="00D93D1F" w:rsidP="00D93D1F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Описание процесса деятельности </w:t>
                              </w:r>
                            </w:p>
                            <w:p w14:paraId="4AB0866D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121F0FE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27219B" w14:textId="77777777" w:rsidR="004E2567" w:rsidRDefault="004E2567" w:rsidP="006C4470"/>
                            <w:p w14:paraId="7E410F59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0F6B395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354247C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087C38" w14:textId="77777777" w:rsidR="004E2567" w:rsidRDefault="004E2567" w:rsidP="006C4470"/>
                            <w:p w14:paraId="66923BA5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30717D7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22A3FFE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E59F2E" w14:textId="77777777" w:rsidR="004E2567" w:rsidRDefault="004E2567" w:rsidP="006C4470"/>
                            <w:p w14:paraId="7918927B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B872BE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516B8D1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BD02F2" w14:textId="77777777" w:rsidR="004E2567" w:rsidRDefault="004E2567" w:rsidP="006C4470"/>
                            <w:p w14:paraId="5526A94C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739A8F8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A13FC34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BBEFCA8" w14:textId="77777777" w:rsidR="004E2567" w:rsidRDefault="004E2567" w:rsidP="006C4470"/>
                            <w:p w14:paraId="28EF817D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4764B1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58EE8A54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3DA2EA" w14:textId="77777777" w:rsidR="004E2567" w:rsidRDefault="004E2567" w:rsidP="006C4470"/>
                            <w:p w14:paraId="219FC227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E80F2A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99A6C30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35548A" w14:textId="77777777" w:rsidR="004E2567" w:rsidRDefault="004E2567" w:rsidP="006C4470"/>
                            <w:p w14:paraId="4CF90993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F12545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62F8BE1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15F8FB" w14:textId="77777777" w:rsidR="004E2567" w:rsidRDefault="004E2567" w:rsidP="006C4470"/>
                            <w:p w14:paraId="2AFD582D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2C8984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BA47E9E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9A624C" w14:textId="77777777" w:rsidR="004E2567" w:rsidRDefault="004E2567" w:rsidP="006C4470"/>
                            <w:p w14:paraId="3DB9AA7E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CE760C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9937A3D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C51B65" w14:textId="77777777" w:rsidR="004E2567" w:rsidRDefault="004E2567" w:rsidP="006C4470"/>
                            <w:p w14:paraId="19B8FC76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8B9FDA0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243DD42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8C09AA" w14:textId="77777777" w:rsidR="004E2567" w:rsidRDefault="004E2567" w:rsidP="006C4470"/>
                            <w:p w14:paraId="575B8CAF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E30EBD0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5D38D63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E3EE7F" w14:textId="77777777" w:rsidR="004E2567" w:rsidRDefault="004E2567" w:rsidP="006C4470"/>
                            <w:p w14:paraId="66416EAD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73FDC74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7F946C6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11D04DA" w14:textId="77777777" w:rsidR="004E2567" w:rsidRDefault="004E2567" w:rsidP="006C4470"/>
                            <w:p w14:paraId="315000C1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539B29E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18654AD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96B65A9" w14:textId="77777777" w:rsidR="004E2567" w:rsidRDefault="004E2567" w:rsidP="006C4470"/>
                            <w:p w14:paraId="3827E521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8DE991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84663EC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744580" w14:textId="77777777" w:rsidR="004E2567" w:rsidRDefault="004E2567" w:rsidP="006C4470"/>
                            <w:p w14:paraId="6A9B2793" w14:textId="77777777" w:rsidR="004E2567" w:rsidRDefault="004E2567" w:rsidP="006C44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4A17B4" w14:textId="77777777" w:rsidR="004E2567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E7C4468" w14:textId="77777777" w:rsidR="004E2567" w:rsidRPr="00F303CF" w:rsidRDefault="004E2567" w:rsidP="006C4470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5D7FB" id="_x0000_s1126" style="position:absolute;left:0;text-align:left;margin-left:0;margin-top:20.3pt;width:518.8pt;height:802.3pt;z-index:251672576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" o:allowincell="f">
                <v:rect id="Rectangle 1372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" filled="f" strokeweight="2pt"/>
                <v:line id="Line 1373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" strokeweight="2pt"/>
                <v:line id="Line 1374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" strokeweight="2pt"/>
                <v:line id="Line 1375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Te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TOF7JhwBufoAAAD//wMAUEsBAi0AFAAGAAgAAAAhANvh9svuAAAAhQEAABMAAAAAAAAAAAAAAAAA&#10;AAAAAFtDb250ZW50X1R5cGVzXS54bWxQSwECLQAUAAYACAAAACEAWvQsW78AAAAVAQAACwAAAAAA&#10;AAAAAAAAAAAfAQAAX3JlbHMvLnJlbHNQSwECLQAUAAYACAAAACEAIS703sAAAADcAAAADwAAAAAA&#10;AAAAAAAAAAAHAgAAZHJzL2Rvd25yZXYueG1sUEsFBgAAAAADAAMAtwAAAPQCAAAAAA==&#10;" strokeweight="2pt"/>
                <v:line id="Line 1376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FF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zOB7JhwBufoAAAD//wMAUEsBAi0AFAAGAAgAAAAhANvh9svuAAAAhQEAABMAAAAAAAAAAAAAAAAA&#10;AAAAAFtDb250ZW50X1R5cGVzXS54bWxQSwECLQAUAAYACAAAACEAWvQsW78AAAAVAQAACwAAAAAA&#10;AAAAAAAAAAAfAQAAX3JlbHMvLnJlbHNQSwECLQAUAAYACAAAACEATmJRRcAAAADcAAAADwAAAAAA&#10;AAAAAAAAAAAHAgAAZHJzL2Rvd25yZXYueG1sUEsFBgAAAAADAAMAtwAAAPQCAAAAAA==&#10;" strokeweight="2pt"/>
                <v:line id="Line 1377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cU3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C2vD&#10;mXAE5OYLAAD//wMAUEsBAi0AFAAGAAgAAAAhANvh9svuAAAAhQEAABMAAAAAAAAAAAAAAAAAAAAA&#10;AFtDb250ZW50X1R5cGVzXS54bWxQSwECLQAUAAYACAAAACEAWvQsW78AAAAVAQAACwAAAAAAAAAA&#10;AAAAAAAfAQAAX3JlbHMvLnJlbHNQSwECLQAUAAYACAAAACEAP/3FN70AAADcAAAADwAAAAAAAAAA&#10;AAAAAAAHAgAAZHJzL2Rvd25yZXYueG1sUEsFBgAAAAADAAMAtwAAAPECAAAAAA==&#10;" strokeweight="2pt"/>
                <v:line id="Line 1378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" strokeweight="2pt"/>
                <v:line id="Line 1379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OM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D/PD&#10;mXAE5OYLAAD//wMAUEsBAi0AFAAGAAgAAAAhANvh9svuAAAAhQEAABMAAAAAAAAAAAAAAAAAAAAA&#10;AFtDb250ZW50X1R5cGVzXS54bWxQSwECLQAUAAYACAAAACEAWvQsW78AAAAVAQAACwAAAAAAAAAA&#10;AAAAAAAfAQAAX3JlbHMvLnJlbHNQSwECLQAUAAYACAAAACEAD+cDjL0AAADcAAAADwAAAAAAAAAA&#10;AAAAAAAHAgAAZHJzL2Rvd25yZXYueG1sUEsFBgAAAAADAAMAtwAAAPECAAAAAA==&#10;" strokeweight="2pt"/>
                <v:line id="Line 1380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" strokeweight="1pt"/>
                <v:line id="Line 1381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h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uF7JhwBufoAAAD//wMAUEsBAi0AFAAGAAgAAAAhANvh9svuAAAAhQEAABMAAAAAAAAAAAAAAAAA&#10;AAAAAFtDb250ZW50X1R5cGVzXS54bWxQSwECLQAUAAYACAAAACEAWvQsW78AAAAVAQAACwAAAAAA&#10;AAAAAAAAAAAfAQAAX3JlbHMvLnJlbHNQSwECLQAUAAYACAAAACEAkHk4YMAAAADcAAAADwAAAAAA&#10;AAAAAAAAAAAHAgAAZHJzL2Rvd25yZXYueG1sUEsFBgAAAAADAAMAtwAAAPQCAAAAAA==&#10;" strokeweight="2pt"/>
                <v:line id="Line 1382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9I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" strokeweight="1pt"/>
                <v:rect id="Rectangle 1383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0r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" filled="f" stroked="f" strokeweight=".25pt">
                  <v:textbox inset="1pt,1pt,1pt,1pt">
                    <w:txbxContent>
                      <w:p w14:paraId="399C4A2E" w14:textId="77777777" w:rsidR="004E2567" w:rsidRDefault="004E2567" w:rsidP="006C447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84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" filled="f" stroked="f" strokeweight=".25pt">
                  <v:textbox inset="1pt,1pt,1pt,1pt">
                    <w:txbxContent>
                      <w:p w14:paraId="3BD68F8B" w14:textId="77777777" w:rsidR="004E2567" w:rsidRDefault="004E2567" w:rsidP="006C447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85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" filled="f" stroked="f" strokeweight=".25pt">
                  <v:textbox inset="1pt,1pt,1pt,1pt">
                    <w:txbxContent>
                      <w:p w14:paraId="314D9041" w14:textId="77777777" w:rsidR="004E2567" w:rsidRDefault="004E2567" w:rsidP="006C447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386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" filled="f" stroked="f" strokeweight=".25pt">
                  <v:textbox inset="1pt,1pt,1pt,1pt">
                    <w:txbxContent>
                      <w:p w14:paraId="07A3CF67" w14:textId="77777777" w:rsidR="004E2567" w:rsidRDefault="004E2567" w:rsidP="006C447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387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" filled="f" stroked="f" strokeweight=".25pt">
                  <v:textbox inset="1pt,1pt,1pt,1pt">
                    <w:txbxContent>
                      <w:p w14:paraId="32586854" w14:textId="77777777" w:rsidR="004E2567" w:rsidRDefault="004E2567" w:rsidP="006C447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388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" filled="f" stroked="f" strokeweight=".25pt">
                  <v:textbox inset="1pt,1pt,1pt,1pt">
                    <w:txbxContent>
                      <w:p w14:paraId="04A7240E" w14:textId="77777777" w:rsidR="004E2567" w:rsidRDefault="004E2567" w:rsidP="006C4470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89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" filled="f" stroked="f" strokeweight=".25pt">
                  <v:textbox inset="1pt,1pt,1pt,1pt">
                    <w:txbxContent>
                      <w:p w14:paraId="1B1ECFC8" w14:textId="77777777" w:rsidR="004E2567" w:rsidRPr="0002024B" w:rsidRDefault="004E2567" w:rsidP="006C4470">
                        <w:pPr>
                          <w:pStyle w:val="a1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390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" filled="f" stroked="f" strokeweight=".25pt">
                  <v:textbox inset="1pt,1pt,1pt,1pt">
                    <w:txbxContent>
                      <w:p w14:paraId="45CC71B7" w14:textId="77777777" w:rsidR="00D93D1F" w:rsidRPr="00455747" w:rsidRDefault="00D93D1F" w:rsidP="00D93D1F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Описание процесса деятельности </w:t>
                        </w:r>
                      </w:p>
                      <w:p w14:paraId="4AB0866D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121F0FE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27219B" w14:textId="77777777" w:rsidR="004E2567" w:rsidRDefault="004E2567" w:rsidP="006C4470"/>
                      <w:p w14:paraId="7E410F59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0F6B395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354247C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087C38" w14:textId="77777777" w:rsidR="004E2567" w:rsidRDefault="004E2567" w:rsidP="006C4470"/>
                      <w:p w14:paraId="66923BA5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30717D7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22A3FFE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E59F2E" w14:textId="77777777" w:rsidR="004E2567" w:rsidRDefault="004E2567" w:rsidP="006C4470"/>
                      <w:p w14:paraId="7918927B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B872BE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516B8D1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BD02F2" w14:textId="77777777" w:rsidR="004E2567" w:rsidRDefault="004E2567" w:rsidP="006C4470"/>
                      <w:p w14:paraId="5526A94C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739A8F8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A13FC34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BBEFCA8" w14:textId="77777777" w:rsidR="004E2567" w:rsidRDefault="004E2567" w:rsidP="006C4470"/>
                      <w:p w14:paraId="28EF817D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4764B1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58EE8A54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3DA2EA" w14:textId="77777777" w:rsidR="004E2567" w:rsidRDefault="004E2567" w:rsidP="006C4470"/>
                      <w:p w14:paraId="219FC227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E80F2A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99A6C30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35548A" w14:textId="77777777" w:rsidR="004E2567" w:rsidRDefault="004E2567" w:rsidP="006C4470"/>
                      <w:p w14:paraId="4CF90993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F12545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62F8BE1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15F8FB" w14:textId="77777777" w:rsidR="004E2567" w:rsidRDefault="004E2567" w:rsidP="006C4470"/>
                      <w:p w14:paraId="2AFD582D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2C8984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BA47E9E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9A624C" w14:textId="77777777" w:rsidR="004E2567" w:rsidRDefault="004E2567" w:rsidP="006C4470"/>
                      <w:p w14:paraId="3DB9AA7E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CE760C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9937A3D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C51B65" w14:textId="77777777" w:rsidR="004E2567" w:rsidRDefault="004E2567" w:rsidP="006C4470"/>
                      <w:p w14:paraId="19B8FC76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8B9FDA0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243DD42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8C09AA" w14:textId="77777777" w:rsidR="004E2567" w:rsidRDefault="004E2567" w:rsidP="006C4470"/>
                      <w:p w14:paraId="575B8CAF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E30EBD0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5D38D63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E3EE7F" w14:textId="77777777" w:rsidR="004E2567" w:rsidRDefault="004E2567" w:rsidP="006C4470"/>
                      <w:p w14:paraId="66416EAD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73FDC74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7F946C6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11D04DA" w14:textId="77777777" w:rsidR="004E2567" w:rsidRDefault="004E2567" w:rsidP="006C4470"/>
                      <w:p w14:paraId="315000C1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539B29E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18654AD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96B65A9" w14:textId="77777777" w:rsidR="004E2567" w:rsidRDefault="004E2567" w:rsidP="006C4470"/>
                      <w:p w14:paraId="3827E521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8DE991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84663EC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744580" w14:textId="77777777" w:rsidR="004E2567" w:rsidRDefault="004E2567" w:rsidP="006C4470"/>
                      <w:p w14:paraId="6A9B2793" w14:textId="77777777" w:rsidR="004E2567" w:rsidRDefault="004E2567" w:rsidP="006C44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4A17B4" w14:textId="77777777" w:rsidR="004E2567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E7C4468" w14:textId="77777777" w:rsidR="004E2567" w:rsidRPr="00F303CF" w:rsidRDefault="004E2567" w:rsidP="006C4470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BB17DD">
        <w:rPr>
          <w:rFonts w:cs="Calibri"/>
          <w:szCs w:val="28"/>
          <w:lang w:val="ru-RU"/>
        </w:rPr>
        <w:t>К</w:t>
      </w:r>
      <w:r w:rsidR="00BB17DD" w:rsidRPr="00BB17DD">
        <w:rPr>
          <w:rFonts w:cs="Calibri"/>
          <w:szCs w:val="28"/>
          <w:lang w:val="ru-RU"/>
        </w:rPr>
        <w:t xml:space="preserve">огда пациент будет найден, в МИС будет автоматически подгружена информация из ТФОМС ЕИС.ЛПУ (интеграция с сервисами ТФОМС). Станет доступна информация об актуальности полиса пациента и прикреплении его в МУ. </w:t>
      </w:r>
    </w:p>
    <w:p w14:paraId="39ADF445" w14:textId="7BA39430" w:rsidR="00BB17DD" w:rsidRPr="00BB17DD" w:rsidRDefault="00BB17DD" w:rsidP="00BB17DD">
      <w:pPr>
        <w:ind w:firstLine="709"/>
        <w:rPr>
          <w:rFonts w:cs="Calibri"/>
          <w:szCs w:val="28"/>
          <w:lang w:val="ru-RU"/>
        </w:rPr>
      </w:pPr>
      <w:r w:rsidRPr="00BB17DD">
        <w:rPr>
          <w:rFonts w:cs="Calibri"/>
          <w:szCs w:val="28"/>
          <w:lang w:val="ru-RU"/>
        </w:rPr>
        <w:t xml:space="preserve">После нахождения пациента для перехода в режим работы с инструментальными исследованиями </w:t>
      </w:r>
      <w:r w:rsidR="008B046E">
        <w:rPr>
          <w:rFonts w:cs="Calibri"/>
          <w:szCs w:val="28"/>
          <w:lang w:val="ru-RU"/>
        </w:rPr>
        <w:t xml:space="preserve">Вам </w:t>
      </w:r>
      <w:r w:rsidRPr="00BB17DD">
        <w:rPr>
          <w:rFonts w:cs="Calibri"/>
          <w:szCs w:val="28"/>
          <w:lang w:val="ru-RU"/>
        </w:rPr>
        <w:t xml:space="preserve">надо на открывшемся экране нажать на пиктограмму   </w:t>
      </w:r>
      <w:r w:rsidRPr="00BB17DD">
        <w:rPr>
          <w:rFonts w:cs="Calibri"/>
          <w:noProof/>
          <w:szCs w:val="28"/>
          <w:lang w:val="ru-RU"/>
        </w:rPr>
        <w:drawing>
          <wp:inline distT="0" distB="0" distL="0" distR="0" wp14:anchorId="27DEC9A9" wp14:editId="28EB1D41">
            <wp:extent cx="258536" cy="258536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5" cy="2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7DD">
        <w:rPr>
          <w:rFonts w:cs="Calibri"/>
          <w:szCs w:val="28"/>
          <w:lang w:val="ru-RU"/>
        </w:rPr>
        <w:t xml:space="preserve"> .  </w:t>
      </w:r>
    </w:p>
    <w:p w14:paraId="6180DE58" w14:textId="2910FCEA" w:rsidR="00BB17DD" w:rsidRPr="00BB17DD" w:rsidRDefault="00DF5BD9" w:rsidP="00BB17DD">
      <w:pPr>
        <w:ind w:firstLine="709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anchor distT="0" distB="0" distL="114300" distR="114300" simplePos="0" relativeHeight="251669504" behindDoc="0" locked="0" layoutInCell="1" allowOverlap="1" wp14:anchorId="78C6A5F4" wp14:editId="7381E9E9">
            <wp:simplePos x="0" y="0"/>
            <wp:positionH relativeFrom="column">
              <wp:posOffset>17780</wp:posOffset>
            </wp:positionH>
            <wp:positionV relativeFrom="paragraph">
              <wp:posOffset>398145</wp:posOffset>
            </wp:positionV>
            <wp:extent cx="5940425" cy="2434590"/>
            <wp:effectExtent l="0" t="0" r="3175" b="3810"/>
            <wp:wrapTopAndBottom/>
            <wp:docPr id="743" name="Рисунок 7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Рисунок 7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7DD" w:rsidRPr="00BB17DD">
        <w:rPr>
          <w:rFonts w:cs="Calibri"/>
          <w:szCs w:val="28"/>
          <w:lang w:val="ru-RU"/>
        </w:rPr>
        <w:t>Далее откроется экран работы с направлениями.</w:t>
      </w:r>
    </w:p>
    <w:p w14:paraId="2C9398DE" w14:textId="34B89DB0" w:rsidR="0094589F" w:rsidRPr="00F5653C" w:rsidRDefault="00F5653C" w:rsidP="00B53977">
      <w:pPr>
        <w:ind w:firstLine="709"/>
        <w:jc w:val="left"/>
        <w:rPr>
          <w:rFonts w:cs="Calibri"/>
          <w:i/>
          <w:iCs/>
          <w:szCs w:val="28"/>
          <w:lang w:val="ru-RU"/>
        </w:rPr>
      </w:pPr>
      <w:r>
        <w:rPr>
          <w:rFonts w:cs="Calibri"/>
          <w:i/>
          <w:iCs/>
          <w:szCs w:val="28"/>
          <w:lang w:val="ru-RU"/>
        </w:rPr>
        <w:t xml:space="preserve">                      </w:t>
      </w:r>
      <w:r w:rsidRPr="00F5653C">
        <w:rPr>
          <w:rFonts w:cs="Calibri"/>
          <w:i/>
          <w:iCs/>
          <w:szCs w:val="28"/>
          <w:lang w:val="ru-RU"/>
        </w:rPr>
        <w:t>Экран работы с направлениями</w:t>
      </w:r>
    </w:p>
    <w:p w14:paraId="355C5943" w14:textId="729E6466" w:rsidR="0094589F" w:rsidRDefault="00C22A60" w:rsidP="00B53977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szCs w:val="28"/>
          <w:lang w:val="ru-RU"/>
        </w:rPr>
        <w:t xml:space="preserve">На данном </w:t>
      </w:r>
      <w:proofErr w:type="gramStart"/>
      <w:r>
        <w:rPr>
          <w:rFonts w:cs="Calibri"/>
          <w:szCs w:val="28"/>
          <w:lang w:val="ru-RU"/>
        </w:rPr>
        <w:t>экране  для</w:t>
      </w:r>
      <w:proofErr w:type="gramEnd"/>
      <w:r>
        <w:rPr>
          <w:rFonts w:cs="Calibri"/>
          <w:szCs w:val="28"/>
          <w:lang w:val="ru-RU"/>
        </w:rPr>
        <w:t xml:space="preserve"> работы</w:t>
      </w:r>
      <w:r w:rsidR="007564B0" w:rsidRPr="007564B0">
        <w:rPr>
          <w:rFonts w:cs="Calibri"/>
          <w:szCs w:val="28"/>
          <w:lang w:val="ru-RU"/>
        </w:rPr>
        <w:t xml:space="preserve"> </w:t>
      </w:r>
      <w:r w:rsidR="007564B0">
        <w:rPr>
          <w:rFonts w:cs="Calibri"/>
          <w:szCs w:val="28"/>
          <w:lang w:val="ru-RU"/>
        </w:rPr>
        <w:t>администратора</w:t>
      </w:r>
      <w:r>
        <w:rPr>
          <w:rFonts w:cs="Calibri"/>
          <w:szCs w:val="28"/>
          <w:lang w:val="ru-RU"/>
        </w:rPr>
        <w:t xml:space="preserve"> с системой ОДИИ есть следующие кнопки:</w:t>
      </w:r>
    </w:p>
    <w:p w14:paraId="12C5F57D" w14:textId="593E6C9B" w:rsidR="007141A1" w:rsidRDefault="007141A1" w:rsidP="00B53977">
      <w:pPr>
        <w:ind w:firstLine="709"/>
        <w:jc w:val="left"/>
        <w:rPr>
          <w:rFonts w:cs="Calibri"/>
          <w:szCs w:val="28"/>
          <w:lang w:val="ru-RU"/>
        </w:rPr>
      </w:pPr>
      <w:r w:rsidRPr="001275C6">
        <w:pict w14:anchorId="2F793DA3">
          <v:shape id="Рисунок 744" o:spid="_x0000_i1114" type="#_x0000_t75" alt="Изображение выглядит как объект, часы, зеленый&#10;&#10;Автоматически созданное описание" style="width:17.7pt;height:17.95pt;visibility:visible;mso-wrap-style:square">
            <v:imagedata r:id="rId14" o:title="Изображение выглядит как объект, часы, зеленый&#10;&#10;Автоматически созданное описание"/>
          </v:shape>
        </w:pict>
      </w:r>
      <w:r>
        <w:rPr>
          <w:rFonts w:cs="Calibri"/>
          <w:szCs w:val="28"/>
          <w:lang w:val="ru-RU"/>
        </w:rPr>
        <w:t>-список устройств</w:t>
      </w:r>
    </w:p>
    <w:p w14:paraId="4DB46AE1" w14:textId="3302EF2D" w:rsidR="007141A1" w:rsidRDefault="007141A1" w:rsidP="00B53977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129E5BC1" wp14:editId="11BF8900">
            <wp:extent cx="234717" cy="239556"/>
            <wp:effectExtent l="0" t="0" r="0" b="8255"/>
            <wp:docPr id="746" name="Рисунок 746" descr="Изображение выглядит как часы,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Рисунок 746" descr="Изображение выглядит как часы, счетчик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52" cy="2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 xml:space="preserve">-список </w:t>
      </w:r>
      <w:r>
        <w:rPr>
          <w:rFonts w:cs="Calibri"/>
          <w:szCs w:val="28"/>
          <w:lang w:val="en-US"/>
        </w:rPr>
        <w:t>PACS</w:t>
      </w:r>
    </w:p>
    <w:p w14:paraId="5BB3F4C7" w14:textId="47D80D4E" w:rsidR="007141A1" w:rsidRDefault="003A24D8" w:rsidP="00B53977">
      <w:pPr>
        <w:ind w:firstLine="709"/>
        <w:jc w:val="left"/>
        <w:rPr>
          <w:rFonts w:cs="Calibri"/>
          <w:szCs w:val="28"/>
          <w:lang w:val="ru-RU"/>
        </w:rPr>
      </w:pPr>
      <w:r w:rsidRPr="001275C6">
        <w:pict w14:anchorId="71A0FB5D">
          <v:shape id="Рисунок 747" o:spid="_x0000_i1115" type="#_x0000_t75" alt="Изображение выглядит как часы&#10;&#10;Автоматически созданное описание" style="width:18.65pt;height:18.85pt;visibility:visible;mso-wrap-style:square">
            <v:imagedata r:id="rId16" o:title="Изображение выглядит как часы&#10;&#10;Автоматически созданное описание"/>
          </v:shape>
        </w:pict>
      </w:r>
      <w:r>
        <w:rPr>
          <w:rFonts w:cs="Calibri"/>
          <w:szCs w:val="28"/>
          <w:lang w:val="ru-RU"/>
        </w:rPr>
        <w:t>-список врачей</w:t>
      </w:r>
    </w:p>
    <w:p w14:paraId="5A6F1138" w14:textId="29037A1D" w:rsidR="003A24D8" w:rsidRDefault="0008486F" w:rsidP="00B53977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anchor distT="0" distB="0" distL="114300" distR="114300" simplePos="0" relativeHeight="251670528" behindDoc="0" locked="0" layoutInCell="1" allowOverlap="1" wp14:anchorId="29EE590C" wp14:editId="171538FE">
            <wp:simplePos x="0" y="0"/>
            <wp:positionH relativeFrom="margin">
              <wp:align>left</wp:align>
            </wp:positionH>
            <wp:positionV relativeFrom="paragraph">
              <wp:posOffset>615609</wp:posOffset>
            </wp:positionV>
            <wp:extent cx="5940425" cy="2414905"/>
            <wp:effectExtent l="0" t="0" r="3175" b="4445"/>
            <wp:wrapTopAndBottom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Рисунок 7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40A">
        <w:rPr>
          <w:rFonts w:cs="Calibri"/>
          <w:szCs w:val="28"/>
          <w:lang w:val="ru-RU"/>
        </w:rPr>
        <w:t xml:space="preserve">При нажатии на </w:t>
      </w:r>
      <w:r w:rsidR="00BB240A" w:rsidRPr="00BB240A">
        <w:rPr>
          <w:rFonts w:cs="Calibri"/>
          <w:szCs w:val="28"/>
          <w:lang w:val="ru-RU"/>
        </w:rPr>
        <w:t>“</w:t>
      </w:r>
      <w:r w:rsidR="00BB240A">
        <w:rPr>
          <w:rFonts w:cs="Calibri"/>
          <w:szCs w:val="28"/>
          <w:lang w:val="ru-RU"/>
        </w:rPr>
        <w:t>список устройств</w:t>
      </w:r>
      <w:r w:rsidR="00BB240A" w:rsidRPr="00BB240A">
        <w:rPr>
          <w:rFonts w:cs="Calibri"/>
          <w:szCs w:val="28"/>
          <w:lang w:val="ru-RU"/>
        </w:rPr>
        <w:t>”</w:t>
      </w:r>
      <w:r w:rsidR="00BB240A">
        <w:rPr>
          <w:rFonts w:cs="Calibri"/>
          <w:szCs w:val="28"/>
          <w:lang w:val="ru-RU"/>
        </w:rPr>
        <w:t xml:space="preserve">-пиктограмма </w:t>
      </w:r>
      <w:r w:rsidR="00BB240A" w:rsidRPr="001275C6">
        <w:rPr>
          <w:noProof/>
        </w:rPr>
        <w:drawing>
          <wp:inline distT="0" distB="0" distL="0" distR="0" wp14:anchorId="3BC29FDF" wp14:editId="62B088DB">
            <wp:extent cx="224790" cy="227965"/>
            <wp:effectExtent l="0" t="0" r="3810" b="635"/>
            <wp:docPr id="748" name="Рисунок 748" descr="Изображение выглядит как объект, часы, зеле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4" descr="Изображение выглядит как объект, часы, зеле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9C">
        <w:rPr>
          <w:rFonts w:cs="Calibri"/>
          <w:szCs w:val="28"/>
          <w:lang w:val="ru-RU"/>
        </w:rPr>
        <w:t xml:space="preserve">, Вам откроется </w:t>
      </w:r>
      <w:r w:rsidR="00476200">
        <w:rPr>
          <w:rFonts w:cs="Calibri"/>
          <w:szCs w:val="28"/>
          <w:lang w:val="ru-RU"/>
        </w:rPr>
        <w:t>экран со списком зарегистрированных устройств:</w:t>
      </w:r>
    </w:p>
    <w:p w14:paraId="03A56EEE" w14:textId="31FDA07A" w:rsidR="00445C9C" w:rsidRDefault="00412187" w:rsidP="00B53977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 wp14:anchorId="6A022F2E" wp14:editId="0984BDAF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1234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235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126AF" w14:textId="77777777" w:rsidR="00412187" w:rsidRDefault="00412187" w:rsidP="0041218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7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5D3B4" w14:textId="77777777" w:rsidR="00412187" w:rsidRDefault="00412187" w:rsidP="0041218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8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768D8" w14:textId="77777777" w:rsidR="00412187" w:rsidRDefault="00412187" w:rsidP="0041218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9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E191D" w14:textId="77777777" w:rsidR="00412187" w:rsidRDefault="00412187" w:rsidP="0041218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0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61D91" w14:textId="77777777" w:rsidR="00412187" w:rsidRDefault="00412187" w:rsidP="0041218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1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907B5" w14:textId="77777777" w:rsidR="00412187" w:rsidRDefault="00412187" w:rsidP="00412187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2" name="Rectangle 149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9A843" w14:textId="77777777" w:rsidR="00412187" w:rsidRPr="0002024B" w:rsidRDefault="00412187" w:rsidP="00412187">
                              <w:pPr>
                                <w:pStyle w:val="a1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3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8CF69" w14:textId="77777777" w:rsidR="00412187" w:rsidRPr="00EB43A3" w:rsidRDefault="00412187" w:rsidP="00412187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0099A40C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1371CFB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5F7AA3" w14:textId="77777777" w:rsidR="00412187" w:rsidRDefault="00412187" w:rsidP="00412187"/>
                            <w:p w14:paraId="1BF0A010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93943B3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4E72B95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7FA8DA" w14:textId="77777777" w:rsidR="00412187" w:rsidRDefault="00412187" w:rsidP="00412187"/>
                            <w:p w14:paraId="637D9619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F4344B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A86FAB6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4CED50" w14:textId="77777777" w:rsidR="00412187" w:rsidRDefault="00412187" w:rsidP="00412187"/>
                            <w:p w14:paraId="7D38DDB1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99DC205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428F0E5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AE21B6" w14:textId="77777777" w:rsidR="00412187" w:rsidRDefault="00412187" w:rsidP="00412187"/>
                            <w:p w14:paraId="00501684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7C7FCD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23F97A5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A95156" w14:textId="77777777" w:rsidR="00412187" w:rsidRDefault="00412187" w:rsidP="00412187"/>
                            <w:p w14:paraId="76A21326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C5A0E0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2B985D2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4F97F8" w14:textId="77777777" w:rsidR="00412187" w:rsidRDefault="00412187" w:rsidP="00412187"/>
                            <w:p w14:paraId="1285ADEF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6E5D14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DF58507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FD69A9" w14:textId="77777777" w:rsidR="00412187" w:rsidRDefault="00412187" w:rsidP="00412187"/>
                            <w:p w14:paraId="6ACB45A5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33BAF33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3BCEC80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C9D473" w14:textId="77777777" w:rsidR="00412187" w:rsidRDefault="00412187" w:rsidP="00412187"/>
                            <w:p w14:paraId="26E813A0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459E6B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9DB38AC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1A1B76" w14:textId="77777777" w:rsidR="00412187" w:rsidRDefault="00412187" w:rsidP="00412187"/>
                            <w:p w14:paraId="069C7D2D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C7ACBC3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DE7DC51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FBFF85" w14:textId="77777777" w:rsidR="00412187" w:rsidRDefault="00412187" w:rsidP="00412187"/>
                            <w:p w14:paraId="288660F8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642C0CB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9EAF627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F1F7CF" w14:textId="77777777" w:rsidR="00412187" w:rsidRDefault="00412187" w:rsidP="00412187"/>
                            <w:p w14:paraId="7EBC782B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F5AFDC3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0C5EA4D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BA31E3" w14:textId="77777777" w:rsidR="00412187" w:rsidRDefault="00412187" w:rsidP="00412187"/>
                            <w:p w14:paraId="5918A7DB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EC726C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6EE685D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3266412" w14:textId="77777777" w:rsidR="00412187" w:rsidRDefault="00412187" w:rsidP="00412187"/>
                            <w:p w14:paraId="72D9C76D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C485FB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3954AF72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DB8A46" w14:textId="77777777" w:rsidR="00412187" w:rsidRDefault="00412187" w:rsidP="00412187"/>
                            <w:p w14:paraId="01545B74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451137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0B22011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84F664" w14:textId="77777777" w:rsidR="00412187" w:rsidRDefault="00412187" w:rsidP="00412187"/>
                            <w:p w14:paraId="43ED4417" w14:textId="77777777" w:rsidR="00412187" w:rsidRDefault="00412187" w:rsidP="0041218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59FBDA" w14:textId="77777777" w:rsidR="00412187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71F9757" w14:textId="77777777" w:rsidR="00412187" w:rsidRPr="00F303CF" w:rsidRDefault="00412187" w:rsidP="00412187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22F2E" id="Group 1478" o:spid="_x0000_s1146" style="position:absolute;left:0;text-align:left;margin-left:0;margin-top:0;width:518.8pt;height:802.3pt;z-index:251676672;mso-position-horizontal:center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" o:allowincell="f">
                <v:rect id="Rectangle 1479" o:spid="_x0000_s11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" filled="f" strokeweight="2pt"/>
                <v:line id="Line 1480" o:spid="_x0000_s11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Kl7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x5MZ&#10;fL8JJ8jVBwAA//8DAFBLAQItABQABgAIAAAAIQDb4fbL7gAAAIUBAAATAAAAAAAAAAAAAAAAAAAA&#10;AABbQ29udGVudF9UeXBlc10ueG1sUEsBAi0AFAAGAAgAAAAhAFr0LFu/AAAAFQEAAAsAAAAAAAAA&#10;AAAAAAAAHwEAAF9yZWxzLy5yZWxzUEsBAi0AFAAGAAgAAAAhAAIUqXu+AAAA3QAAAA8AAAAAAAAA&#10;AAAAAAAABwIAAGRycy9kb3ducmV2LnhtbFBLBQYAAAAAAwADALcAAADyAgAAAAA=&#10;" strokeweight="2pt"/>
                <v:line id="Line 1481" o:spid="_x0000_s11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" strokeweight="2pt"/>
                <v:line id="Line 1482" o:spid="_x0000_s11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" strokeweight="2pt"/>
                <v:line id="Line 1483" o:spid="_x0000_s11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" strokeweight="2pt"/>
                <v:line id="Line 1484" o:spid="_x0000_s11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" strokeweight="2pt"/>
                <v:line id="Line 1485" o:spid="_x0000_s11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0Jy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x5MR&#10;fL8JJ8jVBwAA//8DAFBLAQItABQABgAIAAAAIQDb4fbL7gAAAIUBAAATAAAAAAAAAAAAAAAAAAAA&#10;AABbQ29udGVudF9UeXBlc10ueG1sUEsBAi0AFAAGAAgAAAAhAFr0LFu/AAAAFQEAAAsAAAAAAAAA&#10;AAAAAAAAHwEAAF9yZWxzLy5yZWxzUEsBAi0AFAAGAAgAAAAhANX7QnK+AAAA3QAAAA8AAAAAAAAA&#10;AAAAAAAABwIAAGRycy9kb3ducmV2LnhtbFBLBQYAAAAAAwADALcAAADyAgAAAAA=&#10;" strokeweight="2pt"/>
                <v:line id="Line 1486" o:spid="_x0000_s11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" strokeweight="2pt"/>
                <v:line id="Line 1487" o:spid="_x0000_s11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" strokeweight="1pt"/>
                <v:line id="Line 1488" o:spid="_x0000_s11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Hq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x5MJ&#10;fL8JJ8jVBwAA//8DAFBLAQItABQABgAIAAAAIQDb4fbL7gAAAIUBAAATAAAAAAAAAAAAAAAAAAAA&#10;AABbQ29udGVudF9UeXBlc10ueG1sUEsBAi0AFAAGAAgAAAAhAFr0LFu/AAAAFQEAAAsAAAAAAAAA&#10;AAAAAAAAHwEAAF9yZWxzLy5yZWxzUEsBAi0AFAAGAAgAAAAhAMWM4eq+AAAA3QAAAA8AAAAAAAAA&#10;AAAAAAAABwIAAGRycy9kb3ducmV2LnhtbFBLBQYAAAAAAwADALcAAADyAgAAAAA=&#10;" strokeweight="2pt"/>
                <v:line id="Line 1489" o:spid="_x0000_s11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" strokeweight="1pt"/>
                <v:rect id="Rectangle 1490" o:spid="_x0000_s11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" filled="f" stroked="f" strokeweight=".25pt">
                  <v:textbox inset="1pt,1pt,1pt,1pt">
                    <w:txbxContent>
                      <w:p w14:paraId="3BE126AF" w14:textId="77777777" w:rsidR="00412187" w:rsidRDefault="00412187" w:rsidP="0041218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91" o:spid="_x0000_s11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" filled="f" stroked="f" strokeweight=".25pt">
                  <v:textbox inset="1pt,1pt,1pt,1pt">
                    <w:txbxContent>
                      <w:p w14:paraId="4795D3B4" w14:textId="77777777" w:rsidR="00412187" w:rsidRDefault="00412187" w:rsidP="0041218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2" o:spid="_x0000_s11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" filled="f" stroked="f" strokeweight=".25pt">
                  <v:textbox inset="1pt,1pt,1pt,1pt">
                    <w:txbxContent>
                      <w:p w14:paraId="59E768D8" w14:textId="77777777" w:rsidR="00412187" w:rsidRDefault="00412187" w:rsidP="0041218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93" o:spid="_x0000_s11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" filled="f" stroked="f" strokeweight=".25pt">
                  <v:textbox inset="1pt,1pt,1pt,1pt">
                    <w:txbxContent>
                      <w:p w14:paraId="1DAE191D" w14:textId="77777777" w:rsidR="00412187" w:rsidRDefault="00412187" w:rsidP="0041218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94" o:spid="_x0000_s11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" filled="f" stroked="f" strokeweight=".25pt">
                  <v:textbox inset="1pt,1pt,1pt,1pt">
                    <w:txbxContent>
                      <w:p w14:paraId="3B061D91" w14:textId="77777777" w:rsidR="00412187" w:rsidRDefault="00412187" w:rsidP="0041218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95" o:spid="_x0000_s11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" filled="f" stroked="f" strokeweight=".25pt">
                  <v:textbox inset="1pt,1pt,1pt,1pt">
                    <w:txbxContent>
                      <w:p w14:paraId="74A907B5" w14:textId="77777777" w:rsidR="00412187" w:rsidRDefault="00412187" w:rsidP="00412187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6" o:spid="_x0000_s11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" filled="f" stroked="f" strokeweight=".25pt">
                  <v:textbox inset="1pt,1pt,1pt,1pt">
                    <w:txbxContent>
                      <w:p w14:paraId="1399A843" w14:textId="77777777" w:rsidR="00412187" w:rsidRPr="0002024B" w:rsidRDefault="00412187" w:rsidP="00412187">
                        <w:pPr>
                          <w:pStyle w:val="a1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497" o:spid="_x0000_s11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" filled="f" stroked="f" strokeweight=".25pt">
                  <v:textbox inset="1pt,1pt,1pt,1pt">
                    <w:txbxContent>
                      <w:p w14:paraId="08D8CF69" w14:textId="77777777" w:rsidR="00412187" w:rsidRPr="00EB43A3" w:rsidRDefault="00412187" w:rsidP="00412187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0099A40C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1371CFB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5F7AA3" w14:textId="77777777" w:rsidR="00412187" w:rsidRDefault="00412187" w:rsidP="00412187"/>
                      <w:p w14:paraId="1BF0A010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93943B3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4E72B95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7FA8DA" w14:textId="77777777" w:rsidR="00412187" w:rsidRDefault="00412187" w:rsidP="00412187"/>
                      <w:p w14:paraId="637D9619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F4344B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A86FAB6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4CED50" w14:textId="77777777" w:rsidR="00412187" w:rsidRDefault="00412187" w:rsidP="00412187"/>
                      <w:p w14:paraId="7D38DDB1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99DC205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428F0E5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AE21B6" w14:textId="77777777" w:rsidR="00412187" w:rsidRDefault="00412187" w:rsidP="00412187"/>
                      <w:p w14:paraId="00501684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7C7FCD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23F97A5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A95156" w14:textId="77777777" w:rsidR="00412187" w:rsidRDefault="00412187" w:rsidP="00412187"/>
                      <w:p w14:paraId="76A21326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C5A0E0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2B985D2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4F97F8" w14:textId="77777777" w:rsidR="00412187" w:rsidRDefault="00412187" w:rsidP="00412187"/>
                      <w:p w14:paraId="1285ADEF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6E5D14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DF58507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FD69A9" w14:textId="77777777" w:rsidR="00412187" w:rsidRDefault="00412187" w:rsidP="00412187"/>
                      <w:p w14:paraId="6ACB45A5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33BAF33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3BCEC80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C9D473" w14:textId="77777777" w:rsidR="00412187" w:rsidRDefault="00412187" w:rsidP="00412187"/>
                      <w:p w14:paraId="26E813A0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459E6B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9DB38AC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1A1B76" w14:textId="77777777" w:rsidR="00412187" w:rsidRDefault="00412187" w:rsidP="00412187"/>
                      <w:p w14:paraId="069C7D2D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C7ACBC3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DE7DC51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FBFF85" w14:textId="77777777" w:rsidR="00412187" w:rsidRDefault="00412187" w:rsidP="00412187"/>
                      <w:p w14:paraId="288660F8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642C0CB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9EAF627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F1F7CF" w14:textId="77777777" w:rsidR="00412187" w:rsidRDefault="00412187" w:rsidP="00412187"/>
                      <w:p w14:paraId="7EBC782B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F5AFDC3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0C5EA4D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BA31E3" w14:textId="77777777" w:rsidR="00412187" w:rsidRDefault="00412187" w:rsidP="00412187"/>
                      <w:p w14:paraId="5918A7DB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EC726C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6EE685D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3266412" w14:textId="77777777" w:rsidR="00412187" w:rsidRDefault="00412187" w:rsidP="00412187"/>
                      <w:p w14:paraId="72D9C76D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C485FB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3954AF72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DB8A46" w14:textId="77777777" w:rsidR="00412187" w:rsidRDefault="00412187" w:rsidP="00412187"/>
                      <w:p w14:paraId="01545B74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451137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0B22011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84F664" w14:textId="77777777" w:rsidR="00412187" w:rsidRDefault="00412187" w:rsidP="00412187"/>
                      <w:p w14:paraId="43ED4417" w14:textId="77777777" w:rsidR="00412187" w:rsidRDefault="00412187" w:rsidP="0041218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59FBDA" w14:textId="77777777" w:rsidR="00412187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71F9757" w14:textId="77777777" w:rsidR="00412187" w:rsidRPr="00F303CF" w:rsidRDefault="00412187" w:rsidP="00412187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1A7D46">
        <w:rPr>
          <w:rFonts w:cs="Calibri"/>
          <w:szCs w:val="28"/>
          <w:lang w:val="ru-RU"/>
        </w:rPr>
        <w:t>На этом экране Вы можете произвести следующие действия:</w:t>
      </w:r>
    </w:p>
    <w:p w14:paraId="30A15A28" w14:textId="1DB55247" w:rsidR="001A7D46" w:rsidRPr="00445C9C" w:rsidRDefault="001A7D46" w:rsidP="00B53977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300233E6" wp14:editId="4B7BC993">
            <wp:extent cx="260005" cy="265311"/>
            <wp:effectExtent l="0" t="0" r="6985" b="1905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Рисунок 12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26" cy="28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>-добавить устройство</w:t>
      </w:r>
    </w:p>
    <w:p w14:paraId="040A4886" w14:textId="595DEAF5" w:rsidR="00C22A60" w:rsidRPr="00A55FA0" w:rsidRDefault="004F2C2B" w:rsidP="00B53977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285DA87C" wp14:editId="35813DF4">
            <wp:extent cx="259715" cy="254360"/>
            <wp:effectExtent l="0" t="0" r="6985" b="0"/>
            <wp:docPr id="1222" name="Рисунок 1222" descr="Изображение выглядит как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Рисунок 1222" descr="Изображение выглядит как счетчик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3" cy="2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>-удалить устройство</w:t>
      </w:r>
    </w:p>
    <w:p w14:paraId="32D9264C" w14:textId="437E861E" w:rsidR="0094589F" w:rsidRPr="00A55FA0" w:rsidRDefault="004E2567" w:rsidP="00B53977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22C09DE3" wp14:editId="42745637">
            <wp:extent cx="250927" cy="248285"/>
            <wp:effectExtent l="0" t="0" r="0" b="0"/>
            <wp:docPr id="1223" name="Рисунок 1223" descr="Изображение выглядит как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Рисунок 1223" descr="Изображение выглядит как счетчик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7" cy="2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A4A">
        <w:rPr>
          <w:rFonts w:cs="Calibri"/>
          <w:szCs w:val="28"/>
          <w:lang w:val="ru-RU"/>
        </w:rPr>
        <w:t>-изменить данные об устройстве</w:t>
      </w:r>
    </w:p>
    <w:p w14:paraId="4F9F0BF9" w14:textId="633D213A" w:rsidR="0094589F" w:rsidRPr="00A55FA0" w:rsidRDefault="00316C8B" w:rsidP="00B53977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28EA90DF" wp14:editId="19824F36">
            <wp:extent cx="254162" cy="259349"/>
            <wp:effectExtent l="0" t="0" r="0" b="762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Рисунок 12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49" cy="27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>-обновить экран</w:t>
      </w:r>
    </w:p>
    <w:p w14:paraId="239B2B8C" w14:textId="31A44286" w:rsidR="0094589F" w:rsidRPr="00A55FA0" w:rsidRDefault="0094589F" w:rsidP="00B53977">
      <w:pPr>
        <w:ind w:firstLine="709"/>
        <w:jc w:val="left"/>
        <w:rPr>
          <w:rFonts w:cs="Calibri"/>
          <w:szCs w:val="28"/>
          <w:lang w:val="ru-RU"/>
        </w:rPr>
      </w:pPr>
    </w:p>
    <w:p w14:paraId="12E25668" w14:textId="15B0D886" w:rsidR="0094589F" w:rsidRDefault="00E70388" w:rsidP="00B53977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anchor distT="0" distB="0" distL="114300" distR="114300" simplePos="0" relativeHeight="251673600" behindDoc="0" locked="0" layoutInCell="1" allowOverlap="1" wp14:anchorId="2BFA2E89" wp14:editId="13D21558">
            <wp:simplePos x="0" y="0"/>
            <wp:positionH relativeFrom="column">
              <wp:posOffset>14506</wp:posOffset>
            </wp:positionH>
            <wp:positionV relativeFrom="paragraph">
              <wp:posOffset>676044</wp:posOffset>
            </wp:positionV>
            <wp:extent cx="5940425" cy="2411730"/>
            <wp:effectExtent l="0" t="0" r="3175" b="7620"/>
            <wp:wrapTopAndBottom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Рисунок 12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4B6">
        <w:rPr>
          <w:rFonts w:cs="Calibri"/>
          <w:szCs w:val="28"/>
          <w:lang w:val="ru-RU"/>
        </w:rPr>
        <w:t xml:space="preserve">При нажатии на экране работы с направлениями на </w:t>
      </w:r>
      <w:r w:rsidR="003044B6" w:rsidRPr="003044B6">
        <w:rPr>
          <w:rFonts w:cs="Calibri"/>
          <w:szCs w:val="28"/>
          <w:lang w:val="ru-RU"/>
        </w:rPr>
        <w:t>“</w:t>
      </w:r>
      <w:r w:rsidR="003044B6">
        <w:rPr>
          <w:rFonts w:cs="Calibri"/>
          <w:szCs w:val="28"/>
          <w:lang w:val="ru-RU"/>
        </w:rPr>
        <w:t xml:space="preserve">список </w:t>
      </w:r>
      <w:r w:rsidR="003044B6">
        <w:rPr>
          <w:rFonts w:cs="Calibri"/>
          <w:szCs w:val="28"/>
          <w:lang w:val="en-US"/>
        </w:rPr>
        <w:t>PACS</w:t>
      </w:r>
      <w:r w:rsidR="003044B6" w:rsidRPr="003044B6">
        <w:rPr>
          <w:rFonts w:cs="Calibri"/>
          <w:szCs w:val="28"/>
          <w:lang w:val="ru-RU"/>
        </w:rPr>
        <w:t>”</w:t>
      </w:r>
      <w:r w:rsidR="003044B6">
        <w:rPr>
          <w:rFonts w:cs="Calibri"/>
          <w:szCs w:val="28"/>
          <w:lang w:val="ru-RU"/>
        </w:rPr>
        <w:t xml:space="preserve">-пиктограмма </w:t>
      </w:r>
      <w:r w:rsidR="003044B6">
        <w:rPr>
          <w:rFonts w:cs="Calibri"/>
          <w:noProof/>
          <w:szCs w:val="28"/>
          <w:lang w:val="ru-RU"/>
        </w:rPr>
        <w:drawing>
          <wp:inline distT="0" distB="0" distL="0" distR="0" wp14:anchorId="635C1731" wp14:editId="5EF29CF9">
            <wp:extent cx="234717" cy="239556"/>
            <wp:effectExtent l="0" t="0" r="0" b="8255"/>
            <wp:docPr id="1225" name="Рисунок 1225" descr="Изображение выглядит как часы,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Рисунок 746" descr="Изображение выглядит как часы, счетчик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52" cy="2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2D2">
        <w:rPr>
          <w:rFonts w:cs="Calibri"/>
          <w:szCs w:val="28"/>
          <w:lang w:val="ru-RU"/>
        </w:rPr>
        <w:t xml:space="preserve"> Вы откроете экран со списком </w:t>
      </w:r>
      <w:r w:rsidR="001D72D2">
        <w:rPr>
          <w:rFonts w:cs="Calibri"/>
          <w:szCs w:val="28"/>
          <w:lang w:val="en-US"/>
        </w:rPr>
        <w:t>PACS</w:t>
      </w:r>
      <w:r w:rsidR="001D72D2">
        <w:rPr>
          <w:rFonts w:cs="Calibri"/>
          <w:szCs w:val="28"/>
          <w:lang w:val="ru-RU"/>
        </w:rPr>
        <w:t>:</w:t>
      </w:r>
    </w:p>
    <w:p w14:paraId="27F60B0D" w14:textId="7E7CD2D3" w:rsidR="001D72D2" w:rsidRPr="001D72D2" w:rsidRDefault="001D72D2" w:rsidP="00B53977">
      <w:pPr>
        <w:ind w:firstLine="709"/>
        <w:jc w:val="left"/>
        <w:rPr>
          <w:rFonts w:cs="Calibri"/>
          <w:szCs w:val="28"/>
          <w:lang w:val="ru-RU"/>
        </w:rPr>
      </w:pPr>
    </w:p>
    <w:p w14:paraId="73CD3DC3" w14:textId="77777777" w:rsidR="00B04134" w:rsidRDefault="00B04134" w:rsidP="00B04134">
      <w:pPr>
        <w:ind w:firstLine="709"/>
        <w:jc w:val="left"/>
        <w:rPr>
          <w:rFonts w:cs="Calibri"/>
          <w:szCs w:val="28"/>
          <w:lang w:val="ru-RU"/>
        </w:rPr>
      </w:pPr>
      <w:bookmarkStart w:id="116" w:name="_Toc46101673"/>
      <w:r>
        <w:rPr>
          <w:rFonts w:cs="Calibri"/>
          <w:szCs w:val="28"/>
          <w:lang w:val="ru-RU"/>
        </w:rPr>
        <w:t>На этом экране Вы можете произвести следующие действия:</w:t>
      </w:r>
    </w:p>
    <w:p w14:paraId="23C750D0" w14:textId="32F225BA" w:rsidR="00B04134" w:rsidRPr="00B04134" w:rsidRDefault="00B04134" w:rsidP="00B04134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6C389802" wp14:editId="522C8813">
            <wp:extent cx="260005" cy="265311"/>
            <wp:effectExtent l="0" t="0" r="6985" b="1905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Рисунок 12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26" cy="28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 xml:space="preserve">-добавить </w:t>
      </w:r>
      <w:bookmarkStart w:id="117" w:name="_Hlk54543636"/>
      <w:r>
        <w:rPr>
          <w:rFonts w:cs="Calibri"/>
          <w:szCs w:val="28"/>
          <w:lang w:val="ru-RU"/>
        </w:rPr>
        <w:t xml:space="preserve">данные о </w:t>
      </w:r>
      <w:r>
        <w:rPr>
          <w:rFonts w:cs="Calibri"/>
          <w:szCs w:val="28"/>
          <w:lang w:val="en-US"/>
        </w:rPr>
        <w:t>PACS</w:t>
      </w:r>
      <w:bookmarkEnd w:id="117"/>
    </w:p>
    <w:p w14:paraId="3073EF7D" w14:textId="0597CF2E" w:rsidR="00B04134" w:rsidRPr="00A55FA0" w:rsidRDefault="00B04134" w:rsidP="00B04134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116D2AC7" wp14:editId="240EE106">
            <wp:extent cx="259715" cy="254360"/>
            <wp:effectExtent l="0" t="0" r="6985" b="0"/>
            <wp:docPr id="1228" name="Рисунок 1228" descr="Изображение выглядит как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Рисунок 1222" descr="Изображение выглядит как счетчик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3" cy="2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 xml:space="preserve">-удалить данные о </w:t>
      </w:r>
      <w:r>
        <w:rPr>
          <w:rFonts w:cs="Calibri"/>
          <w:szCs w:val="28"/>
          <w:lang w:val="en-US"/>
        </w:rPr>
        <w:t>PACS</w:t>
      </w:r>
    </w:p>
    <w:p w14:paraId="6AB76387" w14:textId="01DB38F6" w:rsidR="00B04134" w:rsidRPr="00A55FA0" w:rsidRDefault="00B04134" w:rsidP="00B04134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69DB56A7" wp14:editId="1E983CB5">
            <wp:extent cx="250927" cy="248285"/>
            <wp:effectExtent l="0" t="0" r="0" b="0"/>
            <wp:docPr id="1229" name="Рисунок 1229" descr="Изображение выглядит как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Рисунок 1223" descr="Изображение выглядит как счетчик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7" cy="2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 xml:space="preserve">-изменить данные о </w:t>
      </w:r>
      <w:r>
        <w:rPr>
          <w:rFonts w:cs="Calibri"/>
          <w:szCs w:val="28"/>
          <w:lang w:val="en-US"/>
        </w:rPr>
        <w:t>PACS</w:t>
      </w:r>
    </w:p>
    <w:p w14:paraId="18721912" w14:textId="5A4AB119" w:rsidR="00B04134" w:rsidRDefault="00225685" w:rsidP="00B04134">
      <w:pPr>
        <w:ind w:firstLine="709"/>
        <w:jc w:val="left"/>
        <w:rPr>
          <w:rFonts w:cs="Calibri"/>
          <w:szCs w:val="28"/>
          <w:lang w:val="ru-RU"/>
        </w:rPr>
      </w:pPr>
      <w:r w:rsidRPr="001275C6">
        <w:pict w14:anchorId="4B59BF18">
          <v:shape id="Рисунок 1230" o:spid="_x0000_i1156" type="#_x0000_t75" style="width:20pt;height:20.45pt;visibility:visible;mso-wrap-style:square" o:bullet="t">
            <v:imagedata r:id="rId25" o:title=""/>
          </v:shape>
        </w:pict>
      </w:r>
      <w:r w:rsidR="00B04134">
        <w:rPr>
          <w:rFonts w:cs="Calibri"/>
          <w:szCs w:val="28"/>
          <w:lang w:val="ru-RU"/>
        </w:rPr>
        <w:t>-обновить экран</w:t>
      </w:r>
    </w:p>
    <w:p w14:paraId="7E78FA39" w14:textId="4FF45EB2" w:rsidR="0060444B" w:rsidRDefault="0060444B" w:rsidP="00B04134">
      <w:pPr>
        <w:ind w:firstLine="709"/>
        <w:jc w:val="left"/>
        <w:rPr>
          <w:rFonts w:cs="Calibri"/>
          <w:szCs w:val="28"/>
          <w:lang w:val="ru-RU"/>
        </w:rPr>
      </w:pPr>
    </w:p>
    <w:p w14:paraId="6CE1A1B6" w14:textId="2705B529" w:rsidR="0060444B" w:rsidRDefault="0060444B" w:rsidP="00B04134">
      <w:pPr>
        <w:ind w:firstLine="709"/>
        <w:jc w:val="left"/>
        <w:rPr>
          <w:rFonts w:cs="Calibri"/>
          <w:szCs w:val="28"/>
          <w:lang w:val="ru-RU"/>
        </w:rPr>
      </w:pPr>
    </w:p>
    <w:p w14:paraId="2103AB0E" w14:textId="24C604AA" w:rsidR="0060444B" w:rsidRDefault="0060444B" w:rsidP="00B04134">
      <w:pPr>
        <w:ind w:firstLine="709"/>
        <w:jc w:val="left"/>
        <w:rPr>
          <w:rFonts w:cs="Calibri"/>
          <w:szCs w:val="28"/>
          <w:lang w:val="ru-RU"/>
        </w:rPr>
      </w:pPr>
    </w:p>
    <w:p w14:paraId="32B8624F" w14:textId="77777777" w:rsidR="0060444B" w:rsidRDefault="0060444B" w:rsidP="0060444B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szCs w:val="28"/>
          <w:lang w:val="ru-RU"/>
        </w:rPr>
        <w:t xml:space="preserve">При нажатии на экране работы с направлениями на </w:t>
      </w:r>
      <w:r w:rsidRPr="003044B6">
        <w:rPr>
          <w:rFonts w:cs="Calibri"/>
          <w:szCs w:val="28"/>
          <w:lang w:val="ru-RU"/>
        </w:rPr>
        <w:t>“</w:t>
      </w:r>
      <w:r>
        <w:rPr>
          <w:rFonts w:cs="Calibri"/>
          <w:szCs w:val="28"/>
          <w:lang w:val="ru-RU"/>
        </w:rPr>
        <w:t>список врачей</w:t>
      </w:r>
      <w:r w:rsidRPr="003044B6">
        <w:rPr>
          <w:rFonts w:cs="Calibri"/>
          <w:szCs w:val="28"/>
          <w:lang w:val="ru-RU"/>
        </w:rPr>
        <w:t>”</w:t>
      </w:r>
      <w:r>
        <w:rPr>
          <w:rFonts w:cs="Calibri"/>
          <w:szCs w:val="28"/>
          <w:lang w:val="ru-RU"/>
        </w:rPr>
        <w:t xml:space="preserve">-пиктограмма </w:t>
      </w:r>
      <w:r>
        <w:rPr>
          <w:rFonts w:cs="Calibri"/>
          <w:noProof/>
          <w:szCs w:val="28"/>
          <w:lang w:val="ru-RU"/>
        </w:rPr>
        <w:drawing>
          <wp:inline distT="0" distB="0" distL="0" distR="0" wp14:anchorId="66A04956" wp14:editId="2E2A63E0">
            <wp:extent cx="242476" cy="244950"/>
            <wp:effectExtent l="0" t="0" r="5715" b="3175"/>
            <wp:docPr id="1232" name="Рисунок 1232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Рисунок 1232" descr="Изображение выглядит как часы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9962" cy="27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 xml:space="preserve"> Вы откроете экран со списком врачей:</w:t>
      </w:r>
    </w:p>
    <w:p w14:paraId="5BADB9A9" w14:textId="77777777" w:rsidR="0060444B" w:rsidRPr="00412187" w:rsidRDefault="0060444B" w:rsidP="00B04134">
      <w:pPr>
        <w:ind w:firstLine="709"/>
        <w:jc w:val="left"/>
        <w:rPr>
          <w:rFonts w:cs="Calibri"/>
          <w:szCs w:val="28"/>
          <w:lang w:val="en-US"/>
        </w:rPr>
      </w:pPr>
    </w:p>
    <w:p w14:paraId="5852EBC2" w14:textId="32469EE6" w:rsidR="0060444B" w:rsidRDefault="0060444B" w:rsidP="00B04134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anchor distT="0" distB="0" distL="114300" distR="114300" simplePos="0" relativeHeight="251674624" behindDoc="0" locked="0" layoutInCell="1" allowOverlap="1" wp14:anchorId="587FC32D" wp14:editId="1054E6BF">
            <wp:simplePos x="0" y="0"/>
            <wp:positionH relativeFrom="column">
              <wp:posOffset>-23700</wp:posOffset>
            </wp:positionH>
            <wp:positionV relativeFrom="paragraph">
              <wp:posOffset>-207</wp:posOffset>
            </wp:positionV>
            <wp:extent cx="5940425" cy="2414905"/>
            <wp:effectExtent l="0" t="0" r="3175" b="4445"/>
            <wp:wrapTopAndBottom/>
            <wp:docPr id="1233" name="Рисунок 12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Рисунок 12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6A431" w14:textId="0D127E54" w:rsidR="00225685" w:rsidRPr="00A55FA0" w:rsidRDefault="00225685" w:rsidP="00C9229F">
      <w:pPr>
        <w:jc w:val="left"/>
        <w:rPr>
          <w:rFonts w:cs="Calibri"/>
          <w:szCs w:val="28"/>
          <w:lang w:val="ru-RU"/>
        </w:rPr>
      </w:pPr>
    </w:p>
    <w:p w14:paraId="3E585DFB" w14:textId="77777777" w:rsidR="00C9229F" w:rsidRDefault="00C9229F" w:rsidP="00C9229F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szCs w:val="28"/>
          <w:lang w:val="ru-RU"/>
        </w:rPr>
        <w:t>На этом экране Вы можете произвести следующие действия:</w:t>
      </w:r>
    </w:p>
    <w:p w14:paraId="5F1A3DA0" w14:textId="45A94B52" w:rsidR="00C9229F" w:rsidRPr="0092090E" w:rsidRDefault="00C9229F" w:rsidP="00C9229F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571D253A" wp14:editId="142A11CB">
            <wp:extent cx="260005" cy="265311"/>
            <wp:effectExtent l="0" t="0" r="6985" b="190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Рисунок 12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26" cy="28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 xml:space="preserve">-добавить данные о </w:t>
      </w:r>
      <w:r w:rsidR="0092090E">
        <w:rPr>
          <w:rFonts w:cs="Calibri"/>
          <w:szCs w:val="28"/>
          <w:lang w:val="ru-RU"/>
        </w:rPr>
        <w:t>враче</w:t>
      </w:r>
    </w:p>
    <w:p w14:paraId="0CBAFBFE" w14:textId="65AF08B7" w:rsidR="00C9229F" w:rsidRPr="0092090E" w:rsidRDefault="00C9229F" w:rsidP="00C9229F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2CF9458E" wp14:editId="71EE23E3">
            <wp:extent cx="259715" cy="254360"/>
            <wp:effectExtent l="0" t="0" r="6985" b="0"/>
            <wp:docPr id="1255" name="Рисунок 1255" descr="Изображение выглядит как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Рисунок 1222" descr="Изображение выглядит как счетчик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3" cy="2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 xml:space="preserve">-удалить данные о </w:t>
      </w:r>
      <w:r w:rsidR="0092090E">
        <w:rPr>
          <w:rFonts w:cs="Calibri"/>
          <w:szCs w:val="28"/>
          <w:lang w:val="ru-RU"/>
        </w:rPr>
        <w:t>враче</w:t>
      </w:r>
    </w:p>
    <w:p w14:paraId="7C620315" w14:textId="0A50086D" w:rsidR="00C9229F" w:rsidRPr="0092090E" w:rsidRDefault="00C9229F" w:rsidP="00C9229F">
      <w:pPr>
        <w:ind w:firstLine="709"/>
        <w:jc w:val="left"/>
        <w:rPr>
          <w:rFonts w:cs="Calibri"/>
          <w:szCs w:val="28"/>
          <w:lang w:val="ru-RU"/>
        </w:rPr>
      </w:pPr>
      <w:r>
        <w:rPr>
          <w:rFonts w:cs="Calibri"/>
          <w:noProof/>
          <w:szCs w:val="28"/>
          <w:lang w:val="ru-RU"/>
        </w:rPr>
        <w:drawing>
          <wp:inline distT="0" distB="0" distL="0" distR="0" wp14:anchorId="57E3AA5C" wp14:editId="540B5EAB">
            <wp:extent cx="250927" cy="248285"/>
            <wp:effectExtent l="0" t="0" r="0" b="0"/>
            <wp:docPr id="1256" name="Рисунок 1256" descr="Изображение выглядит как сче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Рисунок 1223" descr="Изображение выглядит как счетчик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7" cy="2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 xml:space="preserve">-изменить данные о </w:t>
      </w:r>
      <w:r w:rsidR="0092090E">
        <w:rPr>
          <w:rFonts w:cs="Calibri"/>
          <w:szCs w:val="28"/>
          <w:lang w:val="ru-RU"/>
        </w:rPr>
        <w:t>враче</w:t>
      </w:r>
    </w:p>
    <w:p w14:paraId="7B40CA62" w14:textId="2B53B156" w:rsidR="00625C8E" w:rsidRDefault="00625C8E" w:rsidP="00C10FD9">
      <w:pPr>
        <w:ind w:firstLine="709"/>
        <w:jc w:val="left"/>
        <w:rPr>
          <w:rFonts w:cs="Calibri"/>
          <w:szCs w:val="28"/>
          <w:lang w:val="ru-RU"/>
        </w:rPr>
      </w:pPr>
      <w:r w:rsidRPr="001275C6">
        <w:pict w14:anchorId="7AC89631">
          <v:shape id="Рисунок 1257" o:spid="_x0000_i1164" type="#_x0000_t75" alt="Изображение выглядит как счетчик&#10;&#10;Автоматически созданное описание" style="width:19.1pt;height:18.4pt;visibility:visible;mso-wrap-style:square">
            <v:imagedata r:id="rId28" o:title="Изображение выглядит как счетчик&#10;&#10;Автоматически созданное описание"/>
          </v:shape>
        </w:pict>
      </w:r>
      <w:r w:rsidR="005A1A07">
        <w:rPr>
          <w:rFonts w:cs="Calibri"/>
          <w:szCs w:val="28"/>
          <w:lang w:val="ru-RU"/>
        </w:rPr>
        <w:t>-импортировать данные о враче</w:t>
      </w:r>
    </w:p>
    <w:p w14:paraId="7DBF96B7" w14:textId="5F2F0EB2" w:rsidR="00C10FD9" w:rsidRDefault="00C10FD9" w:rsidP="00C10FD9">
      <w:pPr>
        <w:ind w:firstLine="709"/>
        <w:jc w:val="left"/>
        <w:rPr>
          <w:rFonts w:cs="Calibri"/>
          <w:szCs w:val="28"/>
          <w:lang w:val="ru-RU"/>
        </w:rPr>
      </w:pPr>
      <w:r w:rsidRPr="001275C6">
        <w:rPr>
          <w:noProof/>
        </w:rPr>
        <w:drawing>
          <wp:inline distT="0" distB="0" distL="0" distR="0" wp14:anchorId="7768778F" wp14:editId="5A3FDDDB">
            <wp:extent cx="254000" cy="259715"/>
            <wp:effectExtent l="0" t="0" r="0" b="698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Cs w:val="28"/>
          <w:lang w:val="ru-RU"/>
        </w:rPr>
        <w:t>-обновить экран</w:t>
      </w:r>
    </w:p>
    <w:p w14:paraId="552249BF" w14:textId="6A49FE7F" w:rsidR="000C34C1" w:rsidRPr="003044B6" w:rsidRDefault="001B6747" w:rsidP="00E87928">
      <w:pPr>
        <w:pStyle w:val="2"/>
        <w:ind w:left="0"/>
        <w:rPr>
          <w:rFonts w:cs="Calibri"/>
          <w:lang w:val="ru-RU"/>
        </w:rPr>
      </w:pPr>
      <w:r>
        <w:rPr>
          <w:rFonts w:cs="Calibri"/>
          <w:noProof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1" layoutInCell="0" allowOverlap="1" wp14:anchorId="2AB0EA83" wp14:editId="5E61982F">
                <wp:simplePos x="0" y="0"/>
                <wp:positionH relativeFrom="page">
                  <wp:posOffset>748030</wp:posOffset>
                </wp:positionH>
                <wp:positionV relativeFrom="page">
                  <wp:posOffset>248285</wp:posOffset>
                </wp:positionV>
                <wp:extent cx="6588760" cy="10189210"/>
                <wp:effectExtent l="0" t="0" r="0" b="0"/>
                <wp:wrapNone/>
                <wp:docPr id="14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20336" w14:textId="77777777" w:rsidR="004E2567" w:rsidRDefault="004E2567" w:rsidP="00E7096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1DAAC" w14:textId="77777777" w:rsidR="004E2567" w:rsidRDefault="004E2567" w:rsidP="00E7096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EF133" w14:textId="77777777" w:rsidR="004E2567" w:rsidRDefault="004E2567" w:rsidP="00E7096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7E228" w14:textId="77777777" w:rsidR="004E2567" w:rsidRDefault="004E2567" w:rsidP="00E7096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BEDF3" w14:textId="77777777" w:rsidR="004E2567" w:rsidRDefault="004E2567" w:rsidP="00E7096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476D1" w14:textId="77777777" w:rsidR="004E2567" w:rsidRDefault="004E2567" w:rsidP="00E70963">
                              <w:pPr>
                                <w:pStyle w:val="a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" name="Rectangle 149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F0D5D" w14:textId="77777777" w:rsidR="004E2567" w:rsidRPr="0002024B" w:rsidRDefault="004E2567" w:rsidP="00E70963">
                              <w:pPr>
                                <w:pStyle w:val="a1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06FAB" w14:textId="77777777" w:rsidR="004E2567" w:rsidRPr="00EB43A3" w:rsidRDefault="004E2567" w:rsidP="00E70963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1A98C685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2049629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01856D" w14:textId="77777777" w:rsidR="004E2567" w:rsidRDefault="004E2567" w:rsidP="00E70963"/>
                            <w:p w14:paraId="16687B0B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4523AC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4764CB0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68AF31" w14:textId="77777777" w:rsidR="004E2567" w:rsidRDefault="004E2567" w:rsidP="00E70963"/>
                            <w:p w14:paraId="6015A791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CA4B6E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0BC8810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BCA420" w14:textId="77777777" w:rsidR="004E2567" w:rsidRDefault="004E2567" w:rsidP="00E70963"/>
                            <w:p w14:paraId="0EF1696C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660935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B7C2035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EC3E96" w14:textId="77777777" w:rsidR="004E2567" w:rsidRDefault="004E2567" w:rsidP="00E70963"/>
                            <w:p w14:paraId="0929D637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0BA7AA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B2BFAA0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3AAC1B" w14:textId="77777777" w:rsidR="004E2567" w:rsidRDefault="004E2567" w:rsidP="00E70963"/>
                            <w:p w14:paraId="72E97BCB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3F21D9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B022220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E40A7B" w14:textId="77777777" w:rsidR="004E2567" w:rsidRDefault="004E2567" w:rsidP="00E70963"/>
                            <w:p w14:paraId="6672EDE4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1D4288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78E3B2B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809957" w14:textId="77777777" w:rsidR="004E2567" w:rsidRDefault="004E2567" w:rsidP="00E70963"/>
                            <w:p w14:paraId="4E878BB3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073DD9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DDC9648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7E29F1" w14:textId="77777777" w:rsidR="004E2567" w:rsidRDefault="004E2567" w:rsidP="00E70963"/>
                            <w:p w14:paraId="5D1BB799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B5F5981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3F95312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F4D5FE" w14:textId="77777777" w:rsidR="004E2567" w:rsidRDefault="004E2567" w:rsidP="00E70963"/>
                            <w:p w14:paraId="41C26629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D61A85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05C4422D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2B745D" w14:textId="77777777" w:rsidR="004E2567" w:rsidRDefault="004E2567" w:rsidP="00E70963"/>
                            <w:p w14:paraId="7F1C0094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4F2413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2727E5EA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AC02F9" w14:textId="77777777" w:rsidR="004E2567" w:rsidRDefault="004E2567" w:rsidP="00E70963"/>
                            <w:p w14:paraId="21FAD071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1B4B8E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82E4B85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140B5A" w14:textId="77777777" w:rsidR="004E2567" w:rsidRDefault="004E2567" w:rsidP="00E70963"/>
                            <w:p w14:paraId="430453F6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15DD29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19D22ABD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EBE5B05" w14:textId="77777777" w:rsidR="004E2567" w:rsidRDefault="004E2567" w:rsidP="00E70963"/>
                            <w:p w14:paraId="57B697CC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2EA43CE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4037EF62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E74942" w14:textId="77777777" w:rsidR="004E2567" w:rsidRDefault="004E2567" w:rsidP="00E70963"/>
                            <w:p w14:paraId="0FF24DD5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A0AA96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77BD1DE5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30DF7E" w14:textId="77777777" w:rsidR="004E2567" w:rsidRDefault="004E2567" w:rsidP="00E70963"/>
                            <w:p w14:paraId="46FA9DA5" w14:textId="77777777" w:rsidR="004E2567" w:rsidRDefault="004E2567" w:rsidP="00E7096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7E979D" w14:textId="77777777" w:rsidR="004E2567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</w:p>
                            <w:p w14:paraId="6E8B1F40" w14:textId="77777777" w:rsidR="004E2567" w:rsidRPr="00F303CF" w:rsidRDefault="004E2567" w:rsidP="00E70963">
                              <w:pPr>
                                <w:pStyle w:val="a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0EA83" id="_x0000_s1166" style="position:absolute;left:0;text-align:left;margin-left:58.9pt;margin-top:19.55pt;width:518.8pt;height:802.3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" o:allowincell="f">
                <v:rect id="Rectangle 1479" o:spid="_x0000_s11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" filled="f" strokeweight="2pt"/>
                <v:line id="Line 1480" o:spid="_x0000_s11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JD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c/j+&#10;Eg6Q6w8AAAD//wMAUEsBAi0AFAAGAAgAAAAhANvh9svuAAAAhQEAABMAAAAAAAAAAAAAAAAAAAAA&#10;AFtDb250ZW50X1R5cGVzXS54bWxQSwECLQAUAAYACAAAACEAWvQsW78AAAAVAQAACwAAAAAAAAAA&#10;AAAAAAAfAQAAX3JlbHMvLnJlbHNQSwECLQAUAAYACAAAACEA1VESQ70AAADbAAAADwAAAAAAAAAA&#10;AAAAAAAHAgAAZHJzL2Rvd25yZXYueG1sUEsFBgAAAAADAAMAtwAAAPECAAAAAA==&#10;" strokeweight="2pt"/>
                <v:line id="Line 1481" o:spid="_x0000_s11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" strokeweight="2pt"/>
                <v:line id="Line 1482" o:spid="_x0000_s11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Oq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" strokeweight="2pt"/>
                <v:line id="Line 1483" o:spid="_x0000_s11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" strokeweight="2pt"/>
                <v:line id="Line 1484" o:spid="_x0000_s11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U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" strokeweight="2pt"/>
                <v:line id="Line 1485" o:spid="_x0000_s11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C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" strokeweight="2pt"/>
                <v:line id="Line 1486" o:spid="_x0000_s11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" strokeweight="2pt"/>
                <v:line id="Line 1487" o:spid="_x0000_s11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KC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PPgsoLEAAAA2wAAAA8A&#10;AAAAAAAAAAAAAAAABwIAAGRycy9kb3ducmV2LnhtbFBLBQYAAAAAAwADALcAAAD4AgAAAAA=&#10;" strokeweight="1pt"/>
                <v:line id="Line 1488" o:spid="_x0000_s11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<v:line id="Line 1489" o:spid="_x0000_s11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9t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BNFj23EAAAA2wAAAA8A&#10;AAAAAAAAAAAAAAAABwIAAGRycy9kb3ducmV2LnhtbFBLBQYAAAAAAwADALcAAAD4AgAAAAA=&#10;" strokeweight="1pt"/>
                <v:rect id="Rectangle 1490" o:spid="_x0000_s11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lG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FP6/xB8g1y8AAAD//wMAUEsBAi0AFAAGAAgAAAAhANvh9svuAAAAhQEAABMAAAAAAAAAAAAAAAAA&#10;AAAAAFtDb250ZW50X1R5cGVzXS54bWxQSwECLQAUAAYACAAAACEAWvQsW78AAAAVAQAACwAAAAAA&#10;AAAAAAAAAAAfAQAAX3JlbHMvLnJlbHNQSwECLQAUAAYACAAAACEAvaDpRsAAAADbAAAADwAAAAAA&#10;AAAAAAAAAAAHAgAAZHJzL2Rvd25yZXYueG1sUEsFBgAAAAADAAMAtwAAAPQCAAAAAA==&#10;" filled="f" stroked="f" strokeweight=".25pt">
                  <v:textbox inset="1pt,1pt,1pt,1pt">
                    <w:txbxContent>
                      <w:p w14:paraId="00920336" w14:textId="77777777" w:rsidR="004E2567" w:rsidRDefault="004E2567" w:rsidP="00E7096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91" o:spid="_x0000_s11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" filled="f" stroked="f" strokeweight=".25pt">
                  <v:textbox inset="1pt,1pt,1pt,1pt">
                    <w:txbxContent>
                      <w:p w14:paraId="7C91DAAC" w14:textId="77777777" w:rsidR="004E2567" w:rsidRDefault="004E2567" w:rsidP="00E7096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2" o:spid="_x0000_s11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iv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rHx&#10;S/wBcvcGAAD//wMAUEsBAi0AFAAGAAgAAAAhANvh9svuAAAAhQEAABMAAAAAAAAAAAAAAAAAAAAA&#10;AFtDb250ZW50X1R5cGVzXS54bWxQSwECLQAUAAYACAAAACEAWvQsW78AAAAVAQAACwAAAAAAAAAA&#10;AAAAAAAfAQAAX3JlbHMvLnJlbHNQSwECLQAUAAYACAAAACEAo3PYr70AAADbAAAADwAAAAAAAAAA&#10;AAAAAAAHAgAAZHJzL2Rvd25yZXYueG1sUEsFBgAAAAADAAMAtwAAAPECAAAAAA==&#10;" filled="f" stroked="f" strokeweight=".25pt">
                  <v:textbox inset="1pt,1pt,1pt,1pt">
                    <w:txbxContent>
                      <w:p w14:paraId="027EF133" w14:textId="77777777" w:rsidR="004E2567" w:rsidRDefault="004E2567" w:rsidP="00E7096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93" o:spid="_x0000_s11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0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wTKD3y/xB8jdEwAA//8DAFBLAQItABQABgAIAAAAIQDb4fbL7gAAAIUBAAATAAAAAAAAAAAAAAAA&#10;AAAAAABbQ29udGVudF9UeXBlc10ueG1sUEsBAi0AFAAGAAgAAAAhAFr0LFu/AAAAFQEAAAsAAAAA&#10;AAAAAAAAAAAAHwEAAF9yZWxzLy5yZWxzUEsBAi0AFAAGAAgAAAAhAMw/fTTBAAAA2wAAAA8AAAAA&#10;AAAAAAAAAAAABwIAAGRycy9kb3ducmV2LnhtbFBLBQYAAAAAAwADALcAAAD1AgAAAAA=&#10;" filled="f" stroked="f" strokeweight=".25pt">
                  <v:textbox inset="1pt,1pt,1pt,1pt">
                    <w:txbxContent>
                      <w:p w14:paraId="5AF7E228" w14:textId="77777777" w:rsidR="004E2567" w:rsidRDefault="004E2567" w:rsidP="00E7096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94" o:spid="_x0000_s11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J0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X38&#10;En+A3H4BAAD//wMAUEsBAi0AFAAGAAgAAAAhANvh9svuAAAAhQEAABMAAAAAAAAAAAAAAAAAAAAA&#10;AFtDb250ZW50X1R5cGVzXS54bWxQSwECLQAUAAYACAAAACEAWvQsW78AAAAVAQAACwAAAAAAAAAA&#10;AAAAAAAfAQAAX3JlbHMvLnJlbHNQSwECLQAUAAYACAAAACEA2NxCdL0AAADbAAAADwAAAAAAAAAA&#10;AAAAAAAHAgAAZHJzL2Rvd25yZXYueG1sUEsFBgAAAAADAAMAtwAAAPECAAAAAA==&#10;" filled="f" stroked="f" strokeweight=".25pt">
                  <v:textbox inset="1pt,1pt,1pt,1pt">
                    <w:txbxContent>
                      <w:p w14:paraId="72ABEDF3" w14:textId="77777777" w:rsidR="004E2567" w:rsidRDefault="004E2567" w:rsidP="00E7096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95" o:spid="_x0000_s11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" filled="f" stroked="f" strokeweight=".25pt">
                  <v:textbox inset="1pt,1pt,1pt,1pt">
                    <w:txbxContent>
                      <w:p w14:paraId="48D476D1" w14:textId="77777777" w:rsidR="004E2567" w:rsidRDefault="004E2567" w:rsidP="00E70963">
                        <w:pPr>
                          <w:pStyle w:val="a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6" o:spid="_x0000_s11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mY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" filled="f" stroked="f" strokeweight=".25pt">
                  <v:textbox inset="1pt,1pt,1pt,1pt">
                    <w:txbxContent>
                      <w:p w14:paraId="19DF0D5D" w14:textId="77777777" w:rsidR="004E2567" w:rsidRPr="0002024B" w:rsidRDefault="004E2567" w:rsidP="00E70963">
                        <w:pPr>
                          <w:pStyle w:val="a1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497" o:spid="_x0000_s11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  <v:textbox inset="1pt,1pt,1pt,1pt">
                    <w:txbxContent>
                      <w:p w14:paraId="1D106FAB" w14:textId="77777777" w:rsidR="004E2567" w:rsidRPr="00EB43A3" w:rsidRDefault="004E2567" w:rsidP="00E70963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1A98C685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2049629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01856D" w14:textId="77777777" w:rsidR="004E2567" w:rsidRDefault="004E2567" w:rsidP="00E70963"/>
                      <w:p w14:paraId="16687B0B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4523AC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4764CB0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68AF31" w14:textId="77777777" w:rsidR="004E2567" w:rsidRDefault="004E2567" w:rsidP="00E70963"/>
                      <w:p w14:paraId="6015A791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CA4B6E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0BC8810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BCA420" w14:textId="77777777" w:rsidR="004E2567" w:rsidRDefault="004E2567" w:rsidP="00E70963"/>
                      <w:p w14:paraId="0EF1696C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660935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B7C2035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EC3E96" w14:textId="77777777" w:rsidR="004E2567" w:rsidRDefault="004E2567" w:rsidP="00E70963"/>
                      <w:p w14:paraId="0929D637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0BA7AA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B2BFAA0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3AAC1B" w14:textId="77777777" w:rsidR="004E2567" w:rsidRDefault="004E2567" w:rsidP="00E70963"/>
                      <w:p w14:paraId="72E97BCB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3F21D9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B022220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E40A7B" w14:textId="77777777" w:rsidR="004E2567" w:rsidRDefault="004E2567" w:rsidP="00E70963"/>
                      <w:p w14:paraId="6672EDE4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1D4288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78E3B2B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809957" w14:textId="77777777" w:rsidR="004E2567" w:rsidRDefault="004E2567" w:rsidP="00E70963"/>
                      <w:p w14:paraId="4E878BB3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073DD9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DDC9648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7E29F1" w14:textId="77777777" w:rsidR="004E2567" w:rsidRDefault="004E2567" w:rsidP="00E70963"/>
                      <w:p w14:paraId="5D1BB799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B5F5981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3F95312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F4D5FE" w14:textId="77777777" w:rsidR="004E2567" w:rsidRDefault="004E2567" w:rsidP="00E70963"/>
                      <w:p w14:paraId="41C26629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D61A85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05C4422D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2B745D" w14:textId="77777777" w:rsidR="004E2567" w:rsidRDefault="004E2567" w:rsidP="00E70963"/>
                      <w:p w14:paraId="7F1C0094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4F2413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2727E5EA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AC02F9" w14:textId="77777777" w:rsidR="004E2567" w:rsidRDefault="004E2567" w:rsidP="00E70963"/>
                      <w:p w14:paraId="21FAD071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1B4B8E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82E4B85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140B5A" w14:textId="77777777" w:rsidR="004E2567" w:rsidRDefault="004E2567" w:rsidP="00E70963"/>
                      <w:p w14:paraId="430453F6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15DD29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19D22ABD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EBE5B05" w14:textId="77777777" w:rsidR="004E2567" w:rsidRDefault="004E2567" w:rsidP="00E70963"/>
                      <w:p w14:paraId="57B697CC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2EA43CE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4037EF62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E74942" w14:textId="77777777" w:rsidR="004E2567" w:rsidRDefault="004E2567" w:rsidP="00E70963"/>
                      <w:p w14:paraId="0FF24DD5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A0AA96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77BD1DE5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30DF7E" w14:textId="77777777" w:rsidR="004E2567" w:rsidRDefault="004E2567" w:rsidP="00E70963"/>
                      <w:p w14:paraId="46FA9DA5" w14:textId="77777777" w:rsidR="004E2567" w:rsidRDefault="004E2567" w:rsidP="00E7096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7E979D" w14:textId="77777777" w:rsidR="004E2567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</w:p>
                      <w:p w14:paraId="6E8B1F40" w14:textId="77777777" w:rsidR="004E2567" w:rsidRPr="00F303CF" w:rsidRDefault="004E2567" w:rsidP="00E70963">
                        <w:pPr>
                          <w:pStyle w:val="a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bookmarkEnd w:id="0"/>
      <w:bookmarkEnd w:id="1"/>
      <w:bookmarkEnd w:id="116"/>
    </w:p>
    <w:sectPr w:rsidR="000C34C1" w:rsidRPr="003044B6" w:rsidSect="009B332D">
      <w:footerReference w:type="default" r:id="rId29"/>
      <w:pgSz w:w="11907" w:h="16840" w:code="9"/>
      <w:pgMar w:top="907" w:right="851" w:bottom="175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1863C" w14:textId="77777777" w:rsidR="00FA040E" w:rsidRDefault="00FA040E" w:rsidP="00404A8C">
      <w:r>
        <w:separator/>
      </w:r>
    </w:p>
  </w:endnote>
  <w:endnote w:type="continuationSeparator" w:id="0">
    <w:p w14:paraId="0D0B0821" w14:textId="77777777" w:rsidR="00FA040E" w:rsidRDefault="00FA040E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A42F1" w14:textId="77777777" w:rsidR="004E2567" w:rsidRDefault="004E2567" w:rsidP="00A81A42">
    <w:pPr>
      <w:pStyle w:val="a8"/>
      <w:ind w:right="-284"/>
      <w:jc w:val="right"/>
    </w:pPr>
    <w:r>
      <w:rPr>
        <w:lang w:val="ru-RU"/>
      </w:rPr>
      <w:t xml:space="preserve">   </w:t>
    </w:r>
    <w:r>
      <w:fldChar w:fldCharType="begin"/>
    </w:r>
    <w:r>
      <w:instrText>PAGE   \* MERGEFORMAT</w:instrText>
    </w:r>
    <w:r>
      <w:fldChar w:fldCharType="separate"/>
    </w:r>
    <w:r w:rsidRPr="00DD7957">
      <w:rPr>
        <w:noProof/>
        <w:lang w:val="ru-RU"/>
      </w:rPr>
      <w:t>12</w:t>
    </w:r>
    <w:r>
      <w:fldChar w:fldCharType="end"/>
    </w:r>
  </w:p>
  <w:p w14:paraId="6E3701F2" w14:textId="77777777" w:rsidR="004E2567" w:rsidRDefault="004E256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08EEB" w14:textId="77777777" w:rsidR="00FA040E" w:rsidRDefault="00FA040E" w:rsidP="00404A8C">
      <w:r>
        <w:separator/>
      </w:r>
    </w:p>
  </w:footnote>
  <w:footnote w:type="continuationSeparator" w:id="0">
    <w:p w14:paraId="5CF2ED52" w14:textId="77777777" w:rsidR="00FA040E" w:rsidRDefault="00FA040E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alt="Изображение выглядит как объект, часы, зеленый&#10;&#10;Автоматически созданное описание" style="width:72.7pt;height:74.3pt;visibility:visible;mso-wrap-style:square" o:bullet="t">
        <v:imagedata r:id="rId1" o:title="Изображение выглядит как объект, часы, зеленый&#10;&#10;Автоматически созданное описание"/>
      </v:shape>
    </w:pict>
  </w:numPicBullet>
  <w:numPicBullet w:numPicBulletId="1">
    <w:pict>
      <v:shape id="_x0000_i1208" type="#_x0000_t75" alt="Изображение выглядит как часы, счетчик&#10;&#10;Автоматически созданное описание" style="width:72.9pt;height:74.3pt;flip:y;visibility:visible;mso-wrap-style:square" o:bullet="t">
        <v:imagedata r:id="rId2" o:title="Изображение выглядит как часы, счетчик&#10;&#10;Автоматически созданное описание"/>
      </v:shape>
    </w:pict>
  </w:numPicBullet>
  <w:numPicBullet w:numPicBulletId="2">
    <w:pict>
      <v:shape id="_x0000_i1209" type="#_x0000_t75" alt="Изображение выглядит как часы&#10;&#10;Автоматически созданное описание" style="width:73.6pt;height:74.3pt;visibility:visible;mso-wrap-style:square" o:bullet="t">
        <v:imagedata r:id="rId3" o:title="Изображение выглядит как часы&#10;&#10;Автоматически созданное описание"/>
      </v:shape>
    </w:pict>
  </w:numPicBullet>
  <w:numPicBullet w:numPicBulletId="3">
    <w:pict>
      <v:shape id="_x0000_i1210" type="#_x0000_t75" style="width:20.95pt;height:21.15pt;visibility:visible;mso-wrap-style:square" o:bullet="t">
        <v:imagedata r:id="rId4" o:title=""/>
      </v:shape>
    </w:pict>
  </w:numPicBullet>
  <w:numPicBullet w:numPicBulletId="4">
    <w:pict>
      <v:shape id="_x0000_i1211" type="#_x0000_t75" alt="Изображение выглядит как счетчик&#10;&#10;Автоматически созданное описание" style="width:20.7pt;height:20pt;visibility:visible;mso-wrap-style:square" o:bullet="t">
        <v:imagedata r:id="rId5" o:title="Изображение выглядит как счетчик&#10;&#10;Автоматически созданное описание"/>
      </v:shape>
    </w:pict>
  </w:numPicBullet>
  <w:abstractNum w:abstractNumId="0" w15:restartNumberingAfterBreak="0">
    <w:nsid w:val="FFFFFF89"/>
    <w:multiLevelType w:val="singleLevel"/>
    <w:tmpl w:val="6D5E475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1A2942"/>
    <w:multiLevelType w:val="hybridMultilevel"/>
    <w:tmpl w:val="0CBE50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95264"/>
    <w:multiLevelType w:val="multilevel"/>
    <w:tmpl w:val="ED0EF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" w15:restartNumberingAfterBreak="0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93AD1"/>
    <w:multiLevelType w:val="hybridMultilevel"/>
    <w:tmpl w:val="ACE66B7A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CF"/>
    <w:rsid w:val="00001A2B"/>
    <w:rsid w:val="00001DE9"/>
    <w:rsid w:val="000127BC"/>
    <w:rsid w:val="0002024B"/>
    <w:rsid w:val="0006406A"/>
    <w:rsid w:val="000653F3"/>
    <w:rsid w:val="0007625F"/>
    <w:rsid w:val="0008486F"/>
    <w:rsid w:val="00094287"/>
    <w:rsid w:val="000A00BF"/>
    <w:rsid w:val="000B27FA"/>
    <w:rsid w:val="000B5C51"/>
    <w:rsid w:val="000B61D7"/>
    <w:rsid w:val="000C34C1"/>
    <w:rsid w:val="000E1593"/>
    <w:rsid w:val="001211DA"/>
    <w:rsid w:val="0015020F"/>
    <w:rsid w:val="001645AD"/>
    <w:rsid w:val="00164BFE"/>
    <w:rsid w:val="001A102C"/>
    <w:rsid w:val="001A3BFA"/>
    <w:rsid w:val="001A4324"/>
    <w:rsid w:val="001A4D59"/>
    <w:rsid w:val="001A5A6F"/>
    <w:rsid w:val="001A7842"/>
    <w:rsid w:val="001A7D46"/>
    <w:rsid w:val="001B6747"/>
    <w:rsid w:val="001C1C76"/>
    <w:rsid w:val="001C5575"/>
    <w:rsid w:val="001D5BD5"/>
    <w:rsid w:val="001D72D2"/>
    <w:rsid w:val="00225685"/>
    <w:rsid w:val="00230EE4"/>
    <w:rsid w:val="0024274C"/>
    <w:rsid w:val="002446AB"/>
    <w:rsid w:val="00255A42"/>
    <w:rsid w:val="00274EA9"/>
    <w:rsid w:val="00284115"/>
    <w:rsid w:val="002973A3"/>
    <w:rsid w:val="002B262C"/>
    <w:rsid w:val="002B5541"/>
    <w:rsid w:val="002E6689"/>
    <w:rsid w:val="003044B6"/>
    <w:rsid w:val="00314660"/>
    <w:rsid w:val="00316C8B"/>
    <w:rsid w:val="00332343"/>
    <w:rsid w:val="003512B7"/>
    <w:rsid w:val="00354DA2"/>
    <w:rsid w:val="00370086"/>
    <w:rsid w:val="00374463"/>
    <w:rsid w:val="00383480"/>
    <w:rsid w:val="003842C4"/>
    <w:rsid w:val="00390E18"/>
    <w:rsid w:val="003A24D8"/>
    <w:rsid w:val="003A6A8F"/>
    <w:rsid w:val="003B7D5E"/>
    <w:rsid w:val="003D716D"/>
    <w:rsid w:val="003E0C45"/>
    <w:rsid w:val="003E78C6"/>
    <w:rsid w:val="003F2C89"/>
    <w:rsid w:val="003F4426"/>
    <w:rsid w:val="00404A8C"/>
    <w:rsid w:val="0041025D"/>
    <w:rsid w:val="00412187"/>
    <w:rsid w:val="00445C9C"/>
    <w:rsid w:val="00454D26"/>
    <w:rsid w:val="00455747"/>
    <w:rsid w:val="00456DB4"/>
    <w:rsid w:val="00473BAD"/>
    <w:rsid w:val="00476200"/>
    <w:rsid w:val="0049415F"/>
    <w:rsid w:val="00496969"/>
    <w:rsid w:val="00497E86"/>
    <w:rsid w:val="004B7989"/>
    <w:rsid w:val="004C0781"/>
    <w:rsid w:val="004C4F62"/>
    <w:rsid w:val="004C69B3"/>
    <w:rsid w:val="004E2567"/>
    <w:rsid w:val="004F2C2B"/>
    <w:rsid w:val="004F745F"/>
    <w:rsid w:val="0051239D"/>
    <w:rsid w:val="00521760"/>
    <w:rsid w:val="0054587A"/>
    <w:rsid w:val="0054702F"/>
    <w:rsid w:val="00550B2F"/>
    <w:rsid w:val="00574DE2"/>
    <w:rsid w:val="00575E93"/>
    <w:rsid w:val="005829CD"/>
    <w:rsid w:val="00582DF2"/>
    <w:rsid w:val="00587AB3"/>
    <w:rsid w:val="005910F3"/>
    <w:rsid w:val="005920E5"/>
    <w:rsid w:val="00595B63"/>
    <w:rsid w:val="0059792C"/>
    <w:rsid w:val="005A1A07"/>
    <w:rsid w:val="005B17AF"/>
    <w:rsid w:val="005B393F"/>
    <w:rsid w:val="005D1A51"/>
    <w:rsid w:val="005E3AA8"/>
    <w:rsid w:val="005F0776"/>
    <w:rsid w:val="005F13B9"/>
    <w:rsid w:val="00601002"/>
    <w:rsid w:val="006033BD"/>
    <w:rsid w:val="0060444B"/>
    <w:rsid w:val="00610AE9"/>
    <w:rsid w:val="00625C8E"/>
    <w:rsid w:val="00627CCF"/>
    <w:rsid w:val="006330E1"/>
    <w:rsid w:val="00650414"/>
    <w:rsid w:val="00661E2C"/>
    <w:rsid w:val="00692442"/>
    <w:rsid w:val="006C0F9D"/>
    <w:rsid w:val="006C4470"/>
    <w:rsid w:val="006D274D"/>
    <w:rsid w:val="006D4A5E"/>
    <w:rsid w:val="006D5940"/>
    <w:rsid w:val="006E145D"/>
    <w:rsid w:val="006E778F"/>
    <w:rsid w:val="00706968"/>
    <w:rsid w:val="007141A1"/>
    <w:rsid w:val="00723CEE"/>
    <w:rsid w:val="00743786"/>
    <w:rsid w:val="007513B7"/>
    <w:rsid w:val="00751408"/>
    <w:rsid w:val="007564B0"/>
    <w:rsid w:val="0076741D"/>
    <w:rsid w:val="0077444D"/>
    <w:rsid w:val="007834AA"/>
    <w:rsid w:val="00796595"/>
    <w:rsid w:val="007E0499"/>
    <w:rsid w:val="007E1A63"/>
    <w:rsid w:val="007E3FDB"/>
    <w:rsid w:val="007F1290"/>
    <w:rsid w:val="00804BB2"/>
    <w:rsid w:val="0081284D"/>
    <w:rsid w:val="00815C8C"/>
    <w:rsid w:val="0082666E"/>
    <w:rsid w:val="00831428"/>
    <w:rsid w:val="0085256E"/>
    <w:rsid w:val="00864691"/>
    <w:rsid w:val="008679C7"/>
    <w:rsid w:val="00875760"/>
    <w:rsid w:val="0088428E"/>
    <w:rsid w:val="00886094"/>
    <w:rsid w:val="008B046E"/>
    <w:rsid w:val="008C3ED8"/>
    <w:rsid w:val="00915DE5"/>
    <w:rsid w:val="0092090E"/>
    <w:rsid w:val="0094589F"/>
    <w:rsid w:val="00951BAE"/>
    <w:rsid w:val="009579DD"/>
    <w:rsid w:val="009611C1"/>
    <w:rsid w:val="00966ABF"/>
    <w:rsid w:val="0097249C"/>
    <w:rsid w:val="00982B90"/>
    <w:rsid w:val="00983BC7"/>
    <w:rsid w:val="00996619"/>
    <w:rsid w:val="009A4483"/>
    <w:rsid w:val="009A7EEB"/>
    <w:rsid w:val="009B332D"/>
    <w:rsid w:val="009B6B1A"/>
    <w:rsid w:val="009C519E"/>
    <w:rsid w:val="009D6CC2"/>
    <w:rsid w:val="009D718D"/>
    <w:rsid w:val="009E3889"/>
    <w:rsid w:val="009E50A2"/>
    <w:rsid w:val="009E67A8"/>
    <w:rsid w:val="009F272B"/>
    <w:rsid w:val="009F5200"/>
    <w:rsid w:val="009F797F"/>
    <w:rsid w:val="00A01016"/>
    <w:rsid w:val="00A20237"/>
    <w:rsid w:val="00A32537"/>
    <w:rsid w:val="00A35D8C"/>
    <w:rsid w:val="00A43978"/>
    <w:rsid w:val="00A451E8"/>
    <w:rsid w:val="00A55FA0"/>
    <w:rsid w:val="00A669E5"/>
    <w:rsid w:val="00A67181"/>
    <w:rsid w:val="00A70151"/>
    <w:rsid w:val="00A8099A"/>
    <w:rsid w:val="00A81A42"/>
    <w:rsid w:val="00A96FD8"/>
    <w:rsid w:val="00AA410D"/>
    <w:rsid w:val="00AA5F1A"/>
    <w:rsid w:val="00AB7572"/>
    <w:rsid w:val="00AC327C"/>
    <w:rsid w:val="00AD09FB"/>
    <w:rsid w:val="00AE02A6"/>
    <w:rsid w:val="00AE4A4A"/>
    <w:rsid w:val="00AF7663"/>
    <w:rsid w:val="00B04134"/>
    <w:rsid w:val="00B109EF"/>
    <w:rsid w:val="00B15C86"/>
    <w:rsid w:val="00B322CD"/>
    <w:rsid w:val="00B42ABC"/>
    <w:rsid w:val="00B53977"/>
    <w:rsid w:val="00B55705"/>
    <w:rsid w:val="00B56F4A"/>
    <w:rsid w:val="00B57FC6"/>
    <w:rsid w:val="00B840A5"/>
    <w:rsid w:val="00B86D35"/>
    <w:rsid w:val="00B90260"/>
    <w:rsid w:val="00B918E2"/>
    <w:rsid w:val="00BB17DD"/>
    <w:rsid w:val="00BB20FD"/>
    <w:rsid w:val="00BB240A"/>
    <w:rsid w:val="00BB40C9"/>
    <w:rsid w:val="00BD5083"/>
    <w:rsid w:val="00BE12B6"/>
    <w:rsid w:val="00BE3FC7"/>
    <w:rsid w:val="00C06C51"/>
    <w:rsid w:val="00C10FD9"/>
    <w:rsid w:val="00C15967"/>
    <w:rsid w:val="00C22A60"/>
    <w:rsid w:val="00C2351D"/>
    <w:rsid w:val="00C71106"/>
    <w:rsid w:val="00C73317"/>
    <w:rsid w:val="00C74B1A"/>
    <w:rsid w:val="00C76F6F"/>
    <w:rsid w:val="00C9229F"/>
    <w:rsid w:val="00C94C48"/>
    <w:rsid w:val="00C96A8D"/>
    <w:rsid w:val="00CB3269"/>
    <w:rsid w:val="00CD086A"/>
    <w:rsid w:val="00CE28BC"/>
    <w:rsid w:val="00CF1261"/>
    <w:rsid w:val="00D11CDC"/>
    <w:rsid w:val="00D1359D"/>
    <w:rsid w:val="00D2248E"/>
    <w:rsid w:val="00D54FBE"/>
    <w:rsid w:val="00D5665D"/>
    <w:rsid w:val="00D86178"/>
    <w:rsid w:val="00D863CC"/>
    <w:rsid w:val="00D93D1F"/>
    <w:rsid w:val="00D955E0"/>
    <w:rsid w:val="00DA34CF"/>
    <w:rsid w:val="00DA797A"/>
    <w:rsid w:val="00DB1737"/>
    <w:rsid w:val="00DB711A"/>
    <w:rsid w:val="00DD7957"/>
    <w:rsid w:val="00DE0D3B"/>
    <w:rsid w:val="00DE28BE"/>
    <w:rsid w:val="00DF217B"/>
    <w:rsid w:val="00DF5BD9"/>
    <w:rsid w:val="00E12331"/>
    <w:rsid w:val="00E36ABB"/>
    <w:rsid w:val="00E53CE6"/>
    <w:rsid w:val="00E641EE"/>
    <w:rsid w:val="00E644D9"/>
    <w:rsid w:val="00E70388"/>
    <w:rsid w:val="00E70963"/>
    <w:rsid w:val="00E875D7"/>
    <w:rsid w:val="00E87928"/>
    <w:rsid w:val="00E90458"/>
    <w:rsid w:val="00E90C40"/>
    <w:rsid w:val="00EB291F"/>
    <w:rsid w:val="00EB2C7A"/>
    <w:rsid w:val="00EB43A3"/>
    <w:rsid w:val="00EC5EAD"/>
    <w:rsid w:val="00EE67CE"/>
    <w:rsid w:val="00EF2209"/>
    <w:rsid w:val="00F12E21"/>
    <w:rsid w:val="00F25971"/>
    <w:rsid w:val="00F303CF"/>
    <w:rsid w:val="00F564F6"/>
    <w:rsid w:val="00F5653C"/>
    <w:rsid w:val="00F63AB6"/>
    <w:rsid w:val="00F8125B"/>
    <w:rsid w:val="00F8451A"/>
    <w:rsid w:val="00FA040E"/>
    <w:rsid w:val="00FA110F"/>
    <w:rsid w:val="00FA1470"/>
    <w:rsid w:val="00FB0B57"/>
    <w:rsid w:val="00FE42C1"/>
    <w:rsid w:val="00FE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901C31"/>
  <w15:docId w15:val="{DDC2C502-9A5E-454E-A9AD-A9694DED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E67A8"/>
    <w:pPr>
      <w:jc w:val="both"/>
    </w:pPr>
    <w:rPr>
      <w:rFonts w:ascii="Calibri" w:hAnsi="Calibri"/>
      <w:sz w:val="28"/>
      <w:lang w:val="uk-UA"/>
    </w:rPr>
  </w:style>
  <w:style w:type="paragraph" w:styleId="1">
    <w:name w:val="heading 1"/>
    <w:basedOn w:val="a0"/>
    <w:next w:val="a0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0"/>
    <w:next w:val="a0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1"/>
    <w:next w:val="a0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0"/>
    <w:next w:val="a0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0"/>
    <w:next w:val="a0"/>
    <w:qFormat/>
    <w:pPr>
      <w:suppressAutoHyphens/>
      <w:spacing w:line="336" w:lineRule="auto"/>
      <w:jc w:val="center"/>
    </w:pPr>
  </w:style>
  <w:style w:type="paragraph" w:styleId="a8">
    <w:name w:val="footer"/>
    <w:basedOn w:val="a0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0"/>
    <w:next w:val="a0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0"/>
    <w:next w:val="a0"/>
    <w:autoRedefine/>
    <w:uiPriority w:val="39"/>
    <w:rsid w:val="00875760"/>
    <w:pPr>
      <w:tabs>
        <w:tab w:val="right" w:leader="dot" w:pos="9355"/>
      </w:tabs>
      <w:spacing w:line="336" w:lineRule="auto"/>
      <w:ind w:left="284" w:right="851"/>
      <w:jc w:val="left"/>
    </w:pPr>
    <w:rPr>
      <w:noProof/>
      <w:lang w:val="ru-RU"/>
    </w:rPr>
  </w:style>
  <w:style w:type="paragraph" w:styleId="31">
    <w:name w:val="toc 3"/>
    <w:basedOn w:val="a0"/>
    <w:next w:val="a0"/>
    <w:autoRedefine/>
    <w:uiPriority w:val="39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3">
    <w:name w:val="toc 4"/>
    <w:basedOn w:val="a0"/>
    <w:next w:val="a0"/>
    <w:autoRedefine/>
    <w:uiPriority w:val="39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b">
    <w:name w:val="Body Text"/>
    <w:basedOn w:val="a0"/>
    <w:pPr>
      <w:spacing w:line="336" w:lineRule="auto"/>
      <w:ind w:firstLine="851"/>
    </w:pPr>
  </w:style>
  <w:style w:type="paragraph" w:customStyle="1" w:styleId="ac">
    <w:name w:val="Переменные"/>
    <w:basedOn w:val="ab"/>
    <w:pPr>
      <w:tabs>
        <w:tab w:val="left" w:pos="482"/>
      </w:tabs>
      <w:ind w:left="482" w:hanging="482"/>
    </w:pPr>
  </w:style>
  <w:style w:type="paragraph" w:styleId="ad">
    <w:name w:val="Document Map"/>
    <w:basedOn w:val="a0"/>
    <w:semiHidden/>
    <w:pPr>
      <w:shd w:val="clear" w:color="auto" w:fill="000080"/>
    </w:pPr>
    <w:rPr>
      <w:sz w:val="24"/>
    </w:rPr>
  </w:style>
  <w:style w:type="paragraph" w:customStyle="1" w:styleId="ae">
    <w:name w:val="Формула"/>
    <w:basedOn w:val="ab"/>
    <w:pPr>
      <w:tabs>
        <w:tab w:val="center" w:pos="4536"/>
        <w:tab w:val="right" w:pos="9356"/>
      </w:tabs>
      <w:ind w:firstLine="0"/>
    </w:pPr>
  </w:style>
  <w:style w:type="paragraph" w:customStyle="1" w:styleId="a1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f">
    <w:name w:val="Листинг программы"/>
    <w:pPr>
      <w:suppressAutoHyphens/>
    </w:pPr>
    <w:rPr>
      <w:noProof/>
    </w:rPr>
  </w:style>
  <w:style w:type="paragraph" w:styleId="af0">
    <w:name w:val="annotation text"/>
    <w:basedOn w:val="a0"/>
    <w:semiHidden/>
    <w:rPr>
      <w:rFonts w:ascii="Journal" w:hAnsi="Journal"/>
      <w:sz w:val="24"/>
    </w:rPr>
  </w:style>
  <w:style w:type="paragraph" w:styleId="af1">
    <w:name w:val="TOC Heading"/>
    <w:basedOn w:val="1"/>
    <w:next w:val="a0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2">
    <w:name w:val="Hyperlink"/>
    <w:uiPriority w:val="99"/>
    <w:unhideWhenUsed/>
    <w:rsid w:val="005920E5"/>
    <w:rPr>
      <w:color w:val="0563C1"/>
      <w:u w:val="single"/>
    </w:rPr>
  </w:style>
  <w:style w:type="character" w:customStyle="1" w:styleId="a6">
    <w:name w:val="Верхний колонтитул Знак"/>
    <w:link w:val="a5"/>
    <w:uiPriority w:val="99"/>
    <w:rsid w:val="005920E5"/>
    <w:rPr>
      <w:sz w:val="28"/>
      <w:lang w:val="uk-UA"/>
    </w:rPr>
  </w:style>
  <w:style w:type="character" w:customStyle="1" w:styleId="a9">
    <w:name w:val="Нижний колонтитул Знак"/>
    <w:link w:val="a8"/>
    <w:uiPriority w:val="99"/>
    <w:rsid w:val="005920E5"/>
    <w:rPr>
      <w:sz w:val="28"/>
      <w:lang w:val="uk-UA"/>
    </w:rPr>
  </w:style>
  <w:style w:type="paragraph" w:styleId="5">
    <w:name w:val="toc 5"/>
    <w:basedOn w:val="a0"/>
    <w:next w:val="a0"/>
    <w:autoRedefine/>
    <w:uiPriority w:val="39"/>
    <w:unhideWhenUsed/>
    <w:rsid w:val="00EC5EAD"/>
    <w:pPr>
      <w:spacing w:after="100" w:line="259" w:lineRule="auto"/>
      <w:ind w:left="880"/>
      <w:jc w:val="left"/>
    </w:pPr>
    <w:rPr>
      <w:sz w:val="22"/>
      <w:szCs w:val="22"/>
      <w:lang w:val="ru-RU"/>
    </w:rPr>
  </w:style>
  <w:style w:type="paragraph" w:styleId="6">
    <w:name w:val="toc 6"/>
    <w:basedOn w:val="a0"/>
    <w:next w:val="a0"/>
    <w:autoRedefine/>
    <w:uiPriority w:val="39"/>
    <w:unhideWhenUsed/>
    <w:rsid w:val="00EC5EAD"/>
    <w:pPr>
      <w:spacing w:after="100" w:line="259" w:lineRule="auto"/>
      <w:ind w:left="1100"/>
      <w:jc w:val="left"/>
    </w:pPr>
    <w:rPr>
      <w:sz w:val="22"/>
      <w:szCs w:val="22"/>
      <w:lang w:val="ru-RU"/>
    </w:rPr>
  </w:style>
  <w:style w:type="paragraph" w:styleId="7">
    <w:name w:val="toc 7"/>
    <w:basedOn w:val="a0"/>
    <w:next w:val="a0"/>
    <w:autoRedefine/>
    <w:uiPriority w:val="39"/>
    <w:unhideWhenUsed/>
    <w:rsid w:val="00EC5EAD"/>
    <w:pPr>
      <w:spacing w:after="100" w:line="259" w:lineRule="auto"/>
      <w:ind w:left="1320"/>
      <w:jc w:val="left"/>
    </w:pPr>
    <w:rPr>
      <w:sz w:val="22"/>
      <w:szCs w:val="22"/>
      <w:lang w:val="ru-RU"/>
    </w:rPr>
  </w:style>
  <w:style w:type="paragraph" w:styleId="8">
    <w:name w:val="toc 8"/>
    <w:basedOn w:val="a0"/>
    <w:next w:val="a0"/>
    <w:autoRedefine/>
    <w:uiPriority w:val="39"/>
    <w:unhideWhenUsed/>
    <w:rsid w:val="00EC5EAD"/>
    <w:pPr>
      <w:spacing w:after="100" w:line="259" w:lineRule="auto"/>
      <w:ind w:left="1540"/>
      <w:jc w:val="left"/>
    </w:pPr>
    <w:rPr>
      <w:sz w:val="22"/>
      <w:szCs w:val="22"/>
      <w:lang w:val="ru-RU"/>
    </w:rPr>
  </w:style>
  <w:style w:type="paragraph" w:styleId="9">
    <w:name w:val="toc 9"/>
    <w:basedOn w:val="a0"/>
    <w:next w:val="a0"/>
    <w:autoRedefine/>
    <w:uiPriority w:val="39"/>
    <w:unhideWhenUsed/>
    <w:rsid w:val="00EC5EAD"/>
    <w:pPr>
      <w:spacing w:after="100" w:line="259" w:lineRule="auto"/>
      <w:ind w:left="1760"/>
      <w:jc w:val="left"/>
    </w:pPr>
    <w:rPr>
      <w:sz w:val="22"/>
      <w:szCs w:val="22"/>
      <w:lang w:val="ru-RU"/>
    </w:rPr>
  </w:style>
  <w:style w:type="table" w:styleId="af3">
    <w:name w:val="Table Grid"/>
    <w:basedOn w:val="a3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link w:val="af5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5">
    <w:name w:val="Без интервала Знак"/>
    <w:link w:val="af4"/>
    <w:uiPriority w:val="1"/>
    <w:rsid w:val="00383480"/>
    <w:rPr>
      <w:rFonts w:ascii="Calibri" w:hAnsi="Calibri"/>
      <w:sz w:val="22"/>
      <w:szCs w:val="22"/>
    </w:rPr>
  </w:style>
  <w:style w:type="paragraph" w:styleId="af6">
    <w:name w:val="Balloon Text"/>
    <w:basedOn w:val="a0"/>
    <w:link w:val="af7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8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b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8">
    <w:name w:val="Title"/>
    <w:basedOn w:val="a0"/>
    <w:next w:val="a0"/>
    <w:link w:val="af9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9">
    <w:name w:val="Заголовок Знак"/>
    <w:link w:val="af8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a">
    <w:name w:val="Strong"/>
    <w:uiPriority w:val="22"/>
    <w:qFormat/>
    <w:rsid w:val="00EB43A3"/>
    <w:rPr>
      <w:b/>
      <w:bCs/>
    </w:rPr>
  </w:style>
  <w:style w:type="paragraph" w:styleId="afb">
    <w:name w:val="List Paragraph"/>
    <w:basedOn w:val="a0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eastAsia="Calibri"/>
      <w:sz w:val="22"/>
      <w:szCs w:val="22"/>
      <w:lang w:val="ru-RU" w:eastAsia="en-US"/>
    </w:rPr>
  </w:style>
  <w:style w:type="paragraph" w:styleId="a">
    <w:name w:val="List Bullet"/>
    <w:basedOn w:val="a0"/>
    <w:uiPriority w:val="99"/>
    <w:unhideWhenUsed/>
    <w:rsid w:val="009E67A8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5.jpe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6.emf"/><Relationship Id="rId14" Type="http://schemas.openxmlformats.org/officeDocument/2006/relationships/image" Target="media/image1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3517E2-5CE8-4FA9-A217-E9DBB4E5D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122</TotalTime>
  <Pages>9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Технического проекта интеграции МИС МО с РЕГИЗ.ИЭМК</vt:lpstr>
    </vt:vector>
  </TitlesOfParts>
  <Company>Home office</Company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 интеграции МИС МО с РЕГИЗ.ИЭМК</dc:title>
  <dc:subject>Раздел передачи данных по ХСН</dc:subject>
  <dc:creator>ЗАО “СВ-мед”</dc:creator>
  <cp:lastModifiedBy>Ольга Алексеева</cp:lastModifiedBy>
  <cp:revision>74</cp:revision>
  <cp:lastPrinted>2020-10-01T17:19:00Z</cp:lastPrinted>
  <dcterms:created xsi:type="dcterms:W3CDTF">2020-10-25T13:53:00Z</dcterms:created>
  <dcterms:modified xsi:type="dcterms:W3CDTF">2020-10-25T15:56:00Z</dcterms:modified>
</cp:coreProperties>
</file>