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9D859" w14:textId="5BAF4485" w:rsidR="00383480" w:rsidRPr="00B54A31" w:rsidRDefault="00383480">
      <w:pPr>
        <w:rPr>
          <w:rFonts w:ascii="Calibri" w:hAnsi="Calibri" w:cs="Calibri"/>
          <w:lang w:val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571"/>
      </w:tblGrid>
      <w:tr w:rsidR="00383480" w:rsidRPr="00B54A31" w14:paraId="2114CBC8" w14:textId="77777777">
        <w:trPr>
          <w:trHeight w:val="2880"/>
          <w:jc w:val="center"/>
        </w:trPr>
        <w:tc>
          <w:tcPr>
            <w:tcW w:w="5000" w:type="pct"/>
          </w:tcPr>
          <w:p w14:paraId="67ED9909" w14:textId="77777777" w:rsidR="00383480" w:rsidRPr="00B54A31" w:rsidRDefault="00383480">
            <w:pPr>
              <w:pStyle w:val="af3"/>
              <w:jc w:val="center"/>
              <w:rPr>
                <w:rFonts w:cs="Calibri"/>
                <w:caps/>
              </w:rPr>
            </w:pPr>
          </w:p>
        </w:tc>
      </w:tr>
      <w:tr w:rsidR="00383480" w:rsidRPr="00B54A31" w14:paraId="189A5E16" w14:textId="77777777" w:rsidTr="0038348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34B47FF2" w14:textId="05741798" w:rsidR="00115235" w:rsidRPr="00B54A31" w:rsidRDefault="002833A3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B54A31">
              <w:rPr>
                <w:rFonts w:cs="Calibri"/>
                <w:sz w:val="80"/>
                <w:szCs w:val="80"/>
              </w:rPr>
              <w:t>Приложение №</w:t>
            </w:r>
            <w:r w:rsidR="001623E8">
              <w:rPr>
                <w:rFonts w:cs="Calibri"/>
                <w:sz w:val="80"/>
                <w:szCs w:val="80"/>
              </w:rPr>
              <w:t xml:space="preserve"> 1</w:t>
            </w:r>
            <w:r w:rsidR="001604DD">
              <w:rPr>
                <w:rFonts w:cs="Calibri"/>
                <w:sz w:val="80"/>
                <w:szCs w:val="80"/>
              </w:rPr>
              <w:t>4</w:t>
            </w:r>
          </w:p>
          <w:p w14:paraId="0B9D26C2" w14:textId="128862D0" w:rsidR="00115235" w:rsidRPr="00B54A31" w:rsidRDefault="00115235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B54A31">
              <w:rPr>
                <w:rFonts w:cs="Calibri"/>
                <w:sz w:val="80"/>
                <w:szCs w:val="80"/>
              </w:rPr>
              <w:t xml:space="preserve"> интеграци</w:t>
            </w:r>
            <w:r w:rsidR="00A255B8" w:rsidRPr="00B54A31">
              <w:rPr>
                <w:rFonts w:cs="Calibri"/>
                <w:sz w:val="80"/>
                <w:szCs w:val="80"/>
              </w:rPr>
              <w:t>я</w:t>
            </w:r>
            <w:r w:rsidRPr="00B54A31">
              <w:rPr>
                <w:rFonts w:cs="Calibri"/>
                <w:sz w:val="80"/>
                <w:szCs w:val="80"/>
              </w:rPr>
              <w:t xml:space="preserve"> МИС МО с </w:t>
            </w:r>
          </w:p>
          <w:p w14:paraId="1B409B81" w14:textId="1AE02D87" w:rsidR="00383480" w:rsidRPr="00B54A31" w:rsidRDefault="00115235" w:rsidP="00C513F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B54A31">
              <w:rPr>
                <w:rFonts w:cs="Calibri"/>
                <w:sz w:val="80"/>
                <w:szCs w:val="80"/>
              </w:rPr>
              <w:t>РЕГИЗ.</w:t>
            </w:r>
            <w:r w:rsidR="00C513F5" w:rsidRPr="00B54A31">
              <w:rPr>
                <w:rFonts w:cs="Calibri"/>
                <w:sz w:val="80"/>
                <w:szCs w:val="80"/>
              </w:rPr>
              <w:t>ЗПВ</w:t>
            </w:r>
          </w:p>
        </w:tc>
      </w:tr>
      <w:tr w:rsidR="00383480" w:rsidRPr="00B54A31" w14:paraId="3B289558" w14:textId="77777777" w:rsidTr="00383480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75182AA3" w14:textId="08723DBE" w:rsidR="00383480" w:rsidRPr="00B54A31" w:rsidRDefault="00383480" w:rsidP="00C513F5">
            <w:pPr>
              <w:pStyle w:val="af3"/>
              <w:jc w:val="center"/>
              <w:rPr>
                <w:rFonts w:cs="Calibri"/>
                <w:sz w:val="44"/>
                <w:szCs w:val="44"/>
              </w:rPr>
            </w:pPr>
            <w:r w:rsidRPr="00B54A31">
              <w:rPr>
                <w:rFonts w:cs="Calibri"/>
                <w:sz w:val="44"/>
                <w:szCs w:val="44"/>
              </w:rPr>
              <w:t xml:space="preserve">Раздел </w:t>
            </w:r>
            <w:r w:rsidR="00C513F5" w:rsidRPr="00B54A31">
              <w:rPr>
                <w:rFonts w:cs="Calibri"/>
                <w:color w:val="000000"/>
                <w:sz w:val="44"/>
                <w:szCs w:val="44"/>
                <w:shd w:val="clear" w:color="auto" w:fill="FFFFFF"/>
              </w:rPr>
              <w:t>свободная запись к врачу</w:t>
            </w:r>
          </w:p>
        </w:tc>
      </w:tr>
      <w:tr w:rsidR="00383480" w:rsidRPr="00B54A31" w14:paraId="626834CE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1EF61AA0" w14:textId="77777777" w:rsidR="00383480" w:rsidRPr="00B54A31" w:rsidRDefault="00383480">
            <w:pPr>
              <w:pStyle w:val="af3"/>
              <w:jc w:val="center"/>
              <w:rPr>
                <w:rFonts w:cs="Calibri"/>
              </w:rPr>
            </w:pPr>
          </w:p>
        </w:tc>
      </w:tr>
      <w:tr w:rsidR="00383480" w:rsidRPr="00B54A31" w14:paraId="76A71DD8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52BEA404" w14:textId="77777777" w:rsidR="00383480" w:rsidRPr="00B54A31" w:rsidRDefault="00383480">
            <w:pPr>
              <w:pStyle w:val="af3"/>
              <w:jc w:val="center"/>
              <w:rPr>
                <w:rFonts w:cs="Calibri"/>
                <w:b/>
                <w:bCs/>
              </w:rPr>
            </w:pPr>
            <w:r w:rsidRPr="00B54A31">
              <w:rPr>
                <w:rFonts w:cs="Calibri"/>
                <w:b/>
                <w:bCs/>
              </w:rPr>
              <w:t>ЗАО “СВ-мед”</w:t>
            </w:r>
          </w:p>
        </w:tc>
      </w:tr>
      <w:tr w:rsidR="00383480" w:rsidRPr="00B54A31" w14:paraId="601B26EC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0430D2FF" w14:textId="72DFCF60" w:rsidR="00383480" w:rsidRPr="00B54A31" w:rsidRDefault="001604DD">
            <w:pPr>
              <w:pStyle w:val="af3"/>
              <w:jc w:val="center"/>
              <w:rPr>
                <w:rFonts w:cs="Calibri"/>
                <w:b/>
                <w:bCs/>
              </w:rPr>
            </w:pPr>
            <w:r>
              <w:rPr>
                <w:b/>
                <w:bCs/>
              </w:rPr>
              <w:t>04</w:t>
            </w:r>
            <w:r w:rsidR="00B54A31">
              <w:rPr>
                <w:b/>
                <w:bCs/>
              </w:rPr>
              <w:t>.0</w:t>
            </w:r>
            <w:r>
              <w:rPr>
                <w:b/>
                <w:bCs/>
              </w:rPr>
              <w:t>9</w:t>
            </w:r>
            <w:r w:rsidR="00B54A31">
              <w:rPr>
                <w:b/>
                <w:bCs/>
              </w:rPr>
              <w:t>.2020</w:t>
            </w:r>
          </w:p>
        </w:tc>
      </w:tr>
    </w:tbl>
    <w:p w14:paraId="0CB124F9" w14:textId="77777777" w:rsidR="00383480" w:rsidRPr="00B54A31" w:rsidRDefault="00383480">
      <w:pPr>
        <w:rPr>
          <w:rFonts w:ascii="Calibri" w:hAnsi="Calibri" w:cs="Calibri"/>
          <w:lang w:val="ru-RU"/>
        </w:rPr>
      </w:pPr>
    </w:p>
    <w:p w14:paraId="02E413E4" w14:textId="77777777" w:rsidR="00383480" w:rsidRPr="00B54A31" w:rsidRDefault="00383480">
      <w:pPr>
        <w:rPr>
          <w:rFonts w:ascii="Calibri" w:hAnsi="Calibri" w:cs="Calibri"/>
          <w:lang w:val="ru-RU"/>
        </w:rPr>
      </w:pPr>
    </w:p>
    <w:p w14:paraId="02DBC47C" w14:textId="77777777" w:rsidR="00383480" w:rsidRPr="00B54A31" w:rsidRDefault="00383480">
      <w:pPr>
        <w:rPr>
          <w:rFonts w:ascii="Calibri" w:hAnsi="Calibri" w:cs="Calibri"/>
          <w:lang w:val="ru-RU"/>
        </w:rPr>
      </w:pPr>
    </w:p>
    <w:p w14:paraId="53389751" w14:textId="21F49AE5" w:rsidR="005920E5" w:rsidRPr="00B54A31" w:rsidRDefault="00383480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br w:type="page"/>
      </w:r>
    </w:p>
    <w:p w14:paraId="23C69244" w14:textId="77777777" w:rsidR="004D1D73" w:rsidRPr="004D1D73" w:rsidRDefault="00523CBB" w:rsidP="004D1D73">
      <w:pPr>
        <w:pStyle w:val="af0"/>
        <w:spacing w:line="360" w:lineRule="auto"/>
        <w:rPr>
          <w:noProof/>
          <w:sz w:val="28"/>
          <w:szCs w:val="28"/>
        </w:rPr>
      </w:pPr>
      <w:r>
        <w:rPr>
          <w:rFonts w:ascii="Calibri" w:hAnsi="Calibri" w:cs="Calibri"/>
          <w:noProof/>
          <w:color w:val="000000"/>
        </w:rPr>
        <w:pict w14:anchorId="52329967">
          <v:group id="_x0000_s1977" style="position:absolute;margin-left:-28.95pt;margin-top:-44.75pt;width:518.8pt;height:802.3pt;z-index:2" coordorigin="1094,406" coordsize="10376,16046">
            <v:rect id="_x0000_s1497" style="position:absolute;left:1094;top:406;width:10376;height:16046" filled="f" strokeweight="2pt"/>
            <v:line id="_x0000_s1498" style="position:absolute" from="1661,15609" to="1662,16443" strokeweight="2pt"/>
            <v:line id="_x0000_s1499" style="position:absolute" from="1099,15602" to="11458,15603" strokeweight="2pt"/>
            <v:line id="_x0000_s1500" style="position:absolute" from="2228,15609" to="2229,16443" strokeweight="2pt"/>
            <v:line id="_x0000_s1501" style="position:absolute" from="3646,15609" to="3647,16443" strokeweight="2pt"/>
            <v:line id="_x0000_s1502" style="position:absolute" from="4496,15617" to="4497,16443" strokeweight="2pt"/>
            <v:line id="_x0000_s1503" style="position:absolute" from="5063,15609" to="5064,16435" strokeweight="2pt"/>
            <v:line id="_x0000_s1504" style="position:absolute" from="10902,15609" to="10904,16443" strokeweight="2pt"/>
            <v:line id="_x0000_s1505" style="position:absolute" from="1099,15885" to="5053,15886" strokeweight="1pt"/>
            <v:line id="_x0000_s1506" style="position:absolute" from="1099,16168" to="5053,16169" strokeweight="2pt"/>
            <v:line id="_x0000_s1507" style="position:absolute" from="10909,15887" to="11465,15888" strokeweight="1pt"/>
            <v:rect id="_x0000_s1508" style="position:absolute;left:1122;top:16179;width:519;height:248" filled="f" stroked="f" strokeweight=".25pt">
              <v:textbox style="mso-next-textbox:#_x0000_s1508" inset="1pt,1pt,1pt,1pt">
                <w:txbxContent>
                  <w:p w14:paraId="68262F3C" w14:textId="77777777" w:rsidR="00E55231" w:rsidRDefault="00E55231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509" style="position:absolute;left:1685;top:16179;width:519;height:248" filled="f" stroked="f" strokeweight=".25pt">
              <v:textbox style="mso-next-textbox:#_x0000_s1509" inset="1pt,1pt,1pt,1pt">
                <w:txbxContent>
                  <w:p w14:paraId="390AF11C" w14:textId="77777777" w:rsidR="00E55231" w:rsidRDefault="00E55231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10" style="position:absolute;left:2270;top:16179;width:1335;height:248" filled="f" stroked="f" strokeweight=".25pt">
              <v:textbox style="mso-next-textbox:#_x0000_s1510" inset="1pt,1pt,1pt,1pt">
                <w:txbxContent>
                  <w:p w14:paraId="23DE6186" w14:textId="77777777" w:rsidR="00E55231" w:rsidRDefault="00E55231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11" style="position:absolute;left:3679;top:16179;width:796;height:248" filled="f" stroked="f" strokeweight=".25pt">
              <v:textbox style="mso-next-textbox:#_x0000_s1511" inset="1pt,1pt,1pt,1pt">
                <w:txbxContent>
                  <w:p w14:paraId="0C66843D" w14:textId="77777777" w:rsidR="00E55231" w:rsidRDefault="00E55231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12" style="position:absolute;left:4520;top:16179;width:519;height:248" filled="f" stroked="f" strokeweight=".25pt">
              <v:textbox style="mso-next-textbox:#_x0000_s1512" inset="1pt,1pt,1pt,1pt">
                <w:txbxContent>
                  <w:p w14:paraId="1782C2CE" w14:textId="77777777" w:rsidR="00E55231" w:rsidRDefault="00E55231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13" style="position:absolute;left:10925;top:15631;width:519;height:248" filled="f" stroked="f" strokeweight=".25pt">
              <v:textbox style="mso-next-textbox:#_x0000_s1513" inset="1pt,1pt,1pt,1pt">
                <w:txbxContent>
                  <w:p w14:paraId="2EE4A614" w14:textId="77777777" w:rsidR="00E55231" w:rsidRDefault="00E55231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15" style="position:absolute;left:5112;top:15827;width:5746;height:383" filled="f" stroked="f" strokeweight=".25pt">
              <v:textbox style="mso-next-textbox:#_x0000_s1515" inset="1pt,1pt,1pt,1pt">
                <w:txbxContent>
                  <w:p w14:paraId="44CF4076" w14:textId="77777777" w:rsidR="00E55231" w:rsidRPr="00F303CF" w:rsidRDefault="00E55231" w:rsidP="001D5BD5">
                    <w:pPr>
                      <w:pStyle w:val="a0"/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Оглавление</w:t>
                    </w:r>
                  </w:p>
                </w:txbxContent>
              </v:textbox>
            </v:rect>
          </v:group>
        </w:pict>
      </w:r>
      <w:r w:rsidR="00EC5EAD" w:rsidRPr="00320D95">
        <w:rPr>
          <w:rFonts w:ascii="Calibri" w:hAnsi="Calibri" w:cs="Calibri"/>
          <w:color w:val="000000"/>
        </w:rPr>
        <w:t>Оглавление</w:t>
      </w:r>
      <w:r w:rsidR="00284115" w:rsidRPr="00320D95">
        <w:rPr>
          <w:rFonts w:ascii="Calibri" w:hAnsi="Calibri" w:cs="Calibri"/>
          <w:color w:val="000000"/>
        </w:rPr>
        <w:br/>
      </w:r>
      <w:r w:rsidR="002446AB" w:rsidRPr="00320D95">
        <w:rPr>
          <w:rFonts w:ascii="Calibri" w:hAnsi="Calibri" w:cs="Calibri"/>
          <w:color w:val="000000"/>
        </w:rPr>
        <w:tab/>
      </w:r>
      <w:bookmarkStart w:id="0" w:name="_Toc42894265"/>
      <w:r w:rsidR="00C07FBD" w:rsidRPr="004D1D73">
        <w:rPr>
          <w:rFonts w:ascii="Calibri" w:hAnsi="Calibri" w:cs="Calibri"/>
          <w:color w:val="000000"/>
          <w:sz w:val="28"/>
          <w:szCs w:val="28"/>
        </w:rPr>
        <w:fldChar w:fldCharType="begin"/>
      </w:r>
      <w:r w:rsidR="00C07FBD" w:rsidRPr="004D1D73">
        <w:rPr>
          <w:rFonts w:ascii="Calibri" w:hAnsi="Calibri" w:cs="Calibri"/>
          <w:color w:val="000000"/>
          <w:sz w:val="28"/>
          <w:szCs w:val="28"/>
        </w:rPr>
        <w:instrText xml:space="preserve"> TOC \o "1-2" \u </w:instrText>
      </w:r>
      <w:r w:rsidR="00C07FBD" w:rsidRPr="004D1D73">
        <w:rPr>
          <w:rFonts w:ascii="Calibri" w:hAnsi="Calibri" w:cs="Calibri"/>
          <w:color w:val="000000"/>
          <w:sz w:val="28"/>
          <w:szCs w:val="28"/>
        </w:rPr>
        <w:fldChar w:fldCharType="separate"/>
      </w:r>
    </w:p>
    <w:p w14:paraId="13E60376" w14:textId="00FF07CE" w:rsidR="004D1D73" w:rsidRPr="006179C7" w:rsidRDefault="004D1D73" w:rsidP="004D1D73">
      <w:pPr>
        <w:pStyle w:val="10"/>
        <w:tabs>
          <w:tab w:val="left" w:pos="560"/>
          <w:tab w:val="right" w:leader="dot" w:pos="9345"/>
        </w:tabs>
        <w:rPr>
          <w:b w:val="0"/>
          <w:bCs w:val="0"/>
          <w:caps w:val="0"/>
          <w:noProof/>
          <w:sz w:val="28"/>
          <w:szCs w:val="28"/>
          <w:lang w:val="ru-RU"/>
        </w:rPr>
      </w:pPr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1.</w:t>
      </w:r>
      <w:r w:rsidRPr="006179C7">
        <w:rPr>
          <w:b w:val="0"/>
          <w:bCs w:val="0"/>
          <w:caps w:val="0"/>
          <w:noProof/>
          <w:sz w:val="28"/>
          <w:szCs w:val="28"/>
          <w:lang w:val="ru-RU"/>
        </w:rPr>
        <w:tab/>
      </w:r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Сокращения и обозначения</w:t>
      </w:r>
      <w:r w:rsidRPr="004D1D73">
        <w:rPr>
          <w:b w:val="0"/>
          <w:bCs w:val="0"/>
          <w:noProof/>
          <w:sz w:val="28"/>
          <w:szCs w:val="28"/>
        </w:rPr>
        <w:tab/>
      </w:r>
      <w:r w:rsidRPr="004D1D73">
        <w:rPr>
          <w:b w:val="0"/>
          <w:bCs w:val="0"/>
          <w:noProof/>
          <w:sz w:val="28"/>
          <w:szCs w:val="28"/>
        </w:rPr>
        <w:fldChar w:fldCharType="begin"/>
      </w:r>
      <w:r w:rsidRPr="004D1D73">
        <w:rPr>
          <w:b w:val="0"/>
          <w:bCs w:val="0"/>
          <w:noProof/>
          <w:sz w:val="28"/>
          <w:szCs w:val="28"/>
        </w:rPr>
        <w:instrText xml:space="preserve"> PAGEREF _Toc49282792 \h </w:instrText>
      </w:r>
      <w:r w:rsidRPr="004D1D73">
        <w:rPr>
          <w:b w:val="0"/>
          <w:bCs w:val="0"/>
          <w:noProof/>
          <w:sz w:val="28"/>
          <w:szCs w:val="28"/>
        </w:rPr>
      </w:r>
      <w:r w:rsidRPr="004D1D73">
        <w:rPr>
          <w:b w:val="0"/>
          <w:bCs w:val="0"/>
          <w:noProof/>
          <w:sz w:val="28"/>
          <w:szCs w:val="28"/>
        </w:rPr>
        <w:fldChar w:fldCharType="separate"/>
      </w:r>
      <w:r w:rsidR="00C2691E">
        <w:rPr>
          <w:b w:val="0"/>
          <w:bCs w:val="0"/>
          <w:noProof/>
          <w:sz w:val="28"/>
          <w:szCs w:val="28"/>
        </w:rPr>
        <w:t>2</w:t>
      </w:r>
      <w:r w:rsidRPr="004D1D73">
        <w:rPr>
          <w:b w:val="0"/>
          <w:bCs w:val="0"/>
          <w:noProof/>
          <w:sz w:val="28"/>
          <w:szCs w:val="28"/>
        </w:rPr>
        <w:fldChar w:fldCharType="end"/>
      </w:r>
    </w:p>
    <w:p w14:paraId="691210EA" w14:textId="3BED9060" w:rsidR="004D1D73" w:rsidRPr="003077E1" w:rsidRDefault="00B84563" w:rsidP="004D1D73">
      <w:pPr>
        <w:pStyle w:val="10"/>
        <w:tabs>
          <w:tab w:val="right" w:leader="dot" w:pos="9345"/>
        </w:tabs>
        <w:rPr>
          <w:b w:val="0"/>
          <w:bCs w:val="0"/>
          <w:caps w:val="0"/>
          <w:noProof/>
          <w:sz w:val="28"/>
          <w:szCs w:val="28"/>
          <w:lang w:val="en-US"/>
        </w:rPr>
      </w:pPr>
      <w:r>
        <w:rPr>
          <w:rFonts w:cs="Calibri"/>
          <w:b w:val="0"/>
          <w:bCs w:val="0"/>
          <w:noProof/>
          <w:sz w:val="28"/>
          <w:szCs w:val="28"/>
          <w:lang w:val="en-US"/>
        </w:rPr>
        <w:t>2</w:t>
      </w:r>
      <w:r w:rsidR="004D1D73" w:rsidRPr="004D1D73">
        <w:rPr>
          <w:rFonts w:cs="Calibri"/>
          <w:b w:val="0"/>
          <w:bCs w:val="0"/>
          <w:noProof/>
          <w:sz w:val="28"/>
          <w:szCs w:val="28"/>
          <w:lang w:val="ru-RU"/>
        </w:rPr>
        <w:t>. Описание процесса деятельности</w:t>
      </w:r>
      <w:r w:rsidR="004D1D73" w:rsidRPr="004D1D73">
        <w:rPr>
          <w:b w:val="0"/>
          <w:bCs w:val="0"/>
          <w:noProof/>
          <w:sz w:val="28"/>
          <w:szCs w:val="28"/>
        </w:rPr>
        <w:tab/>
      </w:r>
      <w:r w:rsidR="003077E1">
        <w:rPr>
          <w:b w:val="0"/>
          <w:bCs w:val="0"/>
          <w:noProof/>
          <w:sz w:val="28"/>
          <w:szCs w:val="28"/>
          <w:lang w:val="en-US"/>
        </w:rPr>
        <w:t>3</w:t>
      </w:r>
    </w:p>
    <w:p w14:paraId="751FE0E8" w14:textId="33F83749" w:rsidR="004D1D73" w:rsidRPr="00730648" w:rsidRDefault="00B84563" w:rsidP="004D1D73">
      <w:pPr>
        <w:pStyle w:val="20"/>
        <w:tabs>
          <w:tab w:val="left" w:pos="840"/>
          <w:tab w:val="right" w:leader="dot" w:pos="9345"/>
        </w:tabs>
        <w:spacing w:line="360" w:lineRule="auto"/>
        <w:rPr>
          <w:smallCaps w:val="0"/>
          <w:noProof/>
          <w:sz w:val="28"/>
          <w:szCs w:val="28"/>
          <w:lang w:val="en-US"/>
        </w:rPr>
      </w:pPr>
      <w:r>
        <w:rPr>
          <w:rFonts w:cs="Calibri"/>
          <w:noProof/>
          <w:sz w:val="28"/>
          <w:szCs w:val="28"/>
          <w:lang w:val="en-US"/>
        </w:rPr>
        <w:t>2</w:t>
      </w:r>
      <w:r w:rsidR="004D1D73" w:rsidRPr="004D1D73">
        <w:rPr>
          <w:rFonts w:cs="Calibri"/>
          <w:noProof/>
          <w:sz w:val="28"/>
          <w:szCs w:val="28"/>
          <w:lang w:val="ru-RU"/>
        </w:rPr>
        <w:t>.1.</w:t>
      </w:r>
      <w:r w:rsidR="004D1D73" w:rsidRPr="006179C7">
        <w:rPr>
          <w:smallCaps w:val="0"/>
          <w:noProof/>
          <w:sz w:val="28"/>
          <w:szCs w:val="28"/>
          <w:lang w:val="ru-RU"/>
        </w:rPr>
        <w:tab/>
      </w:r>
      <w:r w:rsidR="004D1D73" w:rsidRPr="004D1D73">
        <w:rPr>
          <w:rFonts w:cs="Calibri"/>
          <w:noProof/>
          <w:sz w:val="28"/>
          <w:szCs w:val="28"/>
          <w:lang w:val="ru-RU"/>
        </w:rPr>
        <w:t>Создание расписания приема врача</w:t>
      </w:r>
      <w:r w:rsidR="004D1D73" w:rsidRPr="004D1D73">
        <w:rPr>
          <w:noProof/>
          <w:sz w:val="28"/>
          <w:szCs w:val="28"/>
        </w:rPr>
        <w:tab/>
      </w:r>
      <w:r w:rsidR="00730648">
        <w:rPr>
          <w:noProof/>
          <w:sz w:val="28"/>
          <w:szCs w:val="28"/>
          <w:lang w:val="en-US"/>
        </w:rPr>
        <w:t>3</w:t>
      </w:r>
    </w:p>
    <w:p w14:paraId="630426CE" w14:textId="3765D8A2" w:rsidR="004D1D73" w:rsidRPr="002A460C" w:rsidRDefault="00B84563" w:rsidP="004D1D73">
      <w:pPr>
        <w:pStyle w:val="20"/>
        <w:tabs>
          <w:tab w:val="left" w:pos="840"/>
          <w:tab w:val="right" w:leader="dot" w:pos="9345"/>
        </w:tabs>
        <w:spacing w:line="360" w:lineRule="auto"/>
        <w:rPr>
          <w:smallCaps w:val="0"/>
          <w:noProof/>
          <w:sz w:val="28"/>
          <w:szCs w:val="28"/>
          <w:lang w:val="ru-RU"/>
        </w:rPr>
      </w:pPr>
      <w:r w:rsidRPr="00B84563">
        <w:rPr>
          <w:rFonts w:cs="Calibri"/>
          <w:noProof/>
          <w:sz w:val="28"/>
          <w:szCs w:val="28"/>
          <w:lang w:val="ru-RU"/>
        </w:rPr>
        <w:t>2</w:t>
      </w:r>
      <w:r w:rsidR="004D1D73" w:rsidRPr="004D1D73">
        <w:rPr>
          <w:rFonts w:cs="Calibri"/>
          <w:noProof/>
          <w:sz w:val="28"/>
          <w:szCs w:val="28"/>
          <w:lang w:val="ru-RU"/>
        </w:rPr>
        <w:t>.2</w:t>
      </w:r>
      <w:r w:rsidR="004D1D73" w:rsidRPr="006179C7">
        <w:rPr>
          <w:smallCaps w:val="0"/>
          <w:noProof/>
          <w:sz w:val="28"/>
          <w:szCs w:val="28"/>
          <w:lang w:val="ru-RU"/>
        </w:rPr>
        <w:tab/>
      </w:r>
      <w:r w:rsidR="004D1D73" w:rsidRPr="004D1D73">
        <w:rPr>
          <w:rFonts w:cs="Calibri"/>
          <w:noProof/>
          <w:sz w:val="28"/>
          <w:szCs w:val="28"/>
          <w:lang w:val="ru-RU"/>
        </w:rPr>
        <w:t>Сценарий “Запись на прием из МИС в свою же ЛПУ”</w:t>
      </w:r>
      <w:r w:rsidR="004D1D73" w:rsidRPr="004D1D73">
        <w:rPr>
          <w:noProof/>
          <w:sz w:val="28"/>
          <w:szCs w:val="28"/>
        </w:rPr>
        <w:tab/>
      </w:r>
      <w:r w:rsidR="002A460C" w:rsidRPr="002A460C">
        <w:rPr>
          <w:noProof/>
          <w:sz w:val="28"/>
          <w:szCs w:val="28"/>
          <w:lang w:val="ru-RU"/>
        </w:rPr>
        <w:t>6</w:t>
      </w:r>
    </w:p>
    <w:p w14:paraId="315196DC" w14:textId="32904E2B" w:rsidR="004D1D73" w:rsidRPr="00A10D07" w:rsidRDefault="00B84563" w:rsidP="004D1D73">
      <w:pPr>
        <w:pStyle w:val="20"/>
        <w:tabs>
          <w:tab w:val="left" w:pos="840"/>
          <w:tab w:val="right" w:leader="dot" w:pos="9345"/>
        </w:tabs>
        <w:spacing w:line="360" w:lineRule="auto"/>
        <w:rPr>
          <w:smallCaps w:val="0"/>
          <w:noProof/>
          <w:sz w:val="28"/>
          <w:szCs w:val="28"/>
          <w:lang w:val="ru-RU"/>
        </w:rPr>
      </w:pPr>
      <w:r w:rsidRPr="00B84563">
        <w:rPr>
          <w:rFonts w:cs="Calibri"/>
          <w:noProof/>
          <w:sz w:val="28"/>
          <w:szCs w:val="28"/>
          <w:lang w:val="ru-RU"/>
        </w:rPr>
        <w:t>2</w:t>
      </w:r>
      <w:r w:rsidR="004D1D73" w:rsidRPr="004D1D73">
        <w:rPr>
          <w:rFonts w:cs="Calibri"/>
          <w:noProof/>
          <w:sz w:val="28"/>
          <w:szCs w:val="28"/>
          <w:lang w:val="ru-RU"/>
        </w:rPr>
        <w:t>.3</w:t>
      </w:r>
      <w:r w:rsidR="004D1D73" w:rsidRPr="006179C7">
        <w:rPr>
          <w:smallCaps w:val="0"/>
          <w:noProof/>
          <w:sz w:val="28"/>
          <w:szCs w:val="28"/>
          <w:lang w:val="ru-RU"/>
        </w:rPr>
        <w:tab/>
      </w:r>
      <w:r w:rsidR="004D1D73" w:rsidRPr="004D1D73">
        <w:rPr>
          <w:rFonts w:cs="Calibri"/>
          <w:noProof/>
          <w:sz w:val="28"/>
          <w:szCs w:val="28"/>
          <w:lang w:val="ru-RU"/>
        </w:rPr>
        <w:t>Сценарий “Просмотр номерков из МИС”</w:t>
      </w:r>
      <w:r w:rsidR="004D1D73" w:rsidRPr="004D1D73">
        <w:rPr>
          <w:noProof/>
          <w:sz w:val="28"/>
          <w:szCs w:val="28"/>
        </w:rPr>
        <w:tab/>
      </w:r>
      <w:r w:rsidR="00A10D07" w:rsidRPr="00A10D07">
        <w:rPr>
          <w:noProof/>
          <w:sz w:val="28"/>
          <w:szCs w:val="28"/>
          <w:lang w:val="ru-RU"/>
        </w:rPr>
        <w:t>10</w:t>
      </w:r>
    </w:p>
    <w:p w14:paraId="2DDB6E74" w14:textId="77777777" w:rsidR="00E00902" w:rsidRDefault="00B84563" w:rsidP="004D1D73">
      <w:pPr>
        <w:pStyle w:val="20"/>
        <w:tabs>
          <w:tab w:val="left" w:pos="840"/>
          <w:tab w:val="right" w:leader="dot" w:pos="9345"/>
        </w:tabs>
        <w:spacing w:line="360" w:lineRule="auto"/>
        <w:rPr>
          <w:rFonts w:cs="Calibri"/>
          <w:noProof/>
          <w:sz w:val="28"/>
          <w:szCs w:val="28"/>
          <w:lang w:val="ru-RU"/>
        </w:rPr>
      </w:pPr>
      <w:r w:rsidRPr="00B84563">
        <w:rPr>
          <w:rFonts w:cs="Calibri"/>
          <w:noProof/>
          <w:sz w:val="28"/>
          <w:szCs w:val="28"/>
          <w:lang w:val="ru-RU"/>
        </w:rPr>
        <w:t>2</w:t>
      </w:r>
      <w:r w:rsidR="004D1D73" w:rsidRPr="004D1D73">
        <w:rPr>
          <w:rFonts w:cs="Calibri"/>
          <w:noProof/>
          <w:sz w:val="28"/>
          <w:szCs w:val="28"/>
          <w:lang w:val="ru-RU"/>
        </w:rPr>
        <w:t>.</w:t>
      </w:r>
      <w:r w:rsidRPr="00B84563">
        <w:rPr>
          <w:rFonts w:cs="Calibri"/>
          <w:noProof/>
          <w:sz w:val="28"/>
          <w:szCs w:val="28"/>
          <w:lang w:val="ru-RU"/>
        </w:rPr>
        <w:t>4</w:t>
      </w:r>
      <w:r w:rsidR="004D1D73" w:rsidRPr="006179C7">
        <w:rPr>
          <w:smallCaps w:val="0"/>
          <w:noProof/>
          <w:sz w:val="28"/>
          <w:szCs w:val="28"/>
          <w:lang w:val="ru-RU"/>
        </w:rPr>
        <w:tab/>
      </w:r>
      <w:r w:rsidR="004D1D73" w:rsidRPr="004D1D73">
        <w:rPr>
          <w:rFonts w:cs="Calibri"/>
          <w:noProof/>
          <w:sz w:val="28"/>
          <w:szCs w:val="28"/>
          <w:lang w:val="ru-RU"/>
        </w:rPr>
        <w:t>Сценарий “</w:t>
      </w:r>
      <w:r w:rsidR="00E00902">
        <w:rPr>
          <w:rFonts w:cs="Calibri"/>
          <w:noProof/>
          <w:sz w:val="28"/>
          <w:szCs w:val="28"/>
          <w:lang w:val="ru-RU"/>
        </w:rPr>
        <w:t xml:space="preserve">Просмотр и редактирование записи на прием через </w:t>
      </w:r>
    </w:p>
    <w:p w14:paraId="26C15C17" w14:textId="24C7E0EA" w:rsidR="004D1D73" w:rsidRPr="00DC443C" w:rsidRDefault="00E00902" w:rsidP="004D1D73">
      <w:pPr>
        <w:pStyle w:val="20"/>
        <w:tabs>
          <w:tab w:val="left" w:pos="840"/>
          <w:tab w:val="right" w:leader="dot" w:pos="9345"/>
        </w:tabs>
        <w:spacing w:line="360" w:lineRule="auto"/>
        <w:rPr>
          <w:smallCaps w:val="0"/>
          <w:noProof/>
          <w:sz w:val="28"/>
          <w:szCs w:val="28"/>
          <w:lang w:val="ru-RU"/>
        </w:rPr>
      </w:pPr>
      <w:r>
        <w:rPr>
          <w:rFonts w:cs="Calibri"/>
          <w:noProof/>
          <w:sz w:val="28"/>
          <w:szCs w:val="28"/>
          <w:lang w:val="ru-RU"/>
        </w:rPr>
        <w:t xml:space="preserve">            клиента СЗПВ</w:t>
      </w:r>
      <w:r w:rsidR="004D1D73" w:rsidRPr="004D1D73">
        <w:rPr>
          <w:rFonts w:cs="Calibri"/>
          <w:noProof/>
          <w:sz w:val="28"/>
          <w:szCs w:val="28"/>
          <w:lang w:val="ru-RU"/>
        </w:rPr>
        <w:t>”</w:t>
      </w:r>
      <w:r w:rsidR="004D1D73" w:rsidRPr="004D1D73">
        <w:rPr>
          <w:noProof/>
          <w:sz w:val="28"/>
          <w:szCs w:val="28"/>
        </w:rPr>
        <w:tab/>
      </w:r>
      <w:r w:rsidR="00DC443C" w:rsidRPr="00DC443C">
        <w:rPr>
          <w:noProof/>
          <w:sz w:val="28"/>
          <w:szCs w:val="28"/>
          <w:lang w:val="ru-RU"/>
        </w:rPr>
        <w:t>12</w:t>
      </w:r>
    </w:p>
    <w:p w14:paraId="62F6B0C6" w14:textId="2EEFD5C5" w:rsidR="004D1D73" w:rsidRPr="00DC443C" w:rsidRDefault="00B84563" w:rsidP="004D1D73">
      <w:pPr>
        <w:pStyle w:val="20"/>
        <w:tabs>
          <w:tab w:val="left" w:pos="840"/>
          <w:tab w:val="right" w:leader="dot" w:pos="9345"/>
        </w:tabs>
        <w:spacing w:line="360" w:lineRule="auto"/>
        <w:rPr>
          <w:smallCaps w:val="0"/>
          <w:noProof/>
          <w:sz w:val="28"/>
          <w:szCs w:val="28"/>
          <w:lang w:val="ru-RU"/>
        </w:rPr>
      </w:pPr>
      <w:r w:rsidRPr="00B84563">
        <w:rPr>
          <w:rFonts w:cs="Calibri"/>
          <w:noProof/>
          <w:sz w:val="28"/>
          <w:szCs w:val="28"/>
          <w:lang w:val="ru-RU"/>
        </w:rPr>
        <w:t>2</w:t>
      </w:r>
      <w:r w:rsidR="004D1D73" w:rsidRPr="004D1D73">
        <w:rPr>
          <w:rFonts w:cs="Calibri"/>
          <w:noProof/>
          <w:sz w:val="28"/>
          <w:szCs w:val="28"/>
          <w:lang w:val="ru-RU"/>
        </w:rPr>
        <w:t>.</w:t>
      </w:r>
      <w:r w:rsidRPr="00B84563">
        <w:rPr>
          <w:rFonts w:cs="Calibri"/>
          <w:noProof/>
          <w:sz w:val="28"/>
          <w:szCs w:val="28"/>
          <w:lang w:val="ru-RU"/>
        </w:rPr>
        <w:t>5</w:t>
      </w:r>
      <w:r w:rsidR="004D1D73" w:rsidRPr="006179C7">
        <w:rPr>
          <w:smallCaps w:val="0"/>
          <w:noProof/>
          <w:sz w:val="28"/>
          <w:szCs w:val="28"/>
          <w:lang w:val="ru-RU"/>
        </w:rPr>
        <w:tab/>
      </w:r>
      <w:r w:rsidR="004D1D73" w:rsidRPr="004D1D73">
        <w:rPr>
          <w:rFonts w:cs="Calibri"/>
          <w:noProof/>
          <w:sz w:val="28"/>
          <w:szCs w:val="28"/>
          <w:lang w:val="ru-RU"/>
        </w:rPr>
        <w:t>Сценарий “Запись на прием из МУ направляющей в МУ целевое”</w:t>
      </w:r>
      <w:r w:rsidR="004D1D73" w:rsidRPr="004D1D73">
        <w:rPr>
          <w:noProof/>
          <w:sz w:val="28"/>
          <w:szCs w:val="28"/>
        </w:rPr>
        <w:tab/>
      </w:r>
      <w:r w:rsidR="00DC443C" w:rsidRPr="00DC443C">
        <w:rPr>
          <w:noProof/>
          <w:sz w:val="28"/>
          <w:szCs w:val="28"/>
          <w:lang w:val="ru-RU"/>
        </w:rPr>
        <w:t>13</w:t>
      </w:r>
    </w:p>
    <w:p w14:paraId="2CE894A4" w14:textId="0F243484" w:rsidR="004D1D73" w:rsidRPr="00DC443C" w:rsidRDefault="00B84563" w:rsidP="004D1D73">
      <w:pPr>
        <w:pStyle w:val="20"/>
        <w:tabs>
          <w:tab w:val="left" w:pos="840"/>
          <w:tab w:val="right" w:leader="dot" w:pos="9345"/>
        </w:tabs>
        <w:spacing w:line="360" w:lineRule="auto"/>
        <w:rPr>
          <w:smallCaps w:val="0"/>
          <w:noProof/>
          <w:sz w:val="28"/>
          <w:szCs w:val="28"/>
          <w:lang w:val="ru-RU"/>
        </w:rPr>
      </w:pPr>
      <w:r w:rsidRPr="00E55AC7">
        <w:rPr>
          <w:rFonts w:cs="Calibri"/>
          <w:noProof/>
          <w:sz w:val="28"/>
          <w:szCs w:val="28"/>
          <w:lang w:val="ru-RU"/>
        </w:rPr>
        <w:t>2</w:t>
      </w:r>
      <w:r w:rsidR="004D1D73" w:rsidRPr="004D1D73">
        <w:rPr>
          <w:rFonts w:cs="Calibri"/>
          <w:noProof/>
          <w:sz w:val="28"/>
          <w:szCs w:val="28"/>
          <w:lang w:val="ru-RU"/>
        </w:rPr>
        <w:t>.</w:t>
      </w:r>
      <w:r w:rsidRPr="00B84563">
        <w:rPr>
          <w:rFonts w:cs="Calibri"/>
          <w:noProof/>
          <w:sz w:val="28"/>
          <w:szCs w:val="28"/>
          <w:lang w:val="ru-RU"/>
        </w:rPr>
        <w:t>6</w:t>
      </w:r>
      <w:r w:rsidR="004D1D73" w:rsidRPr="006179C7">
        <w:rPr>
          <w:smallCaps w:val="0"/>
          <w:noProof/>
          <w:sz w:val="28"/>
          <w:szCs w:val="28"/>
          <w:lang w:val="ru-RU"/>
        </w:rPr>
        <w:tab/>
      </w:r>
      <w:r w:rsidR="004D1D73" w:rsidRPr="004D1D73">
        <w:rPr>
          <w:rFonts w:cs="Calibri"/>
          <w:noProof/>
          <w:sz w:val="28"/>
          <w:szCs w:val="28"/>
          <w:lang w:val="ru-RU"/>
        </w:rPr>
        <w:t>Сценарий “Запись пациента через районный ЦТО”</w:t>
      </w:r>
      <w:r w:rsidR="004D1D73" w:rsidRPr="004D1D73">
        <w:rPr>
          <w:noProof/>
          <w:sz w:val="28"/>
          <w:szCs w:val="28"/>
        </w:rPr>
        <w:tab/>
      </w:r>
      <w:r w:rsidR="00DC443C" w:rsidRPr="00DC443C">
        <w:rPr>
          <w:noProof/>
          <w:sz w:val="28"/>
          <w:szCs w:val="28"/>
          <w:lang w:val="ru-RU"/>
        </w:rPr>
        <w:t>17</w:t>
      </w:r>
    </w:p>
    <w:p w14:paraId="6798E080" w14:textId="0A94CE2D" w:rsidR="004D1D73" w:rsidRPr="006179C7" w:rsidRDefault="004D1D73" w:rsidP="004D1D73">
      <w:pPr>
        <w:pStyle w:val="20"/>
        <w:tabs>
          <w:tab w:val="left" w:pos="840"/>
          <w:tab w:val="right" w:leader="dot" w:pos="9345"/>
        </w:tabs>
        <w:spacing w:line="360" w:lineRule="auto"/>
        <w:rPr>
          <w:smallCaps w:val="0"/>
          <w:noProof/>
          <w:sz w:val="28"/>
          <w:szCs w:val="28"/>
          <w:lang w:val="ru-RU"/>
        </w:rPr>
      </w:pPr>
    </w:p>
    <w:p w14:paraId="1B79C1B8" w14:textId="0277864D" w:rsidR="002446AB" w:rsidRPr="00B54A31" w:rsidRDefault="00C07FBD" w:rsidP="004D1D73">
      <w:pPr>
        <w:pStyle w:val="af0"/>
        <w:spacing w:line="360" w:lineRule="auto"/>
        <w:rPr>
          <w:rFonts w:ascii="Calibri" w:hAnsi="Calibri" w:cs="Calibri"/>
        </w:rPr>
      </w:pPr>
      <w:r w:rsidRPr="004D1D73">
        <w:rPr>
          <w:rFonts w:ascii="Calibri" w:hAnsi="Calibri" w:cs="Calibri"/>
          <w:sz w:val="28"/>
          <w:szCs w:val="28"/>
        </w:rPr>
        <w:fldChar w:fldCharType="end"/>
      </w:r>
    </w:p>
    <w:p w14:paraId="290972D5" w14:textId="77777777" w:rsidR="001D5BD5" w:rsidRPr="00B54A31" w:rsidRDefault="001D5BD5" w:rsidP="00EC5EAD">
      <w:pPr>
        <w:rPr>
          <w:rFonts w:ascii="Calibri" w:hAnsi="Calibri" w:cs="Calibri"/>
          <w:lang w:val="ru-RU"/>
        </w:rPr>
      </w:pPr>
    </w:p>
    <w:p w14:paraId="6A8717B0" w14:textId="77777777" w:rsidR="001D5BD5" w:rsidRPr="00B54A31" w:rsidRDefault="001D5BD5" w:rsidP="00EC5EAD">
      <w:pPr>
        <w:rPr>
          <w:rFonts w:ascii="Calibri" w:hAnsi="Calibri" w:cs="Calibri"/>
          <w:lang w:val="ru-RU"/>
        </w:rPr>
      </w:pPr>
    </w:p>
    <w:p w14:paraId="5BA4B19F" w14:textId="77777777" w:rsidR="00EC5EAD" w:rsidRPr="00B54A31" w:rsidRDefault="00EC5EAD">
      <w:pPr>
        <w:rPr>
          <w:rFonts w:ascii="Calibri" w:hAnsi="Calibri" w:cs="Calibri"/>
          <w:lang w:val="ru-RU"/>
        </w:rPr>
      </w:pPr>
    </w:p>
    <w:p w14:paraId="583F162C" w14:textId="130B5D8C" w:rsidR="00EB43A3" w:rsidRPr="00B54A31" w:rsidRDefault="0002024B" w:rsidP="00404A8C">
      <w:pPr>
        <w:rPr>
          <w:rFonts w:ascii="Calibri" w:hAnsi="Calibri" w:cs="Calibri"/>
          <w:lang w:val="ru-RU"/>
        </w:rPr>
      </w:pPr>
      <w:bookmarkStart w:id="1" w:name="_Toc41315214"/>
      <w:r w:rsidRPr="00B54A31">
        <w:rPr>
          <w:rFonts w:ascii="Calibri" w:hAnsi="Calibri" w:cs="Calibri"/>
          <w:lang w:val="ru-RU"/>
        </w:rPr>
        <w:br w:type="page"/>
      </w:r>
      <w:r w:rsidR="00523CBB">
        <w:rPr>
          <w:rFonts w:ascii="Calibri" w:hAnsi="Calibri" w:cs="Calibri"/>
          <w:noProof/>
          <w:lang w:val="ru-RU"/>
        </w:rPr>
        <w:pict w14:anchorId="7A33EA8B">
          <v:group id="_x0000_s1744" style="position:absolute;left:0;text-align:left;margin-left:57pt;margin-top:19.75pt;width:518.8pt;height:802.3pt;z-index:1;mso-position-horizontal-relative:page;mso-position-vertical-relative:page" coordsize="20000,20000" o:allowincell="f">
            <v:rect id="_x0000_s1745" style="position:absolute;width:20000;height:20000" filled="f" strokeweight="2pt"/>
            <v:line id="_x0000_s1746" style="position:absolute" from="1093,18949" to="1095,19989" strokeweight="2pt"/>
            <v:line id="_x0000_s1747" style="position:absolute" from="10,18941" to="19977,18942" strokeweight="2pt"/>
            <v:line id="_x0000_s1748" style="position:absolute" from="2186,18949" to="2188,19989" strokeweight="2pt"/>
            <v:line id="_x0000_s1749" style="position:absolute" from="4919,18949" to="4921,19989" strokeweight="2pt"/>
            <v:line id="_x0000_s1750" style="position:absolute" from="6557,18959" to="6559,19989" strokeweight="2pt"/>
            <v:line id="_x0000_s1751" style="position:absolute" from="7650,18949" to="7652,19979" strokeweight="2pt"/>
            <v:line id="_x0000_s1752" style="position:absolute" from="18905,18949" to="18909,19989" strokeweight="2pt"/>
            <v:line id="_x0000_s1753" style="position:absolute" from="10,19293" to="7631,19295" strokeweight="1pt"/>
            <v:line id="_x0000_s1754" style="position:absolute" from="10,19646" to="7631,19647" strokeweight="2pt"/>
            <v:line id="_x0000_s1755" style="position:absolute" from="18919,19296" to="19990,19297" strokeweight="1pt"/>
            <v:rect id="_x0000_s1756" style="position:absolute;left:54;top:19660;width:1000;height:309" filled="f" stroked="f" strokeweight=".25pt">
              <v:textbox style="mso-next-textbox:#_x0000_s1756" inset="1pt,1pt,1pt,1pt">
                <w:txbxContent>
                  <w:p w14:paraId="484B83B3" w14:textId="77777777" w:rsidR="00E55231" w:rsidRDefault="00E55231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757" style="position:absolute;left:1139;top:19660;width:1001;height:309" filled="f" stroked="f" strokeweight=".25pt">
              <v:textbox style="mso-next-textbox:#_x0000_s1757" inset="1pt,1pt,1pt,1pt">
                <w:txbxContent>
                  <w:p w14:paraId="1BCA3134" w14:textId="77777777" w:rsidR="00E55231" w:rsidRDefault="00E55231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58" style="position:absolute;left:2267;top:19660;width:2573;height:309" filled="f" stroked="f" strokeweight=".25pt">
              <v:textbox style="mso-next-textbox:#_x0000_s1758" inset="1pt,1pt,1pt,1pt">
                <w:txbxContent>
                  <w:p w14:paraId="246498DB" w14:textId="77777777" w:rsidR="00E55231" w:rsidRDefault="00E55231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59" style="position:absolute;left:4983;top:19660;width:1534;height:309" filled="f" stroked="f" strokeweight=".25pt">
              <v:textbox style="mso-next-textbox:#_x0000_s1759" inset="1pt,1pt,1pt,1pt">
                <w:txbxContent>
                  <w:p w14:paraId="7DC1FA55" w14:textId="77777777" w:rsidR="00E55231" w:rsidRDefault="00E55231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60" style="position:absolute;left:6604;top:19660;width:1000;height:309" filled="f" stroked="f" strokeweight=".25pt">
              <v:textbox style="mso-next-textbox:#_x0000_s1760" inset="1pt,1pt,1pt,1pt">
                <w:txbxContent>
                  <w:p w14:paraId="3CB8FD00" w14:textId="77777777" w:rsidR="00E55231" w:rsidRDefault="00E55231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61" style="position:absolute;left:18949;top:18977;width:1001;height:309" filled="f" stroked="f" strokeweight=".25pt">
              <v:textbox style="mso-next-textbox:#_x0000_s1761" inset="1pt,1pt,1pt,1pt">
                <w:txbxContent>
                  <w:p w14:paraId="5801BBB4" w14:textId="77777777" w:rsidR="00E55231" w:rsidRDefault="00E55231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62" style="position:absolute;left:18949;top:19435;width:1001;height:423" filled="f" stroked="f" strokeweight=".25pt">
              <v:textbox style="mso-next-textbox:#_x0000_s1762" inset="1pt,1pt,1pt,1pt">
                <w:txbxContent>
                  <w:p w14:paraId="467E0C4A" w14:textId="77777777" w:rsidR="00E55231" w:rsidRPr="0002024B" w:rsidRDefault="00E55231" w:rsidP="00EB43A3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1763" style="position:absolute;left:7745;top:19221;width:11075;height:477" filled="f" stroked="f" strokeweight=".25pt">
              <v:textbox style="mso-next-textbox:#_x0000_s1763" inset="1pt,1pt,1pt,1pt">
                <w:txbxContent>
                  <w:p w14:paraId="5A17E05B" w14:textId="77777777" w:rsidR="00E55231" w:rsidRPr="002D5FE2" w:rsidRDefault="00E55231" w:rsidP="00EB43A3">
                    <w:pPr>
                      <w:pStyle w:val="3"/>
                      <w:rPr>
                        <w:sz w:val="26"/>
                      </w:rPr>
                    </w:pPr>
                    <w:bookmarkStart w:id="2" w:name="_Toc44506888"/>
                    <w:r w:rsidRPr="002D5FE2">
                      <w:rPr>
                        <w:sz w:val="26"/>
                      </w:rPr>
                      <w:t>Сокращения и обозначения</w:t>
                    </w:r>
                    <w:bookmarkEnd w:id="2"/>
                  </w:p>
                  <w:p w14:paraId="6106E2BE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60356B23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C5C0EEE" w14:textId="77777777" w:rsidR="00E55231" w:rsidRDefault="00E55231" w:rsidP="00EB43A3"/>
                  <w:p w14:paraId="72B5ABE8" w14:textId="77777777" w:rsidR="00E55231" w:rsidRDefault="00E55231" w:rsidP="00EB43A3">
                    <w:pPr>
                      <w:pStyle w:val="3"/>
                    </w:pPr>
                    <w:bookmarkStart w:id="3" w:name="_Toc41315215"/>
                    <w:bookmarkStart w:id="4" w:name="_Toc42894266"/>
                    <w:bookmarkStart w:id="5" w:name="_Toc44506889"/>
                    <w:r>
                      <w:t>Экран входа в систему ЛЛО</w:t>
                    </w:r>
                    <w:bookmarkEnd w:id="3"/>
                    <w:bookmarkEnd w:id="4"/>
                    <w:bookmarkEnd w:id="5"/>
                  </w:p>
                  <w:p w14:paraId="3E90CF67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54718074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159BA69" w14:textId="77777777" w:rsidR="00E55231" w:rsidRDefault="00E55231" w:rsidP="00EB43A3"/>
                  <w:p w14:paraId="0A510093" w14:textId="77777777" w:rsidR="00E55231" w:rsidRDefault="00E55231" w:rsidP="00EB43A3">
                    <w:pPr>
                      <w:pStyle w:val="3"/>
                    </w:pPr>
                    <w:bookmarkStart w:id="6" w:name="_Toc41315216"/>
                    <w:bookmarkStart w:id="7" w:name="_Toc42894267"/>
                    <w:bookmarkStart w:id="8" w:name="_Toc44506890"/>
                    <w:r>
                      <w:t>Экран входа в систему ЛЛО</w:t>
                    </w:r>
                    <w:bookmarkEnd w:id="6"/>
                    <w:bookmarkEnd w:id="7"/>
                    <w:bookmarkEnd w:id="8"/>
                  </w:p>
                  <w:p w14:paraId="608FC43E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06686B40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EE718DD" w14:textId="77777777" w:rsidR="00E55231" w:rsidRDefault="00E55231" w:rsidP="00EB43A3"/>
                  <w:p w14:paraId="32B1D357" w14:textId="77777777" w:rsidR="00E55231" w:rsidRDefault="00E55231" w:rsidP="00EB43A3">
                    <w:pPr>
                      <w:pStyle w:val="3"/>
                    </w:pPr>
                    <w:bookmarkStart w:id="9" w:name="_Toc41315217"/>
                    <w:bookmarkStart w:id="10" w:name="_Toc42894268"/>
                    <w:bookmarkStart w:id="11" w:name="_Toc44506891"/>
                    <w:r>
                      <w:t>Экран входа в систему ЛЛО</w:t>
                    </w:r>
                    <w:bookmarkEnd w:id="9"/>
                    <w:bookmarkEnd w:id="10"/>
                    <w:bookmarkEnd w:id="11"/>
                  </w:p>
                  <w:p w14:paraId="6B059096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4F88BE7B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C00556A" w14:textId="77777777" w:rsidR="00E55231" w:rsidRDefault="00E55231" w:rsidP="00EB43A3"/>
                  <w:p w14:paraId="43D9B074" w14:textId="77777777" w:rsidR="00E55231" w:rsidRDefault="00E55231" w:rsidP="00EB43A3">
                    <w:pPr>
                      <w:pStyle w:val="3"/>
                    </w:pPr>
                    <w:bookmarkStart w:id="12" w:name="_Toc41315218"/>
                    <w:bookmarkStart w:id="13" w:name="_Toc42894269"/>
                    <w:bookmarkStart w:id="14" w:name="_Toc44506892"/>
                    <w:r>
                      <w:t>Экран входа в систему ЛЛО</w:t>
                    </w:r>
                    <w:bookmarkEnd w:id="12"/>
                    <w:bookmarkEnd w:id="13"/>
                    <w:bookmarkEnd w:id="14"/>
                  </w:p>
                  <w:p w14:paraId="11533007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3F6646DF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1B9BA0B" w14:textId="77777777" w:rsidR="00E55231" w:rsidRDefault="00E55231" w:rsidP="00EB43A3"/>
                  <w:p w14:paraId="5D231A73" w14:textId="77777777" w:rsidR="00E55231" w:rsidRDefault="00E55231" w:rsidP="00EB43A3">
                    <w:pPr>
                      <w:pStyle w:val="3"/>
                    </w:pPr>
                    <w:bookmarkStart w:id="15" w:name="_Toc41315219"/>
                    <w:bookmarkStart w:id="16" w:name="_Toc42894270"/>
                    <w:bookmarkStart w:id="17" w:name="_Toc44506893"/>
                    <w:r>
                      <w:t>Экран входа в систему ЛЛО</w:t>
                    </w:r>
                    <w:bookmarkEnd w:id="15"/>
                    <w:bookmarkEnd w:id="16"/>
                    <w:bookmarkEnd w:id="17"/>
                  </w:p>
                  <w:p w14:paraId="26BAA18B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60D41D52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475CC19" w14:textId="77777777" w:rsidR="00E55231" w:rsidRDefault="00E55231" w:rsidP="00EB43A3"/>
                  <w:p w14:paraId="7623B7D7" w14:textId="77777777" w:rsidR="00E55231" w:rsidRDefault="00E55231" w:rsidP="00EB43A3">
                    <w:pPr>
                      <w:pStyle w:val="3"/>
                    </w:pPr>
                    <w:bookmarkStart w:id="18" w:name="_Toc41315220"/>
                    <w:bookmarkStart w:id="19" w:name="_Toc42894271"/>
                    <w:bookmarkStart w:id="20" w:name="_Toc44506894"/>
                    <w:r>
                      <w:t>Экран входа в систему ЛЛО</w:t>
                    </w:r>
                    <w:bookmarkEnd w:id="18"/>
                    <w:bookmarkEnd w:id="19"/>
                    <w:bookmarkEnd w:id="20"/>
                  </w:p>
                  <w:p w14:paraId="5350AE5D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593DF7FB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95F3BFD" w14:textId="77777777" w:rsidR="00E55231" w:rsidRDefault="00E55231" w:rsidP="00EB43A3"/>
                  <w:p w14:paraId="158D30A7" w14:textId="77777777" w:rsidR="00E55231" w:rsidRDefault="00E55231" w:rsidP="00EB43A3">
                    <w:pPr>
                      <w:pStyle w:val="3"/>
                    </w:pPr>
                    <w:bookmarkStart w:id="21" w:name="_Toc41315221"/>
                    <w:bookmarkStart w:id="22" w:name="_Toc42894272"/>
                    <w:bookmarkStart w:id="23" w:name="_Toc44506895"/>
                    <w:r>
                      <w:t>Экран входа в систему ЛЛО</w:t>
                    </w:r>
                    <w:bookmarkEnd w:id="21"/>
                    <w:bookmarkEnd w:id="22"/>
                    <w:bookmarkEnd w:id="23"/>
                  </w:p>
                  <w:p w14:paraId="6490450B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0DB590B0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97C73AD" w14:textId="77777777" w:rsidR="00E55231" w:rsidRDefault="00E55231" w:rsidP="00EB43A3"/>
                  <w:p w14:paraId="066E6F1F" w14:textId="77777777" w:rsidR="00E55231" w:rsidRDefault="00E55231" w:rsidP="00EB43A3">
                    <w:pPr>
                      <w:pStyle w:val="3"/>
                    </w:pPr>
                    <w:bookmarkStart w:id="24" w:name="_Toc41315222"/>
                    <w:bookmarkStart w:id="25" w:name="_Toc42894273"/>
                    <w:bookmarkStart w:id="26" w:name="_Toc44506896"/>
                    <w:r>
                      <w:t>Экран входа в систему ЛЛО</w:t>
                    </w:r>
                    <w:bookmarkEnd w:id="24"/>
                    <w:bookmarkEnd w:id="25"/>
                    <w:bookmarkEnd w:id="26"/>
                  </w:p>
                  <w:p w14:paraId="55A99F60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6753F8AB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B77AD50" w14:textId="77777777" w:rsidR="00E55231" w:rsidRDefault="00E55231" w:rsidP="00EB43A3"/>
                  <w:p w14:paraId="59408CD5" w14:textId="77777777" w:rsidR="00E55231" w:rsidRDefault="00E55231" w:rsidP="00EB43A3">
                    <w:pPr>
                      <w:pStyle w:val="3"/>
                    </w:pPr>
                    <w:bookmarkStart w:id="27" w:name="_Toc41315223"/>
                    <w:bookmarkStart w:id="28" w:name="_Toc42894274"/>
                    <w:bookmarkStart w:id="29" w:name="_Toc44506897"/>
                    <w:r>
                      <w:t>Экран входа в систему ЛЛО</w:t>
                    </w:r>
                    <w:bookmarkEnd w:id="27"/>
                    <w:bookmarkEnd w:id="28"/>
                    <w:bookmarkEnd w:id="29"/>
                  </w:p>
                  <w:p w14:paraId="1C67BF1E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531B9F6A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5BF8437" w14:textId="77777777" w:rsidR="00E55231" w:rsidRDefault="00E55231" w:rsidP="00EB43A3"/>
                  <w:p w14:paraId="7F402298" w14:textId="77777777" w:rsidR="00E55231" w:rsidRDefault="00E55231" w:rsidP="00EB43A3">
                    <w:pPr>
                      <w:pStyle w:val="3"/>
                    </w:pPr>
                    <w:bookmarkStart w:id="30" w:name="_Toc41315224"/>
                    <w:bookmarkStart w:id="31" w:name="_Toc42894275"/>
                    <w:bookmarkStart w:id="32" w:name="_Toc44506898"/>
                    <w:r>
                      <w:t>Экран входа в систему ЛЛО</w:t>
                    </w:r>
                    <w:bookmarkEnd w:id="30"/>
                    <w:bookmarkEnd w:id="31"/>
                    <w:bookmarkEnd w:id="32"/>
                  </w:p>
                  <w:p w14:paraId="5A7C21A5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67239DAB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C648415" w14:textId="77777777" w:rsidR="00E55231" w:rsidRDefault="00E55231" w:rsidP="00EB43A3"/>
                  <w:p w14:paraId="172C071A" w14:textId="77777777" w:rsidR="00E55231" w:rsidRDefault="00E55231" w:rsidP="00EB43A3">
                    <w:pPr>
                      <w:pStyle w:val="3"/>
                    </w:pPr>
                    <w:bookmarkStart w:id="33" w:name="_Toc41315225"/>
                    <w:bookmarkStart w:id="34" w:name="_Toc42894276"/>
                    <w:bookmarkStart w:id="35" w:name="_Toc44506899"/>
                    <w:r>
                      <w:t>Экран входа в систему ЛЛО</w:t>
                    </w:r>
                    <w:bookmarkEnd w:id="33"/>
                    <w:bookmarkEnd w:id="34"/>
                    <w:bookmarkEnd w:id="35"/>
                  </w:p>
                  <w:p w14:paraId="0F193263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54AEAD72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C40D211" w14:textId="77777777" w:rsidR="00E55231" w:rsidRDefault="00E55231" w:rsidP="00EB43A3"/>
                  <w:p w14:paraId="6DC7C657" w14:textId="77777777" w:rsidR="00E55231" w:rsidRDefault="00E55231" w:rsidP="00EB43A3">
                    <w:pPr>
                      <w:pStyle w:val="3"/>
                    </w:pPr>
                    <w:bookmarkStart w:id="36" w:name="_Toc41315226"/>
                    <w:bookmarkStart w:id="37" w:name="_Toc42894277"/>
                    <w:bookmarkStart w:id="38" w:name="_Toc44506900"/>
                    <w:r>
                      <w:t>Экран входа в систему ЛЛО</w:t>
                    </w:r>
                    <w:bookmarkEnd w:id="36"/>
                    <w:bookmarkEnd w:id="37"/>
                    <w:bookmarkEnd w:id="38"/>
                  </w:p>
                  <w:p w14:paraId="2410F496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3983F76F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6B8281B" w14:textId="77777777" w:rsidR="00E55231" w:rsidRDefault="00E55231" w:rsidP="00EB43A3"/>
                  <w:p w14:paraId="31E751ED" w14:textId="77777777" w:rsidR="00E55231" w:rsidRDefault="00E55231" w:rsidP="00EB43A3">
                    <w:pPr>
                      <w:pStyle w:val="3"/>
                    </w:pPr>
                    <w:bookmarkStart w:id="39" w:name="_Toc41315227"/>
                    <w:bookmarkStart w:id="40" w:name="_Toc42894278"/>
                    <w:bookmarkStart w:id="41" w:name="_Toc44506901"/>
                    <w:r>
                      <w:t>Экран входа в систему ЛЛО</w:t>
                    </w:r>
                    <w:bookmarkEnd w:id="39"/>
                    <w:bookmarkEnd w:id="40"/>
                    <w:bookmarkEnd w:id="41"/>
                  </w:p>
                  <w:p w14:paraId="123EBAD5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0B9226AB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0E224D3" w14:textId="77777777" w:rsidR="00E55231" w:rsidRDefault="00E55231" w:rsidP="00EB43A3"/>
                  <w:p w14:paraId="7EAB56B0" w14:textId="77777777" w:rsidR="00E55231" w:rsidRDefault="00E55231" w:rsidP="00EB43A3">
                    <w:pPr>
                      <w:pStyle w:val="3"/>
                    </w:pPr>
                    <w:bookmarkStart w:id="42" w:name="_Toc41315228"/>
                    <w:bookmarkStart w:id="43" w:name="_Toc42894279"/>
                    <w:bookmarkStart w:id="44" w:name="_Toc44506902"/>
                    <w:r>
                      <w:t>Экран входа в систему ЛЛО</w:t>
                    </w:r>
                    <w:bookmarkEnd w:id="42"/>
                    <w:bookmarkEnd w:id="43"/>
                    <w:bookmarkEnd w:id="44"/>
                  </w:p>
                  <w:p w14:paraId="0E29AC4E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6FC3EFD8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AD5248F" w14:textId="77777777" w:rsidR="00E55231" w:rsidRDefault="00E55231" w:rsidP="00EB43A3"/>
                  <w:p w14:paraId="6DE85BC9" w14:textId="77777777" w:rsidR="00E55231" w:rsidRDefault="00E55231" w:rsidP="00EB43A3">
                    <w:pPr>
                      <w:pStyle w:val="3"/>
                    </w:pPr>
                    <w:bookmarkStart w:id="45" w:name="_Toc41315229"/>
                    <w:bookmarkStart w:id="46" w:name="_Toc42894280"/>
                    <w:bookmarkStart w:id="47" w:name="_Toc44506903"/>
                    <w:r>
                      <w:t>Экран входа в систему ЛЛО</w:t>
                    </w:r>
                    <w:bookmarkEnd w:id="45"/>
                    <w:bookmarkEnd w:id="46"/>
                    <w:bookmarkEnd w:id="47"/>
                  </w:p>
                  <w:p w14:paraId="0616260F" w14:textId="77777777" w:rsidR="00E55231" w:rsidRDefault="00E55231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1ABEC0A1" w14:textId="77777777" w:rsidR="00E55231" w:rsidRPr="00F303CF" w:rsidRDefault="00E55231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07428807" w14:textId="4CB47ABE" w:rsidR="00EB43A3" w:rsidRPr="00B54A31" w:rsidRDefault="00EB43A3" w:rsidP="00AD0879">
      <w:pPr>
        <w:pStyle w:val="1"/>
        <w:numPr>
          <w:ilvl w:val="0"/>
          <w:numId w:val="21"/>
        </w:numPr>
        <w:rPr>
          <w:rFonts w:ascii="Calibri" w:hAnsi="Calibri" w:cs="Calibri"/>
          <w:lang w:val="ru-RU"/>
        </w:rPr>
      </w:pPr>
      <w:bookmarkStart w:id="48" w:name="_Toc6828918"/>
      <w:bookmarkStart w:id="49" w:name="_Toc49282792"/>
      <w:r w:rsidRPr="00B54A31">
        <w:rPr>
          <w:rFonts w:ascii="Calibri" w:hAnsi="Calibri" w:cs="Calibri"/>
          <w:lang w:val="ru-RU"/>
        </w:rPr>
        <w:t>Сокращения и обозначения</w:t>
      </w:r>
      <w:bookmarkEnd w:id="48"/>
      <w:bookmarkEnd w:id="49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7558"/>
      </w:tblGrid>
      <w:tr w:rsidR="00EB43A3" w:rsidRPr="00B54A31" w14:paraId="1A087438" w14:textId="77777777" w:rsidTr="00CA4DD4">
        <w:tc>
          <w:tcPr>
            <w:tcW w:w="1907" w:type="dxa"/>
            <w:shd w:val="clear" w:color="auto" w:fill="D9D9D9"/>
            <w:vAlign w:val="center"/>
          </w:tcPr>
          <w:p w14:paraId="1E69398E" w14:textId="77777777" w:rsidR="00EB43A3" w:rsidRPr="00B54A31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50" w:name="_Toc4166899"/>
            <w:bookmarkStart w:id="51" w:name="_Toc4169807"/>
            <w:bookmarkStart w:id="52" w:name="_Toc4428296"/>
            <w:r w:rsidRPr="00B54A31">
              <w:rPr>
                <w:rFonts w:ascii="Calibri" w:hAnsi="Calibri" w:cs="Calibri"/>
                <w:lang w:val="ru-RU"/>
              </w:rPr>
              <w:t>Термин</w:t>
            </w:r>
            <w:bookmarkEnd w:id="50"/>
            <w:bookmarkEnd w:id="51"/>
            <w:bookmarkEnd w:id="52"/>
          </w:p>
        </w:tc>
        <w:tc>
          <w:tcPr>
            <w:tcW w:w="7840" w:type="dxa"/>
            <w:shd w:val="clear" w:color="auto" w:fill="D9D9D9"/>
            <w:vAlign w:val="center"/>
          </w:tcPr>
          <w:p w14:paraId="45D1BB3A" w14:textId="77777777" w:rsidR="00EB43A3" w:rsidRPr="00B54A31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53" w:name="_Toc4166900"/>
            <w:bookmarkStart w:id="54" w:name="_Toc4169808"/>
            <w:bookmarkStart w:id="55" w:name="_Toc4428297"/>
            <w:r w:rsidRPr="00B54A31">
              <w:rPr>
                <w:rFonts w:ascii="Calibri" w:hAnsi="Calibri" w:cs="Calibri"/>
                <w:lang w:val="ru-RU"/>
              </w:rPr>
              <w:t>Определение</w:t>
            </w:r>
            <w:bookmarkEnd w:id="53"/>
            <w:bookmarkEnd w:id="54"/>
            <w:bookmarkEnd w:id="55"/>
          </w:p>
        </w:tc>
      </w:tr>
      <w:tr w:rsidR="00EB43A3" w:rsidRPr="00B54A31" w14:paraId="63F8D5BD" w14:textId="77777777" w:rsidTr="00CA4DD4">
        <w:tc>
          <w:tcPr>
            <w:tcW w:w="1907" w:type="dxa"/>
            <w:shd w:val="clear" w:color="auto" w:fill="auto"/>
            <w:vAlign w:val="center"/>
          </w:tcPr>
          <w:p w14:paraId="515F3B25" w14:textId="77777777" w:rsidR="00EB43A3" w:rsidRPr="00B54A31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ГИС ЕКП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4D6CDA20" w14:textId="43D2FDAA" w:rsidR="00EB43A3" w:rsidRPr="00B54A31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Государственная информационная система </w:t>
            </w:r>
            <w:r w:rsid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             </w:t>
            </w: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Санкт-Петербурга «Единая карта петербуржца»</w:t>
            </w:r>
          </w:p>
        </w:tc>
      </w:tr>
      <w:tr w:rsidR="00EB43A3" w:rsidRPr="00B54A31" w14:paraId="11983444" w14:textId="77777777" w:rsidTr="00CA4DD4">
        <w:tc>
          <w:tcPr>
            <w:tcW w:w="1907" w:type="dxa"/>
            <w:shd w:val="clear" w:color="auto" w:fill="auto"/>
            <w:vAlign w:val="center"/>
          </w:tcPr>
          <w:p w14:paraId="5C2CA4E0" w14:textId="4EF1D3DC" w:rsidR="00EB43A3" w:rsidRPr="00B54A31" w:rsidRDefault="003C1C31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en-US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en-US"/>
              </w:rPr>
              <w:t>GUID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37BE10D3" w14:textId="1E539EED" w:rsidR="00EB43A3" w:rsidRPr="00B54A31" w:rsidRDefault="003C1C31" w:rsidP="003C1C31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>Авторизационный токен</w:t>
            </w:r>
          </w:p>
        </w:tc>
      </w:tr>
      <w:tr w:rsidR="00EB43A3" w:rsidRPr="00B54A31" w14:paraId="54267F50" w14:textId="77777777" w:rsidTr="00CA4DD4">
        <w:tc>
          <w:tcPr>
            <w:tcW w:w="1907" w:type="dxa"/>
            <w:shd w:val="clear" w:color="auto" w:fill="auto"/>
            <w:vAlign w:val="center"/>
          </w:tcPr>
          <w:p w14:paraId="1719BE5E" w14:textId="7F3C4C06" w:rsidR="00EB43A3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Портал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51A8CF53" w14:textId="1C97A899" w:rsidR="00EB43A3" w:rsidRPr="00B54A31" w:rsidRDefault="00285871" w:rsidP="00E90458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Интернет-портал для записи на прием к врачу</w:t>
            </w:r>
          </w:p>
        </w:tc>
      </w:tr>
      <w:tr w:rsidR="00EB43A3" w:rsidRPr="00B54A31" w14:paraId="602BD2D8" w14:textId="77777777" w:rsidTr="00CA4DD4">
        <w:trPr>
          <w:trHeight w:val="690"/>
        </w:trPr>
        <w:tc>
          <w:tcPr>
            <w:tcW w:w="1907" w:type="dxa"/>
            <w:shd w:val="clear" w:color="auto" w:fill="auto"/>
            <w:vAlign w:val="center"/>
          </w:tcPr>
          <w:p w14:paraId="63EF09EF" w14:textId="6B4F8845" w:rsidR="00EB43A3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Интеграционная платформа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645D08EA" w14:textId="509DD376" w:rsidR="00EB43A3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Интеграционная платформа N3</w:t>
            </w:r>
          </w:p>
        </w:tc>
      </w:tr>
      <w:tr w:rsidR="00230EE4" w:rsidRPr="00B54A31" w14:paraId="2631735C" w14:textId="77777777" w:rsidTr="00CA4DD4">
        <w:trPr>
          <w:trHeight w:val="480"/>
        </w:trPr>
        <w:tc>
          <w:tcPr>
            <w:tcW w:w="1907" w:type="dxa"/>
            <w:shd w:val="clear" w:color="auto" w:fill="auto"/>
            <w:vAlign w:val="center"/>
          </w:tcPr>
          <w:p w14:paraId="12D01D0C" w14:textId="621749F1" w:rsidR="00230EE4" w:rsidRPr="00B54A31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ЛПУ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54F716C5" w14:textId="327C889B" w:rsidR="00230EE4" w:rsidRPr="00B54A31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Лечебно-поликлиническое учреждение</w:t>
            </w:r>
          </w:p>
        </w:tc>
      </w:tr>
      <w:tr w:rsidR="00230EE4" w:rsidRPr="00B54A31" w14:paraId="169E163F" w14:textId="77777777" w:rsidTr="00CA4DD4">
        <w:trPr>
          <w:trHeight w:val="405"/>
        </w:trPr>
        <w:tc>
          <w:tcPr>
            <w:tcW w:w="1907" w:type="dxa"/>
            <w:shd w:val="clear" w:color="auto" w:fill="auto"/>
            <w:vAlign w:val="center"/>
          </w:tcPr>
          <w:p w14:paraId="35E1171B" w14:textId="6E9164EB" w:rsidR="00230EE4" w:rsidRPr="00B54A31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РЕГИЗ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17403E2E" w14:textId="38A98B9B" w:rsidR="00230EE4" w:rsidRPr="00B54A31" w:rsidRDefault="003D716D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</w:t>
            </w:r>
            <w:r w:rsidR="00D863CC"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егиональная информационная система, которая </w:t>
            </w:r>
            <w:r w:rsid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      </w:t>
            </w:r>
            <w:r w:rsidR="00D863CC"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автоматизирует региональные процессы здравоохранения и создает единое информационное поле для обмена </w:t>
            </w:r>
            <w:r w:rsid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</w:t>
            </w:r>
            <w:r w:rsidR="00D863CC"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данными между медицинскими учреждениями, органами управления здравоохранением и гражданами</w:t>
            </w:r>
          </w:p>
        </w:tc>
      </w:tr>
      <w:tr w:rsidR="00D863CC" w:rsidRPr="00B54A31" w14:paraId="3B6261E0" w14:textId="77777777" w:rsidTr="00CA4DD4">
        <w:trPr>
          <w:trHeight w:val="435"/>
        </w:trPr>
        <w:tc>
          <w:tcPr>
            <w:tcW w:w="1907" w:type="dxa"/>
            <w:shd w:val="clear" w:color="auto" w:fill="auto"/>
            <w:vAlign w:val="center"/>
          </w:tcPr>
          <w:p w14:paraId="492D1A0B" w14:textId="3DC5E12E" w:rsidR="00D863CC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ЦТО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624CE7B8" w14:textId="058BF6C4" w:rsidR="00D863CC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Центр телефонного обслуживания</w:t>
            </w:r>
          </w:p>
        </w:tc>
      </w:tr>
      <w:tr w:rsidR="00D863CC" w:rsidRPr="00B54A31" w14:paraId="2E047361" w14:textId="77777777" w:rsidTr="00CA4DD4">
        <w:trPr>
          <w:trHeight w:val="570"/>
        </w:trPr>
        <w:tc>
          <w:tcPr>
            <w:tcW w:w="1907" w:type="dxa"/>
            <w:shd w:val="clear" w:color="auto" w:fill="auto"/>
            <w:vAlign w:val="center"/>
          </w:tcPr>
          <w:p w14:paraId="5D2E6B89" w14:textId="6D96F1F4" w:rsidR="00D863CC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МИС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58E04002" w14:textId="46D22348" w:rsidR="00D863CC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Медицинская информационная система</w:t>
            </w:r>
          </w:p>
        </w:tc>
      </w:tr>
      <w:tr w:rsidR="0059792C" w:rsidRPr="00B54A31" w14:paraId="7C260436" w14:textId="77777777" w:rsidTr="00CA4DD4">
        <w:trPr>
          <w:trHeight w:val="405"/>
        </w:trPr>
        <w:tc>
          <w:tcPr>
            <w:tcW w:w="1907" w:type="dxa"/>
            <w:shd w:val="clear" w:color="auto" w:fill="auto"/>
            <w:vAlign w:val="center"/>
          </w:tcPr>
          <w:p w14:paraId="28F75CBC" w14:textId="3A44ABFA" w:rsidR="0059792C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Инфомат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34AD6C71" w14:textId="3004D3A3" w:rsidR="0059792C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Информационный терминал записи на прием</w:t>
            </w:r>
          </w:p>
        </w:tc>
      </w:tr>
      <w:tr w:rsidR="00285871" w:rsidRPr="00B54A31" w14:paraId="491CD264" w14:textId="77777777" w:rsidTr="00CA4DD4">
        <w:trPr>
          <w:trHeight w:val="464"/>
        </w:trPr>
        <w:tc>
          <w:tcPr>
            <w:tcW w:w="1907" w:type="dxa"/>
            <w:shd w:val="clear" w:color="auto" w:fill="auto"/>
            <w:vAlign w:val="center"/>
          </w:tcPr>
          <w:p w14:paraId="00264DCE" w14:textId="5C78B702" w:rsidR="00285871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ИС</w:t>
            </w:r>
          </w:p>
        </w:tc>
        <w:tc>
          <w:tcPr>
            <w:tcW w:w="7840" w:type="dxa"/>
            <w:shd w:val="clear" w:color="auto" w:fill="auto"/>
          </w:tcPr>
          <w:p w14:paraId="5883889D" w14:textId="42AFA617" w:rsidR="00285871" w:rsidRPr="00B54A31" w:rsidRDefault="00285871" w:rsidP="00285871">
            <w:pPr>
              <w:spacing w:line="360" w:lineRule="auto"/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Информационная система</w:t>
            </w:r>
          </w:p>
        </w:tc>
      </w:tr>
      <w:tr w:rsidR="00285871" w:rsidRPr="00B54A31" w14:paraId="653DECCF" w14:textId="77777777" w:rsidTr="00CA4DD4">
        <w:trPr>
          <w:trHeight w:val="463"/>
        </w:trPr>
        <w:tc>
          <w:tcPr>
            <w:tcW w:w="1907" w:type="dxa"/>
            <w:shd w:val="clear" w:color="auto" w:fill="auto"/>
            <w:vAlign w:val="center"/>
          </w:tcPr>
          <w:p w14:paraId="40AE34EF" w14:textId="62262503" w:rsidR="00285871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МУ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76318811" w14:textId="6C66E09E" w:rsidR="00285871" w:rsidRPr="00B54A31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Медицинское учреждение</w:t>
            </w:r>
          </w:p>
        </w:tc>
      </w:tr>
      <w:tr w:rsidR="005E6DCC" w:rsidRPr="00B54A31" w14:paraId="4E3D64E2" w14:textId="77777777" w:rsidTr="00CA4DD4">
        <w:trPr>
          <w:trHeight w:val="462"/>
        </w:trPr>
        <w:tc>
          <w:tcPr>
            <w:tcW w:w="1907" w:type="dxa"/>
            <w:shd w:val="clear" w:color="auto" w:fill="auto"/>
            <w:vAlign w:val="center"/>
          </w:tcPr>
          <w:p w14:paraId="7A2AEF2D" w14:textId="4FBE72EE" w:rsidR="005E6DCC" w:rsidRPr="00B54A31" w:rsidRDefault="00D1053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ПО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5C268EB4" w14:textId="584BEA7A" w:rsidR="005E6DCC" w:rsidRPr="00B54A31" w:rsidRDefault="00D1053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Поликлиническое отделение</w:t>
            </w:r>
          </w:p>
        </w:tc>
      </w:tr>
      <w:tr w:rsidR="005E6DCC" w:rsidRPr="00B54A31" w14:paraId="4765EDB5" w14:textId="77777777" w:rsidTr="00CA4DD4">
        <w:trPr>
          <w:trHeight w:val="407"/>
        </w:trPr>
        <w:tc>
          <w:tcPr>
            <w:tcW w:w="1907" w:type="dxa"/>
            <w:shd w:val="clear" w:color="auto" w:fill="auto"/>
            <w:vAlign w:val="center"/>
          </w:tcPr>
          <w:p w14:paraId="7F6C8C0C" w14:textId="6D37AA79" w:rsidR="005E6DCC" w:rsidRPr="00B54A31" w:rsidRDefault="00C703E3" w:rsidP="00C703E3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СЗнП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0245B60E" w14:textId="452D1BFD" w:rsidR="005E6DCC" w:rsidRPr="00B54A31" w:rsidRDefault="00C703E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Сервис записи на прием</w:t>
            </w:r>
          </w:p>
        </w:tc>
      </w:tr>
      <w:tr w:rsidR="005E6DCC" w:rsidRPr="00B54A31" w14:paraId="222304A4" w14:textId="77777777" w:rsidTr="00C02F5F">
        <w:trPr>
          <w:trHeight w:val="411"/>
        </w:trPr>
        <w:tc>
          <w:tcPr>
            <w:tcW w:w="1907" w:type="dxa"/>
            <w:shd w:val="clear" w:color="auto" w:fill="auto"/>
            <w:vAlign w:val="center"/>
          </w:tcPr>
          <w:p w14:paraId="7D12F139" w14:textId="0B93CB10" w:rsidR="005E6DCC" w:rsidRPr="00B54A31" w:rsidRDefault="00C703E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Целевая МИС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5ABD1031" w14:textId="3FE1D5E4" w:rsidR="005E6DCC" w:rsidRPr="00B54A31" w:rsidRDefault="00C703E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МИС, установленная в ЛПУ, в которую записывается пациент</w:t>
            </w:r>
          </w:p>
        </w:tc>
      </w:tr>
      <w:tr w:rsidR="00C02F5F" w:rsidRPr="00B54A31" w14:paraId="49C5642C" w14:textId="77777777" w:rsidTr="00C02F5F">
        <w:trPr>
          <w:trHeight w:val="630"/>
        </w:trPr>
        <w:tc>
          <w:tcPr>
            <w:tcW w:w="1907" w:type="dxa"/>
            <w:shd w:val="clear" w:color="auto" w:fill="auto"/>
            <w:vAlign w:val="center"/>
          </w:tcPr>
          <w:p w14:paraId="16155DB1" w14:textId="34A0CB5E" w:rsidR="00C02F5F" w:rsidRPr="00B54A31" w:rsidRDefault="00C02F5F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ЦТО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4CB7FF2E" w14:textId="17A6B7C2" w:rsidR="00C02F5F" w:rsidRPr="00B54A31" w:rsidRDefault="00C02F5F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Центр телефонного обслуживания</w:t>
            </w:r>
          </w:p>
        </w:tc>
      </w:tr>
    </w:tbl>
    <w:p w14:paraId="33BD4B3F" w14:textId="01A1E4EE" w:rsidR="00383480" w:rsidRPr="00B54A31" w:rsidRDefault="00383480" w:rsidP="00D11CDC">
      <w:pPr>
        <w:rPr>
          <w:rFonts w:ascii="Calibri" w:hAnsi="Calibri" w:cs="Calibri"/>
          <w:lang w:val="ru-RU"/>
        </w:rPr>
      </w:pPr>
    </w:p>
    <w:p w14:paraId="7FFC7198" w14:textId="3AD81E75" w:rsidR="0081284D" w:rsidRPr="00B54A31" w:rsidRDefault="0081284D" w:rsidP="00383480">
      <w:pPr>
        <w:rPr>
          <w:rFonts w:ascii="Calibri" w:hAnsi="Calibri" w:cs="Calibri"/>
          <w:lang w:val="ru-RU"/>
        </w:rPr>
      </w:pPr>
    </w:p>
    <w:p w14:paraId="72701FBF" w14:textId="437B1F2B" w:rsidR="00B870B6" w:rsidRPr="00B54A31" w:rsidRDefault="00B870B6" w:rsidP="0006695F">
      <w:pPr>
        <w:pStyle w:val="1"/>
        <w:jc w:val="both"/>
        <w:rPr>
          <w:rFonts w:ascii="Calibri" w:hAnsi="Calibri" w:cs="Calibri"/>
          <w:lang w:val="ru-RU"/>
        </w:rPr>
      </w:pPr>
    </w:p>
    <w:p w14:paraId="4CD154DD" w14:textId="77777777" w:rsidR="00C513F5" w:rsidRPr="00B54A31" w:rsidRDefault="00C513F5" w:rsidP="0057344F">
      <w:pPr>
        <w:rPr>
          <w:rFonts w:ascii="Calibri" w:hAnsi="Calibri" w:cs="Calibri"/>
          <w:sz w:val="22"/>
          <w:lang w:val="ru-RU"/>
        </w:rPr>
      </w:pPr>
    </w:p>
    <w:p w14:paraId="19AF1AE3" w14:textId="17BA16C9" w:rsidR="00660147" w:rsidRDefault="00660147" w:rsidP="007200F6">
      <w:pPr>
        <w:rPr>
          <w:rFonts w:ascii="Calibri" w:hAnsi="Calibri" w:cs="Calibri"/>
          <w:lang w:val="ru-RU"/>
        </w:rPr>
      </w:pPr>
      <w:bookmarkStart w:id="56" w:name="_Toc45474758"/>
      <w:bookmarkStart w:id="57" w:name="_Toc45474829"/>
      <w:bookmarkStart w:id="58" w:name="_Toc45479302"/>
      <w:bookmarkStart w:id="59" w:name="_Toc45516517"/>
      <w:bookmarkStart w:id="60" w:name="_Toc46999463"/>
      <w:bookmarkStart w:id="61" w:name="_Toc47161440"/>
      <w:bookmarkStart w:id="62" w:name="_Toc49282797"/>
      <w:bookmarkEnd w:id="0"/>
      <w:bookmarkEnd w:id="1"/>
      <w:bookmarkEnd w:id="56"/>
      <w:bookmarkEnd w:id="57"/>
      <w:bookmarkEnd w:id="58"/>
      <w:bookmarkEnd w:id="59"/>
      <w:bookmarkEnd w:id="60"/>
      <w:bookmarkEnd w:id="61"/>
      <w:bookmarkEnd w:id="62"/>
    </w:p>
    <w:p w14:paraId="5908E6BF" w14:textId="45892366" w:rsidR="007200F6" w:rsidRDefault="007200F6" w:rsidP="007200F6">
      <w:pPr>
        <w:rPr>
          <w:rFonts w:ascii="Calibri" w:hAnsi="Calibri" w:cs="Calibri"/>
          <w:lang w:val="ru-RU"/>
        </w:rPr>
      </w:pPr>
    </w:p>
    <w:p w14:paraId="391FDD1E" w14:textId="3797DDCB" w:rsidR="007200F6" w:rsidRDefault="007200F6" w:rsidP="007200F6">
      <w:pPr>
        <w:rPr>
          <w:rFonts w:ascii="Calibri" w:hAnsi="Calibri" w:cs="Calibri"/>
          <w:lang w:val="ru-RU"/>
        </w:rPr>
      </w:pPr>
    </w:p>
    <w:p w14:paraId="58248285" w14:textId="18ECC3E3" w:rsidR="007200F6" w:rsidRDefault="007200F6" w:rsidP="007200F6">
      <w:pPr>
        <w:rPr>
          <w:rFonts w:ascii="Calibri" w:hAnsi="Calibri" w:cs="Calibri"/>
          <w:lang w:val="ru-RU"/>
        </w:rPr>
      </w:pPr>
    </w:p>
    <w:p w14:paraId="4E239ED3" w14:textId="7C60B94A" w:rsidR="007200F6" w:rsidRDefault="007200F6" w:rsidP="007200F6">
      <w:pPr>
        <w:rPr>
          <w:rFonts w:ascii="Calibri" w:hAnsi="Calibri" w:cs="Calibri"/>
          <w:lang w:val="ru-RU"/>
        </w:rPr>
      </w:pPr>
    </w:p>
    <w:p w14:paraId="25B152AE" w14:textId="615F326B" w:rsidR="007200F6" w:rsidRDefault="007200F6" w:rsidP="007200F6">
      <w:pPr>
        <w:rPr>
          <w:rFonts w:ascii="Calibri" w:hAnsi="Calibri" w:cs="Calibri"/>
          <w:lang w:val="ru-RU"/>
        </w:rPr>
      </w:pPr>
    </w:p>
    <w:p w14:paraId="1C1E24EA" w14:textId="1DDD3E8C" w:rsidR="00A5229A" w:rsidRDefault="00A5229A" w:rsidP="007200F6">
      <w:pPr>
        <w:rPr>
          <w:rFonts w:ascii="Calibri" w:hAnsi="Calibri" w:cs="Calibri"/>
          <w:lang w:val="ru-RU"/>
        </w:rPr>
      </w:pPr>
    </w:p>
    <w:p w14:paraId="4BB545F1" w14:textId="138A10EF" w:rsidR="00E55AC7" w:rsidRDefault="00E55AC7" w:rsidP="007200F6">
      <w:pPr>
        <w:rPr>
          <w:rFonts w:ascii="Calibri" w:hAnsi="Calibri" w:cs="Calibri"/>
          <w:lang w:val="ru-RU"/>
        </w:rPr>
      </w:pPr>
    </w:p>
    <w:p w14:paraId="32B856A0" w14:textId="77777777" w:rsidR="00E55AC7" w:rsidRPr="00B54A31" w:rsidRDefault="00E55AC7" w:rsidP="007200F6">
      <w:pPr>
        <w:rPr>
          <w:rFonts w:ascii="Calibri" w:hAnsi="Calibri" w:cs="Calibri"/>
          <w:lang w:val="ru-RU"/>
        </w:rPr>
      </w:pPr>
    </w:p>
    <w:p w14:paraId="36EF8565" w14:textId="07F6DDCB" w:rsidR="00E55AC7" w:rsidRPr="00E55AC7" w:rsidRDefault="00DC7092" w:rsidP="00E55AC7">
      <w:pPr>
        <w:pStyle w:val="1"/>
        <w:numPr>
          <w:ilvl w:val="0"/>
          <w:numId w:val="21"/>
        </w:numPr>
        <w:rPr>
          <w:rFonts w:ascii="Calibri" w:hAnsi="Calibri" w:cs="Calibri"/>
          <w:lang w:val="ru-RU"/>
        </w:rPr>
      </w:pPr>
      <w:bookmarkStart w:id="63" w:name="_Toc49282800"/>
      <w:r w:rsidRPr="00B54A31">
        <w:rPr>
          <w:rFonts w:ascii="Calibri" w:hAnsi="Calibri" w:cs="Calibri"/>
          <w:lang w:val="ru-RU"/>
        </w:rPr>
        <w:t xml:space="preserve"> Описание процесса деятельност</w:t>
      </w:r>
      <w:bookmarkStart w:id="64" w:name="_Toc49282801"/>
      <w:bookmarkEnd w:id="63"/>
      <w:r w:rsidR="00D66BD9">
        <w:rPr>
          <w:rFonts w:ascii="Calibri" w:hAnsi="Calibri" w:cs="Calibri"/>
          <w:lang w:val="ru-RU"/>
        </w:rPr>
        <w:t>и</w:t>
      </w:r>
    </w:p>
    <w:p w14:paraId="002C9EE7" w14:textId="2F25AC5B" w:rsidR="00DC7092" w:rsidRPr="00E55AC7" w:rsidRDefault="00011174" w:rsidP="00011174">
      <w:pPr>
        <w:pStyle w:val="1"/>
        <w:ind w:left="927"/>
        <w:jc w:val="both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en-US"/>
        </w:rPr>
        <w:t xml:space="preserve">                    </w:t>
      </w:r>
      <w:r w:rsidR="00B919E0" w:rsidRPr="00E55AC7">
        <w:rPr>
          <w:rFonts w:ascii="Calibri" w:hAnsi="Calibri" w:cs="Calibri"/>
          <w:lang w:val="ru-RU"/>
        </w:rPr>
        <w:t xml:space="preserve">  </w:t>
      </w:r>
      <w:r>
        <w:rPr>
          <w:rFonts w:ascii="Calibri" w:hAnsi="Calibri" w:cs="Calibri"/>
          <w:lang w:val="en-US"/>
        </w:rPr>
        <w:t>2</w:t>
      </w:r>
      <w:r w:rsidR="00E55AC7" w:rsidRPr="00E55AC7">
        <w:rPr>
          <w:rFonts w:ascii="Calibri" w:hAnsi="Calibri" w:cs="Calibri"/>
          <w:lang w:val="ru-RU"/>
        </w:rPr>
        <w:t>.1.</w:t>
      </w:r>
      <w:r w:rsidR="00DC7092" w:rsidRPr="00E55AC7">
        <w:rPr>
          <w:rFonts w:ascii="Calibri" w:hAnsi="Calibri" w:cs="Calibri"/>
          <w:lang w:val="ru-RU"/>
        </w:rPr>
        <w:tab/>
        <w:t>Создание расписания приема врача</w:t>
      </w:r>
      <w:bookmarkEnd w:id="64"/>
    </w:p>
    <w:p w14:paraId="0EB6B5B3" w14:textId="77777777" w:rsidR="00DC7092" w:rsidRPr="00B54A31" w:rsidRDefault="00DC7092" w:rsidP="00DC7092">
      <w:pPr>
        <w:pStyle w:val="1"/>
        <w:jc w:val="both"/>
        <w:rPr>
          <w:rFonts w:ascii="Calibri" w:hAnsi="Calibri" w:cs="Calibri"/>
          <w:lang w:val="ru-RU"/>
        </w:rPr>
      </w:pPr>
    </w:p>
    <w:p w14:paraId="126550A6" w14:textId="77777777" w:rsidR="00DC7092" w:rsidRPr="00B54A31" w:rsidRDefault="00523CBB" w:rsidP="00DC7092">
      <w:pPr>
        <w:pStyle w:val="1"/>
        <w:jc w:val="both"/>
        <w:rPr>
          <w:rFonts w:ascii="Calibri" w:hAnsi="Calibri" w:cs="Calibri"/>
          <w:lang w:val="ru-RU"/>
        </w:rPr>
      </w:pPr>
      <w:bookmarkStart w:id="65" w:name="_Toc44507758"/>
      <w:bookmarkStart w:id="66" w:name="_Toc44507771"/>
      <w:bookmarkStart w:id="67" w:name="_Toc44507782"/>
      <w:bookmarkStart w:id="68" w:name="_Toc44507793"/>
      <w:bookmarkStart w:id="69" w:name="_Toc44942701"/>
      <w:bookmarkStart w:id="70" w:name="_Toc45474763"/>
      <w:bookmarkStart w:id="71" w:name="_Toc45474834"/>
      <w:bookmarkStart w:id="72" w:name="_Toc45479307"/>
      <w:bookmarkStart w:id="73" w:name="_Toc45516522"/>
      <w:bookmarkStart w:id="74" w:name="_Toc46999468"/>
      <w:bookmarkStart w:id="75" w:name="_Toc47161445"/>
      <w:bookmarkStart w:id="76" w:name="_Toc49282802"/>
      <w:r>
        <w:rPr>
          <w:rFonts w:ascii="Calibri" w:hAnsi="Calibri" w:cs="Calibri"/>
          <w:noProof/>
          <w:lang w:val="ru-RU"/>
        </w:rPr>
        <w:pict w14:anchorId="4C6FB0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92" type="#_x0000_t75" style="position:absolute;left:0;text-align:left;margin-left:-1pt;margin-top:1.15pt;width:469.45pt;height:160.5pt;z-index:4">
            <v:imagedata r:id="rId9" o:title="вход"/>
          </v:shape>
        </w:pic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53D3A1C2" w14:textId="77777777" w:rsidR="00DC7092" w:rsidRPr="00B54A31" w:rsidRDefault="00DC7092" w:rsidP="00DC7092">
      <w:pPr>
        <w:rPr>
          <w:rFonts w:ascii="Calibri" w:hAnsi="Calibri" w:cs="Calibri"/>
          <w:lang w:val="ru-RU"/>
        </w:rPr>
      </w:pPr>
    </w:p>
    <w:p w14:paraId="78F164D1" w14:textId="77777777" w:rsidR="00DC7092" w:rsidRPr="00B54A31" w:rsidRDefault="00DC7092" w:rsidP="00DC7092">
      <w:pPr>
        <w:ind w:firstLine="709"/>
        <w:rPr>
          <w:rFonts w:ascii="Calibri" w:hAnsi="Calibri" w:cs="Calibri"/>
          <w:lang w:val="ru-RU"/>
        </w:rPr>
      </w:pPr>
    </w:p>
    <w:p w14:paraId="5FB5A1DB" w14:textId="77777777" w:rsidR="00DC7092" w:rsidRPr="00B54A31" w:rsidRDefault="00DC7092" w:rsidP="00DC7092">
      <w:pPr>
        <w:ind w:firstLine="709"/>
        <w:rPr>
          <w:rFonts w:ascii="Calibri" w:hAnsi="Calibri" w:cs="Calibri"/>
          <w:lang w:val="ru-RU"/>
        </w:rPr>
      </w:pPr>
    </w:p>
    <w:p w14:paraId="560F3908" w14:textId="77777777" w:rsidR="00DC7092" w:rsidRPr="00B54A31" w:rsidRDefault="00DC7092" w:rsidP="00DC7092">
      <w:pPr>
        <w:ind w:firstLine="709"/>
        <w:rPr>
          <w:rFonts w:ascii="Calibri" w:hAnsi="Calibri" w:cs="Calibri"/>
          <w:lang w:val="ru-RU"/>
        </w:rPr>
      </w:pPr>
    </w:p>
    <w:p w14:paraId="210BC605" w14:textId="77777777" w:rsidR="00DC7092" w:rsidRPr="00B54A31" w:rsidRDefault="00DC7092" w:rsidP="00DC7092">
      <w:pPr>
        <w:ind w:firstLine="709"/>
        <w:rPr>
          <w:rFonts w:ascii="Calibri" w:hAnsi="Calibri" w:cs="Calibri"/>
          <w:lang w:val="ru-RU"/>
        </w:rPr>
      </w:pPr>
    </w:p>
    <w:p w14:paraId="5BB866B0" w14:textId="77777777" w:rsidR="00DC7092" w:rsidRPr="00B54A31" w:rsidRDefault="00DC7092" w:rsidP="00DC7092">
      <w:pPr>
        <w:ind w:firstLine="709"/>
        <w:rPr>
          <w:rFonts w:ascii="Calibri" w:hAnsi="Calibri" w:cs="Calibri"/>
          <w:lang w:val="ru-RU"/>
        </w:rPr>
      </w:pPr>
    </w:p>
    <w:p w14:paraId="4C48429B" w14:textId="77777777" w:rsidR="00DC7092" w:rsidRPr="00B54A31" w:rsidRDefault="00DC7092" w:rsidP="00DC7092">
      <w:pPr>
        <w:ind w:firstLine="709"/>
        <w:rPr>
          <w:rFonts w:ascii="Calibri" w:hAnsi="Calibri" w:cs="Calibri"/>
          <w:lang w:val="ru-RU"/>
        </w:rPr>
      </w:pPr>
    </w:p>
    <w:p w14:paraId="0B3017E4" w14:textId="77777777" w:rsidR="00DC7092" w:rsidRPr="00B54A31" w:rsidRDefault="00DC7092" w:rsidP="00DC7092">
      <w:pPr>
        <w:ind w:firstLine="709"/>
        <w:rPr>
          <w:rFonts w:ascii="Calibri" w:hAnsi="Calibri" w:cs="Calibri"/>
          <w:lang w:val="ru-RU"/>
        </w:rPr>
      </w:pPr>
    </w:p>
    <w:p w14:paraId="4F1148AA" w14:textId="77777777" w:rsidR="00DC7092" w:rsidRPr="00B54A31" w:rsidRDefault="00DC7092" w:rsidP="00DC7092">
      <w:pPr>
        <w:ind w:firstLine="709"/>
        <w:rPr>
          <w:rFonts w:ascii="Calibri" w:hAnsi="Calibri" w:cs="Calibri"/>
          <w:lang w:val="ru-RU"/>
        </w:rPr>
      </w:pPr>
    </w:p>
    <w:p w14:paraId="651D7C7E" w14:textId="016627CC" w:rsidR="00DC7092" w:rsidRPr="00B54A31" w:rsidRDefault="00523CBB" w:rsidP="00E55231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sz w:val="20"/>
          <w:lang w:val="ru-RU"/>
        </w:rPr>
        <w:pict w14:anchorId="73D041E7">
          <v:group id="_x0000_s3771" style="position:absolute;left:0;text-align:left;margin-left:56.7pt;margin-top:19.85pt;width:518.8pt;height:802.3pt;z-index:3;mso-position-horizontal-relative:page;mso-position-vertical-relative:page" coordsize="20000,20000" o:allowincell="f">
            <v:rect id="_x0000_s3772" style="position:absolute;width:20000;height:20000" filled="f" strokeweight="2pt"/>
            <v:line id="_x0000_s3773" style="position:absolute" from="1093,18949" to="1095,19989" strokeweight="2pt"/>
            <v:line id="_x0000_s3774" style="position:absolute" from="10,18941" to="19977,18942" strokeweight="2pt"/>
            <v:line id="_x0000_s3775" style="position:absolute" from="2186,18949" to="2188,19989" strokeweight="2pt"/>
            <v:line id="_x0000_s3776" style="position:absolute" from="4919,18949" to="4921,19989" strokeweight="2pt"/>
            <v:line id="_x0000_s3777" style="position:absolute" from="6557,18959" to="6559,19989" strokeweight="2pt"/>
            <v:line id="_x0000_s3778" style="position:absolute" from="7650,18949" to="7652,19979" strokeweight="2pt"/>
            <v:line id="_x0000_s3779" style="position:absolute" from="18905,18949" to="18909,19989" strokeweight="2pt"/>
            <v:line id="_x0000_s3780" style="position:absolute" from="10,19293" to="7631,19295" strokeweight="1pt"/>
            <v:line id="_x0000_s3781" style="position:absolute" from="10,19646" to="7631,19647" strokeweight="2pt"/>
            <v:line id="_x0000_s3782" style="position:absolute" from="18919,19296" to="19990,19297" strokeweight="1pt"/>
            <v:rect id="_x0000_s3783" style="position:absolute;left:54;top:19660;width:1000;height:309" filled="f" stroked="f" strokeweight=".25pt">
              <v:textbox style="mso-next-textbox:#_x0000_s3783" inset="1pt,1pt,1pt,1pt">
                <w:txbxContent>
                  <w:p w14:paraId="36893184" w14:textId="77777777" w:rsidR="00E55231" w:rsidRDefault="00E55231" w:rsidP="00DC70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784" style="position:absolute;left:1139;top:19660;width:1001;height:309" filled="f" stroked="f" strokeweight=".25pt">
              <v:textbox style="mso-next-textbox:#_x0000_s3784" inset="1pt,1pt,1pt,1pt">
                <w:txbxContent>
                  <w:p w14:paraId="78E706DF" w14:textId="77777777" w:rsidR="00E55231" w:rsidRDefault="00E55231" w:rsidP="00DC70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85" style="position:absolute;left:2267;top:19660;width:2573;height:309" filled="f" stroked="f" strokeweight=".25pt">
              <v:textbox style="mso-next-textbox:#_x0000_s3785" inset="1pt,1pt,1pt,1pt">
                <w:txbxContent>
                  <w:p w14:paraId="532A613C" w14:textId="77777777" w:rsidR="00E55231" w:rsidRDefault="00E55231" w:rsidP="00DC70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786" style="position:absolute;left:4983;top:19660;width:1534;height:309" filled="f" stroked="f" strokeweight=".25pt">
              <v:textbox style="mso-next-textbox:#_x0000_s3786" inset="1pt,1pt,1pt,1pt">
                <w:txbxContent>
                  <w:p w14:paraId="2351F4DD" w14:textId="77777777" w:rsidR="00E55231" w:rsidRDefault="00E55231" w:rsidP="00DC70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787" style="position:absolute;left:6604;top:19660;width:1000;height:309" filled="f" stroked="f" strokeweight=".25pt">
              <v:textbox style="mso-next-textbox:#_x0000_s3787" inset="1pt,1pt,1pt,1pt">
                <w:txbxContent>
                  <w:p w14:paraId="159B6E9A" w14:textId="77777777" w:rsidR="00E55231" w:rsidRDefault="00E55231" w:rsidP="00DC70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788" style="position:absolute;left:18949;top:18977;width:1001;height:309" filled="f" stroked="f" strokeweight=".25pt">
              <v:textbox style="mso-next-textbox:#_x0000_s3788" inset="1pt,1pt,1pt,1pt">
                <w:txbxContent>
                  <w:p w14:paraId="12276FEA" w14:textId="77777777" w:rsidR="00E55231" w:rsidRDefault="00E55231" w:rsidP="00DC70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89" style="position:absolute;left:18949;top:19435;width:1001;height:423" filled="f" stroked="f" strokeweight=".25pt">
              <v:textbox style="mso-next-textbox:#_x0000_s3789" inset="1pt,1pt,1pt,1pt">
                <w:txbxContent>
                  <w:p w14:paraId="43C24777" w14:textId="77777777" w:rsidR="00E55231" w:rsidRPr="0002024B" w:rsidRDefault="00E55231" w:rsidP="00DC7092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790" style="position:absolute;left:7745;top:19221;width:11075;height:477" filled="f" stroked="f" strokeweight=".25pt">
              <v:textbox style="mso-next-textbox:#_x0000_s3790" inset="1pt,1pt,1pt,1pt">
                <w:txbxContent>
                  <w:p w14:paraId="1F2F2A30" w14:textId="77777777" w:rsidR="00E55231" w:rsidRPr="00EB43A3" w:rsidRDefault="00E55231" w:rsidP="00DC7092">
                    <w:pPr>
                      <w:pStyle w:val="3"/>
                    </w:pPr>
                    <w:bookmarkStart w:id="77" w:name="_Toc41315302"/>
                    <w:bookmarkStart w:id="78" w:name="_Toc42894353"/>
                    <w:bookmarkStart w:id="79" w:name="_Toc38533726"/>
                    <w:r>
                      <w:t>Описание процесса деятельности</w:t>
                    </w:r>
                    <w:bookmarkEnd w:id="77"/>
                    <w:bookmarkEnd w:id="78"/>
                  </w:p>
                  <w:p w14:paraId="6F7226D6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0948D0D0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97F72C9" w14:textId="77777777" w:rsidR="00E55231" w:rsidRDefault="00E55231" w:rsidP="00DC7092"/>
                  <w:p w14:paraId="39635DD7" w14:textId="77777777" w:rsidR="00E55231" w:rsidRDefault="00E55231" w:rsidP="00DC7092">
                    <w:pPr>
                      <w:pStyle w:val="3"/>
                    </w:pPr>
                    <w:bookmarkStart w:id="80" w:name="_Toc38535106"/>
                    <w:bookmarkStart w:id="81" w:name="_Toc41315303"/>
                    <w:bookmarkStart w:id="82" w:name="_Toc42894354"/>
                    <w:r>
                      <w:t>Экран входа в систему ЛЛО</w:t>
                    </w:r>
                    <w:bookmarkEnd w:id="80"/>
                    <w:bookmarkEnd w:id="81"/>
                    <w:bookmarkEnd w:id="82"/>
                  </w:p>
                  <w:p w14:paraId="3413CC42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768FE0EE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8B50C51" w14:textId="77777777" w:rsidR="00E55231" w:rsidRDefault="00E55231" w:rsidP="00DC7092"/>
                  <w:p w14:paraId="24A62AA9" w14:textId="77777777" w:rsidR="00E55231" w:rsidRDefault="00E55231" w:rsidP="00DC7092">
                    <w:pPr>
                      <w:pStyle w:val="3"/>
                    </w:pPr>
                    <w:bookmarkStart w:id="83" w:name="_Toc38535107"/>
                    <w:bookmarkStart w:id="84" w:name="_Toc41315304"/>
                    <w:bookmarkStart w:id="85" w:name="_Toc42894355"/>
                    <w:r>
                      <w:t>Экран входа в систему ЛЛО</w:t>
                    </w:r>
                    <w:bookmarkEnd w:id="83"/>
                    <w:bookmarkEnd w:id="84"/>
                    <w:bookmarkEnd w:id="85"/>
                  </w:p>
                  <w:p w14:paraId="15BF67D2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6AFE8F45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2CB3BCF" w14:textId="77777777" w:rsidR="00E55231" w:rsidRDefault="00E55231" w:rsidP="00DC7092"/>
                  <w:p w14:paraId="09C243B4" w14:textId="77777777" w:rsidR="00E55231" w:rsidRDefault="00E55231" w:rsidP="00DC7092">
                    <w:pPr>
                      <w:pStyle w:val="3"/>
                    </w:pPr>
                    <w:bookmarkStart w:id="86" w:name="_Toc38535108"/>
                    <w:bookmarkStart w:id="87" w:name="_Toc41315305"/>
                    <w:bookmarkStart w:id="88" w:name="_Toc42894356"/>
                    <w:r>
                      <w:t>Экран входа в систему ЛЛО</w:t>
                    </w:r>
                    <w:bookmarkEnd w:id="86"/>
                    <w:bookmarkEnd w:id="87"/>
                    <w:bookmarkEnd w:id="88"/>
                  </w:p>
                  <w:p w14:paraId="7CABF926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6C821FD0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70B55E3" w14:textId="77777777" w:rsidR="00E55231" w:rsidRDefault="00E55231" w:rsidP="00DC7092"/>
                  <w:p w14:paraId="68EAD1E2" w14:textId="77777777" w:rsidR="00E55231" w:rsidRDefault="00E55231" w:rsidP="00DC7092">
                    <w:pPr>
                      <w:pStyle w:val="3"/>
                    </w:pPr>
                    <w:bookmarkStart w:id="89" w:name="_Toc38535109"/>
                    <w:bookmarkStart w:id="90" w:name="_Toc41315306"/>
                    <w:bookmarkStart w:id="91" w:name="_Toc42894357"/>
                    <w:r>
                      <w:t>Экран входа в систему ЛЛО</w:t>
                    </w:r>
                    <w:bookmarkEnd w:id="89"/>
                    <w:bookmarkEnd w:id="90"/>
                    <w:bookmarkEnd w:id="91"/>
                  </w:p>
                  <w:p w14:paraId="1382C4F0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1AC9EC01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F6F9A69" w14:textId="77777777" w:rsidR="00E55231" w:rsidRDefault="00E55231" w:rsidP="00DC7092"/>
                  <w:p w14:paraId="078382E4" w14:textId="77777777" w:rsidR="00E55231" w:rsidRDefault="00E55231" w:rsidP="00DC7092">
                    <w:pPr>
                      <w:pStyle w:val="3"/>
                    </w:pPr>
                    <w:bookmarkStart w:id="92" w:name="_Toc38535110"/>
                    <w:bookmarkStart w:id="93" w:name="_Toc41315307"/>
                    <w:bookmarkStart w:id="94" w:name="_Toc42894358"/>
                    <w:r>
                      <w:t>Экран входа в систему ЛЛО</w:t>
                    </w:r>
                    <w:bookmarkEnd w:id="92"/>
                    <w:bookmarkEnd w:id="93"/>
                    <w:bookmarkEnd w:id="94"/>
                  </w:p>
                  <w:p w14:paraId="5B412903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6DCF3D2A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26A75BC" w14:textId="77777777" w:rsidR="00E55231" w:rsidRDefault="00E55231" w:rsidP="00DC7092"/>
                  <w:p w14:paraId="09338258" w14:textId="77777777" w:rsidR="00E55231" w:rsidRDefault="00E55231" w:rsidP="00DC7092">
                    <w:pPr>
                      <w:pStyle w:val="3"/>
                    </w:pPr>
                    <w:bookmarkStart w:id="95" w:name="_Toc38535111"/>
                    <w:bookmarkStart w:id="96" w:name="_Toc41315308"/>
                    <w:bookmarkStart w:id="97" w:name="_Toc42894359"/>
                    <w:r>
                      <w:t>Экран входа в систему ЛЛО</w:t>
                    </w:r>
                    <w:bookmarkEnd w:id="95"/>
                    <w:bookmarkEnd w:id="96"/>
                    <w:bookmarkEnd w:id="97"/>
                  </w:p>
                  <w:p w14:paraId="181C23AB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0A91055B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8872A4E" w14:textId="77777777" w:rsidR="00E55231" w:rsidRDefault="00E55231" w:rsidP="00DC7092"/>
                  <w:p w14:paraId="746EDFA7" w14:textId="77777777" w:rsidR="00E55231" w:rsidRDefault="00E55231" w:rsidP="00DC7092">
                    <w:pPr>
                      <w:pStyle w:val="3"/>
                    </w:pPr>
                    <w:bookmarkStart w:id="98" w:name="_Toc38535112"/>
                    <w:bookmarkStart w:id="99" w:name="_Toc41315309"/>
                    <w:bookmarkStart w:id="100" w:name="_Toc42894360"/>
                    <w:r>
                      <w:t>Экран входа в систему ЛЛО</w:t>
                    </w:r>
                    <w:bookmarkEnd w:id="98"/>
                    <w:bookmarkEnd w:id="99"/>
                    <w:bookmarkEnd w:id="100"/>
                  </w:p>
                  <w:p w14:paraId="5C870A78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43A980B9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8BC1EF5" w14:textId="77777777" w:rsidR="00E55231" w:rsidRDefault="00E55231" w:rsidP="00DC7092"/>
                  <w:p w14:paraId="43FC9078" w14:textId="77777777" w:rsidR="00E55231" w:rsidRDefault="00E55231" w:rsidP="00DC7092">
                    <w:pPr>
                      <w:pStyle w:val="3"/>
                    </w:pPr>
                    <w:bookmarkStart w:id="101" w:name="_Toc38535113"/>
                    <w:bookmarkStart w:id="102" w:name="_Toc41315310"/>
                    <w:bookmarkStart w:id="103" w:name="_Toc42894361"/>
                    <w:r>
                      <w:t>Экран входа в систему ЛЛО</w:t>
                    </w:r>
                    <w:bookmarkEnd w:id="101"/>
                    <w:bookmarkEnd w:id="102"/>
                    <w:bookmarkEnd w:id="103"/>
                  </w:p>
                  <w:p w14:paraId="4B3F21E9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5004CB13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2EF732A" w14:textId="77777777" w:rsidR="00E55231" w:rsidRDefault="00E55231" w:rsidP="00DC7092"/>
                  <w:p w14:paraId="1721F53E" w14:textId="77777777" w:rsidR="00E55231" w:rsidRDefault="00E55231" w:rsidP="00DC7092">
                    <w:pPr>
                      <w:pStyle w:val="3"/>
                    </w:pPr>
                    <w:bookmarkStart w:id="104" w:name="_Toc38535114"/>
                    <w:bookmarkStart w:id="105" w:name="_Toc41315311"/>
                    <w:bookmarkStart w:id="106" w:name="_Toc42894362"/>
                    <w:r>
                      <w:t>Экран входа в систему ЛЛО</w:t>
                    </w:r>
                    <w:bookmarkEnd w:id="104"/>
                    <w:bookmarkEnd w:id="105"/>
                    <w:bookmarkEnd w:id="106"/>
                  </w:p>
                  <w:p w14:paraId="0CC9FCFB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3BFAD82A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14398D4" w14:textId="77777777" w:rsidR="00E55231" w:rsidRDefault="00E55231" w:rsidP="00DC7092"/>
                  <w:p w14:paraId="394AC120" w14:textId="77777777" w:rsidR="00E55231" w:rsidRDefault="00E55231" w:rsidP="00DC7092">
                    <w:pPr>
                      <w:pStyle w:val="3"/>
                    </w:pPr>
                    <w:bookmarkStart w:id="107" w:name="_Toc38535115"/>
                    <w:bookmarkStart w:id="108" w:name="_Toc41315312"/>
                    <w:bookmarkStart w:id="109" w:name="_Toc42894363"/>
                    <w:r>
                      <w:t>Экран входа в систему ЛЛО</w:t>
                    </w:r>
                    <w:bookmarkEnd w:id="107"/>
                    <w:bookmarkEnd w:id="108"/>
                    <w:bookmarkEnd w:id="109"/>
                  </w:p>
                  <w:p w14:paraId="03DFC6BD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3AD7F988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A8CAB14" w14:textId="77777777" w:rsidR="00E55231" w:rsidRDefault="00E55231" w:rsidP="00DC7092"/>
                  <w:p w14:paraId="518BDB7B" w14:textId="77777777" w:rsidR="00E55231" w:rsidRDefault="00E55231" w:rsidP="00DC7092">
                    <w:pPr>
                      <w:pStyle w:val="3"/>
                    </w:pPr>
                    <w:bookmarkStart w:id="110" w:name="_Toc38535116"/>
                    <w:bookmarkStart w:id="111" w:name="_Toc41315313"/>
                    <w:bookmarkStart w:id="112" w:name="_Toc42894364"/>
                    <w:r>
                      <w:t>Экран входа в систему ЛЛО</w:t>
                    </w:r>
                    <w:bookmarkEnd w:id="110"/>
                    <w:bookmarkEnd w:id="111"/>
                    <w:bookmarkEnd w:id="112"/>
                  </w:p>
                  <w:p w14:paraId="7D6FE6E1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48F946D7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E1F7EBF" w14:textId="77777777" w:rsidR="00E55231" w:rsidRDefault="00E55231" w:rsidP="00DC7092"/>
                  <w:p w14:paraId="394E3AA8" w14:textId="77777777" w:rsidR="00E55231" w:rsidRDefault="00E55231" w:rsidP="00DC7092">
                    <w:pPr>
                      <w:pStyle w:val="3"/>
                    </w:pPr>
                    <w:bookmarkStart w:id="113" w:name="_Toc38535117"/>
                    <w:bookmarkStart w:id="114" w:name="_Toc41315314"/>
                    <w:bookmarkStart w:id="115" w:name="_Toc42894365"/>
                    <w:r>
                      <w:t>Экран входа в систему ЛЛО</w:t>
                    </w:r>
                    <w:bookmarkEnd w:id="113"/>
                    <w:bookmarkEnd w:id="114"/>
                    <w:bookmarkEnd w:id="115"/>
                  </w:p>
                  <w:p w14:paraId="092D0DA2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2070C816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1B8AB5E" w14:textId="77777777" w:rsidR="00E55231" w:rsidRDefault="00E55231" w:rsidP="00DC7092"/>
                  <w:p w14:paraId="4492F18A" w14:textId="77777777" w:rsidR="00E55231" w:rsidRDefault="00E55231" w:rsidP="00DC7092">
                    <w:pPr>
                      <w:pStyle w:val="3"/>
                    </w:pPr>
                    <w:bookmarkStart w:id="116" w:name="_Toc38535118"/>
                    <w:bookmarkStart w:id="117" w:name="_Toc41315315"/>
                    <w:bookmarkStart w:id="118" w:name="_Toc42894366"/>
                    <w:r>
                      <w:t>Экран входа в систему ЛЛО</w:t>
                    </w:r>
                    <w:bookmarkEnd w:id="116"/>
                    <w:bookmarkEnd w:id="117"/>
                    <w:bookmarkEnd w:id="118"/>
                  </w:p>
                  <w:p w14:paraId="54492468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15068B7E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7220EDB" w14:textId="77777777" w:rsidR="00E55231" w:rsidRDefault="00E55231" w:rsidP="00DC7092"/>
                  <w:p w14:paraId="30A0B63C" w14:textId="77777777" w:rsidR="00E55231" w:rsidRDefault="00E55231" w:rsidP="00DC7092">
                    <w:pPr>
                      <w:pStyle w:val="3"/>
                    </w:pPr>
                    <w:bookmarkStart w:id="119" w:name="_Toc38535119"/>
                    <w:bookmarkStart w:id="120" w:name="_Toc41315316"/>
                    <w:bookmarkStart w:id="121" w:name="_Toc42894367"/>
                    <w:r>
                      <w:t>Экран входа в систему ЛЛО</w:t>
                    </w:r>
                    <w:bookmarkEnd w:id="119"/>
                    <w:bookmarkEnd w:id="120"/>
                    <w:bookmarkEnd w:id="121"/>
                  </w:p>
                  <w:p w14:paraId="207BEB00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4CF31240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4100462" w14:textId="77777777" w:rsidR="00E55231" w:rsidRDefault="00E55231" w:rsidP="00DC7092"/>
                  <w:p w14:paraId="1584E2FE" w14:textId="77777777" w:rsidR="00E55231" w:rsidRDefault="00E55231" w:rsidP="00DC7092">
                    <w:pPr>
                      <w:pStyle w:val="3"/>
                    </w:pPr>
                    <w:bookmarkStart w:id="122" w:name="_Toc38535120"/>
                    <w:bookmarkStart w:id="123" w:name="_Toc41315317"/>
                    <w:bookmarkStart w:id="124" w:name="_Toc42894368"/>
                    <w:r>
                      <w:t>Экран входа в систему ЛЛО</w:t>
                    </w:r>
                    <w:bookmarkEnd w:id="79"/>
                    <w:bookmarkEnd w:id="122"/>
                    <w:bookmarkEnd w:id="123"/>
                    <w:bookmarkEnd w:id="124"/>
                  </w:p>
                  <w:p w14:paraId="2604F760" w14:textId="77777777" w:rsidR="00E55231" w:rsidRDefault="00E55231" w:rsidP="00DC7092">
                    <w:pPr>
                      <w:pStyle w:val="a0"/>
                      <w:rPr>
                        <w:lang w:val="ru-RU"/>
                      </w:rPr>
                    </w:pPr>
                  </w:p>
                  <w:p w14:paraId="2792F432" w14:textId="77777777" w:rsidR="00E55231" w:rsidRPr="00F303CF" w:rsidRDefault="00E55231" w:rsidP="00DC70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E55231">
        <w:rPr>
          <w:rFonts w:ascii="Calibri" w:hAnsi="Calibri" w:cs="Calibri"/>
          <w:lang w:val="ru-RU"/>
        </w:rPr>
        <w:t>Ч</w:t>
      </w:r>
      <w:bookmarkStart w:id="125" w:name="_Hlk52739010"/>
      <w:r w:rsidR="00E55231">
        <w:rPr>
          <w:rFonts w:ascii="Calibri" w:hAnsi="Calibri" w:cs="Calibri"/>
          <w:lang w:val="ru-RU"/>
        </w:rPr>
        <w:t>тобы</w:t>
      </w:r>
      <w:r w:rsidR="00DC7092" w:rsidRPr="00B54A31">
        <w:rPr>
          <w:rFonts w:ascii="Calibri" w:hAnsi="Calibri" w:cs="Calibri"/>
          <w:lang w:val="ru-RU"/>
        </w:rPr>
        <w:t xml:space="preserve"> нач</w:t>
      </w:r>
      <w:r w:rsidR="00E55231">
        <w:rPr>
          <w:rFonts w:ascii="Calibri" w:hAnsi="Calibri" w:cs="Calibri"/>
          <w:lang w:val="ru-RU"/>
        </w:rPr>
        <w:t>ать</w:t>
      </w:r>
      <w:r w:rsidR="00DC7092" w:rsidRPr="00B54A31">
        <w:rPr>
          <w:rFonts w:ascii="Calibri" w:hAnsi="Calibri" w:cs="Calibri"/>
          <w:lang w:val="ru-RU"/>
        </w:rPr>
        <w:t xml:space="preserve"> работ</w:t>
      </w:r>
      <w:r w:rsidR="00E55231">
        <w:rPr>
          <w:rFonts w:ascii="Calibri" w:hAnsi="Calibri" w:cs="Calibri"/>
          <w:lang w:val="ru-RU"/>
        </w:rPr>
        <w:t>ать</w:t>
      </w:r>
      <w:r w:rsidR="00DC7092" w:rsidRPr="00B54A31">
        <w:rPr>
          <w:rFonts w:ascii="Calibri" w:hAnsi="Calibri" w:cs="Calibri"/>
          <w:lang w:val="ru-RU"/>
        </w:rPr>
        <w:t xml:space="preserve"> с системой</w:t>
      </w:r>
      <w:r w:rsidR="003C0C73">
        <w:rPr>
          <w:rFonts w:ascii="Calibri" w:hAnsi="Calibri" w:cs="Calibri"/>
          <w:lang w:val="ru-RU"/>
        </w:rPr>
        <w:t xml:space="preserve"> Вы (</w:t>
      </w:r>
      <w:r w:rsidR="00DC7092" w:rsidRPr="00B54A31">
        <w:rPr>
          <w:rFonts w:ascii="Calibri" w:hAnsi="Calibri" w:cs="Calibri"/>
          <w:lang w:val="ru-RU"/>
        </w:rPr>
        <w:t>пользователь</w:t>
      </w:r>
      <w:r w:rsidR="003C0C73">
        <w:rPr>
          <w:rFonts w:ascii="Calibri" w:hAnsi="Calibri" w:cs="Calibri"/>
          <w:lang w:val="ru-RU"/>
        </w:rPr>
        <w:t>)</w:t>
      </w:r>
      <w:r w:rsidR="00DC7092" w:rsidRPr="00B54A31">
        <w:rPr>
          <w:rFonts w:ascii="Calibri" w:hAnsi="Calibri" w:cs="Calibri"/>
          <w:lang w:val="ru-RU"/>
        </w:rPr>
        <w:t xml:space="preserve"> долж</w:t>
      </w:r>
      <w:r w:rsidR="003C0C73">
        <w:rPr>
          <w:rFonts w:ascii="Calibri" w:hAnsi="Calibri" w:cs="Calibri"/>
          <w:lang w:val="ru-RU"/>
        </w:rPr>
        <w:t>ны</w:t>
      </w:r>
      <w:r w:rsidR="00DC7092" w:rsidRPr="00B54A31">
        <w:rPr>
          <w:rFonts w:ascii="Calibri" w:hAnsi="Calibri" w:cs="Calibri"/>
          <w:lang w:val="ru-RU"/>
        </w:rPr>
        <w:t xml:space="preserve"> ввести логин и пароль. </w:t>
      </w:r>
      <w:bookmarkStart w:id="126" w:name="_Hlk52812237"/>
      <w:r w:rsidR="00B830B7">
        <w:rPr>
          <w:rFonts w:ascii="Calibri" w:hAnsi="Calibri" w:cs="Calibri"/>
          <w:lang w:val="ru-RU"/>
        </w:rPr>
        <w:t>Логин и пароль являются Вашими идентификационными данными</w:t>
      </w:r>
      <w:r w:rsidR="00FE300E">
        <w:rPr>
          <w:rFonts w:ascii="Calibri" w:hAnsi="Calibri" w:cs="Calibri"/>
          <w:lang w:val="ru-RU"/>
        </w:rPr>
        <w:t>,</w:t>
      </w:r>
      <w:r w:rsidR="00B830B7">
        <w:rPr>
          <w:rFonts w:ascii="Calibri" w:hAnsi="Calibri" w:cs="Calibri"/>
          <w:lang w:val="ru-RU"/>
        </w:rPr>
        <w:t xml:space="preserve"> и мы не рекомендуем п</w:t>
      </w:r>
      <w:r w:rsidR="00EF5ADE">
        <w:rPr>
          <w:rFonts w:ascii="Calibri" w:hAnsi="Calibri" w:cs="Calibri"/>
          <w:lang w:val="ru-RU"/>
        </w:rPr>
        <w:t>е</w:t>
      </w:r>
      <w:r w:rsidR="00B830B7">
        <w:rPr>
          <w:rFonts w:ascii="Calibri" w:hAnsi="Calibri" w:cs="Calibri"/>
          <w:lang w:val="ru-RU"/>
        </w:rPr>
        <w:t>редавать их другому лицу.</w:t>
      </w:r>
      <w:bookmarkEnd w:id="126"/>
    </w:p>
    <w:bookmarkEnd w:id="125"/>
    <w:p w14:paraId="35E0957C" w14:textId="52ADBE7C" w:rsidR="005E6DCC" w:rsidRPr="00B54A31" w:rsidRDefault="005E6DCC" w:rsidP="00DC7092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После входа в программу </w:t>
      </w:r>
      <w:r w:rsidR="00B830B7">
        <w:rPr>
          <w:rFonts w:ascii="Calibri" w:hAnsi="Calibri" w:cs="Calibri"/>
          <w:lang w:val="ru-RU"/>
        </w:rPr>
        <w:t>откр</w:t>
      </w:r>
      <w:r w:rsidR="00FE300E">
        <w:rPr>
          <w:rFonts w:ascii="Calibri" w:hAnsi="Calibri" w:cs="Calibri"/>
          <w:lang w:val="ru-RU"/>
        </w:rPr>
        <w:t>ывается</w:t>
      </w:r>
      <w:r w:rsidRPr="00B54A31">
        <w:rPr>
          <w:rFonts w:ascii="Calibri" w:hAnsi="Calibri" w:cs="Calibri"/>
          <w:lang w:val="ru-RU"/>
        </w:rPr>
        <w:t xml:space="preserve"> экран работы с пациентами, а та</w:t>
      </w:r>
      <w:r w:rsidR="00FE300E">
        <w:rPr>
          <w:rFonts w:ascii="Calibri" w:hAnsi="Calibri" w:cs="Calibri"/>
          <w:lang w:val="ru-RU"/>
        </w:rPr>
        <w:t>к</w:t>
      </w:r>
      <w:r w:rsidRPr="00B54A31">
        <w:rPr>
          <w:rFonts w:ascii="Calibri" w:hAnsi="Calibri" w:cs="Calibri"/>
          <w:lang w:val="ru-RU"/>
        </w:rPr>
        <w:t>же с очередью/ми (если в ЛПУ ведутся несколько очередей). Отдельные очереди могут нести информацию по отдельным ПО М</w:t>
      </w:r>
      <w:r w:rsidR="00D10533" w:rsidRPr="00B54A31">
        <w:rPr>
          <w:rFonts w:ascii="Calibri" w:hAnsi="Calibri" w:cs="Calibri"/>
          <w:lang w:val="ru-RU"/>
        </w:rPr>
        <w:t>У, инструментальным и иным исследованиям, очереди на которые ведутся в электронном виде в МУ.</w:t>
      </w:r>
    </w:p>
    <w:p w14:paraId="3F1810C3" w14:textId="323BDD63" w:rsidR="00D10533" w:rsidRPr="00D66BD9" w:rsidRDefault="00523CBB" w:rsidP="00DC7092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168E4D91">
          <v:shape id="_x0000_s3793" type="#_x0000_t75" style="position:absolute;left:0;text-align:left;margin-left:443pt;margin-top:.7pt;width:16.45pt;height:16.45pt;z-index:5">
            <v:imagedata r:id="rId10" o:title="setup"/>
          </v:shape>
        </w:pict>
      </w:r>
      <w:r w:rsidR="00D10533" w:rsidRPr="00B54A31">
        <w:rPr>
          <w:rFonts w:ascii="Calibri" w:hAnsi="Calibri" w:cs="Calibri"/>
          <w:lang w:val="ru-RU"/>
        </w:rPr>
        <w:t>Для перехода в режим создания очередей выбираем пиктограмму</w:t>
      </w:r>
      <w:r w:rsidR="00BD2B65" w:rsidRPr="00BD2B65">
        <w:rPr>
          <w:rFonts w:ascii="Calibri" w:hAnsi="Calibri" w:cs="Calibri"/>
          <w:lang w:val="ru-RU"/>
        </w:rPr>
        <w:t xml:space="preserve">        </w:t>
      </w:r>
      <w:r w:rsidR="00BD2B65">
        <w:rPr>
          <w:rFonts w:ascii="Calibri" w:hAnsi="Calibri" w:cs="Calibri"/>
          <w:lang w:val="ru-RU"/>
        </w:rPr>
        <w:t>.</w:t>
      </w:r>
    </w:p>
    <w:p w14:paraId="34A2EEAA" w14:textId="513B34C5" w:rsidR="005E6DCC" w:rsidRPr="00B54A31" w:rsidRDefault="00523CBB" w:rsidP="00DC7092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730C1374">
          <v:shape id="_x0000_s3794" type="#_x0000_t75" style="position:absolute;left:0;text-align:left;margin-left:-4.9pt;margin-top:12.95pt;width:483.4pt;height:122.95pt;z-index:6">
            <v:imagedata r:id="rId11" o:title="ЗПВ экран очередей"/>
          </v:shape>
        </w:pict>
      </w:r>
    </w:p>
    <w:p w14:paraId="5A37C9DE" w14:textId="48326AE2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29482F41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51498FC7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0E1DA3DB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2223C4E1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5144A7AE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51E1A40A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585EE7B4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4BEBB696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2CC87C4C" w14:textId="4790124A" w:rsidR="00D10533" w:rsidRPr="00B54A31" w:rsidRDefault="00FE300E" w:rsidP="00DC7092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После перехода</w:t>
      </w:r>
      <w:r w:rsidR="00D10533" w:rsidRPr="00B54A31">
        <w:rPr>
          <w:rFonts w:ascii="Calibri" w:hAnsi="Calibri" w:cs="Calibri"/>
          <w:lang w:val="ru-RU"/>
        </w:rPr>
        <w:t xml:space="preserve"> в режим администратора очередей </w:t>
      </w:r>
      <w:r>
        <w:rPr>
          <w:rFonts w:ascii="Calibri" w:hAnsi="Calibri" w:cs="Calibri"/>
          <w:lang w:val="ru-RU"/>
        </w:rPr>
        <w:t>Вам</w:t>
      </w:r>
      <w:r w:rsidR="00D10533" w:rsidRPr="00B54A31">
        <w:rPr>
          <w:rFonts w:ascii="Calibri" w:hAnsi="Calibri" w:cs="Calibri"/>
          <w:lang w:val="ru-RU"/>
        </w:rPr>
        <w:t xml:space="preserve"> </w:t>
      </w:r>
      <w:r w:rsidR="00B830B7">
        <w:rPr>
          <w:rFonts w:ascii="Calibri" w:hAnsi="Calibri" w:cs="Calibri"/>
          <w:lang w:val="ru-RU"/>
        </w:rPr>
        <w:t>будут доступны</w:t>
      </w:r>
      <w:r w:rsidR="00D10533" w:rsidRPr="00B54A31">
        <w:rPr>
          <w:rFonts w:ascii="Calibri" w:hAnsi="Calibri" w:cs="Calibri"/>
          <w:lang w:val="ru-RU"/>
        </w:rPr>
        <w:t xml:space="preserve"> следующие варианты работы:</w:t>
      </w:r>
    </w:p>
    <w:p w14:paraId="734D9A8C" w14:textId="67378F44" w:rsidR="00D10533" w:rsidRPr="00B54A31" w:rsidRDefault="00D10533" w:rsidP="00D10533">
      <w:pPr>
        <w:numPr>
          <w:ilvl w:val="0"/>
          <w:numId w:val="13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создание очереди;</w:t>
      </w:r>
    </w:p>
    <w:p w14:paraId="36F4C8E3" w14:textId="596C91E5" w:rsidR="00D10533" w:rsidRPr="00B54A31" w:rsidRDefault="00D10533" w:rsidP="00D10533">
      <w:pPr>
        <w:numPr>
          <w:ilvl w:val="0"/>
          <w:numId w:val="13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удаление очереди;</w:t>
      </w:r>
    </w:p>
    <w:p w14:paraId="4795D080" w14:textId="20C3B16D" w:rsidR="00D10533" w:rsidRPr="00B54A31" w:rsidRDefault="00D10533" w:rsidP="00D10533">
      <w:pPr>
        <w:numPr>
          <w:ilvl w:val="0"/>
          <w:numId w:val="13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просмотр существующей очереди;</w:t>
      </w:r>
    </w:p>
    <w:p w14:paraId="59800EC6" w14:textId="0E7A60DE" w:rsidR="00D10533" w:rsidRPr="00B54A31" w:rsidRDefault="00D10533" w:rsidP="00D10533">
      <w:pPr>
        <w:numPr>
          <w:ilvl w:val="0"/>
          <w:numId w:val="13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просмотр архивных очередей;</w:t>
      </w:r>
    </w:p>
    <w:p w14:paraId="58CAFC02" w14:textId="7E32B483" w:rsidR="00C43E5E" w:rsidRPr="00B54A31" w:rsidRDefault="00C43E5E" w:rsidP="00D10533">
      <w:pPr>
        <w:numPr>
          <w:ilvl w:val="0"/>
          <w:numId w:val="13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дописывание в очередь дополнительных квот.</w:t>
      </w:r>
    </w:p>
    <w:p w14:paraId="2255475A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3C9F1612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3E1E8A3B" w14:textId="5D0F42FC" w:rsidR="00D10533" w:rsidRPr="00B54A31" w:rsidRDefault="00523CBB" w:rsidP="003135D3">
      <w:pPr>
        <w:pStyle w:val="3"/>
        <w:jc w:val="left"/>
        <w:rPr>
          <w:rFonts w:ascii="Calibri" w:hAnsi="Calibri" w:cs="Calibri"/>
          <w:i w:val="0"/>
        </w:rPr>
      </w:pPr>
      <w:r>
        <w:rPr>
          <w:rFonts w:ascii="Calibri" w:hAnsi="Calibri" w:cs="Calibri"/>
          <w:i w:val="0"/>
          <w:noProof/>
        </w:rPr>
        <w:pict w14:anchorId="73D041E7">
          <v:group id="_x0000_s3795" style="position:absolute;margin-left:56.25pt;margin-top:19.55pt;width:518.8pt;height:802.3pt;z-index:7;mso-position-horizontal-relative:page;mso-position-vertical-relative:page" coordsize="20000,20000" o:allowincell="f">
            <v:rect id="_x0000_s3796" style="position:absolute;width:20000;height:20000" filled="f" strokeweight="2pt"/>
            <v:line id="_x0000_s3797" style="position:absolute" from="1093,18949" to="1095,19989" strokeweight="2pt"/>
            <v:line id="_x0000_s3798" style="position:absolute" from="10,18941" to="19977,18942" strokeweight="2pt"/>
            <v:line id="_x0000_s3799" style="position:absolute" from="2186,18949" to="2188,19989" strokeweight="2pt"/>
            <v:line id="_x0000_s3800" style="position:absolute" from="4919,18949" to="4921,19989" strokeweight="2pt"/>
            <v:line id="_x0000_s3801" style="position:absolute" from="6557,18959" to="6559,19989" strokeweight="2pt"/>
            <v:line id="_x0000_s3802" style="position:absolute" from="7650,18949" to="7652,19979" strokeweight="2pt"/>
            <v:line id="_x0000_s3803" style="position:absolute" from="18905,18949" to="18909,19989" strokeweight="2pt"/>
            <v:line id="_x0000_s3804" style="position:absolute" from="10,19293" to="7631,19295" strokeweight="1pt"/>
            <v:line id="_x0000_s3805" style="position:absolute" from="10,19646" to="7631,19647" strokeweight="2pt"/>
            <v:line id="_x0000_s3806" style="position:absolute" from="18919,19296" to="19990,19297" strokeweight="1pt"/>
            <v:rect id="_x0000_s3807" style="position:absolute;left:54;top:19660;width:1000;height:309" filled="f" stroked="f" strokeweight=".25pt">
              <v:textbox style="mso-next-textbox:#_x0000_s3807" inset="1pt,1pt,1pt,1pt">
                <w:txbxContent>
                  <w:p w14:paraId="54F564C6" w14:textId="77777777" w:rsidR="00E55231" w:rsidRDefault="00E55231" w:rsidP="00C43E5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808" style="position:absolute;left:1139;top:19660;width:1001;height:309" filled="f" stroked="f" strokeweight=".25pt">
              <v:textbox style="mso-next-textbox:#_x0000_s3808" inset="1pt,1pt,1pt,1pt">
                <w:txbxContent>
                  <w:p w14:paraId="6527E71B" w14:textId="77777777" w:rsidR="00E55231" w:rsidRDefault="00E55231" w:rsidP="00C43E5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809" style="position:absolute;left:2267;top:19660;width:2573;height:309" filled="f" stroked="f" strokeweight=".25pt">
              <v:textbox style="mso-next-textbox:#_x0000_s3809" inset="1pt,1pt,1pt,1pt">
                <w:txbxContent>
                  <w:p w14:paraId="46D9D538" w14:textId="77777777" w:rsidR="00E55231" w:rsidRDefault="00E55231" w:rsidP="00C43E5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810" style="position:absolute;left:4983;top:19660;width:1534;height:309" filled="f" stroked="f" strokeweight=".25pt">
              <v:textbox style="mso-next-textbox:#_x0000_s3810" inset="1pt,1pt,1pt,1pt">
                <w:txbxContent>
                  <w:p w14:paraId="2DD59A17" w14:textId="77777777" w:rsidR="00E55231" w:rsidRDefault="00E55231" w:rsidP="00C43E5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811" style="position:absolute;left:6604;top:19660;width:1000;height:309" filled="f" stroked="f" strokeweight=".25pt">
              <v:textbox style="mso-next-textbox:#_x0000_s3811" inset="1pt,1pt,1pt,1pt">
                <w:txbxContent>
                  <w:p w14:paraId="7685288A" w14:textId="77777777" w:rsidR="00E55231" w:rsidRDefault="00E55231" w:rsidP="00C43E5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812" style="position:absolute;left:18949;top:18977;width:1001;height:309" filled="f" stroked="f" strokeweight=".25pt">
              <v:textbox style="mso-next-textbox:#_x0000_s3812" inset="1pt,1pt,1pt,1pt">
                <w:txbxContent>
                  <w:p w14:paraId="6D711B35" w14:textId="77777777" w:rsidR="00E55231" w:rsidRDefault="00E55231" w:rsidP="00C43E5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813" style="position:absolute;left:18949;top:19435;width:1001;height:423" filled="f" stroked="f" strokeweight=".25pt">
              <v:textbox style="mso-next-textbox:#_x0000_s3813" inset="1pt,1pt,1pt,1pt">
                <w:txbxContent>
                  <w:p w14:paraId="272DC1CF" w14:textId="77777777" w:rsidR="00E55231" w:rsidRPr="0002024B" w:rsidRDefault="00E55231" w:rsidP="00C43E5E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814" style="position:absolute;left:7745;top:19221;width:11075;height:477" filled="f" stroked="f" strokeweight=".25pt">
              <v:textbox style="mso-next-textbox:#_x0000_s3814" inset="1pt,1pt,1pt,1pt">
                <w:txbxContent>
                  <w:p w14:paraId="2170D7ED" w14:textId="77777777" w:rsidR="00E55231" w:rsidRPr="00EB43A3" w:rsidRDefault="00E55231" w:rsidP="00C43E5E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01185BA5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1E80736E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0D8F610" w14:textId="77777777" w:rsidR="00E55231" w:rsidRDefault="00E55231" w:rsidP="00C43E5E"/>
                  <w:p w14:paraId="5E64A482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607E58B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07FDE8EE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2DDA75D" w14:textId="77777777" w:rsidR="00E55231" w:rsidRDefault="00E55231" w:rsidP="00C43E5E"/>
                  <w:p w14:paraId="7C6A5766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6A7E23D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419EED24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8FC53A6" w14:textId="77777777" w:rsidR="00E55231" w:rsidRDefault="00E55231" w:rsidP="00C43E5E"/>
                  <w:p w14:paraId="5321CB6A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2857F9E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667DAFA1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EC7AE84" w14:textId="77777777" w:rsidR="00E55231" w:rsidRDefault="00E55231" w:rsidP="00C43E5E"/>
                  <w:p w14:paraId="4D7F07E5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D5EC578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57CA47F0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63696A3" w14:textId="77777777" w:rsidR="00E55231" w:rsidRDefault="00E55231" w:rsidP="00C43E5E"/>
                  <w:p w14:paraId="773D9386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051713F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1F723137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AD6CEB6" w14:textId="77777777" w:rsidR="00E55231" w:rsidRDefault="00E55231" w:rsidP="00C43E5E"/>
                  <w:p w14:paraId="1DC5241D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F073A16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434C37C2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E03D82E" w14:textId="77777777" w:rsidR="00E55231" w:rsidRDefault="00E55231" w:rsidP="00C43E5E"/>
                  <w:p w14:paraId="54893A38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F8B6A8F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1283BF3A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34BCE4A" w14:textId="77777777" w:rsidR="00E55231" w:rsidRDefault="00E55231" w:rsidP="00C43E5E"/>
                  <w:p w14:paraId="6E35CBE4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0DBCFF5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2BC5B3A9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A8A2313" w14:textId="77777777" w:rsidR="00E55231" w:rsidRDefault="00E55231" w:rsidP="00C43E5E"/>
                  <w:p w14:paraId="00707117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4AF2305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7DDF6256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DCC7BA5" w14:textId="77777777" w:rsidR="00E55231" w:rsidRDefault="00E55231" w:rsidP="00C43E5E"/>
                  <w:p w14:paraId="28B05344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F7727F4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694483B8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47E2002" w14:textId="77777777" w:rsidR="00E55231" w:rsidRDefault="00E55231" w:rsidP="00C43E5E"/>
                  <w:p w14:paraId="759EB15C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406FEF2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7B6F72BC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D919AEB" w14:textId="77777777" w:rsidR="00E55231" w:rsidRDefault="00E55231" w:rsidP="00C43E5E"/>
                  <w:p w14:paraId="55F1168A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CFA9F00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55B287EF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D15B9DC" w14:textId="77777777" w:rsidR="00E55231" w:rsidRDefault="00E55231" w:rsidP="00C43E5E"/>
                  <w:p w14:paraId="05880531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E3BDB3A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69562346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8942127" w14:textId="77777777" w:rsidR="00E55231" w:rsidRDefault="00E55231" w:rsidP="00C43E5E"/>
                  <w:p w14:paraId="55C89E26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C67EE80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0A355E0C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C65B904" w14:textId="77777777" w:rsidR="00E55231" w:rsidRDefault="00E55231" w:rsidP="00C43E5E"/>
                  <w:p w14:paraId="2577B34F" w14:textId="77777777" w:rsidR="00E55231" w:rsidRDefault="00E55231" w:rsidP="00C43E5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C26A3E7" w14:textId="77777777" w:rsidR="00E55231" w:rsidRDefault="00E55231" w:rsidP="00C43E5E">
                    <w:pPr>
                      <w:pStyle w:val="a0"/>
                      <w:rPr>
                        <w:lang w:val="ru-RU"/>
                      </w:rPr>
                    </w:pPr>
                  </w:p>
                  <w:p w14:paraId="716ADCAF" w14:textId="77777777" w:rsidR="00E55231" w:rsidRPr="00F303CF" w:rsidRDefault="00E55231" w:rsidP="00C43E5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DE5BBF" w:rsidRPr="006364A5">
        <w:rPr>
          <w:rFonts w:ascii="Calibri" w:hAnsi="Calibri" w:cs="Calibri"/>
          <w:i w:val="0"/>
        </w:rPr>
        <w:t>2</w:t>
      </w:r>
      <w:r w:rsidR="00C43E5E" w:rsidRPr="00B54A31">
        <w:rPr>
          <w:rFonts w:ascii="Calibri" w:hAnsi="Calibri" w:cs="Calibri"/>
          <w:i w:val="0"/>
        </w:rPr>
        <w:t>.1.1 Создание очереди</w:t>
      </w:r>
    </w:p>
    <w:p w14:paraId="6B62C711" w14:textId="77777777" w:rsidR="00D10533" w:rsidRPr="00B54A31" w:rsidRDefault="00D10533" w:rsidP="00DC7092">
      <w:pPr>
        <w:ind w:firstLine="709"/>
        <w:rPr>
          <w:rFonts w:ascii="Calibri" w:hAnsi="Calibri" w:cs="Calibri"/>
          <w:lang w:val="ru-RU"/>
        </w:rPr>
      </w:pPr>
    </w:p>
    <w:p w14:paraId="477BBB48" w14:textId="739DA271" w:rsidR="00D10533" w:rsidRPr="00B54A31" w:rsidRDefault="00AD207F" w:rsidP="00FE7A5E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МИС </w:t>
      </w:r>
      <w:r w:rsidR="00404B20">
        <w:rPr>
          <w:rFonts w:ascii="Calibri" w:hAnsi="Calibri" w:cs="Calibri"/>
          <w:lang w:val="ru-RU"/>
        </w:rPr>
        <w:t>имеет возможность</w:t>
      </w:r>
      <w:r w:rsidRPr="00B54A31">
        <w:rPr>
          <w:rFonts w:ascii="Calibri" w:hAnsi="Calibri" w:cs="Calibri"/>
          <w:lang w:val="ru-RU"/>
        </w:rPr>
        <w:t xml:space="preserve"> создавать очереди:</w:t>
      </w:r>
    </w:p>
    <w:p w14:paraId="681331EF" w14:textId="1CE0432E" w:rsidR="00AD207F" w:rsidRPr="00B54A31" w:rsidRDefault="00FE7A5E" w:rsidP="00FE7A5E">
      <w:pPr>
        <w:numPr>
          <w:ilvl w:val="0"/>
          <w:numId w:val="14"/>
        </w:numPr>
        <w:ind w:left="567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 временам. В этом режиме</w:t>
      </w:r>
      <w:r w:rsidR="00AD207F" w:rsidRPr="00B54A31">
        <w:rPr>
          <w:rFonts w:ascii="Calibri" w:hAnsi="Calibri" w:cs="Calibri"/>
          <w:lang w:val="ru-RU"/>
        </w:rPr>
        <w:t xml:space="preserve"> </w:t>
      </w:r>
      <w:r w:rsidR="00807928">
        <w:rPr>
          <w:rFonts w:ascii="Calibri" w:hAnsi="Calibri" w:cs="Calibri"/>
          <w:lang w:val="ru-RU"/>
        </w:rPr>
        <w:t xml:space="preserve">Вы </w:t>
      </w:r>
      <w:r w:rsidR="00404B20">
        <w:rPr>
          <w:rFonts w:ascii="Calibri" w:hAnsi="Calibri" w:cs="Calibri"/>
          <w:lang w:val="ru-RU"/>
        </w:rPr>
        <w:t>используе</w:t>
      </w:r>
      <w:r w:rsidR="00807928">
        <w:rPr>
          <w:rFonts w:ascii="Calibri" w:hAnsi="Calibri" w:cs="Calibri"/>
          <w:lang w:val="ru-RU"/>
        </w:rPr>
        <w:t>те</w:t>
      </w:r>
      <w:r w:rsidR="00AD207F" w:rsidRPr="00B54A31">
        <w:rPr>
          <w:rFonts w:ascii="Calibri" w:hAnsi="Calibri" w:cs="Calibri"/>
          <w:lang w:val="ru-RU"/>
        </w:rPr>
        <w:t xml:space="preserve"> таблиц</w:t>
      </w:r>
      <w:r w:rsidR="00807928">
        <w:rPr>
          <w:rFonts w:ascii="Calibri" w:hAnsi="Calibri" w:cs="Calibri"/>
          <w:lang w:val="ru-RU"/>
        </w:rPr>
        <w:t>у</w:t>
      </w:r>
      <w:r w:rsidR="00AD207F" w:rsidRPr="00B54A31">
        <w:rPr>
          <w:rFonts w:ascii="Calibri" w:hAnsi="Calibri" w:cs="Calibri"/>
          <w:lang w:val="ru-RU"/>
        </w:rPr>
        <w:t xml:space="preserve"> времен с 08:00 – до 21:0</w:t>
      </w:r>
      <w:r w:rsidRPr="00B54A31">
        <w:rPr>
          <w:rFonts w:ascii="Calibri" w:hAnsi="Calibri" w:cs="Calibri"/>
          <w:lang w:val="ru-RU"/>
        </w:rPr>
        <w:t xml:space="preserve">0. Интервал создания квот времени по умолчанию </w:t>
      </w:r>
      <w:r w:rsidR="00404B20">
        <w:rPr>
          <w:rFonts w:ascii="Calibri" w:hAnsi="Calibri" w:cs="Calibri"/>
          <w:lang w:val="ru-RU"/>
        </w:rPr>
        <w:t>стоит</w:t>
      </w:r>
      <w:r w:rsidRPr="00B54A31">
        <w:rPr>
          <w:rFonts w:ascii="Calibri" w:hAnsi="Calibri" w:cs="Calibri"/>
          <w:lang w:val="ru-RU"/>
        </w:rPr>
        <w:t xml:space="preserve"> на 5 минут, но </w:t>
      </w:r>
      <w:r w:rsidR="00404B20">
        <w:rPr>
          <w:rFonts w:ascii="Calibri" w:hAnsi="Calibri" w:cs="Calibri"/>
          <w:lang w:val="ru-RU"/>
        </w:rPr>
        <w:t>Вы можете</w:t>
      </w:r>
      <w:r w:rsidRPr="00B54A31">
        <w:rPr>
          <w:rFonts w:ascii="Calibri" w:hAnsi="Calibri" w:cs="Calibri"/>
          <w:lang w:val="ru-RU"/>
        </w:rPr>
        <w:t xml:space="preserve">  менять </w:t>
      </w:r>
      <w:r w:rsidR="00404B20">
        <w:rPr>
          <w:rFonts w:ascii="Calibri" w:hAnsi="Calibri" w:cs="Calibri"/>
          <w:lang w:val="ru-RU"/>
        </w:rPr>
        <w:t xml:space="preserve">его </w:t>
      </w:r>
      <w:r w:rsidRPr="00B54A31">
        <w:rPr>
          <w:rFonts w:ascii="Calibri" w:hAnsi="Calibri" w:cs="Calibri"/>
          <w:lang w:val="ru-RU"/>
        </w:rPr>
        <w:t>в любую сторону;</w:t>
      </w:r>
    </w:p>
    <w:p w14:paraId="5C930914" w14:textId="1A1ADB8F" w:rsidR="00FE7A5E" w:rsidRPr="00B54A31" w:rsidRDefault="00FE7A5E" w:rsidP="00FE7A5E">
      <w:pPr>
        <w:numPr>
          <w:ilvl w:val="0"/>
          <w:numId w:val="14"/>
        </w:numPr>
        <w:ind w:left="567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по интервалам. В этом режиме </w:t>
      </w:r>
      <w:r w:rsidR="00807928">
        <w:rPr>
          <w:rFonts w:ascii="Calibri" w:hAnsi="Calibri" w:cs="Calibri"/>
          <w:lang w:val="ru-RU"/>
        </w:rPr>
        <w:t xml:space="preserve">Вы </w:t>
      </w:r>
      <w:r w:rsidRPr="00B54A31">
        <w:rPr>
          <w:rFonts w:ascii="Calibri" w:hAnsi="Calibri" w:cs="Calibri"/>
          <w:lang w:val="ru-RU"/>
        </w:rPr>
        <w:t>использ</w:t>
      </w:r>
      <w:r w:rsidR="00D12A8D">
        <w:rPr>
          <w:rFonts w:ascii="Calibri" w:hAnsi="Calibri" w:cs="Calibri"/>
          <w:lang w:val="ru-RU"/>
        </w:rPr>
        <w:t>у</w:t>
      </w:r>
      <w:r w:rsidR="00807928">
        <w:rPr>
          <w:rFonts w:ascii="Calibri" w:hAnsi="Calibri" w:cs="Calibri"/>
          <w:lang w:val="ru-RU"/>
        </w:rPr>
        <w:t>ете</w:t>
      </w:r>
      <w:r w:rsidRPr="00B54A31">
        <w:rPr>
          <w:rFonts w:ascii="Calibri" w:hAnsi="Calibri" w:cs="Calibri"/>
          <w:lang w:val="ru-RU"/>
        </w:rPr>
        <w:t xml:space="preserve"> несколько интервалов времен с указанием времени начала и конца работы врача, а также времени</w:t>
      </w:r>
      <w:r w:rsidR="00D12A8D">
        <w:rPr>
          <w:rFonts w:ascii="Calibri" w:hAnsi="Calibri" w:cs="Calibri"/>
          <w:lang w:val="ru-RU"/>
        </w:rPr>
        <w:t>,</w:t>
      </w:r>
      <w:r w:rsidRPr="00B54A31">
        <w:rPr>
          <w:rFonts w:ascii="Calibri" w:hAnsi="Calibri" w:cs="Calibri"/>
          <w:lang w:val="ru-RU"/>
        </w:rPr>
        <w:t xml:space="preserve"> рассчитанного на од</w:t>
      </w:r>
      <w:r w:rsidR="00D12A8D">
        <w:rPr>
          <w:rFonts w:ascii="Calibri" w:hAnsi="Calibri" w:cs="Calibri"/>
          <w:lang w:val="ru-RU"/>
        </w:rPr>
        <w:t>ну квоту</w:t>
      </w:r>
      <w:r w:rsidRPr="00B54A31">
        <w:rPr>
          <w:rFonts w:ascii="Calibri" w:hAnsi="Calibri" w:cs="Calibri"/>
          <w:lang w:val="ru-RU"/>
        </w:rPr>
        <w:t xml:space="preserve"> времени приема. МИС</w:t>
      </w:r>
      <w:r w:rsidR="00F63DCF">
        <w:rPr>
          <w:rFonts w:ascii="Calibri" w:hAnsi="Calibri" w:cs="Calibri"/>
          <w:lang w:val="ru-RU"/>
        </w:rPr>
        <w:t>,</w:t>
      </w:r>
      <w:r w:rsidRPr="00B54A31">
        <w:rPr>
          <w:rFonts w:ascii="Calibri" w:hAnsi="Calibri" w:cs="Calibri"/>
          <w:lang w:val="ru-RU"/>
        </w:rPr>
        <w:t xml:space="preserve"> создавая очередь</w:t>
      </w:r>
      <w:r w:rsidR="00F63DCF">
        <w:rPr>
          <w:rFonts w:ascii="Calibri" w:hAnsi="Calibri" w:cs="Calibri"/>
          <w:lang w:val="ru-RU"/>
        </w:rPr>
        <w:t>,</w:t>
      </w:r>
      <w:r w:rsidRPr="00B54A31">
        <w:rPr>
          <w:rFonts w:ascii="Calibri" w:hAnsi="Calibri" w:cs="Calibri"/>
          <w:lang w:val="ru-RU"/>
        </w:rPr>
        <w:t xml:space="preserve"> сама определит нужное количество номерков;</w:t>
      </w:r>
    </w:p>
    <w:p w14:paraId="0B052C33" w14:textId="1CCBF5DA" w:rsidR="00FE7A5E" w:rsidRPr="00B54A31" w:rsidRDefault="00FE7A5E" w:rsidP="00FE7A5E">
      <w:pPr>
        <w:numPr>
          <w:ilvl w:val="0"/>
          <w:numId w:val="14"/>
        </w:numPr>
        <w:ind w:left="567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по интервалам с количеством номерков. В этом режиме </w:t>
      </w:r>
      <w:r w:rsidR="00807928">
        <w:rPr>
          <w:rFonts w:ascii="Calibri" w:hAnsi="Calibri" w:cs="Calibri"/>
          <w:lang w:val="ru-RU"/>
        </w:rPr>
        <w:t xml:space="preserve">Вы </w:t>
      </w:r>
      <w:r w:rsidRPr="00B54A31">
        <w:rPr>
          <w:rFonts w:ascii="Calibri" w:hAnsi="Calibri" w:cs="Calibri"/>
          <w:lang w:val="ru-RU"/>
        </w:rPr>
        <w:t>использ</w:t>
      </w:r>
      <w:r w:rsidR="00C67EDC">
        <w:rPr>
          <w:rFonts w:ascii="Calibri" w:hAnsi="Calibri" w:cs="Calibri"/>
          <w:lang w:val="ru-RU"/>
        </w:rPr>
        <w:t>у</w:t>
      </w:r>
      <w:r w:rsidR="00807928">
        <w:rPr>
          <w:rFonts w:ascii="Calibri" w:hAnsi="Calibri" w:cs="Calibri"/>
          <w:lang w:val="ru-RU"/>
        </w:rPr>
        <w:t>ете</w:t>
      </w:r>
      <w:r w:rsidRPr="00B54A31">
        <w:rPr>
          <w:rFonts w:ascii="Calibri" w:hAnsi="Calibri" w:cs="Calibri"/>
          <w:lang w:val="ru-RU"/>
        </w:rPr>
        <w:t xml:space="preserve"> несколько интервалов с указанием времени начала и конца работы врача, а также количества номерков. В этом случае МИС сама определи</w:t>
      </w:r>
      <w:r w:rsidR="00752C83">
        <w:rPr>
          <w:rFonts w:ascii="Calibri" w:hAnsi="Calibri" w:cs="Calibri"/>
          <w:lang w:val="ru-RU"/>
        </w:rPr>
        <w:t>т</w:t>
      </w:r>
      <w:r w:rsidRPr="00B54A31">
        <w:rPr>
          <w:rFonts w:ascii="Calibri" w:hAnsi="Calibri" w:cs="Calibri"/>
          <w:lang w:val="ru-RU"/>
        </w:rPr>
        <w:t xml:space="preserve"> кв</w:t>
      </w:r>
      <w:r w:rsidR="00752C83">
        <w:rPr>
          <w:rFonts w:ascii="Calibri" w:hAnsi="Calibri" w:cs="Calibri"/>
          <w:lang w:val="ru-RU"/>
        </w:rPr>
        <w:t>оту</w:t>
      </w:r>
      <w:r w:rsidRPr="00B54A31">
        <w:rPr>
          <w:rFonts w:ascii="Calibri" w:hAnsi="Calibri" w:cs="Calibri"/>
          <w:lang w:val="ru-RU"/>
        </w:rPr>
        <w:t xml:space="preserve"> времени на прием;</w:t>
      </w:r>
    </w:p>
    <w:p w14:paraId="51D72100" w14:textId="3C7F2C6F" w:rsidR="00FE7A5E" w:rsidRPr="00B54A31" w:rsidRDefault="00FE7A5E" w:rsidP="00FE7A5E">
      <w:pPr>
        <w:numPr>
          <w:ilvl w:val="0"/>
          <w:numId w:val="14"/>
        </w:numPr>
        <w:ind w:left="567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 шаблонам. Этот режим идет в дополнение к предыдущим и позвол</w:t>
      </w:r>
      <w:r w:rsidR="002C2E76">
        <w:rPr>
          <w:rFonts w:ascii="Calibri" w:hAnsi="Calibri" w:cs="Calibri"/>
          <w:lang w:val="ru-RU"/>
        </w:rPr>
        <w:t>яет</w:t>
      </w:r>
      <w:r w:rsidRPr="00B54A31">
        <w:rPr>
          <w:rFonts w:ascii="Calibri" w:hAnsi="Calibri" w:cs="Calibri"/>
          <w:lang w:val="ru-RU"/>
        </w:rPr>
        <w:t xml:space="preserve"> созданный </w:t>
      </w:r>
      <w:r w:rsidR="002C2E76">
        <w:rPr>
          <w:rFonts w:ascii="Calibri" w:hAnsi="Calibri" w:cs="Calibri"/>
          <w:lang w:val="ru-RU"/>
        </w:rPr>
        <w:t xml:space="preserve">Вами ранее </w:t>
      </w:r>
      <w:r w:rsidRPr="00B54A31">
        <w:rPr>
          <w:rFonts w:ascii="Calibri" w:hAnsi="Calibri" w:cs="Calibri"/>
          <w:lang w:val="ru-RU"/>
        </w:rPr>
        <w:t>вариант сохранить в шаблоны для дальнейшего его применения.</w:t>
      </w:r>
    </w:p>
    <w:p w14:paraId="62A80DE1" w14:textId="1883F6A2" w:rsidR="00FE7A5E" w:rsidRPr="00B54A31" w:rsidRDefault="00FE7A5E" w:rsidP="00FE7A5E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МИС </w:t>
      </w:r>
      <w:r w:rsidR="000B32D6">
        <w:rPr>
          <w:rFonts w:ascii="Calibri" w:hAnsi="Calibri" w:cs="Calibri"/>
          <w:lang w:val="ru-RU"/>
        </w:rPr>
        <w:t>имеет</w:t>
      </w:r>
      <w:r w:rsidRPr="00B54A31">
        <w:rPr>
          <w:rFonts w:ascii="Calibri" w:hAnsi="Calibri" w:cs="Calibri"/>
          <w:lang w:val="ru-RU"/>
        </w:rPr>
        <w:t xml:space="preserve"> возможность установки таймера автоматического открытия расписания как по дате, так и по времени (например: расписание на прием врача создали сразу на несколько месяцев, но для возможности записи квоты открываются только за 14</w:t>
      </w:r>
      <w:r w:rsidR="000B32D6">
        <w:rPr>
          <w:rFonts w:ascii="Calibri" w:hAnsi="Calibri" w:cs="Calibri"/>
          <w:lang w:val="ru-RU"/>
        </w:rPr>
        <w:t>-</w:t>
      </w:r>
      <w:r w:rsidRPr="00B54A31">
        <w:rPr>
          <w:rFonts w:ascii="Calibri" w:hAnsi="Calibri" w:cs="Calibri"/>
          <w:lang w:val="ru-RU"/>
        </w:rPr>
        <w:t>ть дней до начала прием</w:t>
      </w:r>
      <w:r w:rsidR="000B32D6">
        <w:rPr>
          <w:rFonts w:ascii="Calibri" w:hAnsi="Calibri" w:cs="Calibri"/>
          <w:lang w:val="ru-RU"/>
        </w:rPr>
        <w:t>а</w:t>
      </w:r>
      <w:r w:rsidRPr="00B54A31">
        <w:rPr>
          <w:rFonts w:ascii="Calibri" w:hAnsi="Calibri" w:cs="Calibri"/>
          <w:lang w:val="ru-RU"/>
        </w:rPr>
        <w:t>).</w:t>
      </w:r>
    </w:p>
    <w:p w14:paraId="6D9DEB4A" w14:textId="77777777" w:rsidR="00FE7A5E" w:rsidRPr="00B54A31" w:rsidRDefault="00FE7A5E" w:rsidP="00FE7A5E">
      <w:pPr>
        <w:rPr>
          <w:rFonts w:ascii="Calibri" w:hAnsi="Calibri" w:cs="Calibri"/>
          <w:lang w:val="ru-RU"/>
        </w:rPr>
      </w:pPr>
    </w:p>
    <w:p w14:paraId="5E5859E9" w14:textId="6E71149C" w:rsidR="00FE7A5E" w:rsidRPr="00B54A31" w:rsidRDefault="00523CBB" w:rsidP="00FE7A5E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pict w14:anchorId="597B5126">
          <v:shape id="_x0000_i1025" type="#_x0000_t75" style="width:467.55pt;height:168.45pt">
            <v:imagedata r:id="rId12" o:title="ЗПВ экран создания очереди"/>
          </v:shape>
        </w:pict>
      </w:r>
    </w:p>
    <w:p w14:paraId="033092BF" w14:textId="0E0E8666" w:rsidR="00582141" w:rsidRPr="00B54A31" w:rsidRDefault="00582141" w:rsidP="00582141">
      <w:pPr>
        <w:jc w:val="center"/>
        <w:rPr>
          <w:rFonts w:ascii="Calibri" w:hAnsi="Calibri" w:cs="Calibri"/>
          <w:i/>
          <w:sz w:val="24"/>
          <w:lang w:val="ru-RU"/>
        </w:rPr>
      </w:pPr>
      <w:r w:rsidRPr="00B54A31">
        <w:rPr>
          <w:rFonts w:ascii="Calibri" w:hAnsi="Calibri" w:cs="Calibri"/>
          <w:i/>
          <w:sz w:val="24"/>
          <w:lang w:val="ru-RU"/>
        </w:rPr>
        <w:t xml:space="preserve">Один из вариантов создания </w:t>
      </w:r>
      <w:r w:rsidR="0081089B" w:rsidRPr="00B54A31">
        <w:rPr>
          <w:rFonts w:ascii="Calibri" w:hAnsi="Calibri" w:cs="Calibri"/>
          <w:i/>
          <w:sz w:val="24"/>
          <w:lang w:val="ru-RU"/>
        </w:rPr>
        <w:t xml:space="preserve">очереди </w:t>
      </w:r>
      <w:r w:rsidRPr="00B54A31">
        <w:rPr>
          <w:rFonts w:ascii="Calibri" w:hAnsi="Calibri" w:cs="Calibri"/>
          <w:i/>
          <w:sz w:val="24"/>
          <w:lang w:val="ru-RU"/>
        </w:rPr>
        <w:t xml:space="preserve"> </w:t>
      </w:r>
    </w:p>
    <w:p w14:paraId="797A566A" w14:textId="77777777" w:rsidR="00582141" w:rsidRPr="00B54A31" w:rsidRDefault="00582141" w:rsidP="00FE7A5E">
      <w:pPr>
        <w:rPr>
          <w:rFonts w:ascii="Calibri" w:hAnsi="Calibri" w:cs="Calibri"/>
          <w:lang w:val="ru-RU"/>
        </w:rPr>
      </w:pPr>
    </w:p>
    <w:p w14:paraId="48454824" w14:textId="178A19E8" w:rsidR="00582141" w:rsidRDefault="000C5806" w:rsidP="00AD0879">
      <w:pPr>
        <w:pStyle w:val="3"/>
        <w:ind w:left="1429"/>
        <w:jc w:val="both"/>
        <w:rPr>
          <w:rFonts w:ascii="Calibri" w:hAnsi="Calibri" w:cs="Calibri"/>
          <w:i w:val="0"/>
        </w:rPr>
      </w:pPr>
      <w:r w:rsidRPr="006364A5">
        <w:rPr>
          <w:rFonts w:ascii="Calibri" w:hAnsi="Calibri" w:cs="Calibri"/>
          <w:i w:val="0"/>
        </w:rPr>
        <w:t>2</w:t>
      </w:r>
      <w:r w:rsidR="00582141" w:rsidRPr="00B54A31">
        <w:rPr>
          <w:rFonts w:ascii="Calibri" w:hAnsi="Calibri" w:cs="Calibri"/>
          <w:i w:val="0"/>
        </w:rPr>
        <w:t>.1.2</w:t>
      </w:r>
      <w:r w:rsidR="00582141" w:rsidRPr="00B54A31">
        <w:rPr>
          <w:rFonts w:ascii="Calibri" w:hAnsi="Calibri" w:cs="Calibri"/>
          <w:i w:val="0"/>
        </w:rPr>
        <w:tab/>
        <w:t>Удаление очереди</w:t>
      </w:r>
    </w:p>
    <w:p w14:paraId="420DDCFE" w14:textId="3CC6ABE1" w:rsidR="00582141" w:rsidRDefault="00025667" w:rsidP="00582141">
      <w:pPr>
        <w:rPr>
          <w:rFonts w:ascii="Calibri" w:hAnsi="Calibri" w:cs="Calibri"/>
          <w:lang w:val="ru-RU"/>
        </w:rPr>
      </w:pPr>
      <w:r>
        <w:rPr>
          <w:lang w:val="ru-RU"/>
        </w:rPr>
        <w:t xml:space="preserve">          </w:t>
      </w:r>
      <w:r w:rsidRPr="00E20FE3">
        <w:rPr>
          <w:rFonts w:ascii="Calibri" w:hAnsi="Calibri" w:cs="Calibri"/>
          <w:lang w:val="ru-RU"/>
        </w:rPr>
        <w:t>Данный пункт доступен только для администраторов системы.</w:t>
      </w:r>
    </w:p>
    <w:p w14:paraId="596610D6" w14:textId="2CBCB766" w:rsidR="00181D82" w:rsidRDefault="006364A5" w:rsidP="00582141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МИС </w:t>
      </w:r>
      <w:r>
        <w:rPr>
          <w:rFonts w:ascii="Calibri" w:hAnsi="Calibri" w:cs="Calibri"/>
          <w:lang w:val="ru-RU"/>
        </w:rPr>
        <w:t>поддерживает</w:t>
      </w:r>
      <w:r w:rsidRPr="00B54A31">
        <w:rPr>
          <w:rFonts w:ascii="Calibri" w:hAnsi="Calibri" w:cs="Calibri"/>
          <w:lang w:val="ru-RU"/>
        </w:rPr>
        <w:t xml:space="preserve"> варианты удаления как очереди на прием врача за день целиком, так и частичн</w:t>
      </w:r>
      <w:r>
        <w:rPr>
          <w:rFonts w:ascii="Calibri" w:hAnsi="Calibri" w:cs="Calibri"/>
          <w:lang w:val="ru-RU"/>
        </w:rPr>
        <w:t>ое</w:t>
      </w:r>
      <w:r w:rsidRPr="00B54A31">
        <w:rPr>
          <w:rFonts w:ascii="Calibri" w:hAnsi="Calibri" w:cs="Calibri"/>
          <w:lang w:val="ru-RU"/>
        </w:rPr>
        <w:t xml:space="preserve"> удалени</w:t>
      </w:r>
      <w:r>
        <w:rPr>
          <w:rFonts w:ascii="Calibri" w:hAnsi="Calibri" w:cs="Calibri"/>
          <w:lang w:val="ru-RU"/>
        </w:rPr>
        <w:t>е</w:t>
      </w:r>
      <w:r w:rsidRPr="00B54A31">
        <w:rPr>
          <w:rFonts w:ascii="Calibri" w:hAnsi="Calibri" w:cs="Calibri"/>
          <w:lang w:val="ru-RU"/>
        </w:rPr>
        <w:t xml:space="preserve"> квот времени. Для полного удаления дня в блоке “Администратор очередей”</w:t>
      </w:r>
      <w:r>
        <w:rPr>
          <w:rFonts w:ascii="Calibri" w:hAnsi="Calibri" w:cs="Calibri"/>
          <w:lang w:val="ru-RU"/>
        </w:rPr>
        <w:t>предусмотрена</w:t>
      </w:r>
      <w:r w:rsidRPr="00B54A31">
        <w:rPr>
          <w:rFonts w:ascii="Calibri" w:hAnsi="Calibri" w:cs="Calibri"/>
          <w:lang w:val="ru-RU"/>
        </w:rPr>
        <w:t xml:space="preserve"> функция – “Удалить очередь”. В этом блоке администратор системы должен выбрать дату и врача.</w:t>
      </w:r>
    </w:p>
    <w:p w14:paraId="5ED49AAC" w14:textId="77777777" w:rsidR="006364A5" w:rsidRDefault="006364A5" w:rsidP="00582141">
      <w:pPr>
        <w:rPr>
          <w:rFonts w:ascii="Calibri" w:hAnsi="Calibri" w:cs="Calibri"/>
          <w:lang w:val="ru-RU"/>
        </w:rPr>
      </w:pPr>
    </w:p>
    <w:p w14:paraId="1F9F7C6F" w14:textId="3B19F7F9" w:rsidR="00181D82" w:rsidRDefault="00523CBB" w:rsidP="00582141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73D041E7">
          <v:group id="_x0000_s5110" style="position:absolute;left:0;text-align:left;margin-left:58.8pt;margin-top:19.6pt;width:518.8pt;height:802.3pt;z-index:59;mso-position-horizontal-relative:page;mso-position-vertical-relative:page" coordsize="20000,20000" o:allowincell="f">
            <v:rect id="_x0000_s5111" style="position:absolute;width:20000;height:20000" filled="f" strokeweight="2pt"/>
            <v:line id="_x0000_s5112" style="position:absolute" from="1093,18949" to="1095,19989" strokeweight="2pt"/>
            <v:line id="_x0000_s5113" style="position:absolute" from="10,18941" to="19977,18942" strokeweight="2pt"/>
            <v:line id="_x0000_s5114" style="position:absolute" from="2186,18949" to="2188,19989" strokeweight="2pt"/>
            <v:line id="_x0000_s5115" style="position:absolute" from="4919,18949" to="4921,19989" strokeweight="2pt"/>
            <v:line id="_x0000_s5116" style="position:absolute" from="6557,18959" to="6559,19989" strokeweight="2pt"/>
            <v:line id="_x0000_s5117" style="position:absolute" from="7650,18949" to="7652,19979" strokeweight="2pt"/>
            <v:line id="_x0000_s5118" style="position:absolute" from="18905,18949" to="18909,19989" strokeweight="2pt"/>
            <v:line id="_x0000_s5119" style="position:absolute" from="10,19293" to="7631,19295" strokeweight="1pt"/>
            <v:line id="_x0000_s5120" style="position:absolute" from="10,19646" to="7631,19647" strokeweight="2pt"/>
            <v:line id="_x0000_s5121" style="position:absolute" from="18919,19296" to="19990,19297" strokeweight="1pt"/>
            <v:rect id="_x0000_s5122" style="position:absolute;left:54;top:19660;width:1000;height:309" filled="f" stroked="f" strokeweight=".25pt">
              <v:textbox style="mso-next-textbox:#_x0000_s5122" inset="1pt,1pt,1pt,1pt">
                <w:txbxContent>
                  <w:p w14:paraId="1455B947" w14:textId="77777777" w:rsidR="00380D38" w:rsidRDefault="00380D38" w:rsidP="00380D3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5123" style="position:absolute;left:1139;top:19660;width:1001;height:309" filled="f" stroked="f" strokeweight=".25pt">
              <v:textbox style="mso-next-textbox:#_x0000_s5123" inset="1pt,1pt,1pt,1pt">
                <w:txbxContent>
                  <w:p w14:paraId="37B1A61F" w14:textId="77777777" w:rsidR="00380D38" w:rsidRDefault="00380D38" w:rsidP="00380D3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124" style="position:absolute;left:2267;top:19660;width:2573;height:309" filled="f" stroked="f" strokeweight=".25pt">
              <v:textbox style="mso-next-textbox:#_x0000_s5124" inset="1pt,1pt,1pt,1pt">
                <w:txbxContent>
                  <w:p w14:paraId="353EB81F" w14:textId="77777777" w:rsidR="00380D38" w:rsidRDefault="00380D38" w:rsidP="00380D3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5125" style="position:absolute;left:4983;top:19660;width:1534;height:309" filled="f" stroked="f" strokeweight=".25pt">
              <v:textbox style="mso-next-textbox:#_x0000_s5125" inset="1pt,1pt,1pt,1pt">
                <w:txbxContent>
                  <w:p w14:paraId="422A5454" w14:textId="77777777" w:rsidR="00380D38" w:rsidRDefault="00380D38" w:rsidP="00380D3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5126" style="position:absolute;left:6604;top:19660;width:1000;height:309" filled="f" stroked="f" strokeweight=".25pt">
              <v:textbox style="mso-next-textbox:#_x0000_s5126" inset="1pt,1pt,1pt,1pt">
                <w:txbxContent>
                  <w:p w14:paraId="6CF1F6E6" w14:textId="77777777" w:rsidR="00380D38" w:rsidRDefault="00380D38" w:rsidP="00380D3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5127" style="position:absolute;left:18949;top:18977;width:1001;height:309" filled="f" stroked="f" strokeweight=".25pt">
              <v:textbox style="mso-next-textbox:#_x0000_s5127" inset="1pt,1pt,1pt,1pt">
                <w:txbxContent>
                  <w:p w14:paraId="1999D456" w14:textId="77777777" w:rsidR="00380D38" w:rsidRDefault="00380D38" w:rsidP="00380D3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128" style="position:absolute;left:18949;top:19435;width:1001;height:423" filled="f" stroked="f" strokeweight=".25pt">
              <v:textbox style="mso-next-textbox:#_x0000_s5128" inset="1pt,1pt,1pt,1pt">
                <w:txbxContent>
                  <w:p w14:paraId="3D73A79B" w14:textId="77777777" w:rsidR="00380D38" w:rsidRPr="0002024B" w:rsidRDefault="00380D38" w:rsidP="00380D38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5129" style="position:absolute;left:7745;top:19221;width:11075;height:477" filled="f" stroked="f" strokeweight=".25pt">
              <v:textbox style="mso-next-textbox:#_x0000_s5129" inset="1pt,1pt,1pt,1pt">
                <w:txbxContent>
                  <w:p w14:paraId="18F1C046" w14:textId="77777777" w:rsidR="00380D38" w:rsidRPr="00EB43A3" w:rsidRDefault="00380D38" w:rsidP="00380D38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0D6A048A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373CE412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6065A62" w14:textId="77777777" w:rsidR="00380D38" w:rsidRDefault="00380D38" w:rsidP="00380D38"/>
                  <w:p w14:paraId="2CC64542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D5BBEC8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53B2D546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EACB75F" w14:textId="77777777" w:rsidR="00380D38" w:rsidRDefault="00380D38" w:rsidP="00380D38"/>
                  <w:p w14:paraId="1303824B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8AA355E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04CDFA85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D106999" w14:textId="77777777" w:rsidR="00380D38" w:rsidRDefault="00380D38" w:rsidP="00380D38"/>
                  <w:p w14:paraId="29B01602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3491547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05C23ABC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753EE08" w14:textId="77777777" w:rsidR="00380D38" w:rsidRDefault="00380D38" w:rsidP="00380D38"/>
                  <w:p w14:paraId="39DF5112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735E0CD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78FDFA53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2794AE6" w14:textId="77777777" w:rsidR="00380D38" w:rsidRDefault="00380D38" w:rsidP="00380D38"/>
                  <w:p w14:paraId="423B2010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149DCBA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39A5C062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6D25056" w14:textId="77777777" w:rsidR="00380D38" w:rsidRDefault="00380D38" w:rsidP="00380D38"/>
                  <w:p w14:paraId="6D60B9D2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2C5B18A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6538C589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DFF00C5" w14:textId="77777777" w:rsidR="00380D38" w:rsidRDefault="00380D38" w:rsidP="00380D38"/>
                  <w:p w14:paraId="4ACD63E7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47E62B2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3F9D0EF8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75424CD" w14:textId="77777777" w:rsidR="00380D38" w:rsidRDefault="00380D38" w:rsidP="00380D38"/>
                  <w:p w14:paraId="421484BE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83556AD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214AE2AC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0E6A053" w14:textId="77777777" w:rsidR="00380D38" w:rsidRDefault="00380D38" w:rsidP="00380D38"/>
                  <w:p w14:paraId="3AA160B3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C0796FB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2A3800DD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185E46B" w14:textId="77777777" w:rsidR="00380D38" w:rsidRDefault="00380D38" w:rsidP="00380D38"/>
                  <w:p w14:paraId="4898B74F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5BD34C2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669DAEE5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A4B7EC7" w14:textId="77777777" w:rsidR="00380D38" w:rsidRDefault="00380D38" w:rsidP="00380D38"/>
                  <w:p w14:paraId="4D4B6E3C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1D0DABF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2464C142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856BBB8" w14:textId="77777777" w:rsidR="00380D38" w:rsidRDefault="00380D38" w:rsidP="00380D38"/>
                  <w:p w14:paraId="426C6B45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45BFF58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685FC588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D29E832" w14:textId="77777777" w:rsidR="00380D38" w:rsidRDefault="00380D38" w:rsidP="00380D38"/>
                  <w:p w14:paraId="0BBD8E53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209B68F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49AD4C76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85B33C6" w14:textId="77777777" w:rsidR="00380D38" w:rsidRDefault="00380D38" w:rsidP="00380D38"/>
                  <w:p w14:paraId="7DDDE26E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4449C4F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172D5067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07240C1" w14:textId="77777777" w:rsidR="00380D38" w:rsidRDefault="00380D38" w:rsidP="00380D38"/>
                  <w:p w14:paraId="7A2B14EF" w14:textId="77777777" w:rsidR="00380D38" w:rsidRDefault="00380D38" w:rsidP="00380D3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1CF1972" w14:textId="77777777" w:rsidR="00380D38" w:rsidRDefault="00380D38" w:rsidP="00380D38">
                    <w:pPr>
                      <w:pStyle w:val="a0"/>
                      <w:rPr>
                        <w:lang w:val="ru-RU"/>
                      </w:rPr>
                    </w:pPr>
                  </w:p>
                  <w:p w14:paraId="611017BC" w14:textId="77777777" w:rsidR="00380D38" w:rsidRPr="00F303CF" w:rsidRDefault="00380D38" w:rsidP="00380D3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0D3882" w:rsidRPr="00B54A31">
        <w:rPr>
          <w:rFonts w:ascii="Calibri" w:hAnsi="Calibri" w:cs="Calibri"/>
          <w:lang w:val="ru-RU"/>
        </w:rPr>
        <w:t>При удалении МИС запр</w:t>
      </w:r>
      <w:r w:rsidR="000D3882">
        <w:rPr>
          <w:rFonts w:ascii="Calibri" w:hAnsi="Calibri" w:cs="Calibri"/>
          <w:lang w:val="ru-RU"/>
        </w:rPr>
        <w:t>осит</w:t>
      </w:r>
      <w:r w:rsidR="000D3882" w:rsidRPr="00B54A31">
        <w:rPr>
          <w:rFonts w:ascii="Calibri" w:hAnsi="Calibri" w:cs="Calibri"/>
          <w:lang w:val="ru-RU"/>
        </w:rPr>
        <w:t xml:space="preserve"> подтверждение на удаление, а так же зафиксир</w:t>
      </w:r>
      <w:r w:rsidR="000D3882">
        <w:rPr>
          <w:rFonts w:ascii="Calibri" w:hAnsi="Calibri" w:cs="Calibri"/>
          <w:lang w:val="ru-RU"/>
        </w:rPr>
        <w:t>ует</w:t>
      </w:r>
      <w:r w:rsidR="000D3882" w:rsidRPr="00B54A31">
        <w:rPr>
          <w:rFonts w:ascii="Calibri" w:hAnsi="Calibri" w:cs="Calibri"/>
          <w:lang w:val="ru-RU"/>
        </w:rPr>
        <w:t xml:space="preserve"> данное действие в логе системы.</w:t>
      </w:r>
    </w:p>
    <w:p w14:paraId="50E79E07" w14:textId="5EBDE038" w:rsidR="002136EA" w:rsidRPr="00B54A31" w:rsidRDefault="002136EA" w:rsidP="00582141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    </w:t>
      </w:r>
      <w:r w:rsidRPr="00B54A31">
        <w:rPr>
          <w:rFonts w:ascii="Calibri" w:hAnsi="Calibri" w:cs="Calibri"/>
          <w:lang w:val="ru-RU"/>
        </w:rPr>
        <w:t xml:space="preserve">Удаление отдельных квот времени </w:t>
      </w:r>
      <w:r>
        <w:rPr>
          <w:rFonts w:ascii="Calibri" w:hAnsi="Calibri" w:cs="Calibri"/>
          <w:lang w:val="ru-RU"/>
        </w:rPr>
        <w:t>можно выполнить</w:t>
      </w:r>
      <w:r w:rsidRPr="00B54A31">
        <w:rPr>
          <w:rFonts w:ascii="Calibri" w:hAnsi="Calibri" w:cs="Calibri"/>
          <w:lang w:val="ru-RU"/>
        </w:rPr>
        <w:t xml:space="preserve"> из блока администрирования очереди на врача за день</w:t>
      </w:r>
      <w:r>
        <w:rPr>
          <w:rFonts w:ascii="Calibri" w:hAnsi="Calibri" w:cs="Calibri"/>
          <w:lang w:val="ru-RU"/>
        </w:rPr>
        <w:t>.</w:t>
      </w:r>
      <w:r w:rsidRPr="00B54A31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Для этого нужно поставить</w:t>
      </w:r>
      <w:r w:rsidRPr="00B54A31">
        <w:rPr>
          <w:rFonts w:ascii="Calibri" w:hAnsi="Calibri" w:cs="Calibri"/>
          <w:lang w:val="ru-RU"/>
        </w:rPr>
        <w:t xml:space="preserve"> галочки на нужных квотах и нажат</w:t>
      </w:r>
      <w:r>
        <w:rPr>
          <w:rFonts w:ascii="Calibri" w:hAnsi="Calibri" w:cs="Calibri"/>
          <w:lang w:val="ru-RU"/>
        </w:rPr>
        <w:t>ь</w:t>
      </w:r>
      <w:r w:rsidRPr="00B54A31">
        <w:rPr>
          <w:rFonts w:ascii="Calibri" w:hAnsi="Calibri" w:cs="Calibri"/>
          <w:lang w:val="ru-RU"/>
        </w:rPr>
        <w:t xml:space="preserve"> кнопк</w:t>
      </w:r>
      <w:r>
        <w:rPr>
          <w:rFonts w:ascii="Calibri" w:hAnsi="Calibri" w:cs="Calibri"/>
          <w:lang w:val="ru-RU"/>
        </w:rPr>
        <w:t>у</w:t>
      </w:r>
      <w:r w:rsidRPr="00B54A31">
        <w:rPr>
          <w:rFonts w:ascii="Calibri" w:hAnsi="Calibri" w:cs="Calibri"/>
          <w:lang w:val="ru-RU"/>
        </w:rPr>
        <w:t xml:space="preserve"> “Удалить”.</w:t>
      </w:r>
    </w:p>
    <w:p w14:paraId="58BDB519" w14:textId="77777777" w:rsidR="0081089B" w:rsidRPr="00B54A31" w:rsidRDefault="0081089B" w:rsidP="003135D3">
      <w:pPr>
        <w:jc w:val="left"/>
        <w:rPr>
          <w:rFonts w:ascii="Calibri" w:hAnsi="Calibri" w:cs="Calibri"/>
          <w:lang w:val="ru-RU"/>
        </w:rPr>
      </w:pPr>
    </w:p>
    <w:p w14:paraId="4A79AA28" w14:textId="42DC1763" w:rsidR="0081089B" w:rsidRPr="00AD0879" w:rsidRDefault="00AF1398" w:rsidP="00AD0879">
      <w:pPr>
        <w:pStyle w:val="3"/>
        <w:jc w:val="left"/>
        <w:rPr>
          <w:rFonts w:ascii="Calibri" w:hAnsi="Calibri" w:cs="Calibri"/>
          <w:i w:val="0"/>
        </w:rPr>
      </w:pPr>
      <w:r w:rsidRPr="006364A5">
        <w:rPr>
          <w:rFonts w:ascii="Calibri" w:hAnsi="Calibri" w:cs="Calibri"/>
          <w:i w:val="0"/>
        </w:rPr>
        <w:t>2</w:t>
      </w:r>
      <w:r w:rsidR="0081089B" w:rsidRPr="00B54A31">
        <w:rPr>
          <w:rFonts w:ascii="Calibri" w:hAnsi="Calibri" w:cs="Calibri"/>
          <w:i w:val="0"/>
        </w:rPr>
        <w:t>.1.3 Просмотр существующей очереди</w:t>
      </w:r>
    </w:p>
    <w:p w14:paraId="5E86563C" w14:textId="430A38C9" w:rsidR="0081089B" w:rsidRDefault="00523CBB" w:rsidP="0081089B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51DAADD7">
          <v:shape id="_x0000_s3836" type="#_x0000_t75" style="position:absolute;left:0;text-align:left;margin-left:85pt;margin-top:51.05pt;width:18.15pt;height:18.15pt;z-index:8">
            <v:imagedata r:id="rId13" o:title="gosop"/>
          </v:shape>
        </w:pict>
      </w:r>
      <w:r w:rsidR="0081089B" w:rsidRPr="00B54A31">
        <w:rPr>
          <w:rFonts w:ascii="Calibri" w:hAnsi="Calibri" w:cs="Calibri"/>
          <w:lang w:val="ru-RU"/>
        </w:rPr>
        <w:tab/>
        <w:t>В МИС до</w:t>
      </w:r>
      <w:r w:rsidR="00AC35A8">
        <w:rPr>
          <w:rFonts w:ascii="Calibri" w:hAnsi="Calibri" w:cs="Calibri"/>
          <w:lang w:val="ru-RU"/>
        </w:rPr>
        <w:t>ступен</w:t>
      </w:r>
      <w:r w:rsidR="0081089B" w:rsidRPr="00B54A31">
        <w:rPr>
          <w:rFonts w:ascii="Calibri" w:hAnsi="Calibri" w:cs="Calibri"/>
          <w:lang w:val="ru-RU"/>
        </w:rPr>
        <w:t xml:space="preserve"> режим просмотра очереди на врача за день как администратору системы (через блок “Администратор очередей</w:t>
      </w:r>
      <w:r w:rsidR="0079237F" w:rsidRPr="00B54A31">
        <w:rPr>
          <w:rFonts w:ascii="Calibri" w:hAnsi="Calibri" w:cs="Calibri"/>
          <w:lang w:val="ru-RU"/>
        </w:rPr>
        <w:t xml:space="preserve"> – Просмотр очередей</w:t>
      </w:r>
      <w:r w:rsidR="0081089B" w:rsidRPr="00B54A31">
        <w:rPr>
          <w:rFonts w:ascii="Calibri" w:hAnsi="Calibri" w:cs="Calibri"/>
          <w:lang w:val="ru-RU"/>
        </w:rPr>
        <w:t>”), так и самому врачу со своего рабочего места</w:t>
      </w:r>
      <w:r w:rsidR="0079237F" w:rsidRPr="00B54A31">
        <w:rPr>
          <w:rFonts w:ascii="Calibri" w:hAnsi="Calibri" w:cs="Calibri"/>
          <w:lang w:val="ru-RU"/>
        </w:rPr>
        <w:t xml:space="preserve"> (через функционал пиктограммы</w:t>
      </w:r>
      <w:r w:rsidR="0079237F" w:rsidRPr="00B54A31">
        <w:rPr>
          <w:rFonts w:ascii="Calibri" w:hAnsi="Calibri" w:cs="Calibri"/>
          <w:lang w:val="ru-RU"/>
        </w:rPr>
        <w:tab/>
        <w:t>)</w:t>
      </w:r>
      <w:r w:rsidR="0081089B" w:rsidRPr="00B54A31">
        <w:rPr>
          <w:rFonts w:ascii="Calibri" w:hAnsi="Calibri" w:cs="Calibri"/>
          <w:lang w:val="ru-RU"/>
        </w:rPr>
        <w:t>.</w:t>
      </w:r>
      <w:r w:rsidR="0079237F" w:rsidRPr="00B54A31">
        <w:rPr>
          <w:rFonts w:ascii="Calibri" w:hAnsi="Calibri" w:cs="Calibri"/>
          <w:lang w:val="ru-RU"/>
        </w:rPr>
        <w:t xml:space="preserve"> Функции данных экранов для администратора и врача –  отлича</w:t>
      </w:r>
      <w:r w:rsidR="00AC35A8">
        <w:rPr>
          <w:rFonts w:ascii="Calibri" w:hAnsi="Calibri" w:cs="Calibri"/>
          <w:lang w:val="ru-RU"/>
        </w:rPr>
        <w:t>ются</w:t>
      </w:r>
      <w:r w:rsidR="0079237F" w:rsidRPr="00B54A31">
        <w:rPr>
          <w:rFonts w:ascii="Calibri" w:hAnsi="Calibri" w:cs="Calibri"/>
          <w:lang w:val="ru-RU"/>
        </w:rPr>
        <w:t xml:space="preserve"> по функционалу. </w:t>
      </w:r>
    </w:p>
    <w:p w14:paraId="7A315760" w14:textId="77777777" w:rsidR="009E5540" w:rsidRPr="00B54A31" w:rsidRDefault="009E5540" w:rsidP="0081089B">
      <w:pPr>
        <w:rPr>
          <w:rFonts w:ascii="Calibri" w:hAnsi="Calibri" w:cs="Calibri"/>
          <w:lang w:val="ru-RU"/>
        </w:rPr>
      </w:pPr>
    </w:p>
    <w:p w14:paraId="7DDEF60D" w14:textId="3C0FCC2B" w:rsidR="007F73B3" w:rsidRPr="00B54A31" w:rsidRDefault="00523CBB" w:rsidP="0081089B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391EBD14">
          <v:shape id="_x0000_s3837" type="#_x0000_t75" style="position:absolute;left:0;text-align:left;margin-left:.05pt;margin-top:3pt;width:468.6pt;height:266.15pt;z-index:9">
            <v:imagedata r:id="rId14" o:title="ЗПВ просмотр очереди"/>
          </v:shape>
        </w:pict>
      </w:r>
    </w:p>
    <w:p w14:paraId="6D9241F0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1EF87FB6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3E4835C5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7343996F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0362337C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695DCEC5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4ED25AA5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76EC482D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3F9D491F" w14:textId="7867AAC9" w:rsidR="0079237F" w:rsidRPr="00B54A31" w:rsidRDefault="0079237F" w:rsidP="0081089B">
      <w:pPr>
        <w:rPr>
          <w:rFonts w:ascii="Calibri" w:hAnsi="Calibri" w:cs="Calibri"/>
          <w:lang w:val="ru-RU"/>
        </w:rPr>
      </w:pPr>
    </w:p>
    <w:p w14:paraId="45185DB8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52D03C5A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19A820BD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61FCB68B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36F3E211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45346B69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07096EB2" w14:textId="77777777" w:rsidR="007F73B3" w:rsidRPr="00B54A31" w:rsidRDefault="007F73B3" w:rsidP="0081089B">
      <w:pPr>
        <w:rPr>
          <w:rFonts w:ascii="Calibri" w:hAnsi="Calibri" w:cs="Calibri"/>
          <w:lang w:val="ru-RU"/>
        </w:rPr>
      </w:pPr>
    </w:p>
    <w:p w14:paraId="56E6FBCA" w14:textId="4EFF13F1" w:rsidR="007F73B3" w:rsidRPr="00AD0879" w:rsidRDefault="00B662C8" w:rsidP="00AD0879">
      <w:pPr>
        <w:pStyle w:val="3"/>
        <w:jc w:val="left"/>
        <w:rPr>
          <w:rFonts w:ascii="Calibri" w:hAnsi="Calibri" w:cs="Calibri"/>
          <w:i w:val="0"/>
        </w:rPr>
      </w:pPr>
      <w:r w:rsidRPr="00FD7366">
        <w:rPr>
          <w:rFonts w:ascii="Calibri" w:hAnsi="Calibri" w:cs="Calibri"/>
          <w:i w:val="0"/>
        </w:rPr>
        <w:t>2</w:t>
      </w:r>
      <w:r w:rsidR="007F73B3" w:rsidRPr="00B54A31">
        <w:rPr>
          <w:rFonts w:ascii="Calibri" w:hAnsi="Calibri" w:cs="Calibri"/>
          <w:i w:val="0"/>
        </w:rPr>
        <w:t>.1.4 Просмотр архивных очередей</w:t>
      </w:r>
    </w:p>
    <w:p w14:paraId="342C3905" w14:textId="77777777" w:rsidR="00D40B06" w:rsidRDefault="007F73B3" w:rsidP="00D40B06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МИС </w:t>
      </w:r>
      <w:r w:rsidR="00307B18">
        <w:rPr>
          <w:rFonts w:ascii="Calibri" w:hAnsi="Calibri" w:cs="Calibri"/>
          <w:lang w:val="ru-RU"/>
        </w:rPr>
        <w:t>поддерживает</w:t>
      </w:r>
      <w:r w:rsidRPr="00B54A31">
        <w:rPr>
          <w:rFonts w:ascii="Calibri" w:hAnsi="Calibri" w:cs="Calibri"/>
          <w:lang w:val="ru-RU"/>
        </w:rPr>
        <w:t xml:space="preserve"> варианты просмотра архивных очередей для администратора системы.</w:t>
      </w:r>
      <w:r w:rsidR="0084792F">
        <w:rPr>
          <w:rFonts w:ascii="Calibri" w:hAnsi="Calibri" w:cs="Calibri"/>
          <w:lang w:val="ru-RU"/>
        </w:rPr>
        <w:t xml:space="preserve"> </w:t>
      </w:r>
      <w:r w:rsidR="00D40B06" w:rsidRPr="00B54A31">
        <w:rPr>
          <w:rFonts w:ascii="Calibri" w:hAnsi="Calibri" w:cs="Calibri"/>
          <w:lang w:val="ru-RU"/>
        </w:rPr>
        <w:t xml:space="preserve">МИС </w:t>
      </w:r>
      <w:r w:rsidR="00D40B06">
        <w:rPr>
          <w:rFonts w:ascii="Calibri" w:hAnsi="Calibri" w:cs="Calibri"/>
          <w:lang w:val="ru-RU"/>
        </w:rPr>
        <w:t>поддерживает</w:t>
      </w:r>
      <w:r w:rsidR="00D40B06" w:rsidRPr="00B54A31">
        <w:rPr>
          <w:rFonts w:ascii="Calibri" w:hAnsi="Calibri" w:cs="Calibri"/>
          <w:lang w:val="ru-RU"/>
        </w:rPr>
        <w:t xml:space="preserve"> варианты просмотра архивных очередей для администратора системы. Данный функционал </w:t>
      </w:r>
      <w:r w:rsidR="00D40B06">
        <w:rPr>
          <w:rFonts w:ascii="Calibri" w:hAnsi="Calibri" w:cs="Calibri"/>
          <w:lang w:val="ru-RU"/>
        </w:rPr>
        <w:t>находится</w:t>
      </w:r>
      <w:r w:rsidR="00D40B06" w:rsidRPr="00B54A31">
        <w:rPr>
          <w:rFonts w:ascii="Calibri" w:hAnsi="Calibri" w:cs="Calibri"/>
          <w:lang w:val="ru-RU"/>
        </w:rPr>
        <w:t xml:space="preserve"> в блок</w:t>
      </w:r>
      <w:r w:rsidR="00D40B06">
        <w:rPr>
          <w:rFonts w:ascii="Calibri" w:hAnsi="Calibri" w:cs="Calibri"/>
          <w:lang w:val="ru-RU"/>
        </w:rPr>
        <w:t>е</w:t>
      </w:r>
      <w:r w:rsidR="00D40B06" w:rsidRPr="00B54A31">
        <w:rPr>
          <w:rFonts w:ascii="Calibri" w:hAnsi="Calibri" w:cs="Calibri"/>
          <w:lang w:val="ru-RU"/>
        </w:rPr>
        <w:t xml:space="preserve"> “Администратор очередей - Архив”. Администратор должен выбрать дату просмотра и фамилию врача. </w:t>
      </w:r>
      <w:r w:rsidR="00D40B06">
        <w:rPr>
          <w:rFonts w:ascii="Calibri" w:hAnsi="Calibri" w:cs="Calibri"/>
          <w:lang w:val="ru-RU"/>
        </w:rPr>
        <w:t xml:space="preserve">Есть </w:t>
      </w:r>
      <w:r w:rsidR="00D40B06" w:rsidRPr="00B54A31">
        <w:rPr>
          <w:rFonts w:ascii="Calibri" w:hAnsi="Calibri" w:cs="Calibri"/>
          <w:lang w:val="ru-RU"/>
        </w:rPr>
        <w:t xml:space="preserve"> возможность распечатывать списки пациентов из архивной очереди.</w:t>
      </w:r>
    </w:p>
    <w:p w14:paraId="2D4B2773" w14:textId="77777777" w:rsidR="00AD0879" w:rsidRPr="00B54A31" w:rsidRDefault="00AD0879" w:rsidP="007F73B3">
      <w:pPr>
        <w:rPr>
          <w:rFonts w:ascii="Calibri" w:hAnsi="Calibri" w:cs="Calibri"/>
          <w:lang w:val="ru-RU"/>
        </w:rPr>
      </w:pPr>
    </w:p>
    <w:p w14:paraId="2A69E8A6" w14:textId="22C6E93D" w:rsidR="007F73B3" w:rsidRPr="006364A5" w:rsidRDefault="00B662C8" w:rsidP="00AD0879">
      <w:pPr>
        <w:pStyle w:val="3"/>
        <w:jc w:val="left"/>
        <w:rPr>
          <w:rFonts w:ascii="Calibri" w:hAnsi="Calibri" w:cs="Calibri"/>
          <w:i w:val="0"/>
        </w:rPr>
      </w:pPr>
      <w:r w:rsidRPr="006364A5">
        <w:rPr>
          <w:rFonts w:ascii="Calibri" w:hAnsi="Calibri" w:cs="Calibri"/>
          <w:i w:val="0"/>
        </w:rPr>
        <w:t>2</w:t>
      </w:r>
      <w:r w:rsidR="007F73B3" w:rsidRPr="00B54A31">
        <w:rPr>
          <w:rFonts w:ascii="Calibri" w:hAnsi="Calibri" w:cs="Calibri"/>
          <w:i w:val="0"/>
        </w:rPr>
        <w:t>.1.5 Дописывание дополнительных квот</w:t>
      </w:r>
      <w:r>
        <w:rPr>
          <w:rFonts w:ascii="Calibri" w:hAnsi="Calibri" w:cs="Calibri"/>
          <w:i w:val="0"/>
        </w:rPr>
        <w:t>.</w:t>
      </w:r>
    </w:p>
    <w:p w14:paraId="4951722C" w14:textId="77777777" w:rsidR="009E5540" w:rsidRDefault="008D7A2A" w:rsidP="00DB5DB0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М</w:t>
      </w:r>
      <w:r w:rsidR="00DB5DB0" w:rsidRPr="00B54A31">
        <w:rPr>
          <w:rFonts w:ascii="Calibri" w:hAnsi="Calibri" w:cs="Calibri"/>
          <w:lang w:val="ru-RU"/>
        </w:rPr>
        <w:t xml:space="preserve">ИС </w:t>
      </w:r>
      <w:r w:rsidR="00DB5DB0">
        <w:rPr>
          <w:rFonts w:ascii="Calibri" w:hAnsi="Calibri" w:cs="Calibri"/>
          <w:lang w:val="ru-RU"/>
        </w:rPr>
        <w:t>содержит</w:t>
      </w:r>
      <w:r w:rsidR="00DB5DB0" w:rsidRPr="00B54A31">
        <w:rPr>
          <w:rFonts w:ascii="Calibri" w:hAnsi="Calibri" w:cs="Calibri"/>
          <w:lang w:val="ru-RU"/>
        </w:rPr>
        <w:t xml:space="preserve"> функционал</w:t>
      </w:r>
      <w:r w:rsidR="00DB5DB0">
        <w:rPr>
          <w:rFonts w:ascii="Calibri" w:hAnsi="Calibri" w:cs="Calibri"/>
          <w:lang w:val="ru-RU"/>
        </w:rPr>
        <w:t>, позволяющий администратору системы добавлять номерки</w:t>
      </w:r>
      <w:r w:rsidR="00DB5DB0" w:rsidRPr="00B54A31">
        <w:rPr>
          <w:rFonts w:ascii="Calibri" w:hAnsi="Calibri" w:cs="Calibri"/>
          <w:lang w:val="ru-RU"/>
        </w:rPr>
        <w:t xml:space="preserve"> в уже с</w:t>
      </w:r>
      <w:r w:rsidR="00DB5DB0">
        <w:rPr>
          <w:rFonts w:ascii="Calibri" w:hAnsi="Calibri" w:cs="Calibri"/>
          <w:lang w:val="ru-RU"/>
        </w:rPr>
        <w:t>уществующую</w:t>
      </w:r>
      <w:r w:rsidR="00DB5DB0" w:rsidRPr="00B54A31">
        <w:rPr>
          <w:rFonts w:ascii="Calibri" w:hAnsi="Calibri" w:cs="Calibri"/>
          <w:lang w:val="ru-RU"/>
        </w:rPr>
        <w:t xml:space="preserve"> очередь. Данный функционал  находится в режиме “Администратор очередей – Дописать в очередь”.  </w:t>
      </w:r>
    </w:p>
    <w:p w14:paraId="0E6CA95F" w14:textId="51F1EE57" w:rsidR="00DB5DB0" w:rsidRDefault="00DB5DB0" w:rsidP="00DB5DB0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В этом режиме администратор должен вначале выбрать фамилию врача и день, на который планируется добавление квот. МИС </w:t>
      </w:r>
      <w:r>
        <w:rPr>
          <w:rFonts w:ascii="Calibri" w:hAnsi="Calibri" w:cs="Calibri"/>
          <w:lang w:val="ru-RU"/>
        </w:rPr>
        <w:t>покажет</w:t>
      </w:r>
      <w:r w:rsidRPr="00B54A31">
        <w:rPr>
          <w:rFonts w:ascii="Calibri" w:hAnsi="Calibri" w:cs="Calibri"/>
          <w:lang w:val="ru-RU"/>
        </w:rPr>
        <w:t xml:space="preserve"> все уже созданные квоты и при добавлении новой проверит, нет ли повторения.</w:t>
      </w:r>
    </w:p>
    <w:p w14:paraId="4EFA7EA6" w14:textId="77777777" w:rsidR="00DB5DB0" w:rsidRPr="00B54A31" w:rsidRDefault="00DB5DB0" w:rsidP="00DB5DB0">
      <w:pPr>
        <w:ind w:firstLine="709"/>
        <w:rPr>
          <w:rFonts w:ascii="Calibri" w:hAnsi="Calibri" w:cs="Calibri"/>
          <w:lang w:val="ru-RU"/>
        </w:rPr>
      </w:pPr>
    </w:p>
    <w:p w14:paraId="79AA6971" w14:textId="77777777" w:rsidR="00DB5DB0" w:rsidRPr="00B54A31" w:rsidRDefault="00523CBB" w:rsidP="00DB5DB0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pict w14:anchorId="4415ABCD">
          <v:shape id="_x0000_i1026" type="#_x0000_t75" style="width:467.55pt;height:107.55pt">
            <v:imagedata r:id="rId15" o:title="ЗПВ дописать в очередеь"/>
          </v:shape>
        </w:pict>
      </w:r>
    </w:p>
    <w:p w14:paraId="351D0D3D" w14:textId="199BFC47" w:rsidR="00DF7E20" w:rsidRPr="00DB5DB0" w:rsidRDefault="00DF7E20" w:rsidP="00DF7E20">
      <w:pPr>
        <w:rPr>
          <w:rFonts w:ascii="Calibri" w:hAnsi="Calibri" w:cs="Calibri"/>
          <w:lang w:val="ru-RU"/>
        </w:rPr>
      </w:pPr>
    </w:p>
    <w:p w14:paraId="635E7D51" w14:textId="6652F32B" w:rsidR="008D7A2A" w:rsidRPr="00B54A31" w:rsidRDefault="008D7A2A" w:rsidP="007F73B3">
      <w:pPr>
        <w:rPr>
          <w:rFonts w:ascii="Calibri" w:hAnsi="Calibri" w:cs="Calibri"/>
          <w:lang w:val="ru-RU"/>
        </w:rPr>
      </w:pPr>
    </w:p>
    <w:p w14:paraId="5BE11ADD" w14:textId="42CC16B0" w:rsidR="008D7A2A" w:rsidRDefault="008D7A2A" w:rsidP="007F73B3">
      <w:pPr>
        <w:rPr>
          <w:rFonts w:ascii="Calibri" w:hAnsi="Calibri" w:cs="Calibri"/>
          <w:lang w:val="ru-RU"/>
        </w:rPr>
      </w:pPr>
    </w:p>
    <w:p w14:paraId="2A8F317C" w14:textId="77777777" w:rsidR="00C7665D" w:rsidRPr="00B54A31" w:rsidRDefault="00C7665D" w:rsidP="007F73B3">
      <w:pPr>
        <w:rPr>
          <w:rFonts w:ascii="Calibri" w:hAnsi="Calibri" w:cs="Calibri"/>
          <w:lang w:val="ru-RU"/>
        </w:rPr>
      </w:pPr>
    </w:p>
    <w:p w14:paraId="65D07343" w14:textId="342AD4DD" w:rsidR="008D7A2A" w:rsidRPr="00B54A31" w:rsidRDefault="00523CBB" w:rsidP="00BF0630">
      <w:pPr>
        <w:pStyle w:val="2"/>
        <w:rPr>
          <w:rFonts w:ascii="Calibri" w:hAnsi="Calibri" w:cs="Calibri"/>
          <w:lang w:val="ru-RU"/>
        </w:rPr>
      </w:pPr>
      <w:bookmarkStart w:id="127" w:name="_Toc49282803"/>
      <w:r>
        <w:rPr>
          <w:rFonts w:ascii="Calibri" w:hAnsi="Calibri" w:cs="Calibri"/>
          <w:noProof/>
          <w:lang w:val="ru-RU"/>
        </w:rPr>
        <w:pict w14:anchorId="73D041E7">
          <v:group id="_x0000_s3900" style="position:absolute;left:0;text-align:left;margin-left:56.4pt;margin-top:17.35pt;width:518.8pt;height:802.3pt;z-index:10;mso-position-horizontal-relative:page;mso-position-vertical-relative:page" coordsize="20000,20000" o:allowincell="f">
            <v:rect id="_x0000_s3901" style="position:absolute;width:20000;height:20000" filled="f" strokeweight="2pt"/>
            <v:line id="_x0000_s3902" style="position:absolute" from="1093,18949" to="1095,19989" strokeweight="2pt"/>
            <v:line id="_x0000_s3903" style="position:absolute" from="10,18941" to="19977,18942" strokeweight="2pt"/>
            <v:line id="_x0000_s3904" style="position:absolute" from="2186,18949" to="2188,19989" strokeweight="2pt"/>
            <v:line id="_x0000_s3905" style="position:absolute" from="4919,18949" to="4921,19989" strokeweight="2pt"/>
            <v:line id="_x0000_s3906" style="position:absolute" from="6557,18959" to="6559,19989" strokeweight="2pt"/>
            <v:line id="_x0000_s3907" style="position:absolute" from="7650,18949" to="7652,19979" strokeweight="2pt"/>
            <v:line id="_x0000_s3908" style="position:absolute" from="18905,18949" to="18909,19989" strokeweight="2pt"/>
            <v:line id="_x0000_s3909" style="position:absolute" from="10,19293" to="7631,19295" strokeweight="1pt"/>
            <v:line id="_x0000_s3910" style="position:absolute" from="10,19646" to="7631,19647" strokeweight="2pt"/>
            <v:line id="_x0000_s3911" style="position:absolute" from="18919,19296" to="19990,19297" strokeweight="1pt"/>
            <v:rect id="_x0000_s3912" style="position:absolute;left:54;top:19660;width:1000;height:309" filled="f" stroked="f" strokeweight=".25pt">
              <v:textbox style="mso-next-textbox:#_x0000_s3912" inset="1pt,1pt,1pt,1pt">
                <w:txbxContent>
                  <w:p w14:paraId="77F90FFF" w14:textId="77777777" w:rsidR="00E55231" w:rsidRDefault="00E55231" w:rsidP="00BF063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913" style="position:absolute;left:1139;top:19660;width:1001;height:309" filled="f" stroked="f" strokeweight=".25pt">
              <v:textbox style="mso-next-textbox:#_x0000_s3913" inset="1pt,1pt,1pt,1pt">
                <w:txbxContent>
                  <w:p w14:paraId="28E7B276" w14:textId="77777777" w:rsidR="00E55231" w:rsidRDefault="00E55231" w:rsidP="00BF063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914" style="position:absolute;left:2267;top:19660;width:2573;height:309" filled="f" stroked="f" strokeweight=".25pt">
              <v:textbox style="mso-next-textbox:#_x0000_s3914" inset="1pt,1pt,1pt,1pt">
                <w:txbxContent>
                  <w:p w14:paraId="5BB616D5" w14:textId="77777777" w:rsidR="00E55231" w:rsidRDefault="00E55231" w:rsidP="00BF063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915" style="position:absolute;left:4983;top:19660;width:1534;height:309" filled="f" stroked="f" strokeweight=".25pt">
              <v:textbox style="mso-next-textbox:#_x0000_s3915" inset="1pt,1pt,1pt,1pt">
                <w:txbxContent>
                  <w:p w14:paraId="7396CB88" w14:textId="77777777" w:rsidR="00E55231" w:rsidRDefault="00E55231" w:rsidP="00BF063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916" style="position:absolute;left:6604;top:19660;width:1000;height:309" filled="f" stroked="f" strokeweight=".25pt">
              <v:textbox style="mso-next-textbox:#_x0000_s3916" inset="1pt,1pt,1pt,1pt">
                <w:txbxContent>
                  <w:p w14:paraId="7B0B1EA8" w14:textId="77777777" w:rsidR="00E55231" w:rsidRDefault="00E55231" w:rsidP="00BF063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917" style="position:absolute;left:18949;top:18977;width:1001;height:309" filled="f" stroked="f" strokeweight=".25pt">
              <v:textbox style="mso-next-textbox:#_x0000_s3917" inset="1pt,1pt,1pt,1pt">
                <w:txbxContent>
                  <w:p w14:paraId="74A415C7" w14:textId="77777777" w:rsidR="00E55231" w:rsidRDefault="00E55231" w:rsidP="00BF063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918" style="position:absolute;left:18949;top:19435;width:1001;height:423" filled="f" stroked="f" strokeweight=".25pt">
              <v:textbox style="mso-next-textbox:#_x0000_s3918" inset="1pt,1pt,1pt,1pt">
                <w:txbxContent>
                  <w:p w14:paraId="55E47225" w14:textId="77777777" w:rsidR="00E55231" w:rsidRPr="0002024B" w:rsidRDefault="00E55231" w:rsidP="00BF0630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919" style="position:absolute;left:7745;top:19221;width:11075;height:477" filled="f" stroked="f" strokeweight=".25pt">
              <v:textbox style="mso-next-textbox:#_x0000_s3919" inset="1pt,1pt,1pt,1pt">
                <w:txbxContent>
                  <w:p w14:paraId="37FBE336" w14:textId="77777777" w:rsidR="00E55231" w:rsidRPr="00EB43A3" w:rsidRDefault="00E55231" w:rsidP="00BF0630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55486C6D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56747B52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DABDDF1" w14:textId="77777777" w:rsidR="00E55231" w:rsidRDefault="00E55231" w:rsidP="00BF0630"/>
                  <w:p w14:paraId="556E48A2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2E53FC7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2FCC6F5D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0D913DC" w14:textId="77777777" w:rsidR="00E55231" w:rsidRDefault="00E55231" w:rsidP="00BF0630"/>
                  <w:p w14:paraId="32DBBDEF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3123997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5D381F6F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D1ACD66" w14:textId="77777777" w:rsidR="00E55231" w:rsidRDefault="00E55231" w:rsidP="00BF0630"/>
                  <w:p w14:paraId="1846A75C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98F3E13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374D4DF2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BB41E19" w14:textId="77777777" w:rsidR="00E55231" w:rsidRDefault="00E55231" w:rsidP="00BF0630"/>
                  <w:p w14:paraId="37F36F1D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0FA70B2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72C2293D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DB4FB6E" w14:textId="77777777" w:rsidR="00E55231" w:rsidRDefault="00E55231" w:rsidP="00BF0630"/>
                  <w:p w14:paraId="431E5E96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F1F8019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76823697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C753444" w14:textId="77777777" w:rsidR="00E55231" w:rsidRDefault="00E55231" w:rsidP="00BF0630"/>
                  <w:p w14:paraId="376306D2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D097257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1E745B75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0E567E6" w14:textId="77777777" w:rsidR="00E55231" w:rsidRDefault="00E55231" w:rsidP="00BF0630"/>
                  <w:p w14:paraId="2BCFDEF0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0A864BE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372DB8C5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0163F0C" w14:textId="77777777" w:rsidR="00E55231" w:rsidRDefault="00E55231" w:rsidP="00BF0630"/>
                  <w:p w14:paraId="207D9544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CD40662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3D058550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7D8323F" w14:textId="77777777" w:rsidR="00E55231" w:rsidRDefault="00E55231" w:rsidP="00BF0630"/>
                  <w:p w14:paraId="5C0C48BE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E4F8128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2B1AB718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AEEEC36" w14:textId="77777777" w:rsidR="00E55231" w:rsidRDefault="00E55231" w:rsidP="00BF0630"/>
                  <w:p w14:paraId="7AE89AF2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88D331E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6BEEF3D1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90C84AC" w14:textId="77777777" w:rsidR="00E55231" w:rsidRDefault="00E55231" w:rsidP="00BF0630"/>
                  <w:p w14:paraId="004A9BF8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94E38A2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58DF79E4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053FC4B" w14:textId="77777777" w:rsidR="00E55231" w:rsidRDefault="00E55231" w:rsidP="00BF0630"/>
                  <w:p w14:paraId="01028245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84C4D4F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023EAB0B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9346DAF" w14:textId="77777777" w:rsidR="00E55231" w:rsidRDefault="00E55231" w:rsidP="00BF0630"/>
                  <w:p w14:paraId="2B609E41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4A3FFA0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12927911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83B2FC9" w14:textId="77777777" w:rsidR="00E55231" w:rsidRDefault="00E55231" w:rsidP="00BF0630"/>
                  <w:p w14:paraId="31A4E4BF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DE84C1B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73BC5DAE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C62CD0E" w14:textId="77777777" w:rsidR="00E55231" w:rsidRDefault="00E55231" w:rsidP="00BF0630"/>
                  <w:p w14:paraId="15615AB2" w14:textId="77777777" w:rsidR="00E55231" w:rsidRDefault="00E55231" w:rsidP="00BF063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2E11283" w14:textId="77777777" w:rsidR="00E55231" w:rsidRDefault="00E55231" w:rsidP="00BF0630">
                    <w:pPr>
                      <w:pStyle w:val="a0"/>
                      <w:rPr>
                        <w:lang w:val="ru-RU"/>
                      </w:rPr>
                    </w:pPr>
                  </w:p>
                  <w:p w14:paraId="1F90201B" w14:textId="77777777" w:rsidR="00E55231" w:rsidRPr="00F303CF" w:rsidRDefault="00E55231" w:rsidP="00BF063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4C7E1C" w:rsidRPr="002A460C">
        <w:rPr>
          <w:rFonts w:ascii="Calibri" w:hAnsi="Calibri" w:cs="Calibri"/>
          <w:lang w:val="ru-RU"/>
        </w:rPr>
        <w:t>2</w:t>
      </w:r>
      <w:r w:rsidR="00BF0630" w:rsidRPr="00B54A31">
        <w:rPr>
          <w:rFonts w:ascii="Calibri" w:hAnsi="Calibri" w:cs="Calibri"/>
          <w:lang w:val="ru-RU"/>
        </w:rPr>
        <w:t>.2</w:t>
      </w:r>
      <w:r w:rsidR="00BF0630" w:rsidRPr="00B54A31">
        <w:rPr>
          <w:rFonts w:ascii="Calibri" w:hAnsi="Calibri" w:cs="Calibri"/>
          <w:lang w:val="ru-RU"/>
        </w:rPr>
        <w:tab/>
        <w:t>Сценарий “Запись на прием из МИС</w:t>
      </w:r>
      <w:r w:rsidR="000E173D" w:rsidRPr="00B54A31">
        <w:rPr>
          <w:rFonts w:ascii="Calibri" w:hAnsi="Calibri" w:cs="Calibri"/>
          <w:lang w:val="ru-RU"/>
        </w:rPr>
        <w:t xml:space="preserve"> в сво</w:t>
      </w:r>
      <w:r w:rsidR="000D4CF2">
        <w:rPr>
          <w:rFonts w:ascii="Calibri" w:hAnsi="Calibri" w:cs="Calibri"/>
          <w:lang w:val="ru-RU"/>
        </w:rPr>
        <w:t>е</w:t>
      </w:r>
      <w:r w:rsidR="000E173D" w:rsidRPr="00B54A31">
        <w:rPr>
          <w:rFonts w:ascii="Calibri" w:hAnsi="Calibri" w:cs="Calibri"/>
          <w:lang w:val="ru-RU"/>
        </w:rPr>
        <w:t xml:space="preserve"> же ЛПУ</w:t>
      </w:r>
      <w:r w:rsidR="00BF0630" w:rsidRPr="00B54A31">
        <w:rPr>
          <w:rFonts w:ascii="Calibri" w:hAnsi="Calibri" w:cs="Calibri"/>
          <w:lang w:val="ru-RU"/>
        </w:rPr>
        <w:t>”</w:t>
      </w:r>
      <w:bookmarkEnd w:id="127"/>
    </w:p>
    <w:p w14:paraId="37199FCC" w14:textId="7167F404" w:rsidR="00BF0630" w:rsidRPr="00B54A31" w:rsidRDefault="00523CBB" w:rsidP="00BF0630">
      <w:pPr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noProof/>
          <w:lang w:val="ru-RU"/>
        </w:rPr>
        <w:pict w14:anchorId="365024C3">
          <v:shape id="_x0000_s3920" type="#_x0000_t75" style="position:absolute;left:0;text-align:left;margin-left:-1.3pt;margin-top:2.05pt;width:469.45pt;height:160.5pt;z-index:11">
            <v:imagedata r:id="rId9" o:title="вход"/>
          </v:shape>
        </w:pict>
      </w:r>
    </w:p>
    <w:p w14:paraId="7041A4A9" w14:textId="1157D3E0" w:rsidR="00BF0630" w:rsidRPr="00B54A31" w:rsidRDefault="00BF0630" w:rsidP="00BF0630">
      <w:pPr>
        <w:rPr>
          <w:rFonts w:ascii="Calibri" w:hAnsi="Calibri" w:cs="Calibri"/>
          <w:b/>
          <w:lang w:val="ru-RU"/>
        </w:rPr>
      </w:pPr>
    </w:p>
    <w:p w14:paraId="03F0E8FA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4C26828E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7C6B6337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3ECA28D2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6C8CD315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718AC1D0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733A4C0F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1E84D343" w14:textId="5FD298BA" w:rsidR="002A35D7" w:rsidRDefault="002A35D7" w:rsidP="00BF0630">
      <w:pPr>
        <w:rPr>
          <w:rFonts w:ascii="Calibri" w:hAnsi="Calibri" w:cs="Calibri"/>
          <w:b/>
          <w:lang w:val="ru-RU"/>
        </w:rPr>
      </w:pPr>
    </w:p>
    <w:p w14:paraId="2D3A142D" w14:textId="77777777" w:rsidR="00777742" w:rsidRPr="00B54A31" w:rsidRDefault="00777742" w:rsidP="00BF0630">
      <w:pPr>
        <w:rPr>
          <w:rFonts w:ascii="Calibri" w:hAnsi="Calibri" w:cs="Calibri"/>
          <w:b/>
          <w:lang w:val="ru-RU"/>
        </w:rPr>
      </w:pPr>
    </w:p>
    <w:p w14:paraId="6821FC2B" w14:textId="0ECC9206" w:rsidR="00880F7A" w:rsidRPr="00B54A31" w:rsidRDefault="00880F7A" w:rsidP="00880F7A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Чтобы</w:t>
      </w:r>
      <w:r w:rsidRPr="00B54A31">
        <w:rPr>
          <w:rFonts w:ascii="Calibri" w:hAnsi="Calibri" w:cs="Calibri"/>
          <w:lang w:val="ru-RU"/>
        </w:rPr>
        <w:t xml:space="preserve"> нач</w:t>
      </w:r>
      <w:r>
        <w:rPr>
          <w:rFonts w:ascii="Calibri" w:hAnsi="Calibri" w:cs="Calibri"/>
          <w:lang w:val="ru-RU"/>
        </w:rPr>
        <w:t>ать</w:t>
      </w:r>
      <w:r w:rsidRPr="00B54A31">
        <w:rPr>
          <w:rFonts w:ascii="Calibri" w:hAnsi="Calibri" w:cs="Calibri"/>
          <w:lang w:val="ru-RU"/>
        </w:rPr>
        <w:t xml:space="preserve"> работ</w:t>
      </w:r>
      <w:r>
        <w:rPr>
          <w:rFonts w:ascii="Calibri" w:hAnsi="Calibri" w:cs="Calibri"/>
          <w:lang w:val="ru-RU"/>
        </w:rPr>
        <w:t>ать</w:t>
      </w:r>
      <w:r w:rsidRPr="00B54A31">
        <w:rPr>
          <w:rFonts w:ascii="Calibri" w:hAnsi="Calibri" w:cs="Calibri"/>
          <w:lang w:val="ru-RU"/>
        </w:rPr>
        <w:t xml:space="preserve"> с системой </w:t>
      </w:r>
      <w:r w:rsidR="000D4863">
        <w:rPr>
          <w:rFonts w:ascii="Calibri" w:hAnsi="Calibri" w:cs="Calibri"/>
          <w:lang w:val="ru-RU"/>
        </w:rPr>
        <w:t>Вы (</w:t>
      </w:r>
      <w:r w:rsidRPr="00B54A31">
        <w:rPr>
          <w:rFonts w:ascii="Calibri" w:hAnsi="Calibri" w:cs="Calibri"/>
          <w:lang w:val="ru-RU"/>
        </w:rPr>
        <w:t>пользователь</w:t>
      </w:r>
      <w:r w:rsidR="000D4863">
        <w:rPr>
          <w:rFonts w:ascii="Calibri" w:hAnsi="Calibri" w:cs="Calibri"/>
          <w:lang w:val="ru-RU"/>
        </w:rPr>
        <w:t>)</w:t>
      </w:r>
      <w:r w:rsidRPr="00B54A31">
        <w:rPr>
          <w:rFonts w:ascii="Calibri" w:hAnsi="Calibri" w:cs="Calibri"/>
          <w:lang w:val="ru-RU"/>
        </w:rPr>
        <w:t xml:space="preserve"> долж</w:t>
      </w:r>
      <w:r w:rsidR="000D4863">
        <w:rPr>
          <w:rFonts w:ascii="Calibri" w:hAnsi="Calibri" w:cs="Calibri"/>
          <w:lang w:val="ru-RU"/>
        </w:rPr>
        <w:t>ны</w:t>
      </w:r>
      <w:r w:rsidRPr="00B54A31">
        <w:rPr>
          <w:rFonts w:ascii="Calibri" w:hAnsi="Calibri" w:cs="Calibri"/>
          <w:lang w:val="ru-RU"/>
        </w:rPr>
        <w:t xml:space="preserve"> ввести логин и пароль. </w:t>
      </w:r>
      <w:r>
        <w:rPr>
          <w:rFonts w:ascii="Calibri" w:hAnsi="Calibri"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</w:p>
    <w:p w14:paraId="4D6ED1C5" w14:textId="7AD3F2E1" w:rsidR="002A35D7" w:rsidRPr="00B54A31" w:rsidRDefault="002A35D7" w:rsidP="002A35D7">
      <w:pPr>
        <w:ind w:firstLine="709"/>
        <w:rPr>
          <w:rFonts w:ascii="Calibri" w:hAnsi="Calibri" w:cs="Calibri"/>
          <w:lang w:val="ru-RU"/>
        </w:rPr>
      </w:pPr>
    </w:p>
    <w:p w14:paraId="2F72546D" w14:textId="01A0E580" w:rsidR="002A35D7" w:rsidRPr="00B54A31" w:rsidRDefault="002A35D7" w:rsidP="002A35D7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После входа в программу </w:t>
      </w:r>
      <w:r w:rsidR="00086466">
        <w:rPr>
          <w:rFonts w:ascii="Calibri" w:hAnsi="Calibri" w:cs="Calibri"/>
          <w:lang w:val="ru-RU"/>
        </w:rPr>
        <w:t>откроется</w:t>
      </w:r>
      <w:r w:rsidRPr="00B54A31">
        <w:rPr>
          <w:rFonts w:ascii="Calibri" w:hAnsi="Calibri" w:cs="Calibri"/>
          <w:lang w:val="ru-RU"/>
        </w:rPr>
        <w:t xml:space="preserve"> экран работы с пациентом, на котором </w:t>
      </w:r>
      <w:r w:rsidR="002D2CEC">
        <w:rPr>
          <w:rFonts w:ascii="Calibri" w:hAnsi="Calibri" w:cs="Calibri"/>
          <w:lang w:val="ru-RU"/>
        </w:rPr>
        <w:t>Вы</w:t>
      </w:r>
      <w:r w:rsidRPr="00B54A31">
        <w:rPr>
          <w:rFonts w:ascii="Calibri" w:hAnsi="Calibri" w:cs="Calibri"/>
          <w:lang w:val="ru-RU"/>
        </w:rPr>
        <w:t xml:space="preserve"> должны по параметрам поиска идентифицировать пациента. Идентификация может проходить по набору разных параметров (ФИО, дата рождения, номер полиса, номер паспорта), а также с использованием ЕКП, как чтением данных с карты, так и с использованием </w:t>
      </w:r>
      <w:r w:rsidRPr="00B54A31">
        <w:rPr>
          <w:rFonts w:ascii="Calibri" w:hAnsi="Calibri" w:cs="Calibri"/>
          <w:lang w:val="en-US"/>
        </w:rPr>
        <w:t>online</w:t>
      </w:r>
      <w:r w:rsidRPr="00B54A31">
        <w:rPr>
          <w:rFonts w:ascii="Calibri" w:hAnsi="Calibri" w:cs="Calibri"/>
          <w:lang w:val="ru-RU"/>
        </w:rPr>
        <w:t>-сервиса.</w:t>
      </w:r>
    </w:p>
    <w:p w14:paraId="1A0194D5" w14:textId="7BAF3196" w:rsidR="002A35D7" w:rsidRDefault="002A35D7" w:rsidP="002A35D7">
      <w:pPr>
        <w:ind w:firstLine="709"/>
        <w:rPr>
          <w:rFonts w:ascii="Calibri" w:hAnsi="Calibri" w:cs="Calibri"/>
          <w:szCs w:val="28"/>
          <w:lang w:val="ru-RU"/>
        </w:rPr>
      </w:pPr>
      <w:r w:rsidRPr="00B54A31">
        <w:rPr>
          <w:rFonts w:ascii="Calibri" w:hAnsi="Calibri" w:cs="Calibri"/>
          <w:szCs w:val="28"/>
          <w:lang w:val="ru-RU"/>
        </w:rPr>
        <w:t xml:space="preserve">Когда пациент будет найден, в МИС </w:t>
      </w:r>
      <w:r w:rsidR="00AE4389">
        <w:rPr>
          <w:rFonts w:ascii="Calibri" w:hAnsi="Calibri" w:cs="Calibri"/>
          <w:szCs w:val="28"/>
          <w:lang w:val="ru-RU"/>
        </w:rPr>
        <w:t>будет</w:t>
      </w:r>
      <w:r w:rsidRPr="00B54A31">
        <w:rPr>
          <w:rFonts w:ascii="Calibri" w:hAnsi="Calibri" w:cs="Calibri"/>
          <w:szCs w:val="28"/>
          <w:lang w:val="ru-RU"/>
        </w:rPr>
        <w:t xml:space="preserve"> автоматически подгружена информация из ТФОМС ЕИС.ЛПУ (интеграция с сервисами ТФОМС). </w:t>
      </w:r>
      <w:r w:rsidR="00AE4389">
        <w:rPr>
          <w:rFonts w:ascii="Calibri" w:hAnsi="Calibri" w:cs="Calibri"/>
          <w:szCs w:val="28"/>
          <w:lang w:val="ru-RU"/>
        </w:rPr>
        <w:t>Будет доступна</w:t>
      </w:r>
      <w:r w:rsidRPr="00B54A31">
        <w:rPr>
          <w:rFonts w:ascii="Calibri" w:hAnsi="Calibri" w:cs="Calibri"/>
          <w:szCs w:val="28"/>
          <w:lang w:val="ru-RU"/>
        </w:rPr>
        <w:t xml:space="preserve"> информация об актуальности полиса пациента, о поликлинических отделениях, куда прикреплен пациент по разным категориям (стоматология, КВД, травма).</w:t>
      </w:r>
    </w:p>
    <w:p w14:paraId="568D22BB" w14:textId="7F7A4C20" w:rsidR="00DB5DB0" w:rsidRDefault="00DB5DB0" w:rsidP="002A35D7">
      <w:pPr>
        <w:ind w:firstLine="709"/>
        <w:rPr>
          <w:rFonts w:ascii="Calibri" w:hAnsi="Calibri" w:cs="Calibri"/>
          <w:szCs w:val="28"/>
          <w:lang w:val="ru-RU"/>
        </w:rPr>
      </w:pPr>
    </w:p>
    <w:p w14:paraId="060FF1DE" w14:textId="2CBE777D" w:rsidR="00DB5DB0" w:rsidRDefault="00DB5DB0" w:rsidP="002A35D7">
      <w:pPr>
        <w:ind w:firstLine="709"/>
        <w:rPr>
          <w:rFonts w:ascii="Calibri" w:hAnsi="Calibri" w:cs="Calibri"/>
          <w:szCs w:val="28"/>
          <w:lang w:val="ru-RU"/>
        </w:rPr>
      </w:pPr>
    </w:p>
    <w:p w14:paraId="21FAC5D6" w14:textId="0B0E49CC" w:rsidR="00DB5DB0" w:rsidRPr="00B54A31" w:rsidRDefault="00523CBB" w:rsidP="002A35D7">
      <w:pPr>
        <w:ind w:firstLine="709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b/>
          <w:noProof/>
          <w:lang w:val="ru-RU"/>
        </w:rPr>
        <w:pict w14:anchorId="618A6A2A">
          <v:shape id="_x0000_s3941" type="#_x0000_t75" style="position:absolute;left:0;text-align:left;margin-left:0;margin-top:-13.8pt;width:467.25pt;height:180pt;z-index:12">
            <v:imagedata r:id="rId16" o:title="Найденный пациент"/>
          </v:shape>
        </w:pict>
      </w:r>
    </w:p>
    <w:p w14:paraId="68A975E6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481CDA1C" w14:textId="71A1DA53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15E8510C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6E2B0099" w14:textId="5D764882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02C2D151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06E4BAEA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0FE3561D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1F6B5C5C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74C30B19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43150CCC" w14:textId="77777777" w:rsidR="002A35D7" w:rsidRPr="00B54A31" w:rsidRDefault="002A35D7" w:rsidP="00BF0630">
      <w:pPr>
        <w:rPr>
          <w:rFonts w:ascii="Calibri" w:hAnsi="Calibri" w:cs="Calibri"/>
          <w:b/>
          <w:lang w:val="ru-RU"/>
        </w:rPr>
      </w:pPr>
    </w:p>
    <w:p w14:paraId="0C79E9EB" w14:textId="01BEB7EA" w:rsidR="002A35D7" w:rsidRDefault="00523CBB" w:rsidP="002A35D7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51DAADD7">
          <v:shape id="_x0000_s3962" type="#_x0000_t75" style="position:absolute;left:0;text-align:left;margin-left:329.3pt;margin-top:16.15pt;width:18.15pt;height:18.15pt;z-index:14">
            <v:imagedata r:id="rId13" o:title="gosop"/>
          </v:shape>
        </w:pict>
      </w:r>
      <w:r w:rsidR="002A35D7" w:rsidRPr="00B54A31">
        <w:rPr>
          <w:rFonts w:ascii="Calibri" w:hAnsi="Calibri" w:cs="Calibri"/>
          <w:lang w:val="ru-RU"/>
        </w:rPr>
        <w:t>Если запись осуществляет врач и он планирует записать пациента к себе на повторный прием, то он выбирает пиктограмму</w:t>
      </w:r>
      <w:r w:rsidR="002A35D7" w:rsidRPr="00B54A31">
        <w:rPr>
          <w:rFonts w:ascii="Calibri" w:hAnsi="Calibri" w:cs="Calibri"/>
          <w:lang w:val="ru-RU"/>
        </w:rPr>
        <w:tab/>
        <w:t>и выбирая дату и время записывает к себе на</w:t>
      </w:r>
      <w:r w:rsidR="0046003A">
        <w:rPr>
          <w:rFonts w:ascii="Calibri" w:hAnsi="Calibri" w:cs="Calibri"/>
          <w:lang w:val="ru-RU"/>
        </w:rPr>
        <w:t xml:space="preserve"> повторный</w:t>
      </w:r>
      <w:r w:rsidR="002A35D7" w:rsidRPr="00B54A31">
        <w:rPr>
          <w:rFonts w:ascii="Calibri" w:hAnsi="Calibri" w:cs="Calibri"/>
          <w:lang w:val="ru-RU"/>
        </w:rPr>
        <w:t xml:space="preserve"> преим.</w:t>
      </w:r>
    </w:p>
    <w:p w14:paraId="0CA236B8" w14:textId="77777777" w:rsidR="00E03F71" w:rsidRPr="00B54A31" w:rsidRDefault="00E03F71" w:rsidP="002A35D7">
      <w:pPr>
        <w:ind w:firstLine="708"/>
        <w:rPr>
          <w:rFonts w:ascii="Calibri" w:hAnsi="Calibri" w:cs="Calibri"/>
          <w:lang w:val="ru-RU"/>
        </w:rPr>
      </w:pPr>
    </w:p>
    <w:p w14:paraId="78B914FE" w14:textId="0458A24F" w:rsidR="002A35D7" w:rsidRDefault="00523CBB" w:rsidP="00BF0630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73D041E7">
          <v:group id="_x0000_s5130" style="position:absolute;left:0;text-align:left;margin-left:59.65pt;margin-top:15.65pt;width:518.8pt;height:802.3pt;z-index:60;mso-position-horizontal-relative:page;mso-position-vertical-relative:page" coordsize="20000,20000" o:allowincell="f">
            <v:rect id="_x0000_s5131" style="position:absolute;width:20000;height:20000" filled="f" strokeweight="2pt"/>
            <v:line id="_x0000_s5132" style="position:absolute" from="1093,18949" to="1095,19989" strokeweight="2pt"/>
            <v:line id="_x0000_s5133" style="position:absolute" from="10,18941" to="19977,18942" strokeweight="2pt"/>
            <v:line id="_x0000_s5134" style="position:absolute" from="2186,18949" to="2188,19989" strokeweight="2pt"/>
            <v:line id="_x0000_s5135" style="position:absolute" from="4919,18949" to="4921,19989" strokeweight="2pt"/>
            <v:line id="_x0000_s5136" style="position:absolute" from="6557,18959" to="6559,19989" strokeweight="2pt"/>
            <v:line id="_x0000_s5137" style="position:absolute" from="7650,18949" to="7652,19979" strokeweight="2pt"/>
            <v:line id="_x0000_s5138" style="position:absolute" from="18905,18949" to="18909,19989" strokeweight="2pt"/>
            <v:line id="_x0000_s5139" style="position:absolute" from="10,19293" to="7631,19295" strokeweight="1pt"/>
            <v:line id="_x0000_s5140" style="position:absolute" from="10,19646" to="7631,19647" strokeweight="2pt"/>
            <v:line id="_x0000_s5141" style="position:absolute" from="18919,19296" to="19990,19297" strokeweight="1pt"/>
            <v:rect id="_x0000_s5142" style="position:absolute;left:54;top:19660;width:1000;height:309" filled="f" stroked="f" strokeweight=".25pt">
              <v:textbox style="mso-next-textbox:#_x0000_s5142" inset="1pt,1pt,1pt,1pt">
                <w:txbxContent>
                  <w:p w14:paraId="4DD34DB8" w14:textId="77777777" w:rsidR="004A7292" w:rsidRDefault="004A7292" w:rsidP="004A72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5143" style="position:absolute;left:1139;top:19660;width:1001;height:309" filled="f" stroked="f" strokeweight=".25pt">
              <v:textbox style="mso-next-textbox:#_x0000_s5143" inset="1pt,1pt,1pt,1pt">
                <w:txbxContent>
                  <w:p w14:paraId="3E596768" w14:textId="77777777" w:rsidR="004A7292" w:rsidRDefault="004A7292" w:rsidP="004A72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144" style="position:absolute;left:2267;top:19660;width:2573;height:309" filled="f" stroked="f" strokeweight=".25pt">
              <v:textbox style="mso-next-textbox:#_x0000_s5144" inset="1pt,1pt,1pt,1pt">
                <w:txbxContent>
                  <w:p w14:paraId="06E0D946" w14:textId="77777777" w:rsidR="004A7292" w:rsidRDefault="004A7292" w:rsidP="004A72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5145" style="position:absolute;left:4983;top:19660;width:1534;height:309" filled="f" stroked="f" strokeweight=".25pt">
              <v:textbox style="mso-next-textbox:#_x0000_s5145" inset="1pt,1pt,1pt,1pt">
                <w:txbxContent>
                  <w:p w14:paraId="7AFC19C2" w14:textId="77777777" w:rsidR="004A7292" w:rsidRDefault="004A7292" w:rsidP="004A72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5146" style="position:absolute;left:6604;top:19660;width:1000;height:309" filled="f" stroked="f" strokeweight=".25pt">
              <v:textbox style="mso-next-textbox:#_x0000_s5146" inset="1pt,1pt,1pt,1pt">
                <w:txbxContent>
                  <w:p w14:paraId="347524AF" w14:textId="77777777" w:rsidR="004A7292" w:rsidRDefault="004A7292" w:rsidP="004A72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5147" style="position:absolute;left:18949;top:18977;width:1001;height:309" filled="f" stroked="f" strokeweight=".25pt">
              <v:textbox style="mso-next-textbox:#_x0000_s5147" inset="1pt,1pt,1pt,1pt">
                <w:txbxContent>
                  <w:p w14:paraId="0D0D1522" w14:textId="77777777" w:rsidR="004A7292" w:rsidRDefault="004A7292" w:rsidP="004A729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148" style="position:absolute;left:18949;top:19435;width:1001;height:423" filled="f" stroked="f" strokeweight=".25pt">
              <v:textbox style="mso-next-textbox:#_x0000_s5148" inset="1pt,1pt,1pt,1pt">
                <w:txbxContent>
                  <w:p w14:paraId="49F07EBC" w14:textId="77777777" w:rsidR="004A7292" w:rsidRPr="0002024B" w:rsidRDefault="004A7292" w:rsidP="004A7292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5149" style="position:absolute;left:7745;top:19221;width:11075;height:477" filled="f" stroked="f" strokeweight=".25pt">
              <v:textbox style="mso-next-textbox:#_x0000_s5149" inset="1pt,1pt,1pt,1pt">
                <w:txbxContent>
                  <w:p w14:paraId="2A3AD3C8" w14:textId="77777777" w:rsidR="004A7292" w:rsidRPr="00EB43A3" w:rsidRDefault="004A7292" w:rsidP="004A7292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2DDB5F32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53DFDC33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E0F84F7" w14:textId="77777777" w:rsidR="004A7292" w:rsidRDefault="004A7292" w:rsidP="004A7292"/>
                  <w:p w14:paraId="446CDBE9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F3D4DDE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0DE0F76C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A809F70" w14:textId="77777777" w:rsidR="004A7292" w:rsidRDefault="004A7292" w:rsidP="004A7292"/>
                  <w:p w14:paraId="03713DD2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A5D4242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56C3B4D1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CFCA3C6" w14:textId="77777777" w:rsidR="004A7292" w:rsidRDefault="004A7292" w:rsidP="004A7292"/>
                  <w:p w14:paraId="7323A158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8F19293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2690D092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C9E293D" w14:textId="77777777" w:rsidR="004A7292" w:rsidRDefault="004A7292" w:rsidP="004A7292"/>
                  <w:p w14:paraId="7AA0C579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4C4BBA1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0A5ECEF5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2363AB5" w14:textId="77777777" w:rsidR="004A7292" w:rsidRDefault="004A7292" w:rsidP="004A7292"/>
                  <w:p w14:paraId="25772A51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79F22F1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5F0C5642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7561297" w14:textId="77777777" w:rsidR="004A7292" w:rsidRDefault="004A7292" w:rsidP="004A7292"/>
                  <w:p w14:paraId="3C142B48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CCD4FE1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1B7E6C11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C048F6E" w14:textId="77777777" w:rsidR="004A7292" w:rsidRDefault="004A7292" w:rsidP="004A7292"/>
                  <w:p w14:paraId="35FF6533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1DA2122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4835D364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3FB8C74" w14:textId="77777777" w:rsidR="004A7292" w:rsidRDefault="004A7292" w:rsidP="004A7292"/>
                  <w:p w14:paraId="744811E8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BE3F456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43212EE1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B104AF2" w14:textId="77777777" w:rsidR="004A7292" w:rsidRDefault="004A7292" w:rsidP="004A7292"/>
                  <w:p w14:paraId="6B18249E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841A13C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28D33A90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A7A6FE4" w14:textId="77777777" w:rsidR="004A7292" w:rsidRDefault="004A7292" w:rsidP="004A7292"/>
                  <w:p w14:paraId="562365E7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7093439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2725385D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9F01077" w14:textId="77777777" w:rsidR="004A7292" w:rsidRDefault="004A7292" w:rsidP="004A7292"/>
                  <w:p w14:paraId="69B48669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D955A89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75BF254A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1067AD3" w14:textId="77777777" w:rsidR="004A7292" w:rsidRDefault="004A7292" w:rsidP="004A7292"/>
                  <w:p w14:paraId="30A2BCB5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E2E2D3D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7C8A73EB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68DFAD3" w14:textId="77777777" w:rsidR="004A7292" w:rsidRDefault="004A7292" w:rsidP="004A7292"/>
                  <w:p w14:paraId="6FDC659D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53326A0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465DCC39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770898A" w14:textId="77777777" w:rsidR="004A7292" w:rsidRDefault="004A7292" w:rsidP="004A7292"/>
                  <w:p w14:paraId="53593D03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18679AD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3EF6B6AB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9CA8947" w14:textId="77777777" w:rsidR="004A7292" w:rsidRDefault="004A7292" w:rsidP="004A7292"/>
                  <w:p w14:paraId="0A012364" w14:textId="77777777" w:rsidR="004A7292" w:rsidRDefault="004A7292" w:rsidP="004A729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8B76873" w14:textId="77777777" w:rsidR="004A7292" w:rsidRDefault="004A7292" w:rsidP="004A7292">
                    <w:pPr>
                      <w:pStyle w:val="a0"/>
                      <w:rPr>
                        <w:lang w:val="ru-RU"/>
                      </w:rPr>
                    </w:pPr>
                  </w:p>
                  <w:p w14:paraId="5F2EFBA9" w14:textId="77777777" w:rsidR="004A7292" w:rsidRPr="00F303CF" w:rsidRDefault="004A7292" w:rsidP="004A729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rFonts w:ascii="Calibri" w:hAnsi="Calibri" w:cs="Calibri"/>
          <w:noProof/>
        </w:rPr>
        <w:pict w14:anchorId="7A48D19B">
          <v:shape id="_x0000_s3963" type="#_x0000_t75" style="position:absolute;left:0;text-align:left;margin-left:179.9pt;margin-top:18.6pt;width:16.9pt;height:16.9pt;z-index:15">
            <v:imagedata r:id="rId17" o:title="putturn2"/>
          </v:shape>
        </w:pict>
      </w:r>
      <w:r w:rsidR="002A35D7" w:rsidRPr="00B54A31">
        <w:rPr>
          <w:rFonts w:ascii="Calibri" w:hAnsi="Calibri" w:cs="Calibri"/>
          <w:lang w:val="ru-RU"/>
        </w:rPr>
        <w:tab/>
        <w:t xml:space="preserve">Если записывает любой другой сотрудник или врач, но не к себе, то </w:t>
      </w:r>
      <w:r w:rsidR="00976640">
        <w:rPr>
          <w:rFonts w:ascii="Calibri" w:hAnsi="Calibri" w:cs="Calibri"/>
          <w:lang w:val="ru-RU"/>
        </w:rPr>
        <w:t>нужно выбрать</w:t>
      </w:r>
      <w:r w:rsidR="002A35D7" w:rsidRPr="00B54A31">
        <w:rPr>
          <w:rFonts w:ascii="Calibri" w:hAnsi="Calibri" w:cs="Calibri"/>
          <w:lang w:val="ru-RU"/>
        </w:rPr>
        <w:t xml:space="preserve"> пиктограмм</w:t>
      </w:r>
      <w:r w:rsidR="00976640">
        <w:rPr>
          <w:rFonts w:ascii="Calibri" w:hAnsi="Calibri" w:cs="Calibri"/>
          <w:lang w:val="ru-RU"/>
        </w:rPr>
        <w:t>у</w:t>
      </w:r>
      <w:r w:rsidR="002A35D7" w:rsidRPr="00B54A31">
        <w:rPr>
          <w:rFonts w:ascii="Calibri" w:hAnsi="Calibri" w:cs="Calibri"/>
          <w:lang w:val="ru-RU"/>
        </w:rPr>
        <w:t xml:space="preserve"> </w:t>
      </w:r>
      <w:r w:rsidR="00976640">
        <w:rPr>
          <w:rFonts w:ascii="Calibri" w:hAnsi="Calibri" w:cs="Calibri"/>
          <w:lang w:val="ru-RU"/>
        </w:rPr>
        <w:t xml:space="preserve">   . </w:t>
      </w:r>
      <w:r w:rsidR="002A35D7" w:rsidRPr="00B54A31">
        <w:rPr>
          <w:rFonts w:ascii="Calibri" w:hAnsi="Calibri" w:cs="Calibri"/>
          <w:lang w:val="ru-RU"/>
        </w:rPr>
        <w:t>По ней откроется список всех специальностей, с указанием количества номерков к каждой специальности.</w:t>
      </w:r>
    </w:p>
    <w:p w14:paraId="71FCE03E" w14:textId="77777777" w:rsidR="004A7292" w:rsidRPr="00B54A31" w:rsidRDefault="004A7292" w:rsidP="00BF0630">
      <w:pPr>
        <w:rPr>
          <w:rFonts w:ascii="Calibri" w:hAnsi="Calibri" w:cs="Calibri"/>
          <w:lang w:val="ru-RU"/>
        </w:rPr>
      </w:pPr>
    </w:p>
    <w:p w14:paraId="3A556ABB" w14:textId="63E0F085" w:rsidR="002A35D7" w:rsidRPr="00B54A31" w:rsidRDefault="00523CBB" w:rsidP="00BF0630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6BB3A07A">
          <v:shape id="_x0000_s3964" type="#_x0000_t75" style="position:absolute;left:0;text-align:left;margin-left:-9.65pt;margin-top:5.75pt;width:478.85pt;height:266.55pt;z-index:16">
            <v:imagedata r:id="rId18" o:title="ЗПВ список специальностей"/>
          </v:shape>
        </w:pict>
      </w:r>
    </w:p>
    <w:p w14:paraId="2E666DBB" w14:textId="7FC7413F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2A8C6298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66AF3BE1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6B991EB2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6F674BB5" w14:textId="77777777" w:rsidR="002A35D7" w:rsidRPr="00B54A31" w:rsidRDefault="002A35D7" w:rsidP="00BF0630">
      <w:pPr>
        <w:rPr>
          <w:rFonts w:ascii="Calibri" w:hAnsi="Calibri" w:cs="Calibri"/>
          <w:lang w:val="ru-RU"/>
        </w:rPr>
      </w:pPr>
    </w:p>
    <w:p w14:paraId="47780BC9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63690651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4F244BA2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3E766982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5FBA6A08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0D828B87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642F6C9E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0A66DA8B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26DAC49D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31B584C4" w14:textId="77777777" w:rsidR="00416DFC" w:rsidRPr="00B54A31" w:rsidRDefault="00416DFC" w:rsidP="00BF0630">
      <w:pPr>
        <w:rPr>
          <w:rFonts w:ascii="Calibri" w:hAnsi="Calibri" w:cs="Calibri"/>
          <w:lang w:val="ru-RU"/>
        </w:rPr>
      </w:pPr>
    </w:p>
    <w:p w14:paraId="2FC8D6B1" w14:textId="4B0F1783" w:rsidR="00416DFC" w:rsidRPr="00B54A31" w:rsidRDefault="00416DFC" w:rsidP="00C321EC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1BB322DB" w14:textId="33C8045D" w:rsidR="00416DFC" w:rsidRDefault="00416DFC" w:rsidP="00BF0630">
      <w:pPr>
        <w:rPr>
          <w:rFonts w:ascii="Calibri" w:hAnsi="Calibri" w:cs="Calibri"/>
          <w:lang w:val="ru-RU"/>
        </w:rPr>
      </w:pPr>
    </w:p>
    <w:p w14:paraId="1B5C372F" w14:textId="3BBDBFEB" w:rsidR="00C1395F" w:rsidRDefault="00C1395F" w:rsidP="00BF0630">
      <w:pPr>
        <w:rPr>
          <w:rFonts w:ascii="Calibri" w:hAnsi="Calibri" w:cs="Calibri"/>
          <w:lang w:val="ru-RU"/>
        </w:rPr>
      </w:pPr>
    </w:p>
    <w:p w14:paraId="79787CE6" w14:textId="1E5C7E4A" w:rsidR="00C1395F" w:rsidRDefault="00C1395F" w:rsidP="00BF0630">
      <w:pPr>
        <w:rPr>
          <w:rFonts w:ascii="Calibri" w:hAnsi="Calibri" w:cs="Calibri"/>
          <w:lang w:val="ru-RU"/>
        </w:rPr>
      </w:pPr>
    </w:p>
    <w:p w14:paraId="5D65A4BD" w14:textId="1F6DC7EB" w:rsidR="00C1395F" w:rsidRDefault="00C1395F" w:rsidP="00BF0630">
      <w:pPr>
        <w:rPr>
          <w:rFonts w:ascii="Calibri" w:hAnsi="Calibri" w:cs="Calibri"/>
          <w:lang w:val="ru-RU"/>
        </w:rPr>
      </w:pPr>
    </w:p>
    <w:p w14:paraId="519B535E" w14:textId="4EDA248D" w:rsidR="00C1395F" w:rsidRDefault="00C1395F" w:rsidP="00BF0630">
      <w:pPr>
        <w:rPr>
          <w:rFonts w:ascii="Calibri" w:hAnsi="Calibri" w:cs="Calibri"/>
          <w:lang w:val="ru-RU"/>
        </w:rPr>
      </w:pPr>
    </w:p>
    <w:p w14:paraId="21B9022D" w14:textId="519540BA" w:rsidR="00C1395F" w:rsidRDefault="00C1395F" w:rsidP="00BF0630">
      <w:pPr>
        <w:rPr>
          <w:rFonts w:ascii="Calibri" w:hAnsi="Calibri" w:cs="Calibri"/>
          <w:lang w:val="ru-RU"/>
        </w:rPr>
      </w:pPr>
    </w:p>
    <w:p w14:paraId="65E10B3E" w14:textId="77777777" w:rsidR="00C1395F" w:rsidRPr="00B54A31" w:rsidRDefault="00C1395F" w:rsidP="00BF0630">
      <w:pPr>
        <w:rPr>
          <w:rFonts w:ascii="Calibri" w:hAnsi="Calibri" w:cs="Calibri"/>
          <w:lang w:val="ru-RU"/>
        </w:rPr>
      </w:pPr>
    </w:p>
    <w:p w14:paraId="424CE242" w14:textId="501F38B0" w:rsidR="00416DFC" w:rsidRDefault="00523CBB" w:rsidP="00BF0630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58F5D5F5">
          <v:group id="_x0000_s5172" style="position:absolute;left:0;text-align:left;margin-left:60.1pt;margin-top:15.9pt;width:518.8pt;height:802.3pt;z-index:62;mso-position-horizontal-relative:page;mso-position-vertical-relative:page" coordsize="20000,20000" o:allowincell="f">
            <v:rect id="_x0000_s5173" style="position:absolute;width:20000;height:20000" filled="f" strokeweight="2pt"/>
            <v:line id="_x0000_s5174" style="position:absolute" from="1093,18949" to="1095,19989" strokeweight="2pt"/>
            <v:line id="_x0000_s5175" style="position:absolute" from="10,18941" to="19977,18942" strokeweight="2pt"/>
            <v:line id="_x0000_s5176" style="position:absolute" from="2186,18949" to="2188,19989" strokeweight="2pt"/>
            <v:line id="_x0000_s5177" style="position:absolute" from="4919,18949" to="4921,19989" strokeweight="2pt"/>
            <v:line id="_x0000_s5178" style="position:absolute" from="6557,18959" to="6559,19989" strokeweight="2pt"/>
            <v:line id="_x0000_s5179" style="position:absolute" from="7650,18949" to="7652,19979" strokeweight="2pt"/>
            <v:line id="_x0000_s5180" style="position:absolute" from="18905,18949" to="18909,19989" strokeweight="2pt"/>
            <v:line id="_x0000_s5181" style="position:absolute" from="10,19293" to="7631,19295" strokeweight="1pt"/>
            <v:line id="_x0000_s5182" style="position:absolute" from="10,19646" to="7631,19647" strokeweight="2pt"/>
            <v:line id="_x0000_s5183" style="position:absolute" from="18919,19296" to="19990,19297" strokeweight="1pt"/>
            <v:rect id="_x0000_s5184" style="position:absolute;left:54;top:19660;width:1000;height:309" filled="f" stroked="f" strokeweight=".25pt">
              <v:textbox style="mso-next-textbox:#_x0000_s5184" inset="1pt,1pt,1pt,1pt">
                <w:txbxContent>
                  <w:p w14:paraId="6FB6C3CD" w14:textId="77777777" w:rsidR="004F6488" w:rsidRDefault="004F6488" w:rsidP="004F648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5185" style="position:absolute;left:1139;top:19660;width:1001;height:309" filled="f" stroked="f" strokeweight=".25pt">
              <v:textbox style="mso-next-textbox:#_x0000_s5185" inset="1pt,1pt,1pt,1pt">
                <w:txbxContent>
                  <w:p w14:paraId="51828E2D" w14:textId="77777777" w:rsidR="004F6488" w:rsidRDefault="004F6488" w:rsidP="004F648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186" style="position:absolute;left:2267;top:19660;width:2573;height:309" filled="f" stroked="f" strokeweight=".25pt">
              <v:textbox style="mso-next-textbox:#_x0000_s5186" inset="1pt,1pt,1pt,1pt">
                <w:txbxContent>
                  <w:p w14:paraId="1895342F" w14:textId="77777777" w:rsidR="004F6488" w:rsidRDefault="004F6488" w:rsidP="004F648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5187" style="position:absolute;left:4983;top:19660;width:1534;height:309" filled="f" stroked="f" strokeweight=".25pt">
              <v:textbox style="mso-next-textbox:#_x0000_s5187" inset="1pt,1pt,1pt,1pt">
                <w:txbxContent>
                  <w:p w14:paraId="2EFFAEC4" w14:textId="77777777" w:rsidR="004F6488" w:rsidRDefault="004F6488" w:rsidP="004F648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5188" style="position:absolute;left:6604;top:19660;width:1000;height:309" filled="f" stroked="f" strokeweight=".25pt">
              <v:textbox style="mso-next-textbox:#_x0000_s5188" inset="1pt,1pt,1pt,1pt">
                <w:txbxContent>
                  <w:p w14:paraId="21E057D1" w14:textId="77777777" w:rsidR="004F6488" w:rsidRDefault="004F6488" w:rsidP="004F648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5189" style="position:absolute;left:18949;top:18977;width:1001;height:309" filled="f" stroked="f" strokeweight=".25pt">
              <v:textbox style="mso-next-textbox:#_x0000_s5189" inset="1pt,1pt,1pt,1pt">
                <w:txbxContent>
                  <w:p w14:paraId="3695B2C3" w14:textId="77777777" w:rsidR="004F6488" w:rsidRDefault="004F6488" w:rsidP="004F648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190" style="position:absolute;left:18949;top:19435;width:1001;height:423" filled="f" stroked="f" strokeweight=".25pt">
              <v:textbox style="mso-next-textbox:#_x0000_s5190" inset="1pt,1pt,1pt,1pt">
                <w:txbxContent>
                  <w:p w14:paraId="27F7A168" w14:textId="77777777" w:rsidR="004F6488" w:rsidRPr="0002024B" w:rsidRDefault="004F6488" w:rsidP="004F6488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5191" style="position:absolute;left:7745;top:19221;width:11075;height:477" filled="f" stroked="f" strokeweight=".25pt">
              <v:textbox style="mso-next-textbox:#_x0000_s5191" inset="1pt,1pt,1pt,1pt">
                <w:txbxContent>
                  <w:p w14:paraId="61F7DFF5" w14:textId="77777777" w:rsidR="004F6488" w:rsidRPr="00EB43A3" w:rsidRDefault="004F6488" w:rsidP="004F6488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7D579749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2453D132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E8D2070" w14:textId="77777777" w:rsidR="004F6488" w:rsidRDefault="004F6488" w:rsidP="004F6488"/>
                  <w:p w14:paraId="47224825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9369D05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0F3279AC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E727F72" w14:textId="77777777" w:rsidR="004F6488" w:rsidRDefault="004F6488" w:rsidP="004F6488"/>
                  <w:p w14:paraId="29900897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5A649F9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27708304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25EF4B7" w14:textId="77777777" w:rsidR="004F6488" w:rsidRDefault="004F6488" w:rsidP="004F6488"/>
                  <w:p w14:paraId="2FDED62A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2CAE041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0C09CCAC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EFD98A8" w14:textId="77777777" w:rsidR="004F6488" w:rsidRDefault="004F6488" w:rsidP="004F6488"/>
                  <w:p w14:paraId="11D64B63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516CD3C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36CC6072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99CD399" w14:textId="77777777" w:rsidR="004F6488" w:rsidRDefault="004F6488" w:rsidP="004F6488"/>
                  <w:p w14:paraId="706E7AC8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9694191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36053BB5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1D0550A" w14:textId="77777777" w:rsidR="004F6488" w:rsidRDefault="004F6488" w:rsidP="004F6488"/>
                  <w:p w14:paraId="305B22A5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34CEEC2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297058A7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605BFC8" w14:textId="77777777" w:rsidR="004F6488" w:rsidRDefault="004F6488" w:rsidP="004F6488"/>
                  <w:p w14:paraId="359B2F94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D7D0507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6036A33A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B20BF10" w14:textId="77777777" w:rsidR="004F6488" w:rsidRDefault="004F6488" w:rsidP="004F6488"/>
                  <w:p w14:paraId="224E9E3C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D1919F8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07062573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1D764E7" w14:textId="77777777" w:rsidR="004F6488" w:rsidRDefault="004F6488" w:rsidP="004F6488"/>
                  <w:p w14:paraId="0F46A745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48BC222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20A35172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47833A5" w14:textId="77777777" w:rsidR="004F6488" w:rsidRDefault="004F6488" w:rsidP="004F6488"/>
                  <w:p w14:paraId="02620162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4DBC82C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7E9B02F8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BCDE3C4" w14:textId="77777777" w:rsidR="004F6488" w:rsidRDefault="004F6488" w:rsidP="004F6488"/>
                  <w:p w14:paraId="44A78E53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B0BE1DD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41E4C1B6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FE848A4" w14:textId="77777777" w:rsidR="004F6488" w:rsidRDefault="004F6488" w:rsidP="004F6488"/>
                  <w:p w14:paraId="0D37C081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EE0D155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01CB73C3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524B70F" w14:textId="77777777" w:rsidR="004F6488" w:rsidRDefault="004F6488" w:rsidP="004F6488"/>
                  <w:p w14:paraId="1C8FB5A3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037EA15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0C1C067E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A31C19A" w14:textId="77777777" w:rsidR="004F6488" w:rsidRDefault="004F6488" w:rsidP="004F6488"/>
                  <w:p w14:paraId="51DD02C4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6C00088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2EE12764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EB0F3D5" w14:textId="77777777" w:rsidR="004F6488" w:rsidRDefault="004F6488" w:rsidP="004F6488"/>
                  <w:p w14:paraId="3586F750" w14:textId="77777777" w:rsidR="004F6488" w:rsidRDefault="004F6488" w:rsidP="004F648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5CA961A" w14:textId="77777777" w:rsidR="004F6488" w:rsidRDefault="004F6488" w:rsidP="004F6488">
                    <w:pPr>
                      <w:pStyle w:val="a0"/>
                      <w:rPr>
                        <w:lang w:val="ru-RU"/>
                      </w:rPr>
                    </w:pPr>
                  </w:p>
                  <w:p w14:paraId="17ED155A" w14:textId="77777777" w:rsidR="004F6488" w:rsidRPr="00F303CF" w:rsidRDefault="004F6488" w:rsidP="004F648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E7290">
        <w:rPr>
          <w:rFonts w:ascii="Calibri" w:hAnsi="Calibri" w:cs="Calibri"/>
          <w:lang w:val="ru-RU"/>
        </w:rPr>
        <w:t xml:space="preserve">           После выбора необходимой специальности Вы должны выбрать врача.</w:t>
      </w:r>
    </w:p>
    <w:p w14:paraId="14DF2871" w14:textId="77777777" w:rsidR="006E72A7" w:rsidRPr="00B54A31" w:rsidRDefault="006E72A7" w:rsidP="00BF0630">
      <w:pPr>
        <w:rPr>
          <w:rFonts w:ascii="Calibri" w:hAnsi="Calibri" w:cs="Calibri"/>
          <w:lang w:val="ru-RU"/>
        </w:rPr>
      </w:pPr>
    </w:p>
    <w:p w14:paraId="7D6CB23F" w14:textId="38612F9C" w:rsidR="007129A2" w:rsidRPr="00B54A31" w:rsidRDefault="00523CBB" w:rsidP="00BF0630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246F8C18">
          <v:shape id="_x0000_s3965" type="#_x0000_t75" style="position:absolute;left:0;text-align:left;margin-left:11.85pt;margin-top:6.7pt;width:426pt;height:189.9pt;z-index:17">
            <v:imagedata r:id="rId19" o:title="ЗПВ список врачей"/>
          </v:shape>
        </w:pict>
      </w:r>
    </w:p>
    <w:p w14:paraId="4D3544BF" w14:textId="77777777" w:rsidR="007129A2" w:rsidRPr="00B54A31" w:rsidRDefault="007129A2" w:rsidP="00BF0630">
      <w:pPr>
        <w:rPr>
          <w:rFonts w:ascii="Calibri" w:hAnsi="Calibri" w:cs="Calibri"/>
          <w:lang w:val="ru-RU"/>
        </w:rPr>
      </w:pPr>
    </w:p>
    <w:p w14:paraId="0F9B21EA" w14:textId="77777777" w:rsidR="007129A2" w:rsidRPr="00B54A31" w:rsidRDefault="007129A2" w:rsidP="00BF0630">
      <w:pPr>
        <w:rPr>
          <w:rFonts w:ascii="Calibri" w:hAnsi="Calibri" w:cs="Calibri"/>
          <w:lang w:val="ru-RU"/>
        </w:rPr>
      </w:pPr>
    </w:p>
    <w:p w14:paraId="68D04D1F" w14:textId="77777777" w:rsidR="002A35D7" w:rsidRPr="00B54A31" w:rsidRDefault="002A35D7" w:rsidP="00BF0630">
      <w:pPr>
        <w:rPr>
          <w:rFonts w:ascii="Calibri" w:hAnsi="Calibri" w:cs="Calibri"/>
          <w:lang w:val="ru-RU"/>
        </w:rPr>
      </w:pPr>
    </w:p>
    <w:p w14:paraId="036C36A9" w14:textId="77777777" w:rsidR="007129A2" w:rsidRPr="00B54A31" w:rsidRDefault="007129A2" w:rsidP="00BF0630">
      <w:pPr>
        <w:rPr>
          <w:rFonts w:ascii="Calibri" w:hAnsi="Calibri" w:cs="Calibri"/>
          <w:lang w:val="ru-RU"/>
        </w:rPr>
      </w:pPr>
    </w:p>
    <w:p w14:paraId="6979B3B4" w14:textId="77777777" w:rsidR="007129A2" w:rsidRPr="00B54A31" w:rsidRDefault="007129A2" w:rsidP="00BF0630">
      <w:pPr>
        <w:rPr>
          <w:rFonts w:ascii="Calibri" w:hAnsi="Calibri" w:cs="Calibri"/>
          <w:lang w:val="ru-RU"/>
        </w:rPr>
      </w:pPr>
    </w:p>
    <w:p w14:paraId="7CEFF713" w14:textId="77777777" w:rsidR="007129A2" w:rsidRPr="00B54A31" w:rsidRDefault="007129A2" w:rsidP="00BF0630">
      <w:pPr>
        <w:rPr>
          <w:rFonts w:ascii="Calibri" w:hAnsi="Calibri" w:cs="Calibri"/>
          <w:lang w:val="ru-RU"/>
        </w:rPr>
      </w:pPr>
    </w:p>
    <w:p w14:paraId="1CE68951" w14:textId="77777777" w:rsidR="007129A2" w:rsidRPr="00B54A31" w:rsidRDefault="007129A2" w:rsidP="00BF0630">
      <w:pPr>
        <w:rPr>
          <w:rFonts w:ascii="Calibri" w:hAnsi="Calibri" w:cs="Calibri"/>
          <w:lang w:val="ru-RU"/>
        </w:rPr>
      </w:pPr>
    </w:p>
    <w:p w14:paraId="532EB42D" w14:textId="77777777" w:rsidR="007129A2" w:rsidRPr="00B54A31" w:rsidRDefault="007129A2" w:rsidP="00BF0630">
      <w:pPr>
        <w:rPr>
          <w:rFonts w:ascii="Calibri" w:hAnsi="Calibri" w:cs="Calibri"/>
          <w:lang w:val="ru-RU"/>
        </w:rPr>
      </w:pPr>
    </w:p>
    <w:p w14:paraId="41C314B0" w14:textId="77777777" w:rsidR="007129A2" w:rsidRPr="00B54A31" w:rsidRDefault="007129A2" w:rsidP="00BF0630">
      <w:pPr>
        <w:rPr>
          <w:rFonts w:ascii="Calibri" w:hAnsi="Calibri" w:cs="Calibri"/>
          <w:lang w:val="ru-RU"/>
        </w:rPr>
      </w:pPr>
    </w:p>
    <w:p w14:paraId="73FD84D1" w14:textId="77777777" w:rsidR="007129A2" w:rsidRPr="00B54A31" w:rsidRDefault="007129A2" w:rsidP="00BF0630">
      <w:pPr>
        <w:rPr>
          <w:rFonts w:ascii="Calibri" w:hAnsi="Calibri" w:cs="Calibri"/>
          <w:lang w:val="ru-RU"/>
        </w:rPr>
      </w:pPr>
    </w:p>
    <w:p w14:paraId="5FDD40CE" w14:textId="77777777" w:rsidR="007129A2" w:rsidRPr="00B54A31" w:rsidRDefault="007129A2" w:rsidP="00BF0630">
      <w:pPr>
        <w:rPr>
          <w:rFonts w:ascii="Calibri" w:hAnsi="Calibri" w:cs="Calibri"/>
          <w:lang w:val="ru-RU"/>
        </w:rPr>
      </w:pPr>
    </w:p>
    <w:p w14:paraId="460C1AD8" w14:textId="6D24D974" w:rsidR="007129A2" w:rsidRDefault="007129A2" w:rsidP="00BF0630">
      <w:pPr>
        <w:rPr>
          <w:rFonts w:ascii="Calibri" w:hAnsi="Calibri" w:cs="Calibri"/>
          <w:lang w:val="ru-RU"/>
        </w:rPr>
      </w:pPr>
    </w:p>
    <w:p w14:paraId="39B71BFF" w14:textId="77777777" w:rsidR="00050290" w:rsidRPr="00B54A31" w:rsidRDefault="00050290" w:rsidP="00BF0630">
      <w:pPr>
        <w:rPr>
          <w:rFonts w:ascii="Calibri" w:hAnsi="Calibri" w:cs="Calibri"/>
          <w:lang w:val="ru-RU"/>
        </w:rPr>
      </w:pPr>
    </w:p>
    <w:p w14:paraId="1A2B8D88" w14:textId="25031427" w:rsidR="002A35D7" w:rsidRDefault="00396F8D" w:rsidP="00BF0630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ab/>
      </w:r>
      <w:r w:rsidR="001E2838">
        <w:rPr>
          <w:rFonts w:ascii="Calibri" w:hAnsi="Calibri" w:cs="Calibri"/>
          <w:lang w:val="ru-RU"/>
        </w:rPr>
        <w:t>После выбора</w:t>
      </w:r>
      <w:r w:rsidRPr="00B54A31">
        <w:rPr>
          <w:rFonts w:ascii="Calibri" w:hAnsi="Calibri" w:cs="Calibri"/>
          <w:lang w:val="ru-RU"/>
        </w:rPr>
        <w:t xml:space="preserve"> нужного </w:t>
      </w:r>
      <w:r w:rsidR="00E76628">
        <w:rPr>
          <w:rFonts w:ascii="Calibri" w:hAnsi="Calibri" w:cs="Calibri"/>
          <w:lang w:val="ru-RU"/>
        </w:rPr>
        <w:t xml:space="preserve">врача </w:t>
      </w:r>
      <w:r w:rsidRPr="00B54A31">
        <w:rPr>
          <w:rFonts w:ascii="Calibri" w:hAnsi="Calibri" w:cs="Calibri"/>
          <w:lang w:val="ru-RU"/>
        </w:rPr>
        <w:t>откр</w:t>
      </w:r>
      <w:r w:rsidR="001E2838">
        <w:rPr>
          <w:rFonts w:ascii="Calibri" w:hAnsi="Calibri" w:cs="Calibri"/>
          <w:lang w:val="ru-RU"/>
        </w:rPr>
        <w:t>оется</w:t>
      </w:r>
      <w:r w:rsidRPr="00B54A31">
        <w:rPr>
          <w:rFonts w:ascii="Calibri" w:hAnsi="Calibri" w:cs="Calibri"/>
          <w:lang w:val="ru-RU"/>
        </w:rPr>
        <w:t xml:space="preserve"> список всех дней приема с количеством свободных номерков. Если на день номерков для записи нет, то весь день </w:t>
      </w:r>
      <w:r w:rsidR="001E2838">
        <w:rPr>
          <w:rFonts w:ascii="Calibri" w:hAnsi="Calibri" w:cs="Calibri"/>
          <w:lang w:val="ru-RU"/>
        </w:rPr>
        <w:t>будет</w:t>
      </w:r>
      <w:r w:rsidRPr="00B54A31">
        <w:rPr>
          <w:rFonts w:ascii="Calibri" w:hAnsi="Calibri" w:cs="Calibri"/>
          <w:lang w:val="ru-RU"/>
        </w:rPr>
        <w:t xml:space="preserve"> выдел</w:t>
      </w:r>
      <w:r w:rsidR="001E2838">
        <w:rPr>
          <w:rFonts w:ascii="Calibri" w:hAnsi="Calibri" w:cs="Calibri"/>
          <w:lang w:val="ru-RU"/>
        </w:rPr>
        <w:t>ен</w:t>
      </w:r>
      <w:r w:rsidRPr="00B54A31">
        <w:rPr>
          <w:rFonts w:ascii="Calibri" w:hAnsi="Calibri" w:cs="Calibri"/>
          <w:lang w:val="ru-RU"/>
        </w:rPr>
        <w:t xml:space="preserve"> красным цветом.</w:t>
      </w:r>
      <w:r w:rsidR="00CF039C">
        <w:rPr>
          <w:rFonts w:ascii="Calibri" w:hAnsi="Calibri" w:cs="Calibri"/>
          <w:lang w:val="ru-RU"/>
        </w:rPr>
        <w:t xml:space="preserve"> Далее Вы выбираете день.</w:t>
      </w:r>
    </w:p>
    <w:p w14:paraId="37541A0F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192302F9" w14:textId="22BE94A1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6F35DB27" w14:textId="4679E0C9" w:rsidR="00396F8D" w:rsidRPr="00B54A31" w:rsidRDefault="00523CBB" w:rsidP="00BF0630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56B7064F">
          <v:shape id="_x0000_s4006" type="#_x0000_t75" style="position:absolute;left:0;text-align:left;margin-left:0;margin-top:.3pt;width:467.3pt;height:313.8pt;z-index:18">
            <v:imagedata r:id="rId20" o:title="ЗПВ список дней"/>
          </v:shape>
        </w:pict>
      </w:r>
    </w:p>
    <w:p w14:paraId="763F49A8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74F9BA9F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2B796B10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6C0CFDAE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496CF73E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7455E91A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00255910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33D671E3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44DBD859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4107B01D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5EFC23F2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4C0691F2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3319CA61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7F75C06E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636429F4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14AA685C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6872486B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58F1E452" w14:textId="77777777" w:rsidR="00396F8D" w:rsidRPr="00B54A31" w:rsidRDefault="00396F8D" w:rsidP="00BF0630">
      <w:pPr>
        <w:rPr>
          <w:rFonts w:ascii="Calibri" w:hAnsi="Calibri" w:cs="Calibri"/>
          <w:lang w:val="ru-RU"/>
        </w:rPr>
      </w:pPr>
    </w:p>
    <w:p w14:paraId="52D0FDA0" w14:textId="48B1B6EF" w:rsidR="00396F8D" w:rsidRPr="00B54A31" w:rsidRDefault="00396F8D" w:rsidP="00BF0630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ab/>
      </w:r>
      <w:r w:rsidR="007225C2" w:rsidRPr="00B54A31">
        <w:rPr>
          <w:rFonts w:ascii="Calibri" w:hAnsi="Calibri" w:cs="Calibri"/>
          <w:lang w:val="ru-RU"/>
        </w:rPr>
        <w:t xml:space="preserve">После выбора интересующего дня </w:t>
      </w:r>
      <w:r w:rsidR="005B5B02">
        <w:rPr>
          <w:rFonts w:ascii="Calibri" w:hAnsi="Calibri" w:cs="Calibri"/>
          <w:lang w:val="ru-RU"/>
        </w:rPr>
        <w:t>откроется</w:t>
      </w:r>
      <w:r w:rsidR="009D01A6" w:rsidRPr="00B54A31">
        <w:rPr>
          <w:rFonts w:ascii="Calibri" w:hAnsi="Calibri" w:cs="Calibri"/>
          <w:lang w:val="ru-RU"/>
        </w:rPr>
        <w:t xml:space="preserve"> список доступных номерков</w:t>
      </w:r>
      <w:r w:rsidR="007225C2" w:rsidRPr="00B54A31">
        <w:rPr>
          <w:rFonts w:ascii="Calibri" w:hAnsi="Calibri" w:cs="Calibri"/>
          <w:lang w:val="ru-RU"/>
        </w:rPr>
        <w:t xml:space="preserve"> для записи пациента.</w:t>
      </w:r>
    </w:p>
    <w:p w14:paraId="369EB9D1" w14:textId="11AC2BF1" w:rsidR="00396F8D" w:rsidRPr="00B54A31" w:rsidRDefault="00523CBB" w:rsidP="00BF0630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661B3050">
          <v:shape id="_x0000_s4007" type="#_x0000_t75" style="position:absolute;left:0;text-align:left;margin-left:7.45pt;margin-top:5.55pt;width:444.75pt;height:280.55pt;z-index:19">
            <v:imagedata r:id="rId21" o:title="ЗПВ список времен"/>
          </v:shape>
        </w:pict>
      </w:r>
    </w:p>
    <w:p w14:paraId="151E7EDE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4DF5B49C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661E93B8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3E15EBE3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6A072879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2FA88EF6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70814782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2AA145C2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07FDDCCD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310C563A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4154B9ED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6A6D7E2E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058E96B0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4A378799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4F59D21F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43DECB6C" w14:textId="40E0A54C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552ED81B" w14:textId="77777777" w:rsidR="007225C2" w:rsidRPr="00B54A31" w:rsidRDefault="007225C2" w:rsidP="00BF0630">
      <w:pPr>
        <w:rPr>
          <w:rFonts w:ascii="Calibri" w:hAnsi="Calibri" w:cs="Calibri"/>
          <w:lang w:val="ru-RU"/>
        </w:rPr>
      </w:pPr>
    </w:p>
    <w:p w14:paraId="13E16A22" w14:textId="59D3BFE0" w:rsidR="002A35D7" w:rsidRDefault="00523CBB" w:rsidP="00BF0630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58F5D5F5">
          <v:group id="_x0000_s3942" style="position:absolute;left:0;text-align:left;margin-left:55.8pt;margin-top:19.75pt;width:518.8pt;height:802.3pt;z-index:13;mso-position-horizontal-relative:page;mso-position-vertical-relative:page" coordsize="20000,20000" o:allowincell="f">
            <v:rect id="_x0000_s3943" style="position:absolute;width:20000;height:20000" filled="f" strokeweight="2pt"/>
            <v:line id="_x0000_s3944" style="position:absolute" from="1093,18949" to="1095,19989" strokeweight="2pt"/>
            <v:line id="_x0000_s3945" style="position:absolute" from="10,18941" to="19977,18942" strokeweight="2pt"/>
            <v:line id="_x0000_s3946" style="position:absolute" from="2186,18949" to="2188,19989" strokeweight="2pt"/>
            <v:line id="_x0000_s3947" style="position:absolute" from="4919,18949" to="4921,19989" strokeweight="2pt"/>
            <v:line id="_x0000_s3948" style="position:absolute" from="6557,18959" to="6559,19989" strokeweight="2pt"/>
            <v:line id="_x0000_s3949" style="position:absolute" from="7650,18949" to="7652,19979" strokeweight="2pt"/>
            <v:line id="_x0000_s3950" style="position:absolute" from="18905,18949" to="18909,19989" strokeweight="2pt"/>
            <v:line id="_x0000_s3951" style="position:absolute" from="10,19293" to="7631,19295" strokeweight="1pt"/>
            <v:line id="_x0000_s3952" style="position:absolute" from="10,19646" to="7631,19647" strokeweight="2pt"/>
            <v:line id="_x0000_s3953" style="position:absolute" from="18919,19296" to="19990,19297" strokeweight="1pt"/>
            <v:rect id="_x0000_s3954" style="position:absolute;left:54;top:19660;width:1000;height:309" filled="f" stroked="f" strokeweight=".25pt">
              <v:textbox style="mso-next-textbox:#_x0000_s3954" inset="1pt,1pt,1pt,1pt">
                <w:txbxContent>
                  <w:p w14:paraId="7BB00BD3" w14:textId="77777777" w:rsidR="00E55231" w:rsidRDefault="00E55231" w:rsidP="002A35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955" style="position:absolute;left:1139;top:19660;width:1001;height:309" filled="f" stroked="f" strokeweight=".25pt">
              <v:textbox style="mso-next-textbox:#_x0000_s3955" inset="1pt,1pt,1pt,1pt">
                <w:txbxContent>
                  <w:p w14:paraId="2BC29983" w14:textId="77777777" w:rsidR="00E55231" w:rsidRDefault="00E55231" w:rsidP="002A35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956" style="position:absolute;left:2267;top:19660;width:2573;height:309" filled="f" stroked="f" strokeweight=".25pt">
              <v:textbox style="mso-next-textbox:#_x0000_s3956" inset="1pt,1pt,1pt,1pt">
                <w:txbxContent>
                  <w:p w14:paraId="6387F3CE" w14:textId="77777777" w:rsidR="00E55231" w:rsidRDefault="00E55231" w:rsidP="002A35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957" style="position:absolute;left:4983;top:19660;width:1534;height:309" filled="f" stroked="f" strokeweight=".25pt">
              <v:textbox style="mso-next-textbox:#_x0000_s3957" inset="1pt,1pt,1pt,1pt">
                <w:txbxContent>
                  <w:p w14:paraId="71A10F08" w14:textId="77777777" w:rsidR="00E55231" w:rsidRDefault="00E55231" w:rsidP="002A35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958" style="position:absolute;left:6604;top:19660;width:1000;height:309" filled="f" stroked="f" strokeweight=".25pt">
              <v:textbox style="mso-next-textbox:#_x0000_s3958" inset="1pt,1pt,1pt,1pt">
                <w:txbxContent>
                  <w:p w14:paraId="4ACAA702" w14:textId="77777777" w:rsidR="00E55231" w:rsidRDefault="00E55231" w:rsidP="002A35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959" style="position:absolute;left:18949;top:18977;width:1001;height:309" filled="f" stroked="f" strokeweight=".25pt">
              <v:textbox style="mso-next-textbox:#_x0000_s3959" inset="1pt,1pt,1pt,1pt">
                <w:txbxContent>
                  <w:p w14:paraId="5B75D05E" w14:textId="77777777" w:rsidR="00E55231" w:rsidRDefault="00E55231" w:rsidP="002A35D7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960" style="position:absolute;left:18949;top:19435;width:1001;height:423" filled="f" stroked="f" strokeweight=".25pt">
              <v:textbox style="mso-next-textbox:#_x0000_s3960" inset="1pt,1pt,1pt,1pt">
                <w:txbxContent>
                  <w:p w14:paraId="51C77B6B" w14:textId="77777777" w:rsidR="00E55231" w:rsidRPr="0002024B" w:rsidRDefault="00E55231" w:rsidP="002A35D7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961" style="position:absolute;left:7745;top:19221;width:11075;height:477" filled="f" stroked="f" strokeweight=".25pt">
              <v:textbox style="mso-next-textbox:#_x0000_s3961" inset="1pt,1pt,1pt,1pt">
                <w:txbxContent>
                  <w:p w14:paraId="6CD68678" w14:textId="77777777" w:rsidR="00E55231" w:rsidRPr="00EB43A3" w:rsidRDefault="00E55231" w:rsidP="002A35D7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7CF1982F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5B68472C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A7F45D1" w14:textId="77777777" w:rsidR="00E55231" w:rsidRDefault="00E55231" w:rsidP="002A35D7"/>
                  <w:p w14:paraId="0FA62CCF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511B86B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43DCDC0E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AF2D03E" w14:textId="77777777" w:rsidR="00E55231" w:rsidRDefault="00E55231" w:rsidP="002A35D7"/>
                  <w:p w14:paraId="202B951F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3047B63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1DFE567D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148C4DD" w14:textId="77777777" w:rsidR="00E55231" w:rsidRDefault="00E55231" w:rsidP="002A35D7"/>
                  <w:p w14:paraId="1FB528C1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3E93F1F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262734EC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925FF1A" w14:textId="77777777" w:rsidR="00E55231" w:rsidRDefault="00E55231" w:rsidP="002A35D7"/>
                  <w:p w14:paraId="51B85938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8438BD7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4258906C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AA9467D" w14:textId="77777777" w:rsidR="00E55231" w:rsidRDefault="00E55231" w:rsidP="002A35D7"/>
                  <w:p w14:paraId="2B021FA6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B84EEE9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05CE1EB0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F7C08B3" w14:textId="77777777" w:rsidR="00E55231" w:rsidRDefault="00E55231" w:rsidP="002A35D7"/>
                  <w:p w14:paraId="64668ECC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D8104CC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69A1D408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0503384" w14:textId="77777777" w:rsidR="00E55231" w:rsidRDefault="00E55231" w:rsidP="002A35D7"/>
                  <w:p w14:paraId="1FD5050E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A2FA31C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209133CD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D7D1603" w14:textId="77777777" w:rsidR="00E55231" w:rsidRDefault="00E55231" w:rsidP="002A35D7"/>
                  <w:p w14:paraId="42C2696D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753497F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1137713E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70024C7" w14:textId="77777777" w:rsidR="00E55231" w:rsidRDefault="00E55231" w:rsidP="002A35D7"/>
                  <w:p w14:paraId="7B8FA42E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09A7A43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5151386D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3EE9081" w14:textId="77777777" w:rsidR="00E55231" w:rsidRDefault="00E55231" w:rsidP="002A35D7"/>
                  <w:p w14:paraId="622A75B6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1F2A096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24074953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694BCC9" w14:textId="77777777" w:rsidR="00E55231" w:rsidRDefault="00E55231" w:rsidP="002A35D7"/>
                  <w:p w14:paraId="531B375F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62814DF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5AB5954A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32D0F67" w14:textId="77777777" w:rsidR="00E55231" w:rsidRDefault="00E55231" w:rsidP="002A35D7"/>
                  <w:p w14:paraId="72B49BE3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5CD3986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7D247CDA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BD6B9B8" w14:textId="77777777" w:rsidR="00E55231" w:rsidRDefault="00E55231" w:rsidP="002A35D7"/>
                  <w:p w14:paraId="779FB1B7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471ACA5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57F916D3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9ED712D" w14:textId="77777777" w:rsidR="00E55231" w:rsidRDefault="00E55231" w:rsidP="002A35D7"/>
                  <w:p w14:paraId="751B7AA0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A3C3D91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3412BDAA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E03025E" w14:textId="77777777" w:rsidR="00E55231" w:rsidRDefault="00E55231" w:rsidP="002A35D7"/>
                  <w:p w14:paraId="647EA14B" w14:textId="77777777" w:rsidR="00E55231" w:rsidRDefault="00E55231" w:rsidP="002A35D7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8FEAF95" w14:textId="77777777" w:rsidR="00E55231" w:rsidRDefault="00E55231" w:rsidP="002A35D7">
                    <w:pPr>
                      <w:pStyle w:val="a0"/>
                      <w:rPr>
                        <w:lang w:val="ru-RU"/>
                      </w:rPr>
                    </w:pPr>
                  </w:p>
                  <w:p w14:paraId="0DA2D234" w14:textId="77777777" w:rsidR="00E55231" w:rsidRPr="00F303CF" w:rsidRDefault="00E55231" w:rsidP="002A35D7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7225C2" w:rsidRPr="00B54A31">
        <w:rPr>
          <w:rFonts w:ascii="Calibri" w:hAnsi="Calibri" w:cs="Calibri"/>
          <w:lang w:val="ru-RU"/>
        </w:rPr>
        <w:tab/>
        <w:t xml:space="preserve">Следующим шагом </w:t>
      </w:r>
      <w:r w:rsidR="0085245D">
        <w:rPr>
          <w:rFonts w:ascii="Calibri" w:hAnsi="Calibri" w:cs="Calibri"/>
          <w:lang w:val="ru-RU"/>
        </w:rPr>
        <w:t>будет</w:t>
      </w:r>
      <w:r w:rsidR="007225C2" w:rsidRPr="00B54A31">
        <w:rPr>
          <w:rFonts w:ascii="Calibri" w:hAnsi="Calibri" w:cs="Calibri"/>
          <w:lang w:val="ru-RU"/>
        </w:rPr>
        <w:t xml:space="preserve"> производиться сама запись пациента. Данные пациента берутся автоматически из базы МИС, если телефон в базе не указан, то при записи его необходимо указать. После проверки всех данных и при необходимости указания примечания к выданному номерку </w:t>
      </w:r>
      <w:r w:rsidR="0085245D">
        <w:rPr>
          <w:rFonts w:ascii="Calibri" w:hAnsi="Calibri" w:cs="Calibri"/>
          <w:lang w:val="ru-RU"/>
        </w:rPr>
        <w:t>надо</w:t>
      </w:r>
      <w:r w:rsidR="007225C2" w:rsidRPr="00B54A31">
        <w:rPr>
          <w:rFonts w:ascii="Calibri" w:hAnsi="Calibri" w:cs="Calibri"/>
          <w:lang w:val="ru-RU"/>
        </w:rPr>
        <w:t xml:space="preserve"> нажат</w:t>
      </w:r>
      <w:r w:rsidR="0085245D">
        <w:rPr>
          <w:rFonts w:ascii="Calibri" w:hAnsi="Calibri" w:cs="Calibri"/>
          <w:lang w:val="ru-RU"/>
        </w:rPr>
        <w:t>ь</w:t>
      </w:r>
      <w:r w:rsidR="007225C2" w:rsidRPr="00B54A31">
        <w:rPr>
          <w:rFonts w:ascii="Calibri" w:hAnsi="Calibri" w:cs="Calibri"/>
          <w:lang w:val="ru-RU"/>
        </w:rPr>
        <w:t xml:space="preserve"> кнопк</w:t>
      </w:r>
      <w:r w:rsidR="0085245D">
        <w:rPr>
          <w:rFonts w:ascii="Calibri" w:hAnsi="Calibri" w:cs="Calibri"/>
          <w:lang w:val="ru-RU"/>
        </w:rPr>
        <w:t>у</w:t>
      </w:r>
      <w:r w:rsidR="007225C2" w:rsidRPr="00B54A31">
        <w:rPr>
          <w:rFonts w:ascii="Calibri" w:hAnsi="Calibri" w:cs="Calibri"/>
          <w:lang w:val="ru-RU"/>
        </w:rPr>
        <w:t xml:space="preserve"> “Записать на прием”. </w:t>
      </w:r>
      <w:r w:rsidR="0085245D">
        <w:rPr>
          <w:rFonts w:ascii="Calibri" w:hAnsi="Calibri" w:cs="Calibri"/>
          <w:lang w:val="ru-RU"/>
        </w:rPr>
        <w:t>Если запись поизведена успешно, то появится</w:t>
      </w:r>
      <w:r w:rsidR="007225C2" w:rsidRPr="00B54A31">
        <w:rPr>
          <w:rFonts w:ascii="Calibri" w:hAnsi="Calibri" w:cs="Calibri"/>
          <w:lang w:val="ru-RU"/>
        </w:rPr>
        <w:t xml:space="preserve"> следующий экран с указанием характеристики записи и возможностью распечатки памятки для пациента.</w:t>
      </w:r>
    </w:p>
    <w:p w14:paraId="2B74DF13" w14:textId="77777777" w:rsidR="0058775F" w:rsidRPr="00B54A31" w:rsidRDefault="0058775F" w:rsidP="00BF0630">
      <w:pPr>
        <w:rPr>
          <w:rFonts w:ascii="Calibri" w:hAnsi="Calibri" w:cs="Calibri"/>
          <w:lang w:val="ru-RU"/>
        </w:rPr>
      </w:pPr>
    </w:p>
    <w:p w14:paraId="02F2DBC3" w14:textId="3F73A6F7" w:rsidR="006F0236" w:rsidRPr="00B54A31" w:rsidRDefault="00523CBB" w:rsidP="00BF0630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69556AD7">
          <v:shape id="_x0000_s4028" type="#_x0000_t75" style="position:absolute;left:0;text-align:left;margin-left:-9pt;margin-top:6.45pt;width:480pt;height:227.25pt;z-index:20">
            <v:imagedata r:id="rId22" o:title="ЗПВ запись"/>
          </v:shape>
        </w:pict>
      </w:r>
    </w:p>
    <w:p w14:paraId="39E587AF" w14:textId="34AF7433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359305C2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6450B6B8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077EA97B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21389818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132FA457" w14:textId="7164B4A9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25C06C5B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6209B539" w14:textId="627CDD18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297A4791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531842D1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64C82E28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6E9F9363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6D862F36" w14:textId="08691683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4FCE18FC" w14:textId="42914368" w:rsidR="006F0236" w:rsidRPr="00B54A31" w:rsidRDefault="00523CBB" w:rsidP="00BF0630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3C8CD0F0">
          <v:shape id="_x0000_s4029" type="#_x0000_t75" style="position:absolute;left:0;text-align:left;margin-left:-7.6pt;margin-top:-10.2pt;width:484.15pt;height:180.45pt;z-index:21">
            <v:imagedata r:id="rId23" o:title="ЗПВ печать"/>
          </v:shape>
        </w:pict>
      </w:r>
    </w:p>
    <w:p w14:paraId="30A16AD1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3B8BA3A6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7711FB55" w14:textId="183691B6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07E3D887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4AF6750E" w14:textId="2C078654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6BF574E6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42927B17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0888EB9D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07C399BD" w14:textId="655FA7D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6A4EF97D" w14:textId="7E290EAD" w:rsidR="006F0236" w:rsidRPr="00B54A31" w:rsidRDefault="006F0236" w:rsidP="006F0236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75EDA7DF" w14:textId="77777777" w:rsidR="006F0236" w:rsidRPr="00B54A31" w:rsidRDefault="006F0236" w:rsidP="00BF0630">
      <w:pPr>
        <w:rPr>
          <w:rFonts w:ascii="Calibri" w:hAnsi="Calibri" w:cs="Calibri"/>
          <w:lang w:val="ru-RU"/>
        </w:rPr>
      </w:pPr>
    </w:p>
    <w:p w14:paraId="1E00D413" w14:textId="6D4E322C" w:rsidR="00D86467" w:rsidRPr="00B54A31" w:rsidRDefault="00264F88" w:rsidP="00D86467">
      <w:pPr>
        <w:pStyle w:val="2"/>
        <w:rPr>
          <w:rFonts w:ascii="Calibri" w:hAnsi="Calibri" w:cs="Calibri"/>
          <w:lang w:val="ru-RU"/>
        </w:rPr>
      </w:pPr>
      <w:bookmarkStart w:id="128" w:name="_Toc49282804"/>
      <w:r w:rsidRPr="004B3599">
        <w:rPr>
          <w:rFonts w:ascii="Calibri" w:hAnsi="Calibri" w:cs="Calibri"/>
          <w:lang w:val="ru-RU"/>
        </w:rPr>
        <w:t>2</w:t>
      </w:r>
      <w:r w:rsidR="00D86467" w:rsidRPr="00B54A31">
        <w:rPr>
          <w:rFonts w:ascii="Calibri" w:hAnsi="Calibri" w:cs="Calibri"/>
          <w:lang w:val="ru-RU"/>
        </w:rPr>
        <w:t>.3</w:t>
      </w:r>
      <w:r w:rsidR="00D86467" w:rsidRPr="00B54A31">
        <w:rPr>
          <w:rFonts w:ascii="Calibri" w:hAnsi="Calibri" w:cs="Calibri"/>
          <w:lang w:val="ru-RU"/>
        </w:rPr>
        <w:tab/>
        <w:t>Сценарий “Просмотр номерков из МИС”</w:t>
      </w:r>
      <w:bookmarkEnd w:id="128"/>
    </w:p>
    <w:p w14:paraId="784BAB24" w14:textId="77777777" w:rsidR="00E57469" w:rsidRDefault="00523CBB" w:rsidP="00D86467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44D7493C">
          <v:shape id="_x0000_s4030" type="#_x0000_t75" style="position:absolute;left:0;text-align:left;margin-left:230.4pt;margin-top:35pt;width:17.65pt;height:17.65pt;z-index:22">
            <v:imagedata r:id="rId24" o:title="turn"/>
          </v:shape>
        </w:pict>
      </w:r>
      <w:r w:rsidR="00D86467" w:rsidRPr="00B54A31">
        <w:rPr>
          <w:rFonts w:ascii="Calibri" w:hAnsi="Calibri" w:cs="Calibri"/>
          <w:lang w:val="ru-RU"/>
        </w:rPr>
        <w:tab/>
      </w:r>
      <w:r w:rsidR="00E57469">
        <w:rPr>
          <w:rFonts w:ascii="Calibri" w:hAnsi="Calibri" w:cs="Calibri"/>
          <w:lang w:val="ru-RU"/>
        </w:rPr>
        <w:t>Вы имеете</w:t>
      </w:r>
      <w:r w:rsidR="00D86467" w:rsidRPr="00B54A31">
        <w:rPr>
          <w:rFonts w:ascii="Calibri" w:hAnsi="Calibri" w:cs="Calibri"/>
          <w:lang w:val="ru-RU"/>
        </w:rPr>
        <w:t xml:space="preserve"> возможность просмотреть </w:t>
      </w:r>
      <w:r w:rsidR="00E57469">
        <w:rPr>
          <w:rFonts w:ascii="Calibri" w:hAnsi="Calibri" w:cs="Calibri"/>
          <w:lang w:val="ru-RU"/>
        </w:rPr>
        <w:t xml:space="preserve">информацию </w:t>
      </w:r>
      <w:r w:rsidR="00D86467" w:rsidRPr="00B54A31">
        <w:rPr>
          <w:rFonts w:ascii="Calibri" w:hAnsi="Calibri" w:cs="Calibri"/>
          <w:lang w:val="ru-RU"/>
        </w:rPr>
        <w:t>на пациента</w:t>
      </w:r>
      <w:r w:rsidR="00E57469">
        <w:rPr>
          <w:rFonts w:ascii="Calibri" w:hAnsi="Calibri" w:cs="Calibri"/>
          <w:lang w:val="ru-RU"/>
        </w:rPr>
        <w:t>. Это информация</w:t>
      </w:r>
      <w:r w:rsidR="00D86467" w:rsidRPr="00B54A31">
        <w:rPr>
          <w:rFonts w:ascii="Calibri" w:hAnsi="Calibri" w:cs="Calibri"/>
          <w:lang w:val="ru-RU"/>
        </w:rPr>
        <w:t xml:space="preserve"> о всех его записях (запланированных, прошедших, отмененных).</w:t>
      </w:r>
      <w:r w:rsidR="00E57469">
        <w:rPr>
          <w:rFonts w:ascii="Calibri" w:hAnsi="Calibri" w:cs="Calibri"/>
          <w:lang w:val="ru-RU"/>
        </w:rPr>
        <w:t xml:space="preserve"> Для этого нужно нажать кнопку</w:t>
      </w:r>
      <w:r w:rsidR="00D86467" w:rsidRPr="00B54A31">
        <w:rPr>
          <w:rFonts w:ascii="Calibri" w:hAnsi="Calibri" w:cs="Calibri"/>
          <w:lang w:val="ru-RU"/>
        </w:rPr>
        <w:tab/>
      </w:r>
      <w:r w:rsidR="00E57469">
        <w:rPr>
          <w:rFonts w:ascii="Calibri" w:hAnsi="Calibri" w:cs="Calibri"/>
          <w:lang w:val="ru-RU"/>
        </w:rPr>
        <w:t>.</w:t>
      </w:r>
    </w:p>
    <w:p w14:paraId="6F786F3B" w14:textId="60214B1E" w:rsidR="00D86467" w:rsidRPr="00B54A31" w:rsidRDefault="003E73B1" w:rsidP="00D86467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ab/>
      </w:r>
    </w:p>
    <w:p w14:paraId="5CD33D2B" w14:textId="77777777" w:rsidR="003E73B1" w:rsidRPr="00B54A31" w:rsidRDefault="003E73B1" w:rsidP="00D86467">
      <w:pPr>
        <w:rPr>
          <w:rFonts w:ascii="Calibri" w:hAnsi="Calibri" w:cs="Calibri"/>
          <w:lang w:val="ru-RU"/>
        </w:rPr>
      </w:pPr>
    </w:p>
    <w:p w14:paraId="2EDE8F49" w14:textId="77777777" w:rsidR="003E73B1" w:rsidRPr="00B54A31" w:rsidRDefault="003E73B1" w:rsidP="00D86467">
      <w:pPr>
        <w:rPr>
          <w:rFonts w:ascii="Calibri" w:hAnsi="Calibri" w:cs="Calibri"/>
          <w:lang w:val="ru-RU"/>
        </w:rPr>
      </w:pPr>
    </w:p>
    <w:p w14:paraId="2B2BB63E" w14:textId="77777777" w:rsidR="003E73B1" w:rsidRPr="00B54A31" w:rsidRDefault="003E73B1" w:rsidP="00D86467">
      <w:pPr>
        <w:rPr>
          <w:rFonts w:ascii="Calibri" w:hAnsi="Calibri" w:cs="Calibri"/>
          <w:lang w:val="ru-RU"/>
        </w:rPr>
      </w:pPr>
    </w:p>
    <w:p w14:paraId="46FB3061" w14:textId="52711B29" w:rsidR="003E73B1" w:rsidRPr="00B54A31" w:rsidRDefault="00523CBB" w:rsidP="00D86467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69618AFA">
          <v:shape id="_x0000_s4051" type="#_x0000_t75" style="position:absolute;left:0;text-align:left;margin-left:-14.4pt;margin-top:-14.45pt;width:494.8pt;height:160.65pt;z-index:24">
            <v:imagedata r:id="rId25" o:title="ЗПВ взятые номерки"/>
          </v:shape>
        </w:pict>
      </w:r>
      <w:r>
        <w:rPr>
          <w:rFonts w:ascii="Calibri" w:hAnsi="Calibri" w:cs="Calibri"/>
          <w:noProof/>
          <w:lang w:val="ru-RU"/>
        </w:rPr>
        <w:pict w14:anchorId="58F5D5F5">
          <v:group id="_x0000_s4031" style="position:absolute;left:0;text-align:left;margin-left:55.6pt;margin-top:19.65pt;width:518.8pt;height:802.3pt;z-index:23;mso-position-horizontal-relative:page;mso-position-vertical-relative:page" coordsize="20000,20000" o:allowincell="f">
            <v:rect id="_x0000_s4032" style="position:absolute;width:20000;height:20000" filled="f" strokeweight="2pt"/>
            <v:line id="_x0000_s4033" style="position:absolute" from="1093,18949" to="1095,19989" strokeweight="2pt"/>
            <v:line id="_x0000_s4034" style="position:absolute" from="10,18941" to="19977,18942" strokeweight="2pt"/>
            <v:line id="_x0000_s4035" style="position:absolute" from="2186,18949" to="2188,19989" strokeweight="2pt"/>
            <v:line id="_x0000_s4036" style="position:absolute" from="4919,18949" to="4921,19989" strokeweight="2pt"/>
            <v:line id="_x0000_s4037" style="position:absolute" from="6557,18959" to="6559,19989" strokeweight="2pt"/>
            <v:line id="_x0000_s4038" style="position:absolute" from="7650,18949" to="7652,19979" strokeweight="2pt"/>
            <v:line id="_x0000_s4039" style="position:absolute" from="18905,18949" to="18909,19989" strokeweight="2pt"/>
            <v:line id="_x0000_s4040" style="position:absolute" from="10,19293" to="7631,19295" strokeweight="1pt"/>
            <v:line id="_x0000_s4041" style="position:absolute" from="10,19646" to="7631,19647" strokeweight="2pt"/>
            <v:line id="_x0000_s4042" style="position:absolute" from="18919,19296" to="19990,19297" strokeweight="1pt"/>
            <v:rect id="_x0000_s4043" style="position:absolute;left:54;top:19660;width:1000;height:309" filled="f" stroked="f" strokeweight=".25pt">
              <v:textbox style="mso-next-textbox:#_x0000_s4043" inset="1pt,1pt,1pt,1pt">
                <w:txbxContent>
                  <w:p w14:paraId="7889E1A7" w14:textId="77777777" w:rsidR="00E55231" w:rsidRDefault="00E55231" w:rsidP="003E73B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4044" style="position:absolute;left:1139;top:19660;width:1001;height:309" filled="f" stroked="f" strokeweight=".25pt">
              <v:textbox style="mso-next-textbox:#_x0000_s4044" inset="1pt,1pt,1pt,1pt">
                <w:txbxContent>
                  <w:p w14:paraId="5CA2CE0F" w14:textId="77777777" w:rsidR="00E55231" w:rsidRDefault="00E55231" w:rsidP="003E73B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045" style="position:absolute;left:2267;top:19660;width:2573;height:309" filled="f" stroked="f" strokeweight=".25pt">
              <v:textbox style="mso-next-textbox:#_x0000_s4045" inset="1pt,1pt,1pt,1pt">
                <w:txbxContent>
                  <w:p w14:paraId="6CC8022B" w14:textId="77777777" w:rsidR="00E55231" w:rsidRDefault="00E55231" w:rsidP="003E73B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4046" style="position:absolute;left:4983;top:19660;width:1534;height:309" filled="f" stroked="f" strokeweight=".25pt">
              <v:textbox style="mso-next-textbox:#_x0000_s4046" inset="1pt,1pt,1pt,1pt">
                <w:txbxContent>
                  <w:p w14:paraId="50081AF7" w14:textId="77777777" w:rsidR="00E55231" w:rsidRDefault="00E55231" w:rsidP="003E73B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4047" style="position:absolute;left:6604;top:19660;width:1000;height:309" filled="f" stroked="f" strokeweight=".25pt">
              <v:textbox style="mso-next-textbox:#_x0000_s4047" inset="1pt,1pt,1pt,1pt">
                <w:txbxContent>
                  <w:p w14:paraId="61FF4C6C" w14:textId="77777777" w:rsidR="00E55231" w:rsidRDefault="00E55231" w:rsidP="003E73B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4048" style="position:absolute;left:18949;top:18977;width:1001;height:309" filled="f" stroked="f" strokeweight=".25pt">
              <v:textbox style="mso-next-textbox:#_x0000_s4048" inset="1pt,1pt,1pt,1pt">
                <w:txbxContent>
                  <w:p w14:paraId="1A23AB25" w14:textId="77777777" w:rsidR="00E55231" w:rsidRDefault="00E55231" w:rsidP="003E73B1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049" style="position:absolute;left:18949;top:19435;width:1001;height:423" filled="f" stroked="f" strokeweight=".25pt">
              <v:textbox style="mso-next-textbox:#_x0000_s4049" inset="1pt,1pt,1pt,1pt">
                <w:txbxContent>
                  <w:p w14:paraId="65697119" w14:textId="77777777" w:rsidR="00E55231" w:rsidRPr="0002024B" w:rsidRDefault="00E55231" w:rsidP="003E73B1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4050" style="position:absolute;left:7745;top:19221;width:11075;height:477" filled="f" stroked="f" strokeweight=".25pt">
              <v:textbox style="mso-next-textbox:#_x0000_s4050" inset="1pt,1pt,1pt,1pt">
                <w:txbxContent>
                  <w:p w14:paraId="1924B0F0" w14:textId="77777777" w:rsidR="00E55231" w:rsidRPr="00EB43A3" w:rsidRDefault="00E55231" w:rsidP="003E73B1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2FA4AD66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5B9CDD19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BDAE705" w14:textId="77777777" w:rsidR="00E55231" w:rsidRDefault="00E55231" w:rsidP="003E73B1"/>
                  <w:p w14:paraId="07DD639E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3434BBC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57BD52FF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525E977" w14:textId="77777777" w:rsidR="00E55231" w:rsidRDefault="00E55231" w:rsidP="003E73B1"/>
                  <w:p w14:paraId="6A7A3220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CE1E2CB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30C6788A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90B0419" w14:textId="77777777" w:rsidR="00E55231" w:rsidRDefault="00E55231" w:rsidP="003E73B1"/>
                  <w:p w14:paraId="46A9153D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FA09D0D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2FB5D809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E2DA2B7" w14:textId="77777777" w:rsidR="00E55231" w:rsidRDefault="00E55231" w:rsidP="003E73B1"/>
                  <w:p w14:paraId="67C83153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6193E1C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11705C71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E970B3B" w14:textId="77777777" w:rsidR="00E55231" w:rsidRDefault="00E55231" w:rsidP="003E73B1"/>
                  <w:p w14:paraId="2396A868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5C76CAE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2EA13351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93A77AC" w14:textId="77777777" w:rsidR="00E55231" w:rsidRDefault="00E55231" w:rsidP="003E73B1"/>
                  <w:p w14:paraId="530E0C1A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CF31CA2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759E4EDC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5445039" w14:textId="77777777" w:rsidR="00E55231" w:rsidRDefault="00E55231" w:rsidP="003E73B1"/>
                  <w:p w14:paraId="38C66FC0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FB9F8CF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0C8AF1CC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96AD55B" w14:textId="77777777" w:rsidR="00E55231" w:rsidRDefault="00E55231" w:rsidP="003E73B1"/>
                  <w:p w14:paraId="2287F162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443F09A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4D722008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E43B5D0" w14:textId="77777777" w:rsidR="00E55231" w:rsidRDefault="00E55231" w:rsidP="003E73B1"/>
                  <w:p w14:paraId="76A2BD68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C493E9C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00F3BBDF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17AFB48" w14:textId="77777777" w:rsidR="00E55231" w:rsidRDefault="00E55231" w:rsidP="003E73B1"/>
                  <w:p w14:paraId="0606C583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CD3F517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7A6E41EA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2E3AC56" w14:textId="77777777" w:rsidR="00E55231" w:rsidRDefault="00E55231" w:rsidP="003E73B1"/>
                  <w:p w14:paraId="23574286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59FDC14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40CADD75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19EA473" w14:textId="77777777" w:rsidR="00E55231" w:rsidRDefault="00E55231" w:rsidP="003E73B1"/>
                  <w:p w14:paraId="7E17AC89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D42FF06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3E3E81BD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F041389" w14:textId="77777777" w:rsidR="00E55231" w:rsidRDefault="00E55231" w:rsidP="003E73B1"/>
                  <w:p w14:paraId="5A6E73D7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A5EEFB9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071F6646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AA34BA4" w14:textId="77777777" w:rsidR="00E55231" w:rsidRDefault="00E55231" w:rsidP="003E73B1"/>
                  <w:p w14:paraId="4599C5F8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74C8A72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0E67F89B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5B906D5" w14:textId="77777777" w:rsidR="00E55231" w:rsidRDefault="00E55231" w:rsidP="003E73B1"/>
                  <w:p w14:paraId="6647FFE1" w14:textId="77777777" w:rsidR="00E55231" w:rsidRDefault="00E55231" w:rsidP="003E73B1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3304728" w14:textId="77777777" w:rsidR="00E55231" w:rsidRDefault="00E55231" w:rsidP="003E73B1">
                    <w:pPr>
                      <w:pStyle w:val="a0"/>
                      <w:rPr>
                        <w:lang w:val="ru-RU"/>
                      </w:rPr>
                    </w:pPr>
                  </w:p>
                  <w:p w14:paraId="1E26C35E" w14:textId="77777777" w:rsidR="00E55231" w:rsidRPr="00F303CF" w:rsidRDefault="00E55231" w:rsidP="003E73B1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2D7BDA7F" w14:textId="77777777" w:rsidR="003E73B1" w:rsidRPr="00B54A31" w:rsidRDefault="003E73B1" w:rsidP="00D86467">
      <w:pPr>
        <w:rPr>
          <w:rFonts w:ascii="Calibri" w:hAnsi="Calibri" w:cs="Calibri"/>
          <w:lang w:val="ru-RU"/>
        </w:rPr>
      </w:pPr>
    </w:p>
    <w:p w14:paraId="037A0B23" w14:textId="77777777" w:rsidR="003E73B1" w:rsidRPr="00B54A31" w:rsidRDefault="003E73B1" w:rsidP="00D86467">
      <w:pPr>
        <w:rPr>
          <w:rFonts w:ascii="Calibri" w:hAnsi="Calibri" w:cs="Calibri"/>
          <w:lang w:val="ru-RU"/>
        </w:rPr>
      </w:pPr>
    </w:p>
    <w:p w14:paraId="267EFF11" w14:textId="4E32730A" w:rsidR="003E73B1" w:rsidRPr="00B54A31" w:rsidRDefault="003E73B1" w:rsidP="00D86467">
      <w:pPr>
        <w:rPr>
          <w:rFonts w:ascii="Calibri" w:hAnsi="Calibri" w:cs="Calibri"/>
          <w:lang w:val="ru-RU"/>
        </w:rPr>
      </w:pPr>
    </w:p>
    <w:p w14:paraId="46A811EC" w14:textId="77777777" w:rsidR="00582A34" w:rsidRPr="00B54A31" w:rsidRDefault="00582A34" w:rsidP="00D86467">
      <w:pPr>
        <w:rPr>
          <w:rFonts w:ascii="Calibri" w:hAnsi="Calibri" w:cs="Calibri"/>
          <w:lang w:val="ru-RU"/>
        </w:rPr>
      </w:pPr>
    </w:p>
    <w:p w14:paraId="38C45DAE" w14:textId="77777777" w:rsidR="00582A34" w:rsidRPr="00B54A31" w:rsidRDefault="00582A34" w:rsidP="00D86467">
      <w:pPr>
        <w:rPr>
          <w:rFonts w:ascii="Calibri" w:hAnsi="Calibri" w:cs="Calibri"/>
          <w:lang w:val="ru-RU"/>
        </w:rPr>
      </w:pPr>
    </w:p>
    <w:p w14:paraId="2DA6FD5A" w14:textId="77777777" w:rsidR="00582A34" w:rsidRPr="00B54A31" w:rsidRDefault="00582A34" w:rsidP="00D86467">
      <w:pPr>
        <w:rPr>
          <w:rFonts w:ascii="Calibri" w:hAnsi="Calibri" w:cs="Calibri"/>
          <w:lang w:val="ru-RU"/>
        </w:rPr>
      </w:pPr>
    </w:p>
    <w:p w14:paraId="5C6EC7C0" w14:textId="77777777" w:rsidR="00582A34" w:rsidRPr="00B54A31" w:rsidRDefault="00582A34" w:rsidP="00D86467">
      <w:pPr>
        <w:rPr>
          <w:rFonts w:ascii="Calibri" w:hAnsi="Calibri" w:cs="Calibri"/>
          <w:lang w:val="ru-RU"/>
        </w:rPr>
      </w:pPr>
    </w:p>
    <w:p w14:paraId="20F1F3F5" w14:textId="77777777" w:rsidR="00582A34" w:rsidRPr="00B54A31" w:rsidRDefault="00582A34" w:rsidP="00D86467">
      <w:pPr>
        <w:rPr>
          <w:rFonts w:ascii="Calibri" w:hAnsi="Calibri" w:cs="Calibri"/>
          <w:lang w:val="ru-RU"/>
        </w:rPr>
      </w:pPr>
    </w:p>
    <w:p w14:paraId="7A5237D0" w14:textId="40E8552E" w:rsidR="00582A34" w:rsidRDefault="00582A34" w:rsidP="00582A34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5F59F2F0" w14:textId="77777777" w:rsidR="00DB00C3" w:rsidRPr="00B54A31" w:rsidRDefault="00DB00C3" w:rsidP="00582A34">
      <w:pPr>
        <w:jc w:val="center"/>
        <w:rPr>
          <w:rFonts w:ascii="Calibri" w:hAnsi="Calibri" w:cs="Calibri"/>
          <w:lang w:val="ru-RU"/>
        </w:rPr>
      </w:pPr>
    </w:p>
    <w:p w14:paraId="3F3429C3" w14:textId="2769EDC5" w:rsidR="00582A34" w:rsidRPr="00B54A31" w:rsidRDefault="00582A34" w:rsidP="00D86467">
      <w:pPr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 правой части экрана по предстоящей запи</w:t>
      </w:r>
      <w:r w:rsidR="00DB00C3">
        <w:rPr>
          <w:rFonts w:ascii="Calibri" w:hAnsi="Calibri" w:cs="Calibri"/>
          <w:lang w:val="ru-RU"/>
        </w:rPr>
        <w:t>си</w:t>
      </w:r>
      <w:r w:rsidRPr="00B54A31">
        <w:rPr>
          <w:rFonts w:ascii="Calibri" w:hAnsi="Calibri" w:cs="Calibri"/>
          <w:lang w:val="ru-RU"/>
        </w:rPr>
        <w:t xml:space="preserve"> </w:t>
      </w:r>
      <w:r w:rsidR="00DB00C3">
        <w:rPr>
          <w:rFonts w:ascii="Calibri" w:hAnsi="Calibri" w:cs="Calibri"/>
          <w:lang w:val="ru-RU"/>
        </w:rPr>
        <w:t>находятся</w:t>
      </w:r>
      <w:r w:rsidRPr="00B54A31">
        <w:rPr>
          <w:rFonts w:ascii="Calibri" w:hAnsi="Calibri" w:cs="Calibri"/>
          <w:lang w:val="ru-RU"/>
        </w:rPr>
        <w:t xml:space="preserve"> функции:</w:t>
      </w:r>
    </w:p>
    <w:p w14:paraId="60444D8A" w14:textId="0BD91384" w:rsidR="00582A34" w:rsidRPr="00B54A31" w:rsidRDefault="00582A34" w:rsidP="00582A34">
      <w:pPr>
        <w:numPr>
          <w:ilvl w:val="0"/>
          <w:numId w:val="15"/>
        </w:numPr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удаление номерка; </w:t>
      </w:r>
    </w:p>
    <w:p w14:paraId="4C1E223E" w14:textId="53A7BAFE" w:rsidR="00582A34" w:rsidRPr="00B54A31" w:rsidRDefault="00582A34" w:rsidP="00582A34">
      <w:pPr>
        <w:numPr>
          <w:ilvl w:val="0"/>
          <w:numId w:val="15"/>
        </w:numPr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редактирование номерка;</w:t>
      </w:r>
    </w:p>
    <w:p w14:paraId="64BD8002" w14:textId="642CEAF5" w:rsidR="00582A34" w:rsidRPr="00B54A31" w:rsidRDefault="00582A34" w:rsidP="00582A34">
      <w:pPr>
        <w:numPr>
          <w:ilvl w:val="0"/>
          <w:numId w:val="15"/>
        </w:numPr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повторная распечатка памятки;</w:t>
      </w:r>
    </w:p>
    <w:p w14:paraId="76611E1D" w14:textId="59658D4B" w:rsidR="00C14D4D" w:rsidRPr="00AD0879" w:rsidRDefault="00582A34" w:rsidP="00C14D4D">
      <w:pPr>
        <w:numPr>
          <w:ilvl w:val="0"/>
          <w:numId w:val="15"/>
        </w:numPr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если номерок создан по системе РЕГИЗ.УО (по направлению), то внесение информации о случае обслуживания.</w:t>
      </w:r>
    </w:p>
    <w:p w14:paraId="23A0DBD6" w14:textId="0D910A19" w:rsidR="00C14D4D" w:rsidRPr="00B54A31" w:rsidRDefault="00C14D4D" w:rsidP="00AD0879">
      <w:pPr>
        <w:ind w:firstLine="709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Нотификация записи на прием проходит в автоматическом режиме без каких-либо отображений для </w:t>
      </w:r>
      <w:r w:rsidR="00F93ABE">
        <w:rPr>
          <w:rFonts w:ascii="Calibri" w:hAnsi="Calibri" w:cs="Calibri"/>
          <w:lang w:val="ru-RU"/>
        </w:rPr>
        <w:t>Вас</w:t>
      </w:r>
      <w:r w:rsidRPr="00B54A31">
        <w:rPr>
          <w:rFonts w:ascii="Calibri" w:hAnsi="Calibri" w:cs="Calibri"/>
          <w:lang w:val="ru-RU"/>
        </w:rPr>
        <w:t xml:space="preserve"> на экране. Информация передается в РЕГИЗ в течение нескольких минут.</w:t>
      </w:r>
    </w:p>
    <w:p w14:paraId="22804205" w14:textId="77777777" w:rsidR="00B81586" w:rsidRPr="00B54A31" w:rsidRDefault="00B81586" w:rsidP="00AD0879">
      <w:pPr>
        <w:contextualSpacing/>
        <w:jc w:val="center"/>
        <w:rPr>
          <w:rFonts w:ascii="Calibri" w:hAnsi="Calibri" w:cs="Calibri"/>
          <w:lang w:val="ru-RU"/>
        </w:rPr>
      </w:pPr>
    </w:p>
    <w:p w14:paraId="69BAA7A3" w14:textId="10D19F13" w:rsidR="00120F0C" w:rsidRDefault="00CF2922" w:rsidP="00AD0879">
      <w:pPr>
        <w:ind w:firstLine="709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</w:t>
      </w:r>
      <w:r w:rsidR="00120F0C">
        <w:rPr>
          <w:rFonts w:ascii="Calibri" w:hAnsi="Calibri" w:cs="Calibri"/>
          <w:lang w:val="ru-RU"/>
        </w:rPr>
        <w:t>ы</w:t>
      </w:r>
      <w:r w:rsidRPr="00B54A31">
        <w:rPr>
          <w:rFonts w:ascii="Calibri" w:hAnsi="Calibri" w:cs="Calibri"/>
          <w:lang w:val="ru-RU"/>
        </w:rPr>
        <w:t xml:space="preserve"> име</w:t>
      </w:r>
      <w:r w:rsidR="00B81586">
        <w:rPr>
          <w:rFonts w:ascii="Calibri" w:hAnsi="Calibri" w:cs="Calibri"/>
          <w:lang w:val="ru-RU"/>
        </w:rPr>
        <w:t>ет</w:t>
      </w:r>
      <w:r w:rsidR="00120F0C">
        <w:rPr>
          <w:rFonts w:ascii="Calibri" w:hAnsi="Calibri" w:cs="Calibri"/>
          <w:lang w:val="ru-RU"/>
        </w:rPr>
        <w:t>е</w:t>
      </w:r>
      <w:r w:rsidRPr="00B54A31">
        <w:rPr>
          <w:rFonts w:ascii="Calibri" w:hAnsi="Calibri" w:cs="Calibri"/>
          <w:lang w:val="ru-RU"/>
        </w:rPr>
        <w:t xml:space="preserve"> возможность просмотреть список всех записанных пациентов к себе на прием на любой день, в рамках созданной очереди, а так же име</w:t>
      </w:r>
      <w:r w:rsidR="00B81586">
        <w:rPr>
          <w:rFonts w:ascii="Calibri" w:hAnsi="Calibri" w:cs="Calibri"/>
          <w:lang w:val="ru-RU"/>
        </w:rPr>
        <w:t>ет</w:t>
      </w:r>
      <w:r w:rsidR="00120F0C">
        <w:rPr>
          <w:rFonts w:ascii="Calibri" w:hAnsi="Calibri" w:cs="Calibri"/>
          <w:lang w:val="ru-RU"/>
        </w:rPr>
        <w:t>е</w:t>
      </w:r>
      <w:r w:rsidRPr="00B54A31">
        <w:rPr>
          <w:rFonts w:ascii="Calibri" w:hAnsi="Calibri" w:cs="Calibri"/>
          <w:lang w:val="ru-RU"/>
        </w:rPr>
        <w:t xml:space="preserve"> возможность перезаписать пациента или отменить его прием. </w:t>
      </w:r>
    </w:p>
    <w:p w14:paraId="2FDC862B" w14:textId="372C7569" w:rsidR="00CF2922" w:rsidRPr="00B54A31" w:rsidRDefault="00523CBB" w:rsidP="00AD0879">
      <w:pPr>
        <w:ind w:firstLine="709"/>
        <w:contextualSpacing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79CF8A67">
          <v:shape id="_x0000_s4339" type="#_x0000_t75" style="position:absolute;left:0;text-align:left;margin-left:313.95pt;margin-top:.5pt;width:17.35pt;height:17.35pt;z-index:25">
            <v:imagedata r:id="rId13" o:title="gosop"/>
          </v:shape>
        </w:pict>
      </w:r>
      <w:r w:rsidR="00120F0C">
        <w:rPr>
          <w:rFonts w:ascii="Calibri" w:hAnsi="Calibri" w:cs="Calibri"/>
          <w:lang w:val="ru-RU"/>
        </w:rPr>
        <w:t>Для этого Вы должны нажать</w:t>
      </w:r>
      <w:r w:rsidR="00CF2922" w:rsidRPr="00B54A31">
        <w:rPr>
          <w:rFonts w:ascii="Calibri" w:hAnsi="Calibri" w:cs="Calibri"/>
          <w:lang w:val="ru-RU"/>
        </w:rPr>
        <w:t xml:space="preserve"> </w:t>
      </w:r>
      <w:r w:rsidR="00120F0C">
        <w:rPr>
          <w:rFonts w:ascii="Calibri" w:hAnsi="Calibri" w:cs="Calibri"/>
          <w:lang w:val="ru-RU"/>
        </w:rPr>
        <w:t>на пиктограмму</w:t>
      </w:r>
      <w:r w:rsidR="00CF2922" w:rsidRPr="00B54A31">
        <w:rPr>
          <w:rFonts w:ascii="Calibri" w:hAnsi="Calibri" w:cs="Calibri"/>
          <w:lang w:val="ru-RU"/>
        </w:rPr>
        <w:tab/>
      </w:r>
      <w:r w:rsidR="00120F0C">
        <w:rPr>
          <w:rFonts w:ascii="Calibri" w:hAnsi="Calibri" w:cs="Calibri"/>
          <w:lang w:val="ru-RU"/>
        </w:rPr>
        <w:t xml:space="preserve">     .</w:t>
      </w:r>
    </w:p>
    <w:p w14:paraId="3A13FB42" w14:textId="680733F4" w:rsidR="00CF2922" w:rsidRPr="00B54A31" w:rsidRDefault="003B5321" w:rsidP="00AD0879">
      <w:pPr>
        <w:ind w:firstLine="709"/>
        <w:contextualSpacing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Далее необходимо</w:t>
      </w:r>
      <w:r w:rsidR="00CF2922" w:rsidRPr="00B54A31">
        <w:rPr>
          <w:rFonts w:ascii="Calibri" w:hAnsi="Calibri" w:cs="Calibri"/>
          <w:lang w:val="ru-RU"/>
        </w:rPr>
        <w:t xml:space="preserve"> выбрать нужный день:</w:t>
      </w:r>
    </w:p>
    <w:p w14:paraId="1830BD90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20E4EBEC" w14:textId="610D9D08" w:rsidR="00CF2922" w:rsidRPr="00B54A31" w:rsidRDefault="00523CBB" w:rsidP="00582A34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577C9283">
          <v:shape id="_x0000_s4340" type="#_x0000_t75" style="position:absolute;left:0;text-align:left;margin-left:-.3pt;margin-top:.3pt;width:467.25pt;height:161.25pt;z-index:26">
            <v:imagedata r:id="rId26" o:title="ЗПВ очередь врача"/>
          </v:shape>
        </w:pict>
      </w:r>
    </w:p>
    <w:p w14:paraId="093B6F77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482FDA95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6EE1625D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57877AA0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03783B19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367FE1EF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630B5BF9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45D44A9B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7C3EEC67" w14:textId="0954DF8D" w:rsidR="00CF2922" w:rsidRDefault="00CF2922" w:rsidP="00582A34">
      <w:pPr>
        <w:rPr>
          <w:rFonts w:ascii="Calibri" w:hAnsi="Calibri" w:cs="Calibri"/>
          <w:lang w:val="ru-RU"/>
        </w:rPr>
      </w:pPr>
    </w:p>
    <w:p w14:paraId="01733BEC" w14:textId="3BA0545F" w:rsidR="00582A34" w:rsidRPr="00B54A31" w:rsidRDefault="00523CBB" w:rsidP="00582A34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58F5D5F5">
          <v:group id="_x0000_s4341" style="position:absolute;left:0;text-align:left;margin-left:55.6pt;margin-top:19.55pt;width:518.8pt;height:802.3pt;z-index:27;mso-position-horizontal-relative:page;mso-position-vertical-relative:page" coordsize="20000,20000" o:allowincell="f">
            <v:rect id="_x0000_s4342" style="position:absolute;width:20000;height:20000" filled="f" strokeweight="2pt"/>
            <v:line id="_x0000_s4343" style="position:absolute" from="1093,18949" to="1095,19989" strokeweight="2pt"/>
            <v:line id="_x0000_s4344" style="position:absolute" from="10,18941" to="19977,18942" strokeweight="2pt"/>
            <v:line id="_x0000_s4345" style="position:absolute" from="2186,18949" to="2188,19989" strokeweight="2pt"/>
            <v:line id="_x0000_s4346" style="position:absolute" from="4919,18949" to="4921,19989" strokeweight="2pt"/>
            <v:line id="_x0000_s4347" style="position:absolute" from="6557,18959" to="6559,19989" strokeweight="2pt"/>
            <v:line id="_x0000_s4348" style="position:absolute" from="7650,18949" to="7652,19979" strokeweight="2pt"/>
            <v:line id="_x0000_s4349" style="position:absolute" from="18905,18949" to="18909,19989" strokeweight="2pt"/>
            <v:line id="_x0000_s4350" style="position:absolute" from="10,19293" to="7631,19295" strokeweight="1pt"/>
            <v:line id="_x0000_s4351" style="position:absolute" from="10,19646" to="7631,19647" strokeweight="2pt"/>
            <v:line id="_x0000_s4352" style="position:absolute" from="18919,19296" to="19990,19297" strokeweight="1pt"/>
            <v:rect id="_x0000_s4353" style="position:absolute;left:54;top:19660;width:1000;height:309" filled="f" stroked="f" strokeweight=".25pt">
              <v:textbox style="mso-next-textbox:#_x0000_s4353" inset="1pt,1pt,1pt,1pt">
                <w:txbxContent>
                  <w:p w14:paraId="7BC2F0FC" w14:textId="77777777" w:rsidR="00E55231" w:rsidRDefault="00E55231" w:rsidP="00CF292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4354" style="position:absolute;left:1139;top:19660;width:1001;height:309" filled="f" stroked="f" strokeweight=".25pt">
              <v:textbox style="mso-next-textbox:#_x0000_s4354" inset="1pt,1pt,1pt,1pt">
                <w:txbxContent>
                  <w:p w14:paraId="00A3F04F" w14:textId="77777777" w:rsidR="00E55231" w:rsidRDefault="00E55231" w:rsidP="00CF292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355" style="position:absolute;left:2267;top:19660;width:2573;height:309" filled="f" stroked="f" strokeweight=".25pt">
              <v:textbox style="mso-next-textbox:#_x0000_s4355" inset="1pt,1pt,1pt,1pt">
                <w:txbxContent>
                  <w:p w14:paraId="2C46A473" w14:textId="77777777" w:rsidR="00E55231" w:rsidRDefault="00E55231" w:rsidP="00CF292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4356" style="position:absolute;left:4983;top:19660;width:1534;height:309" filled="f" stroked="f" strokeweight=".25pt">
              <v:textbox style="mso-next-textbox:#_x0000_s4356" inset="1pt,1pt,1pt,1pt">
                <w:txbxContent>
                  <w:p w14:paraId="2D1F8787" w14:textId="77777777" w:rsidR="00E55231" w:rsidRDefault="00E55231" w:rsidP="00CF292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4357" style="position:absolute;left:6604;top:19660;width:1000;height:309" filled="f" stroked="f" strokeweight=".25pt">
              <v:textbox style="mso-next-textbox:#_x0000_s4357" inset="1pt,1pt,1pt,1pt">
                <w:txbxContent>
                  <w:p w14:paraId="2D9F0A6B" w14:textId="77777777" w:rsidR="00E55231" w:rsidRDefault="00E55231" w:rsidP="00CF292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4358" style="position:absolute;left:18949;top:18977;width:1001;height:309" filled="f" stroked="f" strokeweight=".25pt">
              <v:textbox style="mso-next-textbox:#_x0000_s4358" inset="1pt,1pt,1pt,1pt">
                <w:txbxContent>
                  <w:p w14:paraId="495F67D3" w14:textId="77777777" w:rsidR="00E55231" w:rsidRDefault="00E55231" w:rsidP="00CF2922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359" style="position:absolute;left:18949;top:19435;width:1001;height:423" filled="f" stroked="f" strokeweight=".25pt">
              <v:textbox style="mso-next-textbox:#_x0000_s4359" inset="1pt,1pt,1pt,1pt">
                <w:txbxContent>
                  <w:p w14:paraId="6C1EEDA4" w14:textId="77777777" w:rsidR="00E55231" w:rsidRPr="0002024B" w:rsidRDefault="00E55231" w:rsidP="00CF2922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4360" style="position:absolute;left:7745;top:19221;width:11075;height:477" filled="f" stroked="f" strokeweight=".25pt">
              <v:textbox style="mso-next-textbox:#_x0000_s4360" inset="1pt,1pt,1pt,1pt">
                <w:txbxContent>
                  <w:p w14:paraId="798FA8F5" w14:textId="77777777" w:rsidR="00E55231" w:rsidRPr="00EB43A3" w:rsidRDefault="00E55231" w:rsidP="00CF2922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1751ACED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3363C58F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59EC10A" w14:textId="77777777" w:rsidR="00E55231" w:rsidRDefault="00E55231" w:rsidP="00CF2922"/>
                  <w:p w14:paraId="0660580E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91EC623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6CA3F744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951E1A3" w14:textId="77777777" w:rsidR="00E55231" w:rsidRDefault="00E55231" w:rsidP="00CF2922"/>
                  <w:p w14:paraId="054A26AD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8BA6303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71752B5A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70CFD8D" w14:textId="77777777" w:rsidR="00E55231" w:rsidRDefault="00E55231" w:rsidP="00CF2922"/>
                  <w:p w14:paraId="0867EC9B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5ECBCBE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361194F9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B8CE707" w14:textId="77777777" w:rsidR="00E55231" w:rsidRDefault="00E55231" w:rsidP="00CF2922"/>
                  <w:p w14:paraId="4787D7D3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16FA327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72D2DF6A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ED1D3F4" w14:textId="77777777" w:rsidR="00E55231" w:rsidRDefault="00E55231" w:rsidP="00CF2922"/>
                  <w:p w14:paraId="72BD0770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8D33EAF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3B18A81A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BF5AFD5" w14:textId="77777777" w:rsidR="00E55231" w:rsidRDefault="00E55231" w:rsidP="00CF2922"/>
                  <w:p w14:paraId="5B6755AB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64E726A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2A881890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2230DCD" w14:textId="77777777" w:rsidR="00E55231" w:rsidRDefault="00E55231" w:rsidP="00CF2922"/>
                  <w:p w14:paraId="55D541DF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14CDE07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2CEEA077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98EBAB0" w14:textId="77777777" w:rsidR="00E55231" w:rsidRDefault="00E55231" w:rsidP="00CF2922"/>
                  <w:p w14:paraId="539CDA63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372E9BF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2A7E1FCD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396C607" w14:textId="77777777" w:rsidR="00E55231" w:rsidRDefault="00E55231" w:rsidP="00CF2922"/>
                  <w:p w14:paraId="0A37CA1F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951B6FE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6EE5FCCC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82005BD" w14:textId="77777777" w:rsidR="00E55231" w:rsidRDefault="00E55231" w:rsidP="00CF2922"/>
                  <w:p w14:paraId="4F88DF3A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0E89D6B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06EBFA8D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5F79D2F" w14:textId="77777777" w:rsidR="00E55231" w:rsidRDefault="00E55231" w:rsidP="00CF2922"/>
                  <w:p w14:paraId="2755E320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4F70E4E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34EC8B59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1AA93F8" w14:textId="77777777" w:rsidR="00E55231" w:rsidRDefault="00E55231" w:rsidP="00CF2922"/>
                  <w:p w14:paraId="37FB8B9A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8276C2F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2B6E2DBA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CDD0C91" w14:textId="77777777" w:rsidR="00E55231" w:rsidRDefault="00E55231" w:rsidP="00CF2922"/>
                  <w:p w14:paraId="0737E1E8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5E242D9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542B2FD6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7D6F6A4" w14:textId="77777777" w:rsidR="00E55231" w:rsidRDefault="00E55231" w:rsidP="00CF2922"/>
                  <w:p w14:paraId="2CC0B983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8999873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377A6705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DCEEC3A" w14:textId="77777777" w:rsidR="00E55231" w:rsidRDefault="00E55231" w:rsidP="00CF2922"/>
                  <w:p w14:paraId="36495CDD" w14:textId="77777777" w:rsidR="00E55231" w:rsidRDefault="00E55231" w:rsidP="00CF2922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77C646D" w14:textId="77777777" w:rsidR="00E55231" w:rsidRDefault="00E55231" w:rsidP="00CF2922">
                    <w:pPr>
                      <w:pStyle w:val="a0"/>
                      <w:rPr>
                        <w:lang w:val="ru-RU"/>
                      </w:rPr>
                    </w:pPr>
                  </w:p>
                  <w:p w14:paraId="3A2570C8" w14:textId="77777777" w:rsidR="00E55231" w:rsidRPr="00F303CF" w:rsidRDefault="00E55231" w:rsidP="00CF2922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73A59A70" w14:textId="1ED08381" w:rsidR="00CF2922" w:rsidRPr="00B54A31" w:rsidRDefault="00464937" w:rsidP="00582A34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Выбрав день, </w:t>
      </w:r>
      <w:r>
        <w:rPr>
          <w:rFonts w:ascii="Calibri" w:hAnsi="Calibri" w:cs="Calibri"/>
          <w:lang w:val="ru-RU"/>
        </w:rPr>
        <w:t>Вы</w:t>
      </w:r>
      <w:r w:rsidRPr="00B54A31">
        <w:rPr>
          <w:rFonts w:ascii="Calibri" w:hAnsi="Calibri" w:cs="Calibri"/>
          <w:lang w:val="ru-RU"/>
        </w:rPr>
        <w:t xml:space="preserve"> увид</w:t>
      </w:r>
      <w:r>
        <w:rPr>
          <w:rFonts w:ascii="Calibri" w:hAnsi="Calibri" w:cs="Calibri"/>
          <w:lang w:val="ru-RU"/>
        </w:rPr>
        <w:t>и</w:t>
      </w:r>
      <w:r w:rsidRPr="00B54A31">
        <w:rPr>
          <w:rFonts w:ascii="Calibri" w:hAnsi="Calibri" w:cs="Calibri"/>
          <w:lang w:val="ru-RU"/>
        </w:rPr>
        <w:t>т</w:t>
      </w:r>
      <w:r>
        <w:rPr>
          <w:rFonts w:ascii="Calibri" w:hAnsi="Calibri" w:cs="Calibri"/>
          <w:lang w:val="ru-RU"/>
        </w:rPr>
        <w:t>е</w:t>
      </w:r>
      <w:r w:rsidRPr="00B54A31">
        <w:rPr>
          <w:rFonts w:ascii="Calibri" w:hAnsi="Calibri" w:cs="Calibri"/>
          <w:lang w:val="ru-RU"/>
        </w:rPr>
        <w:t xml:space="preserve"> всю свою очередь на </w:t>
      </w:r>
      <w:r>
        <w:rPr>
          <w:rFonts w:ascii="Calibri" w:hAnsi="Calibri" w:cs="Calibri"/>
          <w:lang w:val="ru-RU"/>
        </w:rPr>
        <w:t>этот</w:t>
      </w:r>
      <w:r w:rsidRPr="00B54A31">
        <w:rPr>
          <w:rFonts w:ascii="Calibri" w:hAnsi="Calibri" w:cs="Calibri"/>
          <w:lang w:val="ru-RU"/>
        </w:rPr>
        <w:t xml:space="preserve"> день:</w:t>
      </w:r>
    </w:p>
    <w:p w14:paraId="3322A769" w14:textId="456CEFBE" w:rsidR="00CF2922" w:rsidRPr="00B54A31" w:rsidRDefault="00523CBB" w:rsidP="00582A34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76AAC4D5">
          <v:shape id="_x0000_s4361" type="#_x0000_t75" style="position:absolute;left:0;text-align:left;margin-left:-1.7pt;margin-top:16.2pt;width:467.25pt;height:264.75pt;z-index:28">
            <v:imagedata r:id="rId27" o:title="ЗПВ очередь врача2"/>
          </v:shape>
        </w:pict>
      </w:r>
    </w:p>
    <w:p w14:paraId="537D3033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04AEF231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468DF739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4F52331A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1F7F4DC8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71D7A342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789EFE41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068CF762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68FB1023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02A70EFF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5DF6FEE9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679E2C47" w14:textId="77777777" w:rsidR="00CF2922" w:rsidRPr="00B54A31" w:rsidRDefault="00CF2922" w:rsidP="00582A34">
      <w:pPr>
        <w:rPr>
          <w:rFonts w:ascii="Calibri" w:hAnsi="Calibri" w:cs="Calibri"/>
          <w:lang w:val="ru-RU"/>
        </w:rPr>
      </w:pPr>
    </w:p>
    <w:p w14:paraId="6491D79E" w14:textId="2226EC89" w:rsidR="00CB4740" w:rsidRPr="00B54A31" w:rsidRDefault="00CB4740" w:rsidP="00CB4740">
      <w:pPr>
        <w:jc w:val="center"/>
        <w:rPr>
          <w:rFonts w:ascii="Calibri" w:hAnsi="Calibri" w:cs="Calibri"/>
          <w:lang w:val="ru-RU"/>
        </w:rPr>
      </w:pPr>
    </w:p>
    <w:p w14:paraId="3A158565" w14:textId="625DA594" w:rsidR="00CF2922" w:rsidRDefault="00CF2922" w:rsidP="00AD0879">
      <w:pPr>
        <w:ind w:firstLine="709"/>
        <w:rPr>
          <w:rFonts w:ascii="Calibri" w:hAnsi="Calibri" w:cs="Calibri"/>
          <w:lang w:val="ru-RU"/>
        </w:rPr>
      </w:pPr>
    </w:p>
    <w:p w14:paraId="3DA605A5" w14:textId="25334D7B" w:rsidR="00464937" w:rsidRDefault="00464937" w:rsidP="00AD0879">
      <w:pPr>
        <w:ind w:firstLine="709"/>
        <w:rPr>
          <w:rFonts w:ascii="Calibri" w:hAnsi="Calibri" w:cs="Calibri"/>
          <w:lang w:val="ru-RU"/>
        </w:rPr>
      </w:pPr>
    </w:p>
    <w:p w14:paraId="3C30268D" w14:textId="1E43B1E9" w:rsidR="00464937" w:rsidRDefault="00464937" w:rsidP="00AD0879">
      <w:pPr>
        <w:ind w:firstLine="709"/>
        <w:rPr>
          <w:rFonts w:ascii="Calibri" w:hAnsi="Calibri" w:cs="Calibri"/>
          <w:lang w:val="ru-RU"/>
        </w:rPr>
      </w:pPr>
    </w:p>
    <w:p w14:paraId="260D0473" w14:textId="77777777" w:rsidR="00464937" w:rsidRPr="00B54A31" w:rsidRDefault="00464937" w:rsidP="00AD0879">
      <w:pPr>
        <w:ind w:firstLine="709"/>
        <w:rPr>
          <w:rFonts w:ascii="Calibri" w:hAnsi="Calibri" w:cs="Calibri"/>
          <w:lang w:val="ru-RU"/>
        </w:rPr>
      </w:pPr>
    </w:p>
    <w:p w14:paraId="5F7CB3E7" w14:textId="3304F5F2" w:rsidR="00070111" w:rsidRDefault="00CB4740" w:rsidP="00FA6863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За функционал отметки о приеме пациента, о сохранении случая обслуживания на пациента </w:t>
      </w:r>
      <w:r w:rsidR="00FF5F11">
        <w:rPr>
          <w:rFonts w:ascii="Calibri" w:hAnsi="Calibri" w:cs="Calibri"/>
          <w:lang w:val="ru-RU"/>
        </w:rPr>
        <w:t xml:space="preserve">отвечает </w:t>
      </w:r>
      <w:r w:rsidRPr="00B54A31">
        <w:rPr>
          <w:rFonts w:ascii="Calibri" w:hAnsi="Calibri" w:cs="Calibri"/>
          <w:lang w:val="ru-RU"/>
        </w:rPr>
        <w:t xml:space="preserve">автоматизированная часть МИС, которая настраивается в планировщике задач на сервере МИС и не имеет экранного интерфейса. Данная часть в момент добавления случая на пациента по </w:t>
      </w:r>
      <w:r w:rsidR="00EF1AB9">
        <w:rPr>
          <w:rFonts w:ascii="Calibri" w:hAnsi="Calibri" w:cs="Calibri"/>
          <w:lang w:val="ru-RU"/>
        </w:rPr>
        <w:t>этой</w:t>
      </w:r>
      <w:r w:rsidRPr="00B54A31">
        <w:rPr>
          <w:rFonts w:ascii="Calibri" w:hAnsi="Calibri" w:cs="Calibri"/>
          <w:lang w:val="ru-RU"/>
        </w:rPr>
        <w:t xml:space="preserve"> записи формирует пакет данных для отправки в РЕГИЗ.</w:t>
      </w:r>
    </w:p>
    <w:p w14:paraId="605C0427" w14:textId="77777777" w:rsidR="00CB4B23" w:rsidRPr="00B54A31" w:rsidRDefault="00CB4B23" w:rsidP="00FA6863">
      <w:pPr>
        <w:ind w:firstLine="709"/>
        <w:rPr>
          <w:rFonts w:ascii="Calibri" w:hAnsi="Calibri" w:cs="Calibri"/>
          <w:lang w:val="ru-RU"/>
        </w:rPr>
      </w:pPr>
    </w:p>
    <w:p w14:paraId="73DDB1E6" w14:textId="1AFEB45A" w:rsidR="00CC0936" w:rsidRDefault="001C2738" w:rsidP="00CC0936">
      <w:pPr>
        <w:pStyle w:val="2"/>
        <w:numPr>
          <w:ilvl w:val="1"/>
          <w:numId w:val="21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Сценарий “</w:t>
      </w:r>
      <w:r w:rsidR="00CC0936">
        <w:rPr>
          <w:rFonts w:ascii="Calibri" w:hAnsi="Calibri" w:cs="Calibri"/>
          <w:lang w:val="ru-RU"/>
        </w:rPr>
        <w:t>Просмотр и редактирование з</w:t>
      </w:r>
      <w:r w:rsidRPr="00B54A31">
        <w:rPr>
          <w:rFonts w:ascii="Calibri" w:hAnsi="Calibri" w:cs="Calibri"/>
          <w:lang w:val="ru-RU"/>
        </w:rPr>
        <w:t>апис</w:t>
      </w:r>
      <w:r w:rsidR="00CC0936">
        <w:rPr>
          <w:rFonts w:ascii="Calibri" w:hAnsi="Calibri" w:cs="Calibri"/>
          <w:lang w:val="ru-RU"/>
        </w:rPr>
        <w:t>и</w:t>
      </w:r>
      <w:r w:rsidRPr="00B54A31">
        <w:rPr>
          <w:rFonts w:ascii="Calibri" w:hAnsi="Calibri" w:cs="Calibri"/>
          <w:lang w:val="ru-RU"/>
        </w:rPr>
        <w:t xml:space="preserve"> на прием </w:t>
      </w:r>
    </w:p>
    <w:p w14:paraId="4E0E90E4" w14:textId="071B9F81" w:rsidR="00070111" w:rsidRPr="00C964A3" w:rsidRDefault="001C2738" w:rsidP="00C964A3">
      <w:pPr>
        <w:pStyle w:val="2"/>
        <w:ind w:left="1412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через клиента СЗПВ”</w:t>
      </w:r>
    </w:p>
    <w:p w14:paraId="7845942A" w14:textId="508DD9E4" w:rsidR="00E01AD3" w:rsidRDefault="00BE6CA6" w:rsidP="00BE6CA6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</w:t>
      </w:r>
      <w:r w:rsidR="008C2D55">
        <w:rPr>
          <w:rFonts w:ascii="Calibri" w:hAnsi="Calibri" w:cs="Calibri"/>
          <w:lang w:val="ru-RU"/>
        </w:rPr>
        <w:t>рач имеет</w:t>
      </w:r>
      <w:r w:rsidRPr="00B54A31">
        <w:rPr>
          <w:rFonts w:ascii="Calibri" w:hAnsi="Calibri" w:cs="Calibri"/>
          <w:lang w:val="ru-RU"/>
        </w:rPr>
        <w:t xml:space="preserve"> возможность просмотреть список всех записанных </w:t>
      </w:r>
      <w:r w:rsidR="005209C7" w:rsidRPr="00B54A31">
        <w:rPr>
          <w:rFonts w:ascii="Calibri" w:hAnsi="Calibri" w:cs="Calibri"/>
          <w:lang w:val="ru-RU"/>
        </w:rPr>
        <w:t xml:space="preserve">с портала </w:t>
      </w:r>
      <w:r w:rsidR="005209C7">
        <w:rPr>
          <w:rFonts w:ascii="Calibri" w:hAnsi="Calibri" w:cs="Calibri"/>
          <w:lang w:val="ru-RU"/>
        </w:rPr>
        <w:t xml:space="preserve">             </w:t>
      </w:r>
      <w:r w:rsidR="005209C7" w:rsidRPr="00B54A31">
        <w:rPr>
          <w:rFonts w:ascii="Calibri" w:hAnsi="Calibri" w:cs="Calibri"/>
          <w:lang w:val="ru-RU"/>
        </w:rPr>
        <w:t>петербуржца (</w:t>
      </w:r>
      <w:r w:rsidR="005209C7" w:rsidRPr="00B54A31">
        <w:rPr>
          <w:rFonts w:ascii="Calibri" w:hAnsi="Calibri" w:cs="Calibri"/>
          <w:lang w:val="en-US"/>
        </w:rPr>
        <w:t>gorzdrav</w:t>
      </w:r>
      <w:r w:rsidR="005209C7" w:rsidRPr="00B54A31">
        <w:rPr>
          <w:rFonts w:ascii="Calibri" w:hAnsi="Calibri" w:cs="Calibri"/>
          <w:lang w:val="ru-RU"/>
        </w:rPr>
        <w:t>.</w:t>
      </w:r>
      <w:r w:rsidR="005209C7" w:rsidRPr="00B54A31">
        <w:rPr>
          <w:rFonts w:ascii="Calibri" w:hAnsi="Calibri" w:cs="Calibri"/>
          <w:lang w:val="en-US"/>
        </w:rPr>
        <w:t>spb</w:t>
      </w:r>
      <w:r w:rsidR="005209C7" w:rsidRPr="00B54A31">
        <w:rPr>
          <w:rFonts w:ascii="Calibri" w:hAnsi="Calibri" w:cs="Calibri"/>
          <w:lang w:val="ru-RU"/>
        </w:rPr>
        <w:t>.</w:t>
      </w:r>
      <w:r w:rsidR="005209C7" w:rsidRPr="00B54A31">
        <w:rPr>
          <w:rFonts w:ascii="Calibri" w:hAnsi="Calibri" w:cs="Calibri"/>
          <w:lang w:val="en-US"/>
        </w:rPr>
        <w:t>ru</w:t>
      </w:r>
      <w:r w:rsidR="00C27B27" w:rsidRPr="00123E08">
        <w:rPr>
          <w:rFonts w:ascii="Calibri" w:hAnsi="Calibri" w:cs="Calibri"/>
          <w:lang w:val="ru-RU"/>
        </w:rPr>
        <w:t>)</w:t>
      </w:r>
      <w:r w:rsidR="005209C7" w:rsidRPr="00B54A31">
        <w:rPr>
          <w:rFonts w:ascii="Calibri" w:hAnsi="Calibri" w:cs="Calibri"/>
          <w:lang w:val="ru-RU"/>
        </w:rPr>
        <w:t xml:space="preserve"> </w:t>
      </w:r>
      <w:r w:rsidRPr="00B54A31">
        <w:rPr>
          <w:rFonts w:ascii="Calibri" w:hAnsi="Calibri" w:cs="Calibri"/>
          <w:lang w:val="ru-RU"/>
        </w:rPr>
        <w:t>пациентов к себе на прием на любой день, в рамках созданной очереди, а так же им</w:t>
      </w:r>
      <w:r w:rsidR="00E01AD3">
        <w:rPr>
          <w:rFonts w:ascii="Calibri" w:hAnsi="Calibri" w:cs="Calibri"/>
          <w:lang w:val="ru-RU"/>
        </w:rPr>
        <w:t>еете</w:t>
      </w:r>
      <w:r w:rsidRPr="00B54A31">
        <w:rPr>
          <w:rFonts w:ascii="Calibri" w:hAnsi="Calibri" w:cs="Calibri"/>
          <w:lang w:val="ru-RU"/>
        </w:rPr>
        <w:t xml:space="preserve"> возможность перезаписать пациента или отменить его прием.</w:t>
      </w:r>
    </w:p>
    <w:p w14:paraId="4C416F1D" w14:textId="354AA380" w:rsidR="00BE6CA6" w:rsidRDefault="00523CBB" w:rsidP="00BE6CA6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378A78DE">
          <v:shape id="_x0000_s4362" type="#_x0000_t75" style="position:absolute;left:0;text-align:left;margin-left:279.9pt;margin-top:1.8pt;width:17.35pt;height:17.35pt;z-index:29">
            <v:imagedata r:id="rId13" o:title="gosop"/>
          </v:shape>
        </w:pict>
      </w:r>
      <w:r w:rsidR="00E01AD3">
        <w:rPr>
          <w:rFonts w:ascii="Calibri" w:hAnsi="Calibri" w:cs="Calibri"/>
          <w:lang w:val="ru-RU"/>
        </w:rPr>
        <w:t>Для этого Вы должны нажать</w:t>
      </w:r>
      <w:r w:rsidR="00BE6CA6" w:rsidRPr="00B54A31">
        <w:rPr>
          <w:rFonts w:ascii="Calibri" w:hAnsi="Calibri" w:cs="Calibri"/>
          <w:lang w:val="ru-RU"/>
        </w:rPr>
        <w:t xml:space="preserve"> </w:t>
      </w:r>
      <w:r w:rsidR="00E01AD3">
        <w:rPr>
          <w:rFonts w:ascii="Calibri" w:hAnsi="Calibri" w:cs="Calibri"/>
          <w:lang w:val="ru-RU"/>
        </w:rPr>
        <w:t>на</w:t>
      </w:r>
      <w:r w:rsidR="00BE6CA6" w:rsidRPr="00B54A31">
        <w:rPr>
          <w:rFonts w:ascii="Calibri" w:hAnsi="Calibri" w:cs="Calibri"/>
          <w:lang w:val="ru-RU"/>
        </w:rPr>
        <w:t xml:space="preserve"> пиктограмм</w:t>
      </w:r>
      <w:r w:rsidR="00E01AD3">
        <w:rPr>
          <w:rFonts w:ascii="Calibri" w:hAnsi="Calibri" w:cs="Calibri"/>
          <w:lang w:val="ru-RU"/>
        </w:rPr>
        <w:t>у</w:t>
      </w:r>
      <w:r w:rsidR="00BE6CA6" w:rsidRPr="00B54A31">
        <w:rPr>
          <w:rFonts w:ascii="Calibri" w:hAnsi="Calibri" w:cs="Calibri"/>
          <w:lang w:val="ru-RU"/>
        </w:rPr>
        <w:tab/>
      </w:r>
      <w:r w:rsidR="00E01AD3">
        <w:rPr>
          <w:rFonts w:ascii="Calibri" w:hAnsi="Calibri" w:cs="Calibri"/>
          <w:lang w:val="ru-RU"/>
        </w:rPr>
        <w:t xml:space="preserve">     .</w:t>
      </w:r>
    </w:p>
    <w:p w14:paraId="0B6F3FF1" w14:textId="77777777" w:rsidR="007B2DB8" w:rsidRPr="00B54A31" w:rsidRDefault="007B2DB8" w:rsidP="00BE6CA6">
      <w:pPr>
        <w:rPr>
          <w:rFonts w:ascii="Calibri" w:hAnsi="Calibri" w:cs="Calibri"/>
          <w:lang w:val="ru-RU"/>
        </w:rPr>
      </w:pPr>
    </w:p>
    <w:p w14:paraId="05508D52" w14:textId="3F5BF5CA" w:rsidR="00BE6CA6" w:rsidRPr="00B54A31" w:rsidRDefault="001C313A" w:rsidP="00BE6CA6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Далее необходимо</w:t>
      </w:r>
      <w:r w:rsidR="00BE6CA6" w:rsidRPr="00B54A31">
        <w:rPr>
          <w:rFonts w:ascii="Calibri" w:hAnsi="Calibri" w:cs="Calibri"/>
          <w:lang w:val="ru-RU"/>
        </w:rPr>
        <w:t xml:space="preserve"> выбрать нужный день:</w:t>
      </w:r>
    </w:p>
    <w:p w14:paraId="7E4A37D6" w14:textId="7860E1C4" w:rsidR="00BE6CA6" w:rsidRPr="00B54A31" w:rsidRDefault="00523CBB" w:rsidP="00BE6CA6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564B9CF0">
          <v:shape id="_x0000_s4363" type="#_x0000_t75" style="position:absolute;left:0;text-align:left;margin-left:15.45pt;margin-top:5.4pt;width:438pt;height:151.15pt;z-index:30">
            <v:imagedata r:id="rId26" o:title="ЗПВ очередь врача"/>
          </v:shape>
        </w:pict>
      </w:r>
    </w:p>
    <w:p w14:paraId="004CFDAA" w14:textId="732548A5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24AC0C0C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7756DF0E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5AB81B3D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63F9D670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02A47A61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7AF7A018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59EF44A4" w14:textId="2D208379" w:rsidR="00BE6CA6" w:rsidRDefault="00BE6CA6" w:rsidP="00BE6CA6">
      <w:pPr>
        <w:rPr>
          <w:rFonts w:ascii="Calibri" w:hAnsi="Calibri" w:cs="Calibri"/>
          <w:lang w:val="ru-RU"/>
        </w:rPr>
      </w:pPr>
    </w:p>
    <w:p w14:paraId="536095F1" w14:textId="77777777" w:rsidR="00817924" w:rsidRPr="00B54A31" w:rsidRDefault="00817924" w:rsidP="00BE6CA6">
      <w:pPr>
        <w:rPr>
          <w:rFonts w:ascii="Calibri" w:hAnsi="Calibri" w:cs="Calibri"/>
          <w:lang w:val="ru-RU"/>
        </w:rPr>
      </w:pPr>
    </w:p>
    <w:p w14:paraId="5119791D" w14:textId="6E417601" w:rsidR="00C964A3" w:rsidRDefault="00817924" w:rsidP="00BE6CA6">
      <w:pPr>
        <w:rPr>
          <w:rFonts w:ascii="Calibri" w:hAnsi="Calibri" w:cs="Calibri"/>
          <w:lang w:val="ru-RU"/>
        </w:rPr>
      </w:pPr>
      <w:r w:rsidRPr="00817924">
        <w:rPr>
          <w:rFonts w:ascii="Calibri" w:hAnsi="Calibri" w:cs="Calibri"/>
          <w:lang w:val="ru-RU"/>
        </w:rPr>
        <w:t xml:space="preserve">  </w:t>
      </w:r>
      <w:r w:rsidR="00BE6CA6" w:rsidRPr="00B54A31">
        <w:rPr>
          <w:rFonts w:ascii="Calibri" w:hAnsi="Calibri" w:cs="Calibri"/>
          <w:lang w:val="ru-RU"/>
        </w:rPr>
        <w:t xml:space="preserve">Выбрав день, </w:t>
      </w:r>
      <w:r w:rsidR="00D80420">
        <w:rPr>
          <w:rFonts w:ascii="Calibri" w:hAnsi="Calibri" w:cs="Calibri"/>
          <w:lang w:val="ru-RU"/>
        </w:rPr>
        <w:t>Вы</w:t>
      </w:r>
      <w:r w:rsidR="00BE6CA6" w:rsidRPr="00B54A31">
        <w:rPr>
          <w:rFonts w:ascii="Calibri" w:hAnsi="Calibri" w:cs="Calibri"/>
          <w:lang w:val="ru-RU"/>
        </w:rPr>
        <w:t xml:space="preserve"> увид</w:t>
      </w:r>
      <w:r w:rsidR="00D80420">
        <w:rPr>
          <w:rFonts w:ascii="Calibri" w:hAnsi="Calibri" w:cs="Calibri"/>
          <w:lang w:val="ru-RU"/>
        </w:rPr>
        <w:t>и</w:t>
      </w:r>
      <w:r w:rsidR="00BE6CA6" w:rsidRPr="00B54A31">
        <w:rPr>
          <w:rFonts w:ascii="Calibri" w:hAnsi="Calibri" w:cs="Calibri"/>
          <w:lang w:val="ru-RU"/>
        </w:rPr>
        <w:t>т</w:t>
      </w:r>
      <w:r w:rsidR="00D80420">
        <w:rPr>
          <w:rFonts w:ascii="Calibri" w:hAnsi="Calibri" w:cs="Calibri"/>
          <w:lang w:val="ru-RU"/>
        </w:rPr>
        <w:t>е</w:t>
      </w:r>
      <w:r w:rsidR="00BE6CA6" w:rsidRPr="00B54A31">
        <w:rPr>
          <w:rFonts w:ascii="Calibri" w:hAnsi="Calibri" w:cs="Calibri"/>
          <w:lang w:val="ru-RU"/>
        </w:rPr>
        <w:t xml:space="preserve"> всю свою очередь на </w:t>
      </w:r>
      <w:r w:rsidR="00D80420">
        <w:rPr>
          <w:rFonts w:ascii="Calibri" w:hAnsi="Calibri" w:cs="Calibri"/>
          <w:lang w:val="ru-RU"/>
        </w:rPr>
        <w:t>этот</w:t>
      </w:r>
      <w:r w:rsidR="00BE6CA6" w:rsidRPr="00B54A31">
        <w:rPr>
          <w:rFonts w:ascii="Calibri" w:hAnsi="Calibri" w:cs="Calibri"/>
          <w:lang w:val="ru-RU"/>
        </w:rPr>
        <w:t xml:space="preserve"> день:</w:t>
      </w:r>
    </w:p>
    <w:p w14:paraId="6058E7CB" w14:textId="77777777" w:rsidR="00013CCB" w:rsidRPr="00B54A31" w:rsidRDefault="00013CCB" w:rsidP="00BE6CA6">
      <w:pPr>
        <w:rPr>
          <w:rFonts w:ascii="Calibri" w:hAnsi="Calibri" w:cs="Calibri"/>
          <w:lang w:val="ru-RU"/>
        </w:rPr>
      </w:pPr>
    </w:p>
    <w:p w14:paraId="069FF8C4" w14:textId="41E52473" w:rsidR="00BE6CA6" w:rsidRPr="00B54A31" w:rsidRDefault="00523CBB" w:rsidP="00BE6CA6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3179114E">
          <v:shape id="_x0000_s4384" type="#_x0000_t75" style="position:absolute;left:0;text-align:left;margin-left:19.2pt;margin-top:2.65pt;width:434.25pt;height:246.05pt;z-index:32">
            <v:imagedata r:id="rId27" o:title="ЗПВ очередь врача2"/>
          </v:shape>
        </w:pict>
      </w:r>
      <w:r>
        <w:rPr>
          <w:rFonts w:ascii="Calibri" w:hAnsi="Calibri" w:cs="Calibri"/>
          <w:noProof/>
          <w:lang w:val="ru-RU"/>
        </w:rPr>
        <w:pict w14:anchorId="2DD0772F">
          <v:group id="_x0000_s4364" style="position:absolute;left:0;text-align:left;margin-left:55.6pt;margin-top:19.55pt;width:518.8pt;height:802.3pt;z-index:31;mso-position-horizontal-relative:page;mso-position-vertical-relative:page" coordsize="20000,20000" o:allowincell="f">
            <v:rect id="_x0000_s4365" style="position:absolute;width:20000;height:20000" filled="f" strokeweight="2pt"/>
            <v:line id="_x0000_s4366" style="position:absolute" from="1093,18949" to="1095,19989" strokeweight="2pt"/>
            <v:line id="_x0000_s4367" style="position:absolute" from="10,18941" to="19977,18942" strokeweight="2pt"/>
            <v:line id="_x0000_s4368" style="position:absolute" from="2186,18949" to="2188,19989" strokeweight="2pt"/>
            <v:line id="_x0000_s4369" style="position:absolute" from="4919,18949" to="4921,19989" strokeweight="2pt"/>
            <v:line id="_x0000_s4370" style="position:absolute" from="6557,18959" to="6559,19989" strokeweight="2pt"/>
            <v:line id="_x0000_s4371" style="position:absolute" from="7650,18949" to="7652,19979" strokeweight="2pt"/>
            <v:line id="_x0000_s4372" style="position:absolute" from="18905,18949" to="18909,19989" strokeweight="2pt"/>
            <v:line id="_x0000_s4373" style="position:absolute" from="10,19293" to="7631,19295" strokeweight="1pt"/>
            <v:line id="_x0000_s4374" style="position:absolute" from="10,19646" to="7631,19647" strokeweight="2pt"/>
            <v:line id="_x0000_s4375" style="position:absolute" from="18919,19296" to="19990,19297" strokeweight="1pt"/>
            <v:rect id="_x0000_s4376" style="position:absolute;left:54;top:19660;width:1000;height:309" filled="f" stroked="f" strokeweight=".25pt">
              <v:textbox style="mso-next-textbox:#_x0000_s4376" inset="1pt,1pt,1pt,1pt">
                <w:txbxContent>
                  <w:p w14:paraId="0C999EE7" w14:textId="77777777" w:rsidR="00E55231" w:rsidRDefault="00E55231" w:rsidP="00BE6CA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4377" style="position:absolute;left:1139;top:19660;width:1001;height:309" filled="f" stroked="f" strokeweight=".25pt">
              <v:textbox style="mso-next-textbox:#_x0000_s4377" inset="1pt,1pt,1pt,1pt">
                <w:txbxContent>
                  <w:p w14:paraId="313693A2" w14:textId="77777777" w:rsidR="00E55231" w:rsidRDefault="00E55231" w:rsidP="00BE6CA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378" style="position:absolute;left:2267;top:19660;width:2573;height:309" filled="f" stroked="f" strokeweight=".25pt">
              <v:textbox style="mso-next-textbox:#_x0000_s4378" inset="1pt,1pt,1pt,1pt">
                <w:txbxContent>
                  <w:p w14:paraId="131841C1" w14:textId="77777777" w:rsidR="00E55231" w:rsidRDefault="00E55231" w:rsidP="00BE6CA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4379" style="position:absolute;left:4983;top:19660;width:1534;height:309" filled="f" stroked="f" strokeweight=".25pt">
              <v:textbox style="mso-next-textbox:#_x0000_s4379" inset="1pt,1pt,1pt,1pt">
                <w:txbxContent>
                  <w:p w14:paraId="0F1499CD" w14:textId="77777777" w:rsidR="00E55231" w:rsidRDefault="00E55231" w:rsidP="00BE6CA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4380" style="position:absolute;left:6604;top:19660;width:1000;height:309" filled="f" stroked="f" strokeweight=".25pt">
              <v:textbox style="mso-next-textbox:#_x0000_s4380" inset="1pt,1pt,1pt,1pt">
                <w:txbxContent>
                  <w:p w14:paraId="21BD5C23" w14:textId="77777777" w:rsidR="00E55231" w:rsidRDefault="00E55231" w:rsidP="00BE6CA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4381" style="position:absolute;left:18949;top:18977;width:1001;height:309" filled="f" stroked="f" strokeweight=".25pt">
              <v:textbox style="mso-next-textbox:#_x0000_s4381" inset="1pt,1pt,1pt,1pt">
                <w:txbxContent>
                  <w:p w14:paraId="0C5A2A3B" w14:textId="77777777" w:rsidR="00E55231" w:rsidRDefault="00E55231" w:rsidP="00BE6CA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382" style="position:absolute;left:18949;top:19435;width:1001;height:423" filled="f" stroked="f" strokeweight=".25pt">
              <v:textbox style="mso-next-textbox:#_x0000_s4382" inset="1pt,1pt,1pt,1pt">
                <w:txbxContent>
                  <w:p w14:paraId="3E9694F4" w14:textId="77777777" w:rsidR="00E55231" w:rsidRPr="0002024B" w:rsidRDefault="00E55231" w:rsidP="00BE6CA6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4383" style="position:absolute;left:7745;top:19221;width:11075;height:477" filled="f" stroked="f" strokeweight=".25pt">
              <v:textbox style="mso-next-textbox:#_x0000_s4383" inset="1pt,1pt,1pt,1pt">
                <w:txbxContent>
                  <w:p w14:paraId="0E6C696D" w14:textId="77777777" w:rsidR="00E55231" w:rsidRPr="00EB43A3" w:rsidRDefault="00E55231" w:rsidP="00BE6CA6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70153783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78FF9047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F4EDF03" w14:textId="77777777" w:rsidR="00E55231" w:rsidRDefault="00E55231" w:rsidP="00BE6CA6"/>
                  <w:p w14:paraId="0FCE7399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E3571A5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6355C891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CFC45A7" w14:textId="77777777" w:rsidR="00E55231" w:rsidRDefault="00E55231" w:rsidP="00BE6CA6"/>
                  <w:p w14:paraId="250915D9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897FB2C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298BC2EB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1C1757A" w14:textId="77777777" w:rsidR="00E55231" w:rsidRDefault="00E55231" w:rsidP="00BE6CA6"/>
                  <w:p w14:paraId="25C4CDCC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A17C3FC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4CC648DA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DE5B6C6" w14:textId="77777777" w:rsidR="00E55231" w:rsidRDefault="00E55231" w:rsidP="00BE6CA6"/>
                  <w:p w14:paraId="20A1B322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661D3B9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22045F23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CC29004" w14:textId="77777777" w:rsidR="00E55231" w:rsidRDefault="00E55231" w:rsidP="00BE6CA6"/>
                  <w:p w14:paraId="6F1BBC2C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60ED235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51A2F639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3CCC0AC" w14:textId="77777777" w:rsidR="00E55231" w:rsidRDefault="00E55231" w:rsidP="00BE6CA6"/>
                  <w:p w14:paraId="110869C4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ACE519C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281D7323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CD6D8AA" w14:textId="77777777" w:rsidR="00E55231" w:rsidRDefault="00E55231" w:rsidP="00BE6CA6"/>
                  <w:p w14:paraId="2942A828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D39DB6C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2FA3B6B8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6A58DAE" w14:textId="77777777" w:rsidR="00E55231" w:rsidRDefault="00E55231" w:rsidP="00BE6CA6"/>
                  <w:p w14:paraId="08392814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3C32EE8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41EB3121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6C89753" w14:textId="77777777" w:rsidR="00E55231" w:rsidRDefault="00E55231" w:rsidP="00BE6CA6"/>
                  <w:p w14:paraId="08625147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ED4C984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044393B0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F858C66" w14:textId="77777777" w:rsidR="00E55231" w:rsidRDefault="00E55231" w:rsidP="00BE6CA6"/>
                  <w:p w14:paraId="3167E725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A1B31DB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0054A057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997CDCC" w14:textId="77777777" w:rsidR="00E55231" w:rsidRDefault="00E55231" w:rsidP="00BE6CA6"/>
                  <w:p w14:paraId="5FBEDAAF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7D8500E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0083F2D2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1070B93" w14:textId="77777777" w:rsidR="00E55231" w:rsidRDefault="00E55231" w:rsidP="00BE6CA6"/>
                  <w:p w14:paraId="6653E376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B4A2219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260AF911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E01CECE" w14:textId="77777777" w:rsidR="00E55231" w:rsidRDefault="00E55231" w:rsidP="00BE6CA6"/>
                  <w:p w14:paraId="76676F34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9220AD5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2A0691A1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90D97E4" w14:textId="77777777" w:rsidR="00E55231" w:rsidRDefault="00E55231" w:rsidP="00BE6CA6"/>
                  <w:p w14:paraId="7988EDD3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518BC5A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70FE968B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1E24821" w14:textId="77777777" w:rsidR="00E55231" w:rsidRDefault="00E55231" w:rsidP="00BE6CA6"/>
                  <w:p w14:paraId="10F620F0" w14:textId="77777777" w:rsidR="00E55231" w:rsidRDefault="00E55231" w:rsidP="00BE6CA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D5A4FE8" w14:textId="77777777" w:rsidR="00E55231" w:rsidRDefault="00E55231" w:rsidP="00BE6CA6">
                    <w:pPr>
                      <w:pStyle w:val="a0"/>
                      <w:rPr>
                        <w:lang w:val="ru-RU"/>
                      </w:rPr>
                    </w:pPr>
                  </w:p>
                  <w:p w14:paraId="1CB86461" w14:textId="77777777" w:rsidR="00E55231" w:rsidRPr="00F303CF" w:rsidRDefault="00E55231" w:rsidP="00BE6CA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42173ADD" w14:textId="7506D0DC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103A0AF4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1DC2DDE0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57C6ACCC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7BDFE074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56B2B3E1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20ABB49A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763C4711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017F5030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0C340267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424CEF67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1C891A6C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52C774DB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48DAC44F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0F247A25" w14:textId="77777777" w:rsidR="00BE6CA6" w:rsidRPr="00B54A31" w:rsidRDefault="00BE6CA6" w:rsidP="00BE6CA6">
      <w:pPr>
        <w:rPr>
          <w:rFonts w:ascii="Calibri" w:hAnsi="Calibri" w:cs="Calibri"/>
          <w:lang w:val="ru-RU"/>
        </w:rPr>
      </w:pPr>
    </w:p>
    <w:p w14:paraId="056E9A96" w14:textId="1E80A296" w:rsidR="00BE6CA6" w:rsidRPr="00B54A31" w:rsidRDefault="00BE6CA6" w:rsidP="00BE6CA6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За функционал отметки о приеме пациента, о сохранении случая обслуживания на пациента</w:t>
      </w:r>
      <w:r w:rsidR="00A93ACE">
        <w:rPr>
          <w:rFonts w:ascii="Calibri" w:hAnsi="Calibri" w:cs="Calibri"/>
          <w:lang w:val="ru-RU"/>
        </w:rPr>
        <w:t xml:space="preserve"> </w:t>
      </w:r>
      <w:r w:rsidRPr="00B54A31">
        <w:rPr>
          <w:rFonts w:ascii="Calibri" w:hAnsi="Calibri" w:cs="Calibri"/>
          <w:lang w:val="ru-RU"/>
        </w:rPr>
        <w:t>отвеча</w:t>
      </w:r>
      <w:r w:rsidR="00A93ACE">
        <w:rPr>
          <w:rFonts w:ascii="Calibri" w:hAnsi="Calibri" w:cs="Calibri"/>
          <w:lang w:val="ru-RU"/>
        </w:rPr>
        <w:t>ет</w:t>
      </w:r>
      <w:r w:rsidRPr="00B54A31">
        <w:rPr>
          <w:rFonts w:ascii="Calibri" w:hAnsi="Calibri" w:cs="Calibri"/>
          <w:lang w:val="ru-RU"/>
        </w:rPr>
        <w:t xml:space="preserve"> автоматизированная часть МИС, которая настраивается в планировщике задач на сервере МИС и не имеет экранного инт</w:t>
      </w:r>
      <w:r w:rsidR="00013CCB">
        <w:rPr>
          <w:rFonts w:ascii="Calibri" w:hAnsi="Calibri" w:cs="Calibri"/>
          <w:lang w:val="ru-RU"/>
        </w:rPr>
        <w:t>ер</w:t>
      </w:r>
      <w:r w:rsidRPr="00B54A31">
        <w:rPr>
          <w:rFonts w:ascii="Calibri" w:hAnsi="Calibri" w:cs="Calibri"/>
          <w:lang w:val="ru-RU"/>
        </w:rPr>
        <w:t>фейса. Данная часть в момент добавления случая на пациента по данной записи формирует пакет данных для отправки в РЕГИЗ.</w:t>
      </w:r>
    </w:p>
    <w:p w14:paraId="7F2D285B" w14:textId="3431FF8E" w:rsidR="00BE6CA6" w:rsidRPr="00B54A31" w:rsidRDefault="00BE6CA6" w:rsidP="00BE6CA6">
      <w:pPr>
        <w:jc w:val="center"/>
        <w:rPr>
          <w:rFonts w:ascii="Calibri" w:hAnsi="Calibri" w:cs="Calibri"/>
          <w:lang w:val="ru-RU"/>
        </w:rPr>
      </w:pPr>
    </w:p>
    <w:p w14:paraId="232FF45A" w14:textId="438AA234" w:rsidR="00BE6CA6" w:rsidRPr="00B54A31" w:rsidRDefault="00BE6CA6" w:rsidP="00582A34">
      <w:pPr>
        <w:rPr>
          <w:rFonts w:ascii="Calibri" w:hAnsi="Calibri" w:cs="Calibri"/>
          <w:lang w:val="ru-RU"/>
        </w:rPr>
      </w:pPr>
    </w:p>
    <w:p w14:paraId="7CB5B4C9" w14:textId="02C47BDB" w:rsidR="000E173D" w:rsidRDefault="00523CBB" w:rsidP="00C02F5F">
      <w:pPr>
        <w:pStyle w:val="2"/>
        <w:ind w:left="142"/>
        <w:rPr>
          <w:rFonts w:ascii="Calibri" w:hAnsi="Calibri" w:cs="Calibri"/>
          <w:lang w:val="ru-RU"/>
        </w:rPr>
      </w:pPr>
      <w:bookmarkStart w:id="129" w:name="_Toc49282807"/>
      <w:r>
        <w:rPr>
          <w:rFonts w:ascii="Calibri" w:hAnsi="Calibri" w:cs="Calibri"/>
          <w:b w:val="0"/>
          <w:noProof/>
          <w:lang w:val="ru-RU"/>
        </w:rPr>
        <w:pict w14:anchorId="2DD0772F">
          <v:group id="_x0000_s5008" style="position:absolute;left:0;text-align:left;margin-left:60.1pt;margin-top:20pt;width:518.8pt;height:802.3pt;z-index:57;mso-position-horizontal-relative:page;mso-position-vertical-relative:page" coordsize="20000,20000" o:allowincell="f">
            <v:rect id="_x0000_s5009" style="position:absolute;width:20000;height:20000" filled="f" strokeweight="2pt"/>
            <v:line id="_x0000_s5010" style="position:absolute" from="1093,18949" to="1095,19989" strokeweight="2pt"/>
            <v:line id="_x0000_s5011" style="position:absolute" from="10,18941" to="19977,18942" strokeweight="2pt"/>
            <v:line id="_x0000_s5012" style="position:absolute" from="2186,18949" to="2188,19989" strokeweight="2pt"/>
            <v:line id="_x0000_s5013" style="position:absolute" from="4919,18949" to="4921,19989" strokeweight="2pt"/>
            <v:line id="_x0000_s5014" style="position:absolute" from="6557,18959" to="6559,19989" strokeweight="2pt"/>
            <v:line id="_x0000_s5015" style="position:absolute" from="7650,18949" to="7652,19979" strokeweight="2pt"/>
            <v:line id="_x0000_s5016" style="position:absolute" from="18905,18949" to="18909,19989" strokeweight="2pt"/>
            <v:line id="_x0000_s5017" style="position:absolute" from="10,19293" to="7631,19295" strokeweight="1pt"/>
            <v:line id="_x0000_s5018" style="position:absolute" from="10,19646" to="7631,19647" strokeweight="2pt"/>
            <v:line id="_x0000_s5019" style="position:absolute" from="18919,19296" to="19990,19297" strokeweight="1pt"/>
            <v:rect id="_x0000_s5020" style="position:absolute;left:54;top:19660;width:1000;height:309" filled="f" stroked="f" strokeweight=".25pt">
              <v:textbox style="mso-next-textbox:#_x0000_s5020" inset="1pt,1pt,1pt,1pt">
                <w:txbxContent>
                  <w:p w14:paraId="4AD78954" w14:textId="77777777" w:rsidR="00CE7D56" w:rsidRDefault="00CE7D56" w:rsidP="00CE7D5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5021" style="position:absolute;left:1139;top:19660;width:1001;height:309" filled="f" stroked="f" strokeweight=".25pt">
              <v:textbox style="mso-next-textbox:#_x0000_s5021" inset="1pt,1pt,1pt,1pt">
                <w:txbxContent>
                  <w:p w14:paraId="49BC25C5" w14:textId="77777777" w:rsidR="00CE7D56" w:rsidRDefault="00CE7D56" w:rsidP="00CE7D5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022" style="position:absolute;left:2267;top:19660;width:2573;height:309" filled="f" stroked="f" strokeweight=".25pt">
              <v:textbox style="mso-next-textbox:#_x0000_s5022" inset="1pt,1pt,1pt,1pt">
                <w:txbxContent>
                  <w:p w14:paraId="5201D0A1" w14:textId="77777777" w:rsidR="00CE7D56" w:rsidRDefault="00CE7D56" w:rsidP="00CE7D5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5023" style="position:absolute;left:4983;top:19660;width:1534;height:309" filled="f" stroked="f" strokeweight=".25pt">
              <v:textbox style="mso-next-textbox:#_x0000_s5023" inset="1pt,1pt,1pt,1pt">
                <w:txbxContent>
                  <w:p w14:paraId="2AAD9711" w14:textId="77777777" w:rsidR="00CE7D56" w:rsidRDefault="00CE7D56" w:rsidP="00CE7D5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5024" style="position:absolute;left:6604;top:19660;width:1000;height:309" filled="f" stroked="f" strokeweight=".25pt">
              <v:textbox style="mso-next-textbox:#_x0000_s5024" inset="1pt,1pt,1pt,1pt">
                <w:txbxContent>
                  <w:p w14:paraId="60893433" w14:textId="77777777" w:rsidR="00CE7D56" w:rsidRDefault="00CE7D56" w:rsidP="00CE7D5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5025" style="position:absolute;left:18949;top:18977;width:1001;height:309" filled="f" stroked="f" strokeweight=".25pt">
              <v:textbox style="mso-next-textbox:#_x0000_s5025" inset="1pt,1pt,1pt,1pt">
                <w:txbxContent>
                  <w:p w14:paraId="0AA47E3E" w14:textId="77777777" w:rsidR="00CE7D56" w:rsidRDefault="00CE7D56" w:rsidP="00CE7D56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026" style="position:absolute;left:18949;top:19435;width:1001;height:423" filled="f" stroked="f" strokeweight=".25pt">
              <v:textbox style="mso-next-textbox:#_x0000_s5026" inset="1pt,1pt,1pt,1pt">
                <w:txbxContent>
                  <w:p w14:paraId="638BD1B6" w14:textId="77777777" w:rsidR="00CE7D56" w:rsidRPr="0002024B" w:rsidRDefault="00CE7D56" w:rsidP="00CE7D56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5027" style="position:absolute;left:7745;top:19221;width:11075;height:477" filled="f" stroked="f" strokeweight=".25pt">
              <v:textbox style="mso-next-textbox:#_x0000_s5027" inset="1pt,1pt,1pt,1pt">
                <w:txbxContent>
                  <w:p w14:paraId="05F90E02" w14:textId="77777777" w:rsidR="00CE7D56" w:rsidRPr="00EB43A3" w:rsidRDefault="00CE7D56" w:rsidP="00CE7D56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3E9B22DE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609564B4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E454739" w14:textId="77777777" w:rsidR="00CE7D56" w:rsidRDefault="00CE7D56" w:rsidP="00CE7D56"/>
                  <w:p w14:paraId="22CA3CE3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38E8883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4E17DE55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4B94D6E" w14:textId="77777777" w:rsidR="00CE7D56" w:rsidRDefault="00CE7D56" w:rsidP="00CE7D56"/>
                  <w:p w14:paraId="53DC33AD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1B74EF6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305D0869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C188433" w14:textId="77777777" w:rsidR="00CE7D56" w:rsidRDefault="00CE7D56" w:rsidP="00CE7D56"/>
                  <w:p w14:paraId="5394937C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5EAD8BD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1D89723A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CEFCAF3" w14:textId="77777777" w:rsidR="00CE7D56" w:rsidRDefault="00CE7D56" w:rsidP="00CE7D56"/>
                  <w:p w14:paraId="5649A8BD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2DB3A0B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0F4E9A9B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58DE148" w14:textId="77777777" w:rsidR="00CE7D56" w:rsidRDefault="00CE7D56" w:rsidP="00CE7D56"/>
                  <w:p w14:paraId="3F08711B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1E7EC81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7968E694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862B42D" w14:textId="77777777" w:rsidR="00CE7D56" w:rsidRDefault="00CE7D56" w:rsidP="00CE7D56"/>
                  <w:p w14:paraId="0DA6F84B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99015D5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07A27C40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F855DFD" w14:textId="77777777" w:rsidR="00CE7D56" w:rsidRDefault="00CE7D56" w:rsidP="00CE7D56"/>
                  <w:p w14:paraId="3A73C2B3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6011663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72C480C5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78CF73B" w14:textId="77777777" w:rsidR="00CE7D56" w:rsidRDefault="00CE7D56" w:rsidP="00CE7D56"/>
                  <w:p w14:paraId="75F58166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67226B4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4443C2F3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69AABE8" w14:textId="77777777" w:rsidR="00CE7D56" w:rsidRDefault="00CE7D56" w:rsidP="00CE7D56"/>
                  <w:p w14:paraId="26C1D600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53B7512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050720CA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D819290" w14:textId="77777777" w:rsidR="00CE7D56" w:rsidRDefault="00CE7D56" w:rsidP="00CE7D56"/>
                  <w:p w14:paraId="6EE08C74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7793EF1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417086AE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4EBA6F7" w14:textId="77777777" w:rsidR="00CE7D56" w:rsidRDefault="00CE7D56" w:rsidP="00CE7D56"/>
                  <w:p w14:paraId="2F711ED5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1B8A7B3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44063B18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E15E2FB" w14:textId="77777777" w:rsidR="00CE7D56" w:rsidRDefault="00CE7D56" w:rsidP="00CE7D56"/>
                  <w:p w14:paraId="68B19A29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0741514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00594F40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D41F974" w14:textId="77777777" w:rsidR="00CE7D56" w:rsidRDefault="00CE7D56" w:rsidP="00CE7D56"/>
                  <w:p w14:paraId="670BCD1C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AC8AA2D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0F35559F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C225D00" w14:textId="77777777" w:rsidR="00CE7D56" w:rsidRDefault="00CE7D56" w:rsidP="00CE7D56"/>
                  <w:p w14:paraId="1D56913C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D0E622C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4BD8EE60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C3DC226" w14:textId="77777777" w:rsidR="00CE7D56" w:rsidRDefault="00CE7D56" w:rsidP="00CE7D56"/>
                  <w:p w14:paraId="484E0D83" w14:textId="77777777" w:rsidR="00CE7D56" w:rsidRDefault="00CE7D56" w:rsidP="00CE7D56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5692F08" w14:textId="77777777" w:rsidR="00CE7D56" w:rsidRDefault="00CE7D56" w:rsidP="00CE7D56">
                    <w:pPr>
                      <w:pStyle w:val="a0"/>
                      <w:rPr>
                        <w:lang w:val="ru-RU"/>
                      </w:rPr>
                    </w:pPr>
                  </w:p>
                  <w:p w14:paraId="5F3E3AF1" w14:textId="77777777" w:rsidR="00CE7D56" w:rsidRPr="00F303CF" w:rsidRDefault="00CE7D56" w:rsidP="00CE7D56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BF043A" w:rsidRPr="002F1053">
        <w:rPr>
          <w:rFonts w:ascii="Calibri" w:hAnsi="Calibri" w:cs="Calibri"/>
          <w:lang w:val="ru-RU"/>
        </w:rPr>
        <w:t>2</w:t>
      </w:r>
      <w:r w:rsidR="00C02F5F" w:rsidRPr="00B54A31">
        <w:rPr>
          <w:rFonts w:ascii="Calibri" w:hAnsi="Calibri" w:cs="Calibri"/>
          <w:lang w:val="ru-RU"/>
        </w:rPr>
        <w:t>.</w:t>
      </w:r>
      <w:r w:rsidR="007F79EF" w:rsidRPr="003E482C">
        <w:rPr>
          <w:rFonts w:ascii="Calibri" w:hAnsi="Calibri" w:cs="Calibri"/>
          <w:lang w:val="ru-RU"/>
        </w:rPr>
        <w:t>5</w:t>
      </w:r>
      <w:r w:rsidR="00C02F5F" w:rsidRPr="00B54A31">
        <w:rPr>
          <w:rFonts w:ascii="Calibri" w:hAnsi="Calibri" w:cs="Calibri"/>
          <w:lang w:val="ru-RU"/>
        </w:rPr>
        <w:tab/>
      </w:r>
      <w:r w:rsidR="000E173D" w:rsidRPr="00B54A31">
        <w:rPr>
          <w:rFonts w:ascii="Calibri" w:hAnsi="Calibri" w:cs="Calibri"/>
          <w:lang w:val="ru-RU"/>
        </w:rPr>
        <w:t>Сценарий “Запись на прием из МУ направляюще</w:t>
      </w:r>
      <w:r w:rsidR="006012D2">
        <w:rPr>
          <w:rFonts w:ascii="Calibri" w:hAnsi="Calibri" w:cs="Calibri"/>
          <w:lang w:val="ru-RU"/>
        </w:rPr>
        <w:t>го</w:t>
      </w:r>
      <w:r w:rsidR="000E173D" w:rsidRPr="00B54A31">
        <w:rPr>
          <w:rFonts w:ascii="Calibri" w:hAnsi="Calibri" w:cs="Calibri"/>
          <w:lang w:val="ru-RU"/>
        </w:rPr>
        <w:t xml:space="preserve"> в МУ целевое”</w:t>
      </w:r>
      <w:bookmarkEnd w:id="129"/>
    </w:p>
    <w:p w14:paraId="51CDDBF6" w14:textId="0751D04D" w:rsidR="00337552" w:rsidRPr="00337552" w:rsidRDefault="00523CBB" w:rsidP="00337552">
      <w:pPr>
        <w:rPr>
          <w:lang w:val="ru-RU"/>
        </w:rPr>
      </w:pPr>
      <w:r>
        <w:rPr>
          <w:rFonts w:ascii="Calibri" w:hAnsi="Calibri" w:cs="Calibri"/>
          <w:noProof/>
          <w:lang w:val="ru-RU"/>
        </w:rPr>
        <w:pict w14:anchorId="4C6FB06E">
          <v:shape id="_x0000_s4408" type="#_x0000_t75" style="position:absolute;left:0;text-align:left;margin-left:-3.05pt;margin-top:9.2pt;width:469.45pt;height:160.5pt;z-index:34">
            <v:imagedata r:id="rId9" o:title="вход"/>
          </v:shape>
        </w:pict>
      </w:r>
    </w:p>
    <w:p w14:paraId="6C609B59" w14:textId="77777777" w:rsidR="00C02F5F" w:rsidRPr="00B54A31" w:rsidRDefault="00C02F5F" w:rsidP="00C02F5F">
      <w:pPr>
        <w:rPr>
          <w:rFonts w:ascii="Calibri" w:hAnsi="Calibri" w:cs="Calibri"/>
          <w:lang w:val="ru-RU"/>
        </w:rPr>
      </w:pPr>
    </w:p>
    <w:p w14:paraId="513486F6" w14:textId="416201E4" w:rsidR="00C02F5F" w:rsidRPr="00B54A31" w:rsidRDefault="00C02F5F" w:rsidP="00C02F5F">
      <w:pPr>
        <w:rPr>
          <w:rFonts w:ascii="Calibri" w:hAnsi="Calibri" w:cs="Calibri"/>
          <w:lang w:val="ru-RU"/>
        </w:rPr>
      </w:pPr>
    </w:p>
    <w:p w14:paraId="23402114" w14:textId="77777777" w:rsidR="000E173D" w:rsidRPr="00B54A31" w:rsidRDefault="000E173D" w:rsidP="000E173D">
      <w:pPr>
        <w:rPr>
          <w:rFonts w:ascii="Calibri" w:hAnsi="Calibri" w:cs="Calibri"/>
          <w:lang w:val="ru-RU"/>
        </w:rPr>
      </w:pPr>
    </w:p>
    <w:p w14:paraId="0391FEE9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12ECE3E6" w14:textId="29E19779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24EFAB53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198C4E8B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36ADF799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4B007EE6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452B3ECF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27156E2E" w14:textId="47B9FD04" w:rsidR="008E1C88" w:rsidRDefault="008E1C88" w:rsidP="008E1C88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Для начала работы с системой </w:t>
      </w:r>
      <w:r w:rsidR="009E4B55">
        <w:rPr>
          <w:rFonts w:ascii="Calibri" w:hAnsi="Calibri" w:cs="Calibri"/>
          <w:lang w:val="ru-RU"/>
        </w:rPr>
        <w:t>Вы</w:t>
      </w:r>
      <w:r w:rsidRPr="00B54A31">
        <w:rPr>
          <w:rFonts w:ascii="Calibri" w:hAnsi="Calibri" w:cs="Calibri"/>
          <w:lang w:val="ru-RU"/>
        </w:rPr>
        <w:t xml:space="preserve"> долж</w:t>
      </w:r>
      <w:r w:rsidR="009E4B55">
        <w:rPr>
          <w:rFonts w:ascii="Calibri" w:hAnsi="Calibri" w:cs="Calibri"/>
          <w:lang w:val="ru-RU"/>
        </w:rPr>
        <w:t>ны</w:t>
      </w:r>
      <w:r w:rsidRPr="00B54A31">
        <w:rPr>
          <w:rFonts w:ascii="Calibri" w:hAnsi="Calibri" w:cs="Calibri"/>
          <w:lang w:val="ru-RU"/>
        </w:rPr>
        <w:t xml:space="preserve"> ввести логин и пароль.</w:t>
      </w:r>
    </w:p>
    <w:p w14:paraId="452C6D13" w14:textId="50BCCE7C" w:rsidR="002E0357" w:rsidRPr="00B54A31" w:rsidRDefault="002E0357" w:rsidP="008E1C88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</w:p>
    <w:p w14:paraId="7C30B286" w14:textId="39DF3DD7" w:rsidR="008E1C88" w:rsidRPr="00B54A31" w:rsidRDefault="008E1C88" w:rsidP="008E1C88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После входа в программу </w:t>
      </w:r>
      <w:r w:rsidR="00025272">
        <w:rPr>
          <w:rFonts w:ascii="Calibri" w:hAnsi="Calibri" w:cs="Calibri"/>
          <w:lang w:val="ru-RU"/>
        </w:rPr>
        <w:t>откроется</w:t>
      </w:r>
      <w:r w:rsidRPr="00B54A31">
        <w:rPr>
          <w:rFonts w:ascii="Calibri" w:hAnsi="Calibri" w:cs="Calibri"/>
          <w:lang w:val="ru-RU"/>
        </w:rPr>
        <w:t xml:space="preserve"> экран работы с пациентом, на котором </w:t>
      </w:r>
      <w:r w:rsidR="00025272">
        <w:rPr>
          <w:rFonts w:ascii="Calibri" w:hAnsi="Calibri" w:cs="Calibri"/>
          <w:lang w:val="ru-RU"/>
        </w:rPr>
        <w:t>Вы</w:t>
      </w:r>
      <w:r w:rsidRPr="00B54A31">
        <w:rPr>
          <w:rFonts w:ascii="Calibri" w:hAnsi="Calibri" w:cs="Calibri"/>
          <w:lang w:val="ru-RU"/>
        </w:rPr>
        <w:t xml:space="preserve"> должны по параметрам поиска идентифицировать пациента. Идентификация может проходить по набору разных параметров (ФИО, дата рождения, номер полиса, номер паспорта), а также с использованием ЕКП, как чтением данных с карты, так и с использованием </w:t>
      </w:r>
      <w:r w:rsidRPr="00B54A31">
        <w:rPr>
          <w:rFonts w:ascii="Calibri" w:hAnsi="Calibri" w:cs="Calibri"/>
          <w:lang w:val="en-US"/>
        </w:rPr>
        <w:t>online</w:t>
      </w:r>
      <w:r w:rsidRPr="00B54A31">
        <w:rPr>
          <w:rFonts w:ascii="Calibri" w:hAnsi="Calibri" w:cs="Calibri"/>
          <w:lang w:val="ru-RU"/>
        </w:rPr>
        <w:t>-сервиса.</w:t>
      </w:r>
    </w:p>
    <w:p w14:paraId="733DBA62" w14:textId="0A3A9877" w:rsidR="008E1C88" w:rsidRDefault="008E1C88" w:rsidP="008E1C88">
      <w:pPr>
        <w:ind w:firstLine="709"/>
        <w:rPr>
          <w:rFonts w:ascii="Calibri" w:hAnsi="Calibri" w:cs="Calibri"/>
          <w:szCs w:val="28"/>
          <w:lang w:val="ru-RU"/>
        </w:rPr>
      </w:pPr>
      <w:r w:rsidRPr="00B54A31">
        <w:rPr>
          <w:rFonts w:ascii="Calibri" w:hAnsi="Calibri" w:cs="Calibri"/>
          <w:szCs w:val="28"/>
          <w:lang w:val="ru-RU"/>
        </w:rPr>
        <w:t xml:space="preserve">Когда пациент будет найден, в МИС </w:t>
      </w:r>
      <w:r w:rsidR="0028362A">
        <w:rPr>
          <w:rFonts w:ascii="Calibri" w:hAnsi="Calibri" w:cs="Calibri"/>
          <w:szCs w:val="28"/>
          <w:lang w:val="ru-RU"/>
        </w:rPr>
        <w:t>будет</w:t>
      </w:r>
      <w:r w:rsidRPr="00B54A31">
        <w:rPr>
          <w:rFonts w:ascii="Calibri" w:hAnsi="Calibri" w:cs="Calibri"/>
          <w:szCs w:val="28"/>
          <w:lang w:val="ru-RU"/>
        </w:rPr>
        <w:t xml:space="preserve"> автоматически подгружена информация из ТФОМС ЕИС.ЛПУ (интеграция с сервисами ТФОМС).</w:t>
      </w:r>
      <w:r w:rsidR="005F7207">
        <w:rPr>
          <w:rFonts w:ascii="Calibri" w:hAnsi="Calibri" w:cs="Calibri"/>
          <w:szCs w:val="28"/>
          <w:lang w:val="ru-RU"/>
        </w:rPr>
        <w:t xml:space="preserve"> </w:t>
      </w:r>
      <w:r w:rsidR="0028362A">
        <w:rPr>
          <w:rFonts w:ascii="Calibri" w:hAnsi="Calibri" w:cs="Calibri"/>
          <w:szCs w:val="28"/>
          <w:lang w:val="ru-RU"/>
        </w:rPr>
        <w:t xml:space="preserve">Станет доступна </w:t>
      </w:r>
      <w:r w:rsidRPr="00B54A31">
        <w:rPr>
          <w:rFonts w:ascii="Calibri" w:hAnsi="Calibri" w:cs="Calibri"/>
          <w:szCs w:val="28"/>
          <w:lang w:val="ru-RU"/>
        </w:rPr>
        <w:t>информация об актуальности полиса пациента, о поликлинических отделениях, куда прикреплен пациент по разным категориям (стоматология, КВД, травма).</w:t>
      </w:r>
    </w:p>
    <w:p w14:paraId="02EDEE8E" w14:textId="77777777" w:rsidR="00653E0D" w:rsidRPr="00B54A31" w:rsidRDefault="00653E0D" w:rsidP="008E1C88">
      <w:pPr>
        <w:ind w:firstLine="709"/>
        <w:rPr>
          <w:rFonts w:ascii="Calibri" w:hAnsi="Calibri" w:cs="Calibri"/>
          <w:szCs w:val="28"/>
          <w:lang w:val="ru-RU"/>
        </w:rPr>
      </w:pPr>
    </w:p>
    <w:p w14:paraId="22243D9C" w14:textId="70D42774" w:rsidR="008E1C88" w:rsidRPr="00B54A31" w:rsidRDefault="00523CBB" w:rsidP="008E1C88">
      <w:pPr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noProof/>
          <w:lang w:val="ru-RU"/>
        </w:rPr>
        <w:pict w14:anchorId="1EBAE939">
          <v:shape id="_x0000_s4407" type="#_x0000_t75" style="position:absolute;left:0;text-align:left;margin-left:23.8pt;margin-top:8.95pt;width:444.1pt;height:171.1pt;z-index:33">
            <v:imagedata r:id="rId16" o:title="Найденный пациент"/>
          </v:shape>
        </w:pict>
      </w:r>
    </w:p>
    <w:p w14:paraId="635C54D3" w14:textId="2757DD5E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682F039C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6EAA5328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17451D6B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51865D53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2AB70F9F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4BDF11C4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47B95F39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2CE92676" w14:textId="77777777" w:rsidR="008E1C88" w:rsidRPr="00B54A31" w:rsidRDefault="008E1C88" w:rsidP="008E1C88">
      <w:pPr>
        <w:rPr>
          <w:rFonts w:ascii="Calibri" w:hAnsi="Calibri" w:cs="Calibri"/>
          <w:b/>
          <w:lang w:val="ru-RU"/>
        </w:rPr>
      </w:pPr>
    </w:p>
    <w:p w14:paraId="07754F5E" w14:textId="0361D500" w:rsidR="008E1C88" w:rsidRDefault="008E1C88" w:rsidP="008E1C88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5B350A95" w14:textId="1CE3EF11" w:rsidR="00C52AE9" w:rsidRDefault="00C52AE9" w:rsidP="008E1C88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6F571918" w14:textId="77777777" w:rsidR="00C52AE9" w:rsidRPr="00B54A31" w:rsidRDefault="00C52AE9" w:rsidP="008E1C88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6E41C864" w14:textId="5776E75A" w:rsidR="000E173D" w:rsidRDefault="00523CB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6D123F95">
          <v:shape id="_x0000_s4429" type="#_x0000_t75" style="position:absolute;left:0;text-align:left;margin-left:437.15pt;margin-top:17.05pt;width:18.2pt;height:18.2pt;z-index:35">
            <v:imagedata r:id="rId28" o:title="star4"/>
          </v:shape>
        </w:pict>
      </w:r>
      <w:r w:rsidR="008E1C88" w:rsidRPr="00B54A31">
        <w:rPr>
          <w:rFonts w:ascii="Calibri" w:hAnsi="Calibri" w:cs="Calibri"/>
          <w:lang w:val="ru-RU"/>
        </w:rPr>
        <w:tab/>
        <w:t xml:space="preserve">Для перехода в режим записи пациента в любую внешнюю ЛПУ </w:t>
      </w:r>
      <w:r w:rsidR="005F7207">
        <w:rPr>
          <w:rFonts w:ascii="Calibri" w:hAnsi="Calibri" w:cs="Calibri"/>
          <w:lang w:val="ru-RU"/>
        </w:rPr>
        <w:t>Вы (врач</w:t>
      </w:r>
      <w:r w:rsidR="008E1C88" w:rsidRPr="00B54A31">
        <w:rPr>
          <w:rFonts w:ascii="Calibri" w:hAnsi="Calibri" w:cs="Calibri"/>
          <w:lang w:val="ru-RU"/>
        </w:rPr>
        <w:t xml:space="preserve"> из направляющей ЛПУ</w:t>
      </w:r>
      <w:r w:rsidR="005F7207">
        <w:rPr>
          <w:rFonts w:ascii="Calibri" w:hAnsi="Calibri" w:cs="Calibri"/>
          <w:lang w:val="ru-RU"/>
        </w:rPr>
        <w:t>)</w:t>
      </w:r>
      <w:r w:rsidR="008E1C88" w:rsidRPr="00B54A31">
        <w:rPr>
          <w:rFonts w:ascii="Calibri" w:hAnsi="Calibri" w:cs="Calibri"/>
          <w:lang w:val="ru-RU"/>
        </w:rPr>
        <w:t xml:space="preserve"> долж</w:t>
      </w:r>
      <w:r w:rsidR="005F7207">
        <w:rPr>
          <w:rFonts w:ascii="Calibri" w:hAnsi="Calibri" w:cs="Calibri"/>
          <w:lang w:val="ru-RU"/>
        </w:rPr>
        <w:t>ны</w:t>
      </w:r>
      <w:r w:rsidR="008E1C88" w:rsidRPr="00B54A31">
        <w:rPr>
          <w:rFonts w:ascii="Calibri" w:hAnsi="Calibri" w:cs="Calibri"/>
          <w:lang w:val="ru-RU"/>
        </w:rPr>
        <w:t xml:space="preserve"> выбрать соответствующий раздел</w:t>
      </w:r>
      <w:r w:rsidR="005F7207">
        <w:rPr>
          <w:rFonts w:ascii="Calibri" w:hAnsi="Calibri" w:cs="Calibri"/>
          <w:lang w:val="ru-RU"/>
        </w:rPr>
        <w:t xml:space="preserve">        .</w:t>
      </w:r>
    </w:p>
    <w:p w14:paraId="67F9ED47" w14:textId="7B6A9737" w:rsidR="00160299" w:rsidRDefault="00523CB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73D041E7">
          <v:group id="_x0000_s5150" style="position:absolute;left:0;text-align:left;margin-left:57.4pt;margin-top:18.2pt;width:518.8pt;height:802.3pt;z-index:61;mso-position-horizontal-relative:page;mso-position-vertical-relative:page" coordsize="20000,20000" o:allowincell="f">
            <v:rect id="_x0000_s5151" style="position:absolute;width:20000;height:20000" filled="f" strokeweight="2pt"/>
            <v:line id="_x0000_s5152" style="position:absolute" from="1093,18949" to="1095,19989" strokeweight="2pt"/>
            <v:line id="_x0000_s5153" style="position:absolute" from="10,18941" to="19977,18942" strokeweight="2pt"/>
            <v:line id="_x0000_s5154" style="position:absolute" from="2186,18949" to="2188,19989" strokeweight="2pt"/>
            <v:line id="_x0000_s5155" style="position:absolute" from="4919,18949" to="4921,19989" strokeweight="2pt"/>
            <v:line id="_x0000_s5156" style="position:absolute" from="6557,18959" to="6559,19989" strokeweight="2pt"/>
            <v:line id="_x0000_s5157" style="position:absolute" from="7650,18949" to="7652,19979" strokeweight="2pt"/>
            <v:line id="_x0000_s5158" style="position:absolute" from="18905,18949" to="18909,19989" strokeweight="2pt"/>
            <v:line id="_x0000_s5159" style="position:absolute" from="10,19293" to="7631,19295" strokeweight="1pt"/>
            <v:line id="_x0000_s5160" style="position:absolute" from="10,19646" to="7631,19647" strokeweight="2pt"/>
            <v:line id="_x0000_s5161" style="position:absolute" from="18919,19296" to="19990,19297" strokeweight="1pt"/>
            <v:rect id="_x0000_s5162" style="position:absolute;left:54;top:19660;width:1000;height:309" filled="f" stroked="f" strokeweight=".25pt">
              <v:textbox style="mso-next-textbox:#_x0000_s5162" inset="1pt,1pt,1pt,1pt">
                <w:txbxContent>
                  <w:p w14:paraId="33550B3D" w14:textId="77777777" w:rsidR="00123E08" w:rsidRDefault="00123E08" w:rsidP="00123E0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5163" style="position:absolute;left:1139;top:19660;width:1001;height:309" filled="f" stroked="f" strokeweight=".25pt">
              <v:textbox style="mso-next-textbox:#_x0000_s5163" inset="1pt,1pt,1pt,1pt">
                <w:txbxContent>
                  <w:p w14:paraId="609CE253" w14:textId="77777777" w:rsidR="00123E08" w:rsidRDefault="00123E08" w:rsidP="00123E0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164" style="position:absolute;left:2267;top:19660;width:2573;height:309" filled="f" stroked="f" strokeweight=".25pt">
              <v:textbox style="mso-next-textbox:#_x0000_s5164" inset="1pt,1pt,1pt,1pt">
                <w:txbxContent>
                  <w:p w14:paraId="7DA368B5" w14:textId="77777777" w:rsidR="00123E08" w:rsidRDefault="00123E08" w:rsidP="00123E0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5165" style="position:absolute;left:4983;top:19660;width:1534;height:309" filled="f" stroked="f" strokeweight=".25pt">
              <v:textbox style="mso-next-textbox:#_x0000_s5165" inset="1pt,1pt,1pt,1pt">
                <w:txbxContent>
                  <w:p w14:paraId="00F4F0CD" w14:textId="77777777" w:rsidR="00123E08" w:rsidRDefault="00123E08" w:rsidP="00123E0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5166" style="position:absolute;left:6604;top:19660;width:1000;height:309" filled="f" stroked="f" strokeweight=".25pt">
              <v:textbox style="mso-next-textbox:#_x0000_s5166" inset="1pt,1pt,1pt,1pt">
                <w:txbxContent>
                  <w:p w14:paraId="4FC6A47D" w14:textId="77777777" w:rsidR="00123E08" w:rsidRDefault="00123E08" w:rsidP="00123E0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5167" style="position:absolute;left:18949;top:18977;width:1001;height:309" filled="f" stroked="f" strokeweight=".25pt">
              <v:textbox style="mso-next-textbox:#_x0000_s5167" inset="1pt,1pt,1pt,1pt">
                <w:txbxContent>
                  <w:p w14:paraId="12A13C36" w14:textId="77777777" w:rsidR="00123E08" w:rsidRDefault="00123E08" w:rsidP="00123E08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168" style="position:absolute;left:18949;top:19435;width:1001;height:423" filled="f" stroked="f" strokeweight=".25pt">
              <v:textbox style="mso-next-textbox:#_x0000_s5168" inset="1pt,1pt,1pt,1pt">
                <w:txbxContent>
                  <w:p w14:paraId="4E8F98AA" w14:textId="77777777" w:rsidR="00123E08" w:rsidRPr="0002024B" w:rsidRDefault="00123E08" w:rsidP="00123E08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5169" style="position:absolute;left:7745;top:19221;width:11075;height:477" filled="f" stroked="f" strokeweight=".25pt">
              <v:textbox style="mso-next-textbox:#_x0000_s5169" inset="1pt,1pt,1pt,1pt">
                <w:txbxContent>
                  <w:p w14:paraId="75E0A2AC" w14:textId="77777777" w:rsidR="00123E08" w:rsidRPr="00EB43A3" w:rsidRDefault="00123E08" w:rsidP="00123E08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45CD966C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7B108379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390BBC8" w14:textId="77777777" w:rsidR="00123E08" w:rsidRDefault="00123E08" w:rsidP="00123E08"/>
                  <w:p w14:paraId="2280C731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1666CFB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116FAC48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4310A7F" w14:textId="77777777" w:rsidR="00123E08" w:rsidRDefault="00123E08" w:rsidP="00123E08"/>
                  <w:p w14:paraId="686C506C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E563879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6CC12962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95D93FB" w14:textId="77777777" w:rsidR="00123E08" w:rsidRDefault="00123E08" w:rsidP="00123E08"/>
                  <w:p w14:paraId="2602D5EF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5D5EBD1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0AC4A166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4706BD2" w14:textId="77777777" w:rsidR="00123E08" w:rsidRDefault="00123E08" w:rsidP="00123E08"/>
                  <w:p w14:paraId="57E51FBE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BFFAEAB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6ADC8626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9134A34" w14:textId="77777777" w:rsidR="00123E08" w:rsidRDefault="00123E08" w:rsidP="00123E08"/>
                  <w:p w14:paraId="64128408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5600A43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407680A2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D31ADF5" w14:textId="77777777" w:rsidR="00123E08" w:rsidRDefault="00123E08" w:rsidP="00123E08"/>
                  <w:p w14:paraId="15EB4116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D2C9B7E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33561AF3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9549E98" w14:textId="77777777" w:rsidR="00123E08" w:rsidRDefault="00123E08" w:rsidP="00123E08"/>
                  <w:p w14:paraId="0E54D72F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7CFCEC2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2A3BDA85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53AE553" w14:textId="77777777" w:rsidR="00123E08" w:rsidRDefault="00123E08" w:rsidP="00123E08"/>
                  <w:p w14:paraId="4F7C8628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73380AC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0DDC4604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676C0EC" w14:textId="77777777" w:rsidR="00123E08" w:rsidRDefault="00123E08" w:rsidP="00123E08"/>
                  <w:p w14:paraId="24D403CA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4A21EFE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0A8BE279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37BFA86" w14:textId="77777777" w:rsidR="00123E08" w:rsidRDefault="00123E08" w:rsidP="00123E08"/>
                  <w:p w14:paraId="3646B3DB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16EB5D8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1F42FEC8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834F3EE" w14:textId="77777777" w:rsidR="00123E08" w:rsidRDefault="00123E08" w:rsidP="00123E08"/>
                  <w:p w14:paraId="527ED0EB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621B0F1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358E0B22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54DDB50" w14:textId="77777777" w:rsidR="00123E08" w:rsidRDefault="00123E08" w:rsidP="00123E08"/>
                  <w:p w14:paraId="36E35C3D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B565146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4978BE59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82B46F5" w14:textId="77777777" w:rsidR="00123E08" w:rsidRDefault="00123E08" w:rsidP="00123E08"/>
                  <w:p w14:paraId="6F4DEAAF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B3138EF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4A61D7F4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6A68F26" w14:textId="77777777" w:rsidR="00123E08" w:rsidRDefault="00123E08" w:rsidP="00123E08"/>
                  <w:p w14:paraId="5ECE60AC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E5F8558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218B5929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9E84BB7" w14:textId="77777777" w:rsidR="00123E08" w:rsidRDefault="00123E08" w:rsidP="00123E08"/>
                  <w:p w14:paraId="5FAD92CE" w14:textId="77777777" w:rsidR="00123E08" w:rsidRDefault="00123E08" w:rsidP="00123E08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0E5D542" w14:textId="77777777" w:rsidR="00123E08" w:rsidRDefault="00123E08" w:rsidP="00123E08">
                    <w:pPr>
                      <w:pStyle w:val="a0"/>
                      <w:rPr>
                        <w:lang w:val="ru-RU"/>
                      </w:rPr>
                    </w:pPr>
                  </w:p>
                  <w:p w14:paraId="2C331873" w14:textId="77777777" w:rsidR="00123E08" w:rsidRPr="00F303CF" w:rsidRDefault="00123E08" w:rsidP="00123E08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4151514D" w14:textId="67A8D00F" w:rsidR="00160299" w:rsidRDefault="00160299" w:rsidP="00160299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Первым шагом будет представлен выбор района для поиска ЛПУ для записи</w:t>
      </w:r>
      <w:r>
        <w:rPr>
          <w:rFonts w:ascii="Calibri" w:hAnsi="Calibri" w:cs="Calibri"/>
          <w:lang w:val="ru-RU"/>
        </w:rPr>
        <w:t>.</w:t>
      </w:r>
    </w:p>
    <w:p w14:paraId="08432034" w14:textId="77777777" w:rsidR="00934608" w:rsidRPr="00B54A31" w:rsidRDefault="00934608" w:rsidP="000E173D">
      <w:pPr>
        <w:rPr>
          <w:rFonts w:ascii="Calibri" w:hAnsi="Calibri" w:cs="Calibri"/>
          <w:lang w:val="ru-RU"/>
        </w:rPr>
      </w:pPr>
    </w:p>
    <w:p w14:paraId="6EEEF63D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49118EAC" w14:textId="4533E2A5" w:rsidR="00D026E0" w:rsidRPr="00B54A31" w:rsidRDefault="00523CB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44FD51B2">
          <v:shape id="_x0000_s4430" type="#_x0000_t75" style="position:absolute;left:0;text-align:left;margin-left:-.3pt;margin-top:.3pt;width:476pt;height:259.65pt;z-index:36">
            <v:imagedata r:id="rId29" o:title="ЗПВ региз районы"/>
          </v:shape>
        </w:pict>
      </w:r>
    </w:p>
    <w:p w14:paraId="419B38F2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7AE47B4B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2A5AF537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7E7E1A51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46C47F60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7B575991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61140BC1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5913E386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6B0C618C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6D2D4863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7D3EF2F6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72FBCCA9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550717D7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0C2A872C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56906452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7BF9B7FD" w14:textId="5EC326AE" w:rsidR="00D026E0" w:rsidRPr="00B54A31" w:rsidRDefault="00D026E0" w:rsidP="00D026E0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7C65869C" w14:textId="0013DA2A" w:rsidR="00D026E0" w:rsidRPr="00B54A31" w:rsidRDefault="00D026E0" w:rsidP="000E173D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ab/>
      </w:r>
      <w:r w:rsidRPr="00B54A31">
        <w:rPr>
          <w:rFonts w:ascii="Calibri" w:hAnsi="Calibri" w:cs="Calibri"/>
          <w:lang w:val="ru-RU"/>
        </w:rPr>
        <w:tab/>
      </w:r>
      <w:r w:rsidRPr="00B54A31">
        <w:rPr>
          <w:rFonts w:ascii="Calibri" w:hAnsi="Calibri" w:cs="Calibri"/>
          <w:lang w:val="ru-RU"/>
        </w:rPr>
        <w:tab/>
      </w:r>
    </w:p>
    <w:p w14:paraId="14A531EF" w14:textId="1F99D09E" w:rsidR="00D026E0" w:rsidRPr="00B54A31" w:rsidRDefault="0006588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Далее будет</w:t>
      </w:r>
      <w:r w:rsidR="00B04B79" w:rsidRPr="00B54A31">
        <w:rPr>
          <w:rFonts w:ascii="Calibri" w:hAnsi="Calibri" w:cs="Calibri"/>
          <w:lang w:val="ru-RU"/>
        </w:rPr>
        <w:t xml:space="preserve"> приведен список МУ</w:t>
      </w:r>
      <w:r w:rsidR="00D026E0" w:rsidRPr="00B54A31">
        <w:rPr>
          <w:rFonts w:ascii="Calibri" w:hAnsi="Calibri" w:cs="Calibri"/>
          <w:lang w:val="ru-RU"/>
        </w:rPr>
        <w:t xml:space="preserve"> в районе, доступных для записи.</w:t>
      </w:r>
    </w:p>
    <w:p w14:paraId="20796BE7" w14:textId="7EED35DF" w:rsidR="00D026E0" w:rsidRPr="00B54A31" w:rsidRDefault="00523CB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1BDB1562">
          <v:shape id="_x0000_s4431" type="#_x0000_t75" style="position:absolute;left:0;text-align:left;margin-left:-2.3pt;margin-top:7.6pt;width:467.25pt;height:228.75pt;z-index:37">
            <v:imagedata r:id="rId30" o:title="ЗПВ региз ЛПУ"/>
          </v:shape>
        </w:pict>
      </w:r>
    </w:p>
    <w:p w14:paraId="36025FF9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14289326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73A1DB6A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236B5DB5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68F6A751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597DC1F7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4886FE04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7DCBBEC2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0C621A7B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2A9E99DB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218130BD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743795C1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1378F7D0" w14:textId="77777777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2F67CBDB" w14:textId="4CAEC28E" w:rsidR="00D026E0" w:rsidRPr="00B54A31" w:rsidRDefault="00D026E0" w:rsidP="00D026E0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6F2738B3" w14:textId="77777777" w:rsidR="00B04B79" w:rsidRPr="00B54A31" w:rsidRDefault="00B04B79" w:rsidP="00D026E0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623317D9" w14:textId="28008B50" w:rsidR="00D026E0" w:rsidRPr="00B54A31" w:rsidRDefault="00B04B79" w:rsidP="000E173D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После выбора МУ </w:t>
      </w:r>
      <w:r w:rsidR="00E07511">
        <w:rPr>
          <w:rFonts w:ascii="Calibri" w:hAnsi="Calibri" w:cs="Calibri"/>
          <w:lang w:val="ru-RU"/>
        </w:rPr>
        <w:t>откроется</w:t>
      </w:r>
      <w:r w:rsidRPr="00B54A31">
        <w:rPr>
          <w:rFonts w:ascii="Calibri" w:hAnsi="Calibri" w:cs="Calibri"/>
          <w:lang w:val="ru-RU"/>
        </w:rPr>
        <w:t xml:space="preserve"> список специальностей для записи. Данные пациента </w:t>
      </w:r>
      <w:r w:rsidR="00E07511">
        <w:rPr>
          <w:rFonts w:ascii="Calibri" w:hAnsi="Calibri" w:cs="Calibri"/>
          <w:lang w:val="ru-RU"/>
        </w:rPr>
        <w:t>будут</w:t>
      </w:r>
      <w:r w:rsidRPr="00B54A31">
        <w:rPr>
          <w:rFonts w:ascii="Calibri" w:hAnsi="Calibri" w:cs="Calibri"/>
          <w:lang w:val="ru-RU"/>
        </w:rPr>
        <w:t xml:space="preserve"> браться из МИС МУ направляющей. Так же специальности</w:t>
      </w:r>
      <w:r w:rsidR="00523CBB">
        <w:rPr>
          <w:rFonts w:ascii="Calibri" w:hAnsi="Calibri" w:cs="Calibri"/>
          <w:noProof/>
          <w:lang w:val="ru-RU"/>
        </w:rPr>
        <w:pict w14:anchorId="58F5D5F5">
          <v:group id="_x0000_s4432" style="position:absolute;left:0;text-align:left;margin-left:56pt;margin-top:18.7pt;width:518.8pt;height:802.3pt;z-index:38;mso-position-horizontal-relative:page;mso-position-vertical-relative:page" coordsize="20000,20000" o:allowincell="f">
            <v:rect id="_x0000_s4433" style="position:absolute;width:20000;height:20000" filled="f" strokeweight="2pt"/>
            <v:line id="_x0000_s4434" style="position:absolute" from="1093,18949" to="1095,19989" strokeweight="2pt"/>
            <v:line id="_x0000_s4435" style="position:absolute" from="10,18941" to="19977,18942" strokeweight="2pt"/>
            <v:line id="_x0000_s4436" style="position:absolute" from="2186,18949" to="2188,19989" strokeweight="2pt"/>
            <v:line id="_x0000_s4437" style="position:absolute" from="4919,18949" to="4921,19989" strokeweight="2pt"/>
            <v:line id="_x0000_s4438" style="position:absolute" from="6557,18959" to="6559,19989" strokeweight="2pt"/>
            <v:line id="_x0000_s4439" style="position:absolute" from="7650,18949" to="7652,19979" strokeweight="2pt"/>
            <v:line id="_x0000_s4440" style="position:absolute" from="18905,18949" to="18909,19989" strokeweight="2pt"/>
            <v:line id="_x0000_s4441" style="position:absolute" from="10,19293" to="7631,19295" strokeweight="1pt"/>
            <v:line id="_x0000_s4442" style="position:absolute" from="10,19646" to="7631,19647" strokeweight="2pt"/>
            <v:line id="_x0000_s4443" style="position:absolute" from="18919,19296" to="19990,19297" strokeweight="1pt"/>
            <v:rect id="_x0000_s4444" style="position:absolute;left:54;top:19660;width:1000;height:309" filled="f" stroked="f" strokeweight=".25pt">
              <v:textbox style="mso-next-textbox:#_x0000_s4444" inset="1pt,1pt,1pt,1pt">
                <w:txbxContent>
                  <w:p w14:paraId="3A572969" w14:textId="77777777" w:rsidR="00E55231" w:rsidRDefault="00E55231" w:rsidP="00B04B79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4445" style="position:absolute;left:1139;top:19660;width:1001;height:309" filled="f" stroked="f" strokeweight=".25pt">
              <v:textbox style="mso-next-textbox:#_x0000_s4445" inset="1pt,1pt,1pt,1pt">
                <w:txbxContent>
                  <w:p w14:paraId="3CDC8327" w14:textId="77777777" w:rsidR="00E55231" w:rsidRDefault="00E55231" w:rsidP="00B04B79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446" style="position:absolute;left:2267;top:19660;width:2573;height:309" filled="f" stroked="f" strokeweight=".25pt">
              <v:textbox style="mso-next-textbox:#_x0000_s4446" inset="1pt,1pt,1pt,1pt">
                <w:txbxContent>
                  <w:p w14:paraId="72A0391F" w14:textId="77777777" w:rsidR="00E55231" w:rsidRDefault="00E55231" w:rsidP="00B04B79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4447" style="position:absolute;left:4983;top:19660;width:1534;height:309" filled="f" stroked="f" strokeweight=".25pt">
              <v:textbox style="mso-next-textbox:#_x0000_s4447" inset="1pt,1pt,1pt,1pt">
                <w:txbxContent>
                  <w:p w14:paraId="07BC3ED2" w14:textId="77777777" w:rsidR="00E55231" w:rsidRDefault="00E55231" w:rsidP="00B04B79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4448" style="position:absolute;left:6604;top:19660;width:1000;height:309" filled="f" stroked="f" strokeweight=".25pt">
              <v:textbox style="mso-next-textbox:#_x0000_s4448" inset="1pt,1pt,1pt,1pt">
                <w:txbxContent>
                  <w:p w14:paraId="5BC2A89F" w14:textId="77777777" w:rsidR="00E55231" w:rsidRDefault="00E55231" w:rsidP="00B04B79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4449" style="position:absolute;left:18949;top:18977;width:1001;height:309" filled="f" stroked="f" strokeweight=".25pt">
              <v:textbox style="mso-next-textbox:#_x0000_s4449" inset="1pt,1pt,1pt,1pt">
                <w:txbxContent>
                  <w:p w14:paraId="55CBCDA7" w14:textId="77777777" w:rsidR="00E55231" w:rsidRDefault="00E55231" w:rsidP="00B04B79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450" style="position:absolute;left:18949;top:19435;width:1001;height:423" filled="f" stroked="f" strokeweight=".25pt">
              <v:textbox style="mso-next-textbox:#_x0000_s4450" inset="1pt,1pt,1pt,1pt">
                <w:txbxContent>
                  <w:p w14:paraId="069D5D1B" w14:textId="77777777" w:rsidR="00E55231" w:rsidRPr="0002024B" w:rsidRDefault="00E55231" w:rsidP="00B04B79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4451" style="position:absolute;left:7745;top:19221;width:11075;height:477" filled="f" stroked="f" strokeweight=".25pt">
              <v:textbox style="mso-next-textbox:#_x0000_s4451" inset="1pt,1pt,1pt,1pt">
                <w:txbxContent>
                  <w:p w14:paraId="5E099BB0" w14:textId="77777777" w:rsidR="00E55231" w:rsidRPr="00EB43A3" w:rsidRDefault="00E55231" w:rsidP="00B04B79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31A6A8B2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61A294DF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536118B" w14:textId="77777777" w:rsidR="00E55231" w:rsidRDefault="00E55231" w:rsidP="00B04B79"/>
                  <w:p w14:paraId="764BD5DD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6586D5B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19680F75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825B559" w14:textId="77777777" w:rsidR="00E55231" w:rsidRDefault="00E55231" w:rsidP="00B04B79"/>
                  <w:p w14:paraId="69AAF9DC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F4067A7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44D55FBD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8C6A8FB" w14:textId="77777777" w:rsidR="00E55231" w:rsidRDefault="00E55231" w:rsidP="00B04B79"/>
                  <w:p w14:paraId="084D7E6D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FF7DBE3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02BB6777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A7CE518" w14:textId="77777777" w:rsidR="00E55231" w:rsidRDefault="00E55231" w:rsidP="00B04B79"/>
                  <w:p w14:paraId="546DB1A5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F44F550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6383C6E4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17207F2" w14:textId="77777777" w:rsidR="00E55231" w:rsidRDefault="00E55231" w:rsidP="00B04B79"/>
                  <w:p w14:paraId="1EA7B711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326CD16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22968A87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44D261A" w14:textId="77777777" w:rsidR="00E55231" w:rsidRDefault="00E55231" w:rsidP="00B04B79"/>
                  <w:p w14:paraId="1EBB6ABF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6FAD6D0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300FB099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4F6988C" w14:textId="77777777" w:rsidR="00E55231" w:rsidRDefault="00E55231" w:rsidP="00B04B79"/>
                  <w:p w14:paraId="63473130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D36E1B8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7D7E1D2B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A31E5D7" w14:textId="77777777" w:rsidR="00E55231" w:rsidRDefault="00E55231" w:rsidP="00B04B79"/>
                  <w:p w14:paraId="174B669D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2AC5207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67D3AAD6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E4DBAD8" w14:textId="77777777" w:rsidR="00E55231" w:rsidRDefault="00E55231" w:rsidP="00B04B79"/>
                  <w:p w14:paraId="4705C7E9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3D30E82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12E07B67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8EAE0A8" w14:textId="77777777" w:rsidR="00E55231" w:rsidRDefault="00E55231" w:rsidP="00B04B79"/>
                  <w:p w14:paraId="75B95662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233E722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7C36F504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3628958" w14:textId="77777777" w:rsidR="00E55231" w:rsidRDefault="00E55231" w:rsidP="00B04B79"/>
                  <w:p w14:paraId="563BEE94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43C7609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2E89220B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DEBD39D" w14:textId="77777777" w:rsidR="00E55231" w:rsidRDefault="00E55231" w:rsidP="00B04B79"/>
                  <w:p w14:paraId="3B222326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7AB3EF9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6F9BABF3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2206CC8" w14:textId="77777777" w:rsidR="00E55231" w:rsidRDefault="00E55231" w:rsidP="00B04B79"/>
                  <w:p w14:paraId="70FA16E2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54CE153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316D0558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E72D2CA" w14:textId="77777777" w:rsidR="00E55231" w:rsidRDefault="00E55231" w:rsidP="00B04B79"/>
                  <w:p w14:paraId="560D76B5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D8FEA19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7514B3F2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6483636" w14:textId="77777777" w:rsidR="00E55231" w:rsidRDefault="00E55231" w:rsidP="00B04B79"/>
                  <w:p w14:paraId="0B5493A8" w14:textId="77777777" w:rsidR="00E55231" w:rsidRDefault="00E55231" w:rsidP="00B04B79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6B145EF" w14:textId="77777777" w:rsidR="00E55231" w:rsidRDefault="00E55231" w:rsidP="00B04B79">
                    <w:pPr>
                      <w:pStyle w:val="a0"/>
                      <w:rPr>
                        <w:lang w:val="ru-RU"/>
                      </w:rPr>
                    </w:pPr>
                  </w:p>
                  <w:p w14:paraId="19D4BA9E" w14:textId="77777777" w:rsidR="00E55231" w:rsidRPr="00F303CF" w:rsidRDefault="00E55231" w:rsidP="00B04B79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Pr="00B54A31">
        <w:rPr>
          <w:rFonts w:ascii="Calibri" w:hAnsi="Calibri" w:cs="Calibri"/>
          <w:lang w:val="ru-RU"/>
        </w:rPr>
        <w:t xml:space="preserve">, где нет свободных номерков </w:t>
      </w:r>
      <w:r w:rsidR="00E07511">
        <w:rPr>
          <w:rFonts w:ascii="Calibri" w:hAnsi="Calibri" w:cs="Calibri"/>
          <w:lang w:val="ru-RU"/>
        </w:rPr>
        <w:t>будут</w:t>
      </w:r>
      <w:r w:rsidRPr="00B54A31">
        <w:rPr>
          <w:rFonts w:ascii="Calibri" w:hAnsi="Calibri" w:cs="Calibri"/>
          <w:lang w:val="ru-RU"/>
        </w:rPr>
        <w:t xml:space="preserve"> выделяться цветом:</w:t>
      </w:r>
    </w:p>
    <w:p w14:paraId="5D26DBFD" w14:textId="49C40FD2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36D251ED" w14:textId="592516EC" w:rsidR="00D026E0" w:rsidRPr="00B54A31" w:rsidRDefault="00D026E0" w:rsidP="000E173D">
      <w:pPr>
        <w:rPr>
          <w:rFonts w:ascii="Calibri" w:hAnsi="Calibri" w:cs="Calibri"/>
          <w:lang w:val="ru-RU"/>
        </w:rPr>
      </w:pPr>
    </w:p>
    <w:p w14:paraId="7A4B61BF" w14:textId="019FCD60" w:rsidR="00B04B79" w:rsidRPr="00B54A31" w:rsidRDefault="00523CB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5E580506">
          <v:shape id="_x0000_s4452" type="#_x0000_t75" style="position:absolute;left:0;text-align:left;margin-left:-.3pt;margin-top:-13.05pt;width:462pt;height:232.5pt;z-index:39">
            <v:imagedata r:id="rId31" o:title="ЗПВ региз специальности"/>
          </v:shape>
        </w:pict>
      </w:r>
    </w:p>
    <w:p w14:paraId="38F1DFF6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3229B8B5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059FD784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601B9BAC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1E300295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32DFD397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43C0304C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4FC509F1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551B4455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12194C4B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6F90A3CC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305301FE" w14:textId="77777777" w:rsidR="00AD0879" w:rsidRDefault="00AD0879" w:rsidP="00B04B79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6894DBE5" w14:textId="64CB03BD" w:rsidR="00B04B79" w:rsidRPr="00B54A31" w:rsidRDefault="00B04B79" w:rsidP="00B04B79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1AE8BF0D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6DF60573" w14:textId="4A44356D" w:rsidR="00B04B79" w:rsidRPr="00B54A31" w:rsidRDefault="00215F24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t>После этого будет</w:t>
      </w:r>
      <w:r w:rsidR="00B04B79" w:rsidRPr="00B54A31">
        <w:rPr>
          <w:rFonts w:ascii="Calibri" w:hAnsi="Calibri" w:cs="Calibri"/>
          <w:lang w:val="ru-RU"/>
        </w:rPr>
        <w:t xml:space="preserve"> идти список врачей необходимой специальности со списком номерков, на которые возможно записаться с разбивкой по каждой дате</w:t>
      </w:r>
      <w:r w:rsidR="004A562D" w:rsidRPr="00B54A31">
        <w:rPr>
          <w:rFonts w:ascii="Calibri" w:hAnsi="Calibri" w:cs="Calibri"/>
          <w:lang w:val="ru-RU"/>
        </w:rPr>
        <w:t>:</w:t>
      </w:r>
    </w:p>
    <w:p w14:paraId="123C01AB" w14:textId="77777777" w:rsidR="00B04B79" w:rsidRPr="00B54A31" w:rsidRDefault="00B04B79" w:rsidP="000E173D">
      <w:pPr>
        <w:rPr>
          <w:rFonts w:ascii="Calibri" w:hAnsi="Calibri" w:cs="Calibri"/>
          <w:lang w:val="ru-RU"/>
        </w:rPr>
      </w:pPr>
    </w:p>
    <w:p w14:paraId="2318BE63" w14:textId="2E07B3BE" w:rsidR="00B04B79" w:rsidRPr="00B54A31" w:rsidRDefault="00523CB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75A3F555">
          <v:shape id="_x0000_s4453" type="#_x0000_t75" style="position:absolute;left:0;text-align:left;margin-left:-.3pt;margin-top:0;width:467.25pt;height:262.5pt;z-index:40">
            <v:imagedata r:id="rId32" o:title="ЗПВ региз врачи"/>
          </v:shape>
        </w:pict>
      </w:r>
    </w:p>
    <w:p w14:paraId="4A283F01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0505D9EA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4C85A399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3DE20A43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23B0727A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43246665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667913BF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4DF7652C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26F11A35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0A873933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00AA1A1F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01D3E288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1115674E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7D28C704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2067E0B0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07FB3094" w14:textId="3C838C9B" w:rsidR="004A562D" w:rsidRPr="00B54A31" w:rsidRDefault="004A562D" w:rsidP="004A562D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4C23798F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71B0884E" w14:textId="5CA2AC47" w:rsidR="004A562D" w:rsidRDefault="00FA702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 выборе</w:t>
      </w:r>
      <w:r w:rsidR="004A562D" w:rsidRPr="00B54A31">
        <w:rPr>
          <w:rFonts w:ascii="Calibri" w:hAnsi="Calibri" w:cs="Calibri"/>
          <w:lang w:val="ru-RU"/>
        </w:rPr>
        <w:t xml:space="preserve"> нужн</w:t>
      </w:r>
      <w:r>
        <w:rPr>
          <w:rFonts w:ascii="Calibri" w:hAnsi="Calibri" w:cs="Calibri"/>
          <w:lang w:val="ru-RU"/>
        </w:rPr>
        <w:t>ого</w:t>
      </w:r>
      <w:r w:rsidR="004A562D" w:rsidRPr="00B54A31">
        <w:rPr>
          <w:rFonts w:ascii="Calibri" w:hAnsi="Calibri" w:cs="Calibri"/>
          <w:lang w:val="ru-RU"/>
        </w:rPr>
        <w:t xml:space="preserve"> номер</w:t>
      </w:r>
      <w:r>
        <w:rPr>
          <w:rFonts w:ascii="Calibri" w:hAnsi="Calibri" w:cs="Calibri"/>
          <w:lang w:val="ru-RU"/>
        </w:rPr>
        <w:t>ка</w:t>
      </w:r>
      <w:r w:rsidR="004A562D" w:rsidRPr="00B54A31">
        <w:rPr>
          <w:rFonts w:ascii="Calibri" w:hAnsi="Calibri" w:cs="Calibri"/>
          <w:lang w:val="ru-RU"/>
        </w:rPr>
        <w:t xml:space="preserve"> система </w:t>
      </w:r>
      <w:r>
        <w:rPr>
          <w:rFonts w:ascii="Calibri" w:hAnsi="Calibri" w:cs="Calibri"/>
          <w:lang w:val="ru-RU"/>
        </w:rPr>
        <w:t>покажет</w:t>
      </w:r>
      <w:r w:rsidR="004A562D" w:rsidRPr="00B54A31">
        <w:rPr>
          <w:rFonts w:ascii="Calibri" w:hAnsi="Calibri" w:cs="Calibri"/>
          <w:lang w:val="ru-RU"/>
        </w:rPr>
        <w:t xml:space="preserve"> все выбранные параметры для простановки отметки о согласии передачи персональных данных и подтверждения записи</w:t>
      </w:r>
      <w:r w:rsidR="00C30406">
        <w:rPr>
          <w:rFonts w:ascii="Calibri" w:hAnsi="Calibri" w:cs="Calibri"/>
          <w:lang w:val="ru-RU"/>
        </w:rPr>
        <w:t>.</w:t>
      </w:r>
      <w:r w:rsidR="004A562D" w:rsidRPr="00B54A31">
        <w:rPr>
          <w:rFonts w:ascii="Calibri" w:hAnsi="Calibri" w:cs="Calibri"/>
          <w:lang w:val="ru-RU"/>
        </w:rPr>
        <w:t xml:space="preserve"> </w:t>
      </w:r>
      <w:r w:rsidR="00C30406">
        <w:rPr>
          <w:rFonts w:ascii="Calibri" w:hAnsi="Calibri" w:cs="Calibri"/>
          <w:lang w:val="ru-RU"/>
        </w:rPr>
        <w:t>Кнопка</w:t>
      </w:r>
      <w:r w:rsidR="004A562D" w:rsidRPr="00B54A31">
        <w:rPr>
          <w:rFonts w:ascii="Calibri" w:hAnsi="Calibri" w:cs="Calibri"/>
          <w:lang w:val="ru-RU"/>
        </w:rPr>
        <w:t xml:space="preserve"> “Взять номерок”</w:t>
      </w:r>
      <w:r w:rsidR="00C30406">
        <w:rPr>
          <w:rFonts w:ascii="Calibri" w:hAnsi="Calibri" w:cs="Calibri"/>
          <w:lang w:val="ru-RU"/>
        </w:rPr>
        <w:t xml:space="preserve"> </w:t>
      </w:r>
      <w:r w:rsidR="004A562D" w:rsidRPr="00B54A31">
        <w:rPr>
          <w:rFonts w:ascii="Calibri" w:hAnsi="Calibri" w:cs="Calibri"/>
          <w:lang w:val="ru-RU"/>
        </w:rPr>
        <w:t>появ</w:t>
      </w:r>
      <w:r w:rsidR="00C30406">
        <w:rPr>
          <w:rFonts w:ascii="Calibri" w:hAnsi="Calibri" w:cs="Calibri"/>
          <w:lang w:val="ru-RU"/>
        </w:rPr>
        <w:t>ится</w:t>
      </w:r>
      <w:r w:rsidR="004A562D" w:rsidRPr="00B54A31">
        <w:rPr>
          <w:rFonts w:ascii="Calibri" w:hAnsi="Calibri" w:cs="Calibri"/>
          <w:lang w:val="ru-RU"/>
        </w:rPr>
        <w:t xml:space="preserve"> на экране только после простановки согласия.</w:t>
      </w:r>
      <w:r w:rsidR="00C30406">
        <w:rPr>
          <w:rFonts w:ascii="Calibri" w:hAnsi="Calibri" w:cs="Calibri"/>
          <w:lang w:val="ru-RU"/>
        </w:rPr>
        <w:t xml:space="preserve"> Далее Вы нажимаете на кнопку </w:t>
      </w:r>
      <w:r w:rsidR="00C30406" w:rsidRPr="00B54A31">
        <w:rPr>
          <w:rFonts w:ascii="Calibri" w:hAnsi="Calibri" w:cs="Calibri"/>
          <w:lang w:val="ru-RU"/>
        </w:rPr>
        <w:t>“Взять номерок”</w:t>
      </w:r>
      <w:r w:rsidR="00C30406">
        <w:rPr>
          <w:rFonts w:ascii="Calibri" w:hAnsi="Calibri" w:cs="Calibri"/>
          <w:lang w:val="ru-RU"/>
        </w:rPr>
        <w:t>.</w:t>
      </w:r>
    </w:p>
    <w:p w14:paraId="67B8076B" w14:textId="77777777" w:rsidR="00A91E7D" w:rsidRPr="00B54A31" w:rsidRDefault="00A91E7D" w:rsidP="000E173D">
      <w:pPr>
        <w:rPr>
          <w:rFonts w:ascii="Calibri" w:hAnsi="Calibri" w:cs="Calibri"/>
          <w:lang w:val="ru-RU"/>
        </w:rPr>
      </w:pPr>
    </w:p>
    <w:p w14:paraId="5A8146D2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2C86D928" w14:textId="4F40FDCA" w:rsidR="004A562D" w:rsidRPr="00B54A31" w:rsidRDefault="00523CB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10AAE97E">
          <v:shape id="_x0000_s4474" type="#_x0000_t75" style="position:absolute;left:0;text-align:left;margin-left:.8pt;margin-top:-17.4pt;width:467.25pt;height:2in;z-index:42">
            <v:imagedata r:id="rId33" o:title="ЗПВ региз подтверждения"/>
          </v:shape>
        </w:pict>
      </w:r>
    </w:p>
    <w:p w14:paraId="4C459877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24F6EB44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2FAC67F8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041D6DE3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780D5A4E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334E4F0F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5E3BBB81" w14:textId="77777777" w:rsidR="004A562D" w:rsidRPr="00B54A31" w:rsidRDefault="004A562D" w:rsidP="000E173D">
      <w:pPr>
        <w:rPr>
          <w:rFonts w:ascii="Calibri" w:hAnsi="Calibri" w:cs="Calibri"/>
          <w:lang w:val="ru-RU"/>
        </w:rPr>
      </w:pPr>
    </w:p>
    <w:p w14:paraId="34952186" w14:textId="74EAA339" w:rsidR="004A562D" w:rsidRPr="00B54A31" w:rsidRDefault="00523CB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0342295A">
          <v:shape id="_x0000_s4475" type="#_x0000_t75" style="position:absolute;left:0;text-align:left;margin-left:-.3pt;margin-top:.7pt;width:467.25pt;height:93.75pt;z-index:43">
            <v:imagedata r:id="rId34" o:title="ЗПВ региз запись"/>
          </v:shape>
        </w:pict>
      </w:r>
    </w:p>
    <w:p w14:paraId="1FCC0D58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7228AB94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1D4B38F7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69D51A4B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2F5EA2C9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5C97D64E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1004970E" w14:textId="556214F7" w:rsidR="005315E5" w:rsidRPr="00B54A31" w:rsidRDefault="005315E5" w:rsidP="000E173D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После записи пациента </w:t>
      </w:r>
      <w:r w:rsidR="00240F2C">
        <w:rPr>
          <w:rFonts w:ascii="Calibri" w:hAnsi="Calibri" w:cs="Calibri"/>
          <w:lang w:val="ru-RU"/>
        </w:rPr>
        <w:t>будет</w:t>
      </w:r>
      <w:r w:rsidRPr="00B54A31">
        <w:rPr>
          <w:rFonts w:ascii="Calibri" w:hAnsi="Calibri" w:cs="Calibri"/>
          <w:lang w:val="ru-RU"/>
        </w:rPr>
        <w:t xml:space="preserve"> доступна функция печати памятки для пациента.</w:t>
      </w:r>
    </w:p>
    <w:p w14:paraId="69BBF2A9" w14:textId="15C56F03" w:rsidR="005315E5" w:rsidRPr="00EE2ECA" w:rsidRDefault="005315E5" w:rsidP="00EE2ECA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1C6A1219" w14:textId="39164B62" w:rsidR="004A562D" w:rsidRPr="00B54A31" w:rsidRDefault="00523CB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58F5D5F5">
          <v:group id="_x0000_s4454" style="position:absolute;left:0;text-align:left;margin-left:58.25pt;margin-top:18.6pt;width:518.8pt;height:802.3pt;z-index:41;mso-position-horizontal-relative:page;mso-position-vertical-relative:page" coordsize="20000,20000" o:allowincell="f">
            <v:rect id="_x0000_s4455" style="position:absolute;width:20000;height:20000" filled="f" strokeweight="2pt"/>
            <v:line id="_x0000_s4456" style="position:absolute" from="1093,18949" to="1095,19989" strokeweight="2pt"/>
            <v:line id="_x0000_s4457" style="position:absolute" from="10,18941" to="19977,18942" strokeweight="2pt"/>
            <v:line id="_x0000_s4458" style="position:absolute" from="2186,18949" to="2188,19989" strokeweight="2pt"/>
            <v:line id="_x0000_s4459" style="position:absolute" from="4919,18949" to="4921,19989" strokeweight="2pt"/>
            <v:line id="_x0000_s4460" style="position:absolute" from="6557,18959" to="6559,19989" strokeweight="2pt"/>
            <v:line id="_x0000_s4461" style="position:absolute" from="7650,18949" to="7652,19979" strokeweight="2pt"/>
            <v:line id="_x0000_s4462" style="position:absolute" from="18905,18949" to="18909,19989" strokeweight="2pt"/>
            <v:line id="_x0000_s4463" style="position:absolute" from="10,19293" to="7631,19295" strokeweight="1pt"/>
            <v:line id="_x0000_s4464" style="position:absolute" from="10,19646" to="7631,19647" strokeweight="2pt"/>
            <v:line id="_x0000_s4465" style="position:absolute" from="18919,19296" to="19990,19297" strokeweight="1pt"/>
            <v:rect id="_x0000_s4466" style="position:absolute;left:54;top:19660;width:1000;height:309" filled="f" stroked="f" strokeweight=".25pt">
              <v:textbox style="mso-next-textbox:#_x0000_s4466" inset="1pt,1pt,1pt,1pt">
                <w:txbxContent>
                  <w:p w14:paraId="4EF319AA" w14:textId="77777777" w:rsidR="00E55231" w:rsidRDefault="00E55231" w:rsidP="004A562D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4467" style="position:absolute;left:1139;top:19660;width:1001;height:309" filled="f" stroked="f" strokeweight=".25pt">
              <v:textbox style="mso-next-textbox:#_x0000_s4467" inset="1pt,1pt,1pt,1pt">
                <w:txbxContent>
                  <w:p w14:paraId="5F2C73AF" w14:textId="77777777" w:rsidR="00E55231" w:rsidRDefault="00E55231" w:rsidP="004A562D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468" style="position:absolute;left:2267;top:19660;width:2573;height:309" filled="f" stroked="f" strokeweight=".25pt">
              <v:textbox style="mso-next-textbox:#_x0000_s4468" inset="1pt,1pt,1pt,1pt">
                <w:txbxContent>
                  <w:p w14:paraId="475EF41D" w14:textId="77777777" w:rsidR="00E55231" w:rsidRDefault="00E55231" w:rsidP="004A562D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4469" style="position:absolute;left:4983;top:19660;width:1534;height:309" filled="f" stroked="f" strokeweight=".25pt">
              <v:textbox style="mso-next-textbox:#_x0000_s4469" inset="1pt,1pt,1pt,1pt">
                <w:txbxContent>
                  <w:p w14:paraId="20C7D9D3" w14:textId="77777777" w:rsidR="00E55231" w:rsidRDefault="00E55231" w:rsidP="004A562D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4470" style="position:absolute;left:6604;top:19660;width:1000;height:309" filled="f" stroked="f" strokeweight=".25pt">
              <v:textbox style="mso-next-textbox:#_x0000_s4470" inset="1pt,1pt,1pt,1pt">
                <w:txbxContent>
                  <w:p w14:paraId="2DFC2C99" w14:textId="77777777" w:rsidR="00E55231" w:rsidRDefault="00E55231" w:rsidP="004A562D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4471" style="position:absolute;left:18949;top:18977;width:1001;height:309" filled="f" stroked="f" strokeweight=".25pt">
              <v:textbox style="mso-next-textbox:#_x0000_s4471" inset="1pt,1pt,1pt,1pt">
                <w:txbxContent>
                  <w:p w14:paraId="3E47C538" w14:textId="77777777" w:rsidR="00E55231" w:rsidRDefault="00E55231" w:rsidP="004A562D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472" style="position:absolute;left:18949;top:19435;width:1001;height:423" filled="f" stroked="f" strokeweight=".25pt">
              <v:textbox style="mso-next-textbox:#_x0000_s4472" inset="1pt,1pt,1pt,1pt">
                <w:txbxContent>
                  <w:p w14:paraId="6265D4CD" w14:textId="77777777" w:rsidR="00E55231" w:rsidRPr="0002024B" w:rsidRDefault="00E55231" w:rsidP="004A562D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4473" style="position:absolute;left:7745;top:19221;width:11075;height:477" filled="f" stroked="f" strokeweight=".25pt">
              <v:textbox style="mso-next-textbox:#_x0000_s4473" inset="1pt,1pt,1pt,1pt">
                <w:txbxContent>
                  <w:p w14:paraId="77A1A60B" w14:textId="77777777" w:rsidR="00E55231" w:rsidRPr="00EB43A3" w:rsidRDefault="00E55231" w:rsidP="004A562D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0F6BF194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3B1F7EBA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24D75BE" w14:textId="77777777" w:rsidR="00E55231" w:rsidRDefault="00E55231" w:rsidP="004A562D"/>
                  <w:p w14:paraId="30AAE180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699BF6C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7351567E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2700BD3" w14:textId="77777777" w:rsidR="00E55231" w:rsidRDefault="00E55231" w:rsidP="004A562D"/>
                  <w:p w14:paraId="6F824E47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501F592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6736E4F0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FF9B19D" w14:textId="77777777" w:rsidR="00E55231" w:rsidRDefault="00E55231" w:rsidP="004A562D"/>
                  <w:p w14:paraId="691FB97C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11BC801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21D48ECE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2773067" w14:textId="77777777" w:rsidR="00E55231" w:rsidRDefault="00E55231" w:rsidP="004A562D"/>
                  <w:p w14:paraId="6188D444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9442C10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275B4937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4148FEE" w14:textId="77777777" w:rsidR="00E55231" w:rsidRDefault="00E55231" w:rsidP="004A562D"/>
                  <w:p w14:paraId="53E28C34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5299290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16E878D4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F7020AC" w14:textId="77777777" w:rsidR="00E55231" w:rsidRDefault="00E55231" w:rsidP="004A562D"/>
                  <w:p w14:paraId="3BA26783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069DE2F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587DA9DC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7EA2F44" w14:textId="77777777" w:rsidR="00E55231" w:rsidRDefault="00E55231" w:rsidP="004A562D"/>
                  <w:p w14:paraId="1E243572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E2325E9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55725122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D9F5800" w14:textId="77777777" w:rsidR="00E55231" w:rsidRDefault="00E55231" w:rsidP="004A562D"/>
                  <w:p w14:paraId="04FFB8E4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164C1D7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716D4C17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90CF948" w14:textId="77777777" w:rsidR="00E55231" w:rsidRDefault="00E55231" w:rsidP="004A562D"/>
                  <w:p w14:paraId="51C3FA6C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66AF512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3048ACB3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F161DD9" w14:textId="77777777" w:rsidR="00E55231" w:rsidRDefault="00E55231" w:rsidP="004A562D"/>
                  <w:p w14:paraId="3E841155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B99BB53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03B44A01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687BC97" w14:textId="77777777" w:rsidR="00E55231" w:rsidRDefault="00E55231" w:rsidP="004A562D"/>
                  <w:p w14:paraId="105AB77D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33DE698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78C400D3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26093EC" w14:textId="77777777" w:rsidR="00E55231" w:rsidRDefault="00E55231" w:rsidP="004A562D"/>
                  <w:p w14:paraId="1E17731E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4A80A16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3D97ACB5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EC976DD" w14:textId="77777777" w:rsidR="00E55231" w:rsidRDefault="00E55231" w:rsidP="004A562D"/>
                  <w:p w14:paraId="11E1F7B2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4E82170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78577AE2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F122EF4" w14:textId="77777777" w:rsidR="00E55231" w:rsidRDefault="00E55231" w:rsidP="004A562D"/>
                  <w:p w14:paraId="07A0346A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8077DF5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4277E35D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C5A4BF1" w14:textId="77777777" w:rsidR="00E55231" w:rsidRDefault="00E55231" w:rsidP="004A562D"/>
                  <w:p w14:paraId="7F201844" w14:textId="77777777" w:rsidR="00E55231" w:rsidRDefault="00E55231" w:rsidP="004A562D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D4FDFFE" w14:textId="77777777" w:rsidR="00E55231" w:rsidRDefault="00E55231" w:rsidP="004A562D">
                    <w:pPr>
                      <w:pStyle w:val="a0"/>
                      <w:rPr>
                        <w:lang w:val="ru-RU"/>
                      </w:rPr>
                    </w:pPr>
                  </w:p>
                  <w:p w14:paraId="4C50CD58" w14:textId="77777777" w:rsidR="00E55231" w:rsidRPr="00F303CF" w:rsidRDefault="00E55231" w:rsidP="004A562D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315E5" w:rsidRPr="00B54A31">
        <w:rPr>
          <w:rFonts w:ascii="Calibri" w:hAnsi="Calibri" w:cs="Calibri"/>
          <w:lang w:val="ru-RU"/>
        </w:rPr>
        <w:t xml:space="preserve">Запрос на получение списка номерков заданного пациента </w:t>
      </w:r>
      <w:r w:rsidR="00810AA7">
        <w:rPr>
          <w:rFonts w:ascii="Calibri" w:hAnsi="Calibri" w:cs="Calibri"/>
          <w:lang w:val="ru-RU"/>
        </w:rPr>
        <w:t xml:space="preserve">доступен Вам </w:t>
      </w:r>
      <w:r w:rsidR="005315E5" w:rsidRPr="00B54A31">
        <w:rPr>
          <w:rFonts w:ascii="Calibri" w:hAnsi="Calibri" w:cs="Calibri"/>
          <w:lang w:val="ru-RU"/>
        </w:rPr>
        <w:t xml:space="preserve">сразу на любом этапе после выбора нужного МУ. Для этого </w:t>
      </w:r>
      <w:r w:rsidR="00810AA7">
        <w:rPr>
          <w:rFonts w:ascii="Calibri" w:hAnsi="Calibri" w:cs="Calibri"/>
          <w:lang w:val="ru-RU"/>
        </w:rPr>
        <w:t>есть</w:t>
      </w:r>
      <w:r w:rsidR="005315E5" w:rsidRPr="00B54A31">
        <w:rPr>
          <w:rFonts w:ascii="Calibri" w:hAnsi="Calibri" w:cs="Calibri"/>
          <w:lang w:val="ru-RU"/>
        </w:rPr>
        <w:t xml:space="preserve"> отдельная функция – “Взятые номерки”. По нажатию на данную кнопку </w:t>
      </w:r>
      <w:r w:rsidR="00810AA7">
        <w:rPr>
          <w:rFonts w:ascii="Calibri" w:hAnsi="Calibri" w:cs="Calibri"/>
          <w:lang w:val="ru-RU"/>
        </w:rPr>
        <w:t xml:space="preserve">будут </w:t>
      </w:r>
      <w:r w:rsidR="005315E5" w:rsidRPr="00B54A31">
        <w:rPr>
          <w:rFonts w:ascii="Calibri" w:hAnsi="Calibri" w:cs="Calibri"/>
          <w:lang w:val="ru-RU"/>
        </w:rPr>
        <w:t xml:space="preserve">показаны все запланированные визиты данного пациента в данное МУ. Так же на данном экране </w:t>
      </w:r>
      <w:r w:rsidR="00810AA7">
        <w:rPr>
          <w:rFonts w:ascii="Calibri" w:hAnsi="Calibri" w:cs="Calibri"/>
          <w:lang w:val="ru-RU"/>
        </w:rPr>
        <w:t>есть</w:t>
      </w:r>
      <w:r w:rsidR="005315E5" w:rsidRPr="00B54A31">
        <w:rPr>
          <w:rFonts w:ascii="Calibri" w:hAnsi="Calibri" w:cs="Calibri"/>
          <w:lang w:val="ru-RU"/>
        </w:rPr>
        <w:t xml:space="preserve"> функция отказа от номерка.</w:t>
      </w:r>
    </w:p>
    <w:p w14:paraId="3F93AF02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1FADB645" w14:textId="59EA3114" w:rsidR="005315E5" w:rsidRPr="00B54A31" w:rsidRDefault="00523CBB" w:rsidP="000E173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0D24DACA">
          <v:shape id="_x0000_s4476" type="#_x0000_t75" style="position:absolute;left:0;text-align:left;margin-left:-.3pt;margin-top:.55pt;width:467.25pt;height:91.5pt;z-index:44">
            <v:imagedata r:id="rId35" o:title="ЗПВ региз отказ"/>
          </v:shape>
        </w:pict>
      </w:r>
    </w:p>
    <w:p w14:paraId="66364709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4B501988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5AF05A82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51CD20D7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4571BC5C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4C43FCE3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574CF488" w14:textId="0B55193C" w:rsidR="005315E5" w:rsidRPr="00B54A31" w:rsidRDefault="005315E5" w:rsidP="000E173D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На стороне целевой МУ в этот момент автоматически происходит формирование и отправка нотификации по записи/отказу от записи пациента.</w:t>
      </w:r>
    </w:p>
    <w:p w14:paraId="5828E626" w14:textId="77777777" w:rsidR="005315E5" w:rsidRPr="00B54A31" w:rsidRDefault="005315E5" w:rsidP="000E173D">
      <w:pPr>
        <w:rPr>
          <w:rFonts w:ascii="Calibri" w:hAnsi="Calibri" w:cs="Calibri"/>
          <w:lang w:val="ru-RU"/>
        </w:rPr>
      </w:pPr>
    </w:p>
    <w:p w14:paraId="4A36DC2E" w14:textId="451D3562" w:rsidR="00C02F5F" w:rsidRPr="00B54A31" w:rsidRDefault="00C02F5F" w:rsidP="00C02F5F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За функционал отметки о приеме пациента, о сохранении случая обслуживания на пациента </w:t>
      </w:r>
      <w:r w:rsidR="007E001F">
        <w:rPr>
          <w:rFonts w:ascii="Calibri" w:hAnsi="Calibri" w:cs="Calibri"/>
          <w:lang w:val="ru-RU"/>
        </w:rPr>
        <w:t>отвечает</w:t>
      </w:r>
      <w:r w:rsidRPr="00B54A31">
        <w:rPr>
          <w:rFonts w:ascii="Calibri" w:hAnsi="Calibri" w:cs="Calibri"/>
          <w:lang w:val="ru-RU"/>
        </w:rPr>
        <w:t xml:space="preserve"> автоматизированная часть МИС, которая настраивается в планировщике задач на сервере МИС и не имеет экранного интерфейса. Данная часть в момент добавления случая на пациента по данной записи формирует пакет данных для отправки в РЕГИЗ.</w:t>
      </w:r>
    </w:p>
    <w:p w14:paraId="7DEC501E" w14:textId="77777777" w:rsidR="00C02F5F" w:rsidRPr="00B54A31" w:rsidRDefault="00C02F5F" w:rsidP="000E173D">
      <w:pPr>
        <w:rPr>
          <w:rFonts w:ascii="Calibri" w:hAnsi="Calibri" w:cs="Calibri"/>
          <w:lang w:val="ru-RU"/>
        </w:rPr>
      </w:pPr>
    </w:p>
    <w:p w14:paraId="1176364D" w14:textId="3492D557" w:rsidR="00C02F5F" w:rsidRPr="00B54A31" w:rsidRDefault="002F1053" w:rsidP="00AD0879">
      <w:pPr>
        <w:pStyle w:val="2"/>
        <w:rPr>
          <w:rFonts w:ascii="Calibri" w:hAnsi="Calibri" w:cs="Calibri"/>
          <w:lang w:val="ru-RU"/>
        </w:rPr>
      </w:pPr>
      <w:bookmarkStart w:id="130" w:name="_Toc49282808"/>
      <w:r w:rsidRPr="00DC443C">
        <w:rPr>
          <w:rFonts w:ascii="Calibri" w:hAnsi="Calibri" w:cs="Calibri"/>
          <w:lang w:val="ru-RU"/>
        </w:rPr>
        <w:t>2</w:t>
      </w:r>
      <w:r w:rsidR="00C02F5F" w:rsidRPr="00B54A31">
        <w:rPr>
          <w:rFonts w:ascii="Calibri" w:hAnsi="Calibri" w:cs="Calibri"/>
          <w:lang w:val="ru-RU"/>
        </w:rPr>
        <w:t>.</w:t>
      </w:r>
      <w:r w:rsidR="00F91F25" w:rsidRPr="00F91F25">
        <w:rPr>
          <w:rFonts w:ascii="Calibri" w:hAnsi="Calibri" w:cs="Calibri"/>
          <w:lang w:val="ru-RU"/>
        </w:rPr>
        <w:t>6</w:t>
      </w:r>
      <w:r w:rsidR="00C02F5F" w:rsidRPr="00B54A31">
        <w:rPr>
          <w:rFonts w:ascii="Calibri" w:hAnsi="Calibri" w:cs="Calibri"/>
          <w:lang w:val="ru-RU"/>
        </w:rPr>
        <w:tab/>
        <w:t>Сценарий “Запись пациента через районный ЦТО”</w:t>
      </w:r>
      <w:bookmarkEnd w:id="130"/>
    </w:p>
    <w:p w14:paraId="561F42CF" w14:textId="25FC82D0" w:rsidR="00C02F5F" w:rsidRPr="00B54A31" w:rsidRDefault="00C02F5F" w:rsidP="00C02F5F">
      <w:pPr>
        <w:ind w:firstLine="708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Схема работы оператора районного ЦТО отличается от сотрудника МУ тем, что пациент общается удаленно (по телефону) и у оператора есть возможность проверять пациента/записывать пациента/отменять записи пациента в любой МО района.</w:t>
      </w:r>
    </w:p>
    <w:p w14:paraId="6D27ABF3" w14:textId="512F7079" w:rsidR="00C02F5F" w:rsidRPr="00B54A31" w:rsidRDefault="00C02F5F" w:rsidP="00C02F5F">
      <w:pPr>
        <w:ind w:firstLine="708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 данном случае поиск пациента максимально упрощен, т.к. проговаривая по телефону сложны / длинные коды оператору проще ошибиться, не видя оригиналов документа пациента.</w:t>
      </w:r>
    </w:p>
    <w:p w14:paraId="3A74C221" w14:textId="77777777" w:rsidR="00C02F5F" w:rsidRPr="00B54A31" w:rsidRDefault="00C02F5F" w:rsidP="00C02F5F">
      <w:pPr>
        <w:ind w:firstLine="708"/>
        <w:rPr>
          <w:rFonts w:ascii="Calibri" w:hAnsi="Calibri" w:cs="Calibri"/>
          <w:lang w:val="ru-RU"/>
        </w:rPr>
      </w:pPr>
    </w:p>
    <w:p w14:paraId="324BEAEC" w14:textId="43CEBB13" w:rsidR="002539CC" w:rsidRPr="00B54A31" w:rsidRDefault="00523CBB" w:rsidP="002539C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4C6FB06E">
          <v:shape id="_x0000_s4497" type="#_x0000_t75" style="position:absolute;left:0;text-align:left;margin-left:2pt;margin-top:5.85pt;width:469.45pt;height:160.5pt;z-index:45">
            <v:imagedata r:id="rId9" o:title="вход"/>
          </v:shape>
        </w:pict>
      </w:r>
    </w:p>
    <w:p w14:paraId="25801E27" w14:textId="77777777" w:rsidR="002539CC" w:rsidRPr="00B54A31" w:rsidRDefault="002539CC" w:rsidP="002539CC">
      <w:pPr>
        <w:rPr>
          <w:rFonts w:ascii="Calibri" w:hAnsi="Calibri" w:cs="Calibri"/>
          <w:lang w:val="ru-RU"/>
        </w:rPr>
      </w:pPr>
    </w:p>
    <w:p w14:paraId="3F117D68" w14:textId="77777777" w:rsidR="002539CC" w:rsidRPr="00B54A31" w:rsidRDefault="002539CC" w:rsidP="002539CC">
      <w:pPr>
        <w:rPr>
          <w:rFonts w:ascii="Calibri" w:hAnsi="Calibri" w:cs="Calibri"/>
          <w:lang w:val="ru-RU"/>
        </w:rPr>
      </w:pPr>
    </w:p>
    <w:p w14:paraId="1D04E450" w14:textId="77777777" w:rsidR="002539CC" w:rsidRPr="00B54A31" w:rsidRDefault="002539CC" w:rsidP="002539CC">
      <w:pPr>
        <w:rPr>
          <w:rFonts w:ascii="Calibri" w:hAnsi="Calibri" w:cs="Calibri"/>
          <w:b/>
          <w:lang w:val="ru-RU"/>
        </w:rPr>
      </w:pPr>
    </w:p>
    <w:p w14:paraId="5FB78942" w14:textId="77777777" w:rsidR="002539CC" w:rsidRPr="00B54A31" w:rsidRDefault="002539CC" w:rsidP="002539CC">
      <w:pPr>
        <w:rPr>
          <w:rFonts w:ascii="Calibri" w:hAnsi="Calibri" w:cs="Calibri"/>
          <w:b/>
          <w:lang w:val="ru-RU"/>
        </w:rPr>
      </w:pPr>
    </w:p>
    <w:p w14:paraId="1F198BA9" w14:textId="77777777" w:rsidR="002539CC" w:rsidRPr="00B54A31" w:rsidRDefault="002539CC" w:rsidP="002539CC">
      <w:pPr>
        <w:rPr>
          <w:rFonts w:ascii="Calibri" w:hAnsi="Calibri" w:cs="Calibri"/>
          <w:b/>
          <w:lang w:val="ru-RU"/>
        </w:rPr>
      </w:pPr>
    </w:p>
    <w:p w14:paraId="320F8E57" w14:textId="77777777" w:rsidR="002539CC" w:rsidRPr="00B54A31" w:rsidRDefault="002539CC" w:rsidP="002539CC">
      <w:pPr>
        <w:rPr>
          <w:rFonts w:ascii="Calibri" w:hAnsi="Calibri" w:cs="Calibri"/>
          <w:b/>
          <w:lang w:val="ru-RU"/>
        </w:rPr>
      </w:pPr>
    </w:p>
    <w:p w14:paraId="19D45F13" w14:textId="77777777" w:rsidR="002539CC" w:rsidRPr="00B54A31" w:rsidRDefault="002539CC" w:rsidP="002539CC">
      <w:pPr>
        <w:rPr>
          <w:rFonts w:ascii="Calibri" w:hAnsi="Calibri" w:cs="Calibri"/>
          <w:b/>
          <w:lang w:val="ru-RU"/>
        </w:rPr>
      </w:pPr>
    </w:p>
    <w:p w14:paraId="0350099D" w14:textId="77777777" w:rsidR="002539CC" w:rsidRPr="00B54A31" w:rsidRDefault="002539CC" w:rsidP="002539CC">
      <w:pPr>
        <w:rPr>
          <w:rFonts w:ascii="Calibri" w:hAnsi="Calibri" w:cs="Calibri"/>
          <w:b/>
          <w:lang w:val="ru-RU"/>
        </w:rPr>
      </w:pPr>
    </w:p>
    <w:p w14:paraId="308D77DF" w14:textId="77777777" w:rsidR="002539CC" w:rsidRPr="00B54A31" w:rsidRDefault="002539CC" w:rsidP="002539CC">
      <w:pPr>
        <w:rPr>
          <w:rFonts w:ascii="Calibri" w:hAnsi="Calibri" w:cs="Calibri"/>
          <w:b/>
          <w:lang w:val="ru-RU"/>
        </w:rPr>
      </w:pPr>
    </w:p>
    <w:p w14:paraId="3E3C6375" w14:textId="60FACA70" w:rsidR="002539CC" w:rsidRDefault="002539CC" w:rsidP="002539CC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Для начала работы с системой</w:t>
      </w:r>
      <w:r w:rsidR="001B76A9">
        <w:rPr>
          <w:rFonts w:ascii="Calibri" w:hAnsi="Calibri" w:cs="Calibri"/>
          <w:lang w:val="ru-RU"/>
        </w:rPr>
        <w:t xml:space="preserve"> Вы</w:t>
      </w:r>
      <w:r w:rsidRPr="00B54A31">
        <w:rPr>
          <w:rFonts w:ascii="Calibri" w:hAnsi="Calibri" w:cs="Calibri"/>
          <w:lang w:val="ru-RU"/>
        </w:rPr>
        <w:t xml:space="preserve"> </w:t>
      </w:r>
      <w:r w:rsidR="001B76A9">
        <w:rPr>
          <w:rFonts w:ascii="Calibri" w:hAnsi="Calibri" w:cs="Calibri"/>
          <w:lang w:val="ru-RU"/>
        </w:rPr>
        <w:t>(</w:t>
      </w:r>
      <w:r w:rsidRPr="00B54A31">
        <w:rPr>
          <w:rFonts w:ascii="Calibri" w:hAnsi="Calibri" w:cs="Calibri"/>
          <w:lang w:val="ru-RU"/>
        </w:rPr>
        <w:t>оператор</w:t>
      </w:r>
      <w:r w:rsidR="001B76A9">
        <w:rPr>
          <w:rFonts w:ascii="Calibri" w:hAnsi="Calibri" w:cs="Calibri"/>
          <w:lang w:val="ru-RU"/>
        </w:rPr>
        <w:t>)</w:t>
      </w:r>
      <w:r w:rsidRPr="00B54A31">
        <w:rPr>
          <w:rFonts w:ascii="Calibri" w:hAnsi="Calibri" w:cs="Calibri"/>
          <w:lang w:val="ru-RU"/>
        </w:rPr>
        <w:t xml:space="preserve"> долж</w:t>
      </w:r>
      <w:r w:rsidR="001B76A9">
        <w:rPr>
          <w:rFonts w:ascii="Calibri" w:hAnsi="Calibri" w:cs="Calibri"/>
          <w:lang w:val="ru-RU"/>
        </w:rPr>
        <w:t>ны</w:t>
      </w:r>
      <w:r w:rsidRPr="00B54A31">
        <w:rPr>
          <w:rFonts w:ascii="Calibri" w:hAnsi="Calibri" w:cs="Calibri"/>
          <w:lang w:val="ru-RU"/>
        </w:rPr>
        <w:t xml:space="preserve"> ввести логин и пароль. </w:t>
      </w:r>
    </w:p>
    <w:p w14:paraId="27EA643A" w14:textId="6613CC40" w:rsidR="001B76A9" w:rsidRPr="00B54A31" w:rsidRDefault="001B76A9" w:rsidP="002539CC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</w:p>
    <w:p w14:paraId="2DC047E3" w14:textId="02A4BF80" w:rsidR="002539CC" w:rsidRPr="00B54A31" w:rsidRDefault="002539CC" w:rsidP="002539CC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После входа в программу </w:t>
      </w:r>
      <w:r w:rsidR="005B196C">
        <w:rPr>
          <w:rFonts w:ascii="Calibri" w:hAnsi="Calibri" w:cs="Calibri"/>
          <w:lang w:val="ru-RU"/>
        </w:rPr>
        <w:t>откроется</w:t>
      </w:r>
      <w:r w:rsidRPr="00B54A31">
        <w:rPr>
          <w:rFonts w:ascii="Calibri" w:hAnsi="Calibri" w:cs="Calibri"/>
          <w:lang w:val="ru-RU"/>
        </w:rPr>
        <w:t xml:space="preserve"> экран работы с пациентом, на котором </w:t>
      </w:r>
      <w:r w:rsidR="007430F8">
        <w:rPr>
          <w:rFonts w:ascii="Calibri" w:hAnsi="Calibri" w:cs="Calibri"/>
          <w:lang w:val="ru-RU"/>
        </w:rPr>
        <w:t>Вам необходимо</w:t>
      </w:r>
      <w:r w:rsidRPr="00B54A31">
        <w:rPr>
          <w:rFonts w:ascii="Calibri" w:hAnsi="Calibri" w:cs="Calibri"/>
          <w:lang w:val="ru-RU"/>
        </w:rPr>
        <w:t xml:space="preserve"> по параметрам поиска идентифицировать пациента. Идентификация может проходить по набору разных параметров (ФИО, дата рождения, номер полиса, номер паспорта).</w:t>
      </w:r>
    </w:p>
    <w:p w14:paraId="6F98A4EB" w14:textId="1F3A5DE0" w:rsidR="002539CC" w:rsidRPr="00B54A31" w:rsidRDefault="005B196C" w:rsidP="002539CC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Вы (о</w:t>
      </w:r>
      <w:r w:rsidR="002539CC" w:rsidRPr="00B54A31">
        <w:rPr>
          <w:rFonts w:ascii="Calibri" w:hAnsi="Calibri" w:cs="Calibri"/>
          <w:lang w:val="ru-RU"/>
        </w:rPr>
        <w:t>ператор</w:t>
      </w:r>
      <w:r>
        <w:rPr>
          <w:rFonts w:ascii="Calibri" w:hAnsi="Calibri" w:cs="Calibri"/>
          <w:lang w:val="ru-RU"/>
        </w:rPr>
        <w:t>)</w:t>
      </w:r>
      <w:r w:rsidR="004537C8">
        <w:rPr>
          <w:rFonts w:ascii="Calibri" w:hAnsi="Calibri" w:cs="Calibri"/>
          <w:lang w:val="ru-RU"/>
        </w:rPr>
        <w:t>,</w:t>
      </w:r>
      <w:r w:rsidR="002539CC" w:rsidRPr="00B54A31">
        <w:rPr>
          <w:rFonts w:ascii="Calibri" w:hAnsi="Calibri" w:cs="Calibri"/>
          <w:lang w:val="ru-RU"/>
        </w:rPr>
        <w:t xml:space="preserve"> обрабатывая входящий</w:t>
      </w:r>
      <w:r w:rsidR="00293670">
        <w:rPr>
          <w:rFonts w:ascii="Calibri" w:hAnsi="Calibri" w:cs="Calibri"/>
          <w:lang w:val="ru-RU"/>
        </w:rPr>
        <w:t>,</w:t>
      </w:r>
      <w:r w:rsidR="002539CC" w:rsidRPr="00B54A31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должны</w:t>
      </w:r>
      <w:r w:rsidR="002539CC" w:rsidRPr="00B54A31">
        <w:rPr>
          <w:rFonts w:ascii="Calibri" w:hAnsi="Calibri" w:cs="Calibri"/>
          <w:lang w:val="ru-RU"/>
        </w:rPr>
        <w:t xml:space="preserve"> в</w:t>
      </w:r>
      <w:r w:rsidR="00293670">
        <w:rPr>
          <w:rFonts w:ascii="Calibri" w:hAnsi="Calibri" w:cs="Calibri"/>
          <w:lang w:val="ru-RU"/>
        </w:rPr>
        <w:t>в</w:t>
      </w:r>
      <w:r w:rsidR="002539CC" w:rsidRPr="00B54A31">
        <w:rPr>
          <w:rFonts w:ascii="Calibri" w:hAnsi="Calibri" w:cs="Calibri"/>
          <w:lang w:val="ru-RU"/>
        </w:rPr>
        <w:t>ести в экранную форму данные для поиска пациента.</w:t>
      </w:r>
    </w:p>
    <w:p w14:paraId="68DBD7B6" w14:textId="54EF4F1D" w:rsidR="00303D2A" w:rsidRDefault="00303D2A" w:rsidP="006C596C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7BBAEEE3" w14:textId="4D6B751F" w:rsidR="00303D2A" w:rsidRDefault="00303D2A" w:rsidP="006C596C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0CA9F6B1" w14:textId="77777777" w:rsidR="006C596C" w:rsidRPr="00B54A31" w:rsidRDefault="006C596C" w:rsidP="00874D61">
      <w:pPr>
        <w:rPr>
          <w:rFonts w:ascii="Calibri" w:hAnsi="Calibri" w:cs="Calibri"/>
          <w:lang w:val="ru-RU"/>
        </w:rPr>
      </w:pPr>
    </w:p>
    <w:p w14:paraId="59A42CEE" w14:textId="1A02696B" w:rsidR="002539CC" w:rsidRPr="00B54A31" w:rsidRDefault="002539CC" w:rsidP="002539CC">
      <w:pPr>
        <w:ind w:firstLine="709"/>
        <w:rPr>
          <w:rFonts w:ascii="Calibri" w:hAnsi="Calibri" w:cs="Calibri"/>
          <w:szCs w:val="28"/>
          <w:lang w:val="ru-RU"/>
        </w:rPr>
      </w:pPr>
      <w:r w:rsidRPr="00B54A31">
        <w:rPr>
          <w:rFonts w:ascii="Calibri" w:hAnsi="Calibri" w:cs="Calibri"/>
          <w:szCs w:val="28"/>
          <w:lang w:val="ru-RU"/>
        </w:rPr>
        <w:t xml:space="preserve">Когда пациент будет найден, в МИС.ЦТО </w:t>
      </w:r>
      <w:r w:rsidR="000B66FC">
        <w:rPr>
          <w:rFonts w:ascii="Calibri" w:hAnsi="Calibri" w:cs="Calibri"/>
          <w:szCs w:val="28"/>
          <w:lang w:val="ru-RU"/>
        </w:rPr>
        <w:t>будет</w:t>
      </w:r>
      <w:r w:rsidRPr="00B54A31">
        <w:rPr>
          <w:rFonts w:ascii="Calibri" w:hAnsi="Calibri" w:cs="Calibri"/>
          <w:szCs w:val="28"/>
          <w:lang w:val="ru-RU"/>
        </w:rPr>
        <w:t xml:space="preserve"> автоматически подгружена информация из ТФОМС ЕИС.ЛПУ (интеграция с сервисами ТФОМС). </w:t>
      </w:r>
      <w:r w:rsidR="00303D2A">
        <w:rPr>
          <w:rFonts w:ascii="Calibri" w:hAnsi="Calibri" w:cs="Calibri"/>
          <w:szCs w:val="28"/>
          <w:lang w:val="ru-RU"/>
        </w:rPr>
        <w:t>Станет доступна</w:t>
      </w:r>
      <w:r w:rsidRPr="00B54A31">
        <w:rPr>
          <w:rFonts w:ascii="Calibri" w:hAnsi="Calibri" w:cs="Calibri"/>
          <w:szCs w:val="28"/>
          <w:lang w:val="ru-RU"/>
        </w:rPr>
        <w:t xml:space="preserve"> информация об актуальности полиса пациента, о поликлинических отделениях, куда прикреплен пациент по разным категориям (стоматология, КВД, травма).</w:t>
      </w:r>
    </w:p>
    <w:p w14:paraId="5B682F2A" w14:textId="586372FD" w:rsidR="002539CC" w:rsidRPr="00B54A31" w:rsidRDefault="00523CBB" w:rsidP="00C02F5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58F5D5F5">
          <v:group id="_x0000_s5088" style="position:absolute;left:0;text-align:left;margin-left:60.1pt;margin-top:17.4pt;width:518.8pt;height:802.3pt;z-index:58;mso-position-horizontal-relative:page;mso-position-vertical-relative:page" coordsize="20000,20000" o:allowincell="f">
            <v:rect id="_x0000_s5089" style="position:absolute;width:20000;height:20000" filled="f" strokeweight="2pt"/>
            <v:line id="_x0000_s5090" style="position:absolute" from="1093,18949" to="1095,19989" strokeweight="2pt"/>
            <v:line id="_x0000_s5091" style="position:absolute" from="10,18941" to="19977,18942" strokeweight="2pt"/>
            <v:line id="_x0000_s5092" style="position:absolute" from="2186,18949" to="2188,19989" strokeweight="2pt"/>
            <v:line id="_x0000_s5093" style="position:absolute" from="4919,18949" to="4921,19989" strokeweight="2pt"/>
            <v:line id="_x0000_s5094" style="position:absolute" from="6557,18959" to="6559,19989" strokeweight="2pt"/>
            <v:line id="_x0000_s5095" style="position:absolute" from="7650,18949" to="7652,19979" strokeweight="2pt"/>
            <v:line id="_x0000_s5096" style="position:absolute" from="18905,18949" to="18909,19989" strokeweight="2pt"/>
            <v:line id="_x0000_s5097" style="position:absolute" from="10,19293" to="7631,19295" strokeweight="1pt"/>
            <v:line id="_x0000_s5098" style="position:absolute" from="10,19646" to="7631,19647" strokeweight="2pt"/>
            <v:line id="_x0000_s5099" style="position:absolute" from="18919,19296" to="19990,19297" strokeweight="1pt"/>
            <v:rect id="_x0000_s5100" style="position:absolute;left:54;top:19660;width:1000;height:309" filled="f" stroked="f" strokeweight=".25pt">
              <v:textbox style="mso-next-textbox:#_x0000_s5100" inset="1pt,1pt,1pt,1pt">
                <w:txbxContent>
                  <w:p w14:paraId="6782911F" w14:textId="77777777" w:rsidR="00E4231C" w:rsidRDefault="00E4231C" w:rsidP="00E4231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5101" style="position:absolute;left:1139;top:19660;width:1001;height:309" filled="f" stroked="f" strokeweight=".25pt">
              <v:textbox style="mso-next-textbox:#_x0000_s5101" inset="1pt,1pt,1pt,1pt">
                <w:txbxContent>
                  <w:p w14:paraId="1706522B" w14:textId="77777777" w:rsidR="00E4231C" w:rsidRDefault="00E4231C" w:rsidP="00E4231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102" style="position:absolute;left:2267;top:19660;width:2573;height:309" filled="f" stroked="f" strokeweight=".25pt">
              <v:textbox style="mso-next-textbox:#_x0000_s5102" inset="1pt,1pt,1pt,1pt">
                <w:txbxContent>
                  <w:p w14:paraId="688AF16B" w14:textId="77777777" w:rsidR="00E4231C" w:rsidRDefault="00E4231C" w:rsidP="00E4231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5103" style="position:absolute;left:4983;top:19660;width:1534;height:309" filled="f" stroked="f" strokeweight=".25pt">
              <v:textbox style="mso-next-textbox:#_x0000_s5103" inset="1pt,1pt,1pt,1pt">
                <w:txbxContent>
                  <w:p w14:paraId="355C7FBF" w14:textId="77777777" w:rsidR="00E4231C" w:rsidRDefault="00E4231C" w:rsidP="00E4231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5104" style="position:absolute;left:6604;top:19660;width:1000;height:309" filled="f" stroked="f" strokeweight=".25pt">
              <v:textbox style="mso-next-textbox:#_x0000_s5104" inset="1pt,1pt,1pt,1pt">
                <w:txbxContent>
                  <w:p w14:paraId="389D8F1D" w14:textId="77777777" w:rsidR="00E4231C" w:rsidRDefault="00E4231C" w:rsidP="00E4231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5105" style="position:absolute;left:18949;top:18977;width:1001;height:309" filled="f" stroked="f" strokeweight=".25pt">
              <v:textbox style="mso-next-textbox:#_x0000_s5105" inset="1pt,1pt,1pt,1pt">
                <w:txbxContent>
                  <w:p w14:paraId="0F882561" w14:textId="77777777" w:rsidR="00E4231C" w:rsidRDefault="00E4231C" w:rsidP="00E4231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106" style="position:absolute;left:18949;top:19435;width:1001;height:423" filled="f" stroked="f" strokeweight=".25pt">
              <v:textbox style="mso-next-textbox:#_x0000_s5106" inset="1pt,1pt,1pt,1pt">
                <w:txbxContent>
                  <w:p w14:paraId="750EA58B" w14:textId="77777777" w:rsidR="00E4231C" w:rsidRPr="0002024B" w:rsidRDefault="00E4231C" w:rsidP="00E4231C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5107" style="position:absolute;left:7745;top:19221;width:11075;height:477" filled="f" stroked="f" strokeweight=".25pt">
              <v:textbox style="mso-next-textbox:#_x0000_s5107" inset="1pt,1pt,1pt,1pt">
                <w:txbxContent>
                  <w:p w14:paraId="4DF1C540" w14:textId="77777777" w:rsidR="00E4231C" w:rsidRPr="00EB43A3" w:rsidRDefault="00E4231C" w:rsidP="00E4231C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4F28F68D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718751F1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F5F78C5" w14:textId="77777777" w:rsidR="00E4231C" w:rsidRDefault="00E4231C" w:rsidP="00E4231C"/>
                  <w:p w14:paraId="3CA8FEE6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A479599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6742D277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9910ECD" w14:textId="77777777" w:rsidR="00E4231C" w:rsidRDefault="00E4231C" w:rsidP="00E4231C"/>
                  <w:p w14:paraId="1CF193B5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ABC5A4C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26E103C1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159DD8E" w14:textId="77777777" w:rsidR="00E4231C" w:rsidRDefault="00E4231C" w:rsidP="00E4231C"/>
                  <w:p w14:paraId="0F954D48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DC27B93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590BADFD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01E98DB" w14:textId="77777777" w:rsidR="00E4231C" w:rsidRDefault="00E4231C" w:rsidP="00E4231C"/>
                  <w:p w14:paraId="20DACA26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489DD50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37FC00CF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9B7C842" w14:textId="77777777" w:rsidR="00E4231C" w:rsidRDefault="00E4231C" w:rsidP="00E4231C"/>
                  <w:p w14:paraId="7A8A7B9E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DB54EF7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1FA3293B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1718B8F" w14:textId="77777777" w:rsidR="00E4231C" w:rsidRDefault="00E4231C" w:rsidP="00E4231C"/>
                  <w:p w14:paraId="0C03BF99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6DA1179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76DD0DF8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96DDA15" w14:textId="77777777" w:rsidR="00E4231C" w:rsidRDefault="00E4231C" w:rsidP="00E4231C"/>
                  <w:p w14:paraId="26541C31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3CA3F00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00DF8326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9B6F95C" w14:textId="77777777" w:rsidR="00E4231C" w:rsidRDefault="00E4231C" w:rsidP="00E4231C"/>
                  <w:p w14:paraId="1B890CE0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3BFB32B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1C496D40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7F0EC6B" w14:textId="77777777" w:rsidR="00E4231C" w:rsidRDefault="00E4231C" w:rsidP="00E4231C"/>
                  <w:p w14:paraId="00AA993F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BC5A73B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58AD55C1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CBFB1DC" w14:textId="77777777" w:rsidR="00E4231C" w:rsidRDefault="00E4231C" w:rsidP="00E4231C"/>
                  <w:p w14:paraId="3116ED89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7A3657A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3278E8D1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3885830" w14:textId="77777777" w:rsidR="00E4231C" w:rsidRDefault="00E4231C" w:rsidP="00E4231C"/>
                  <w:p w14:paraId="00AC2779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772EE00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3F2153D0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C992162" w14:textId="77777777" w:rsidR="00E4231C" w:rsidRDefault="00E4231C" w:rsidP="00E4231C"/>
                  <w:p w14:paraId="19A2B01A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14AA6E5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77F163AC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289BE71" w14:textId="77777777" w:rsidR="00E4231C" w:rsidRDefault="00E4231C" w:rsidP="00E4231C"/>
                  <w:p w14:paraId="795B9963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A186ED7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26611309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5240D71" w14:textId="77777777" w:rsidR="00E4231C" w:rsidRDefault="00E4231C" w:rsidP="00E4231C"/>
                  <w:p w14:paraId="0324ABB4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0DBD16A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7BFD8BC0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8E73717" w14:textId="77777777" w:rsidR="00E4231C" w:rsidRDefault="00E4231C" w:rsidP="00E4231C"/>
                  <w:p w14:paraId="69394E63" w14:textId="77777777" w:rsidR="00E4231C" w:rsidRDefault="00E4231C" w:rsidP="00E4231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6810E6B" w14:textId="77777777" w:rsidR="00E4231C" w:rsidRDefault="00E4231C" w:rsidP="00E4231C">
                    <w:pPr>
                      <w:pStyle w:val="a0"/>
                      <w:rPr>
                        <w:lang w:val="ru-RU"/>
                      </w:rPr>
                    </w:pPr>
                  </w:p>
                  <w:p w14:paraId="301312A3" w14:textId="77777777" w:rsidR="00E4231C" w:rsidRPr="00F303CF" w:rsidRDefault="00E4231C" w:rsidP="00E4231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46E65638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0D8674C5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7A3A558C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2AF0CD9A" w14:textId="28E66436" w:rsidR="002539CC" w:rsidRPr="00B54A31" w:rsidRDefault="00523CBB" w:rsidP="00C02F5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772B96C8">
          <v:shape id="_x0000_s4499" type="#_x0000_t75" style="position:absolute;left:0;text-align:left;margin-left:4.3pt;margin-top:-13.25pt;width:467.25pt;height:261.75pt;z-index:46">
            <v:imagedata r:id="rId36" o:title="ЗПВ ЦТО поиск"/>
          </v:shape>
        </w:pict>
      </w:r>
    </w:p>
    <w:p w14:paraId="730C5C71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3C43508A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7D7590C6" w14:textId="299F46BB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2240098C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0DBAFEE1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59D0A7FF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34C9CC8F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3CB96B82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305E20BC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261AA337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66F4436E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70814346" w14:textId="77777777" w:rsidR="002539CC" w:rsidRPr="00B54A31" w:rsidRDefault="002539CC" w:rsidP="002539CC">
      <w:pPr>
        <w:jc w:val="center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i/>
          <w:sz w:val="24"/>
          <w:lang w:val="ru-RU"/>
        </w:rPr>
        <w:t>(На рис.6 эти шаги определены блоками 006 – 007)</w:t>
      </w:r>
    </w:p>
    <w:p w14:paraId="43CBB39E" w14:textId="77777777" w:rsidR="002539CC" w:rsidRPr="00B54A31" w:rsidRDefault="002539CC" w:rsidP="00C02F5F">
      <w:pPr>
        <w:ind w:firstLine="708"/>
        <w:rPr>
          <w:rFonts w:ascii="Calibri" w:hAnsi="Calibri" w:cs="Calibri"/>
          <w:lang w:val="ru-RU"/>
        </w:rPr>
      </w:pPr>
    </w:p>
    <w:p w14:paraId="28144B1A" w14:textId="77777777" w:rsidR="003D4646" w:rsidRDefault="003D4646" w:rsidP="00C02F5F">
      <w:pPr>
        <w:ind w:firstLine="708"/>
        <w:rPr>
          <w:rFonts w:ascii="Calibri" w:hAnsi="Calibri" w:cs="Calibri"/>
          <w:lang w:val="ru-RU"/>
        </w:rPr>
      </w:pPr>
    </w:p>
    <w:p w14:paraId="78D53B97" w14:textId="77777777" w:rsidR="00094C1C" w:rsidRDefault="00094C1C" w:rsidP="00C02F5F">
      <w:pPr>
        <w:ind w:firstLine="708"/>
        <w:rPr>
          <w:rFonts w:ascii="Calibri" w:hAnsi="Calibri" w:cs="Calibri"/>
          <w:lang w:val="ru-RU"/>
        </w:rPr>
      </w:pPr>
    </w:p>
    <w:p w14:paraId="0E462ACA" w14:textId="77777777" w:rsidR="00094C1C" w:rsidRDefault="00094C1C" w:rsidP="00C02F5F">
      <w:pPr>
        <w:ind w:firstLine="708"/>
        <w:rPr>
          <w:rFonts w:ascii="Calibri" w:hAnsi="Calibri" w:cs="Calibri"/>
          <w:lang w:val="ru-RU"/>
        </w:rPr>
      </w:pPr>
    </w:p>
    <w:p w14:paraId="36749A30" w14:textId="275BF802" w:rsidR="002539CC" w:rsidRDefault="00935DCE" w:rsidP="00C02F5F">
      <w:pPr>
        <w:ind w:firstLine="708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Следующим этапом </w:t>
      </w:r>
      <w:r w:rsidR="000E3434">
        <w:rPr>
          <w:rFonts w:ascii="Calibri" w:hAnsi="Calibri" w:cs="Calibri"/>
          <w:lang w:val="ru-RU"/>
        </w:rPr>
        <w:t>Вы (</w:t>
      </w:r>
      <w:r w:rsidRPr="00B54A31">
        <w:rPr>
          <w:rFonts w:ascii="Calibri" w:hAnsi="Calibri" w:cs="Calibri"/>
          <w:lang w:val="ru-RU"/>
        </w:rPr>
        <w:t>оператор</w:t>
      </w:r>
      <w:r w:rsidR="000E3434">
        <w:rPr>
          <w:rFonts w:ascii="Calibri" w:hAnsi="Calibri" w:cs="Calibri"/>
          <w:lang w:val="ru-RU"/>
        </w:rPr>
        <w:t>)</w:t>
      </w:r>
      <w:r w:rsidRPr="00B54A31">
        <w:rPr>
          <w:rFonts w:ascii="Calibri" w:hAnsi="Calibri" w:cs="Calibri"/>
          <w:lang w:val="ru-RU"/>
        </w:rPr>
        <w:t xml:space="preserve"> выбирае</w:t>
      </w:r>
      <w:r w:rsidR="000E3434">
        <w:rPr>
          <w:rFonts w:ascii="Calibri" w:hAnsi="Calibri" w:cs="Calibri"/>
          <w:lang w:val="ru-RU"/>
        </w:rPr>
        <w:t>те</w:t>
      </w:r>
      <w:r w:rsidRPr="00B54A31">
        <w:rPr>
          <w:rFonts w:ascii="Calibri" w:hAnsi="Calibri" w:cs="Calibri"/>
          <w:lang w:val="ru-RU"/>
        </w:rPr>
        <w:t xml:space="preserve"> МУ, в которое будет производиться запись/отмена записи пациента:</w:t>
      </w:r>
    </w:p>
    <w:p w14:paraId="502C1DDC" w14:textId="77777777" w:rsidR="003D4646" w:rsidRPr="00B54A31" w:rsidRDefault="003D4646" w:rsidP="00C02F5F">
      <w:pPr>
        <w:ind w:firstLine="708"/>
        <w:rPr>
          <w:rFonts w:ascii="Calibri" w:hAnsi="Calibri" w:cs="Calibri"/>
          <w:lang w:val="ru-RU"/>
        </w:rPr>
      </w:pPr>
    </w:p>
    <w:p w14:paraId="33E1B265" w14:textId="5EF261B1" w:rsidR="00935DCE" w:rsidRPr="00B54A31" w:rsidRDefault="00523CBB" w:rsidP="00C02F5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592BB2D2">
          <v:shape id="_x0000_s4540" type="#_x0000_t75" style="position:absolute;left:0;text-align:left;margin-left:1.25pt;margin-top:4pt;width:462pt;height:257.4pt;z-index:47">
            <v:imagedata r:id="rId18" o:title="ЗПВ список специальностей"/>
          </v:shape>
        </w:pict>
      </w:r>
    </w:p>
    <w:p w14:paraId="439AE060" w14:textId="711EE93D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279E9C1E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0AD7EB31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1866646F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2B27C18E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2F392626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3E79572C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501204E1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5E521A08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0EBD8D23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18DC1E3B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4F807ED8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7F09287A" w14:textId="58841D73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078FD9AE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349EADE5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1D62BDDE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4B9BBF07" w14:textId="6A088479" w:rsidR="00935DCE" w:rsidRPr="00B54A31" w:rsidRDefault="00935DCE" w:rsidP="00DA0075">
      <w:pPr>
        <w:rPr>
          <w:rFonts w:ascii="Calibri" w:hAnsi="Calibri" w:cs="Calibri"/>
          <w:lang w:val="ru-RU"/>
        </w:rPr>
      </w:pPr>
    </w:p>
    <w:p w14:paraId="30FC4783" w14:textId="576CC2B4" w:rsidR="00935DCE" w:rsidRPr="00B54A31" w:rsidRDefault="00523CBB" w:rsidP="00C02F5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58F5D5F5">
          <v:group id="_x0000_s4541" style="position:absolute;left:0;text-align:left;margin-left:58.6pt;margin-top:20.4pt;width:518.8pt;height:802.3pt;z-index:48;mso-position-horizontal-relative:page;mso-position-vertical-relative:page" coordsize="20000,20000" o:allowincell="f">
            <v:rect id="_x0000_s4542" style="position:absolute;width:20000;height:20000" filled="f" strokeweight="2pt"/>
            <v:line id="_x0000_s4543" style="position:absolute" from="1093,18949" to="1095,19989" strokeweight="2pt"/>
            <v:line id="_x0000_s4544" style="position:absolute" from="10,18941" to="19977,18942" strokeweight="2pt"/>
            <v:line id="_x0000_s4545" style="position:absolute" from="2186,18949" to="2188,19989" strokeweight="2pt"/>
            <v:line id="_x0000_s4546" style="position:absolute" from="4919,18949" to="4921,19989" strokeweight="2pt"/>
            <v:line id="_x0000_s4547" style="position:absolute" from="6557,18959" to="6559,19989" strokeweight="2pt"/>
            <v:line id="_x0000_s4548" style="position:absolute" from="7650,18949" to="7652,19979" strokeweight="2pt"/>
            <v:line id="_x0000_s4549" style="position:absolute" from="18905,18949" to="18909,19989" strokeweight="2pt"/>
            <v:line id="_x0000_s4550" style="position:absolute" from="10,19293" to="7631,19295" strokeweight="1pt"/>
            <v:line id="_x0000_s4551" style="position:absolute" from="10,19646" to="7631,19647" strokeweight="2pt"/>
            <v:line id="_x0000_s4552" style="position:absolute" from="18919,19296" to="19990,19297" strokeweight="1pt"/>
            <v:rect id="_x0000_s4553" style="position:absolute;left:54;top:19660;width:1000;height:309" filled="f" stroked="f" strokeweight=".25pt">
              <v:textbox style="mso-next-textbox:#_x0000_s4553" inset="1pt,1pt,1pt,1pt">
                <w:txbxContent>
                  <w:p w14:paraId="2782F612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4554" style="position:absolute;left:1139;top:19660;width:1001;height:309" filled="f" stroked="f" strokeweight=".25pt">
              <v:textbox style="mso-next-textbox:#_x0000_s4554" inset="1pt,1pt,1pt,1pt">
                <w:txbxContent>
                  <w:p w14:paraId="6626E14F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555" style="position:absolute;left:2267;top:19660;width:2573;height:309" filled="f" stroked="f" strokeweight=".25pt">
              <v:textbox style="mso-next-textbox:#_x0000_s4555" inset="1pt,1pt,1pt,1pt">
                <w:txbxContent>
                  <w:p w14:paraId="7C9E8C8E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4556" style="position:absolute;left:4983;top:19660;width:1534;height:309" filled="f" stroked="f" strokeweight=".25pt">
              <v:textbox style="mso-next-textbox:#_x0000_s4556" inset="1pt,1pt,1pt,1pt">
                <w:txbxContent>
                  <w:p w14:paraId="69832343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4557" style="position:absolute;left:6604;top:19660;width:1000;height:309" filled="f" stroked="f" strokeweight=".25pt">
              <v:textbox style="mso-next-textbox:#_x0000_s4557" inset="1pt,1pt,1pt,1pt">
                <w:txbxContent>
                  <w:p w14:paraId="66ECAEF5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4558" style="position:absolute;left:18949;top:18977;width:1001;height:309" filled="f" stroked="f" strokeweight=".25pt">
              <v:textbox style="mso-next-textbox:#_x0000_s4558" inset="1pt,1pt,1pt,1pt">
                <w:txbxContent>
                  <w:p w14:paraId="2100E33E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559" style="position:absolute;left:18949;top:19435;width:1001;height:423" filled="f" stroked="f" strokeweight=".25pt">
              <v:textbox style="mso-next-textbox:#_x0000_s4559" inset="1pt,1pt,1pt,1pt">
                <w:txbxContent>
                  <w:p w14:paraId="3A1A8D20" w14:textId="77777777" w:rsidR="00E55231" w:rsidRPr="0002024B" w:rsidRDefault="00E55231" w:rsidP="00935DCE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4560" style="position:absolute;left:7745;top:19221;width:11075;height:477" filled="f" stroked="f" strokeweight=".25pt">
              <v:textbox style="mso-next-textbox:#_x0000_s4560" inset="1pt,1pt,1pt,1pt">
                <w:txbxContent>
                  <w:p w14:paraId="27A4E908" w14:textId="77777777" w:rsidR="00E55231" w:rsidRPr="00EB43A3" w:rsidRDefault="00E55231" w:rsidP="00935DCE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7C8C9AAA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391665E4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B4FB884" w14:textId="77777777" w:rsidR="00E55231" w:rsidRDefault="00E55231" w:rsidP="00935DCE"/>
                  <w:p w14:paraId="2C666DE1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09226FA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31EE47A5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D3F6454" w14:textId="77777777" w:rsidR="00E55231" w:rsidRDefault="00E55231" w:rsidP="00935DCE"/>
                  <w:p w14:paraId="23F8A6C3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5223BD1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5D5D8482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7B16948" w14:textId="77777777" w:rsidR="00E55231" w:rsidRDefault="00E55231" w:rsidP="00935DCE"/>
                  <w:p w14:paraId="1C20EB3D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5ED5535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6CEAA81F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1408D40" w14:textId="77777777" w:rsidR="00E55231" w:rsidRDefault="00E55231" w:rsidP="00935DCE"/>
                  <w:p w14:paraId="24777797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6339D32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55225520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1289989" w14:textId="77777777" w:rsidR="00E55231" w:rsidRDefault="00E55231" w:rsidP="00935DCE"/>
                  <w:p w14:paraId="2D96E407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0B6B06B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4B9AC479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B703A5D" w14:textId="77777777" w:rsidR="00E55231" w:rsidRDefault="00E55231" w:rsidP="00935DCE"/>
                  <w:p w14:paraId="6B7BC48B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63002A2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7AE1B72C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03D0746" w14:textId="77777777" w:rsidR="00E55231" w:rsidRDefault="00E55231" w:rsidP="00935DCE"/>
                  <w:p w14:paraId="004CDEAD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00748F3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52864B4C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503939B" w14:textId="77777777" w:rsidR="00E55231" w:rsidRDefault="00E55231" w:rsidP="00935DCE"/>
                  <w:p w14:paraId="7542517C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C3CFA63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1A5E5081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F43229B" w14:textId="77777777" w:rsidR="00E55231" w:rsidRDefault="00E55231" w:rsidP="00935DCE"/>
                  <w:p w14:paraId="3D93618F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A128F34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150C9915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F597048" w14:textId="77777777" w:rsidR="00E55231" w:rsidRDefault="00E55231" w:rsidP="00935DCE"/>
                  <w:p w14:paraId="45352FBB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474EDE7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34D79002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CBC7571" w14:textId="77777777" w:rsidR="00E55231" w:rsidRDefault="00E55231" w:rsidP="00935DCE"/>
                  <w:p w14:paraId="74F24C49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E657D5D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66872163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918D38A" w14:textId="77777777" w:rsidR="00E55231" w:rsidRDefault="00E55231" w:rsidP="00935DCE"/>
                  <w:p w14:paraId="787849A5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9AE2A17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69918474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E9336A7" w14:textId="77777777" w:rsidR="00E55231" w:rsidRDefault="00E55231" w:rsidP="00935DCE"/>
                  <w:p w14:paraId="40A45659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B915837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11F2258D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1975789" w14:textId="77777777" w:rsidR="00E55231" w:rsidRDefault="00E55231" w:rsidP="00935DCE"/>
                  <w:p w14:paraId="7605D6EB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912DF65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4411006E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B4A5486" w14:textId="77777777" w:rsidR="00E55231" w:rsidRDefault="00E55231" w:rsidP="00935DCE"/>
                  <w:p w14:paraId="4D998D58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6D03BB1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4D8EBD28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7FBFE260" w14:textId="268B0E7D" w:rsidR="00094C1C" w:rsidRPr="00B54A31" w:rsidRDefault="00523CBB" w:rsidP="00094C1C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58F5D5F5">
          <v:group id="_x0000_s5212" style="position:absolute;left:0;text-align:left;margin-left:61.2pt;margin-top:17.6pt;width:518.8pt;height:802.3pt;z-index:63;mso-position-horizontal-relative:page;mso-position-vertical-relative:page" coordsize="20000,20000" o:allowincell="f">
            <v:rect id="_x0000_s5213" style="position:absolute;width:20000;height:20000" filled="f" strokeweight="2pt"/>
            <v:line id="_x0000_s5214" style="position:absolute" from="1093,18949" to="1095,19989" strokeweight="2pt"/>
            <v:line id="_x0000_s5215" style="position:absolute" from="10,18941" to="19977,18942" strokeweight="2pt"/>
            <v:line id="_x0000_s5216" style="position:absolute" from="2186,18949" to="2188,19989" strokeweight="2pt"/>
            <v:line id="_x0000_s5217" style="position:absolute" from="4919,18949" to="4921,19989" strokeweight="2pt"/>
            <v:line id="_x0000_s5218" style="position:absolute" from="6557,18959" to="6559,19989" strokeweight="2pt"/>
            <v:line id="_x0000_s5219" style="position:absolute" from="7650,18949" to="7652,19979" strokeweight="2pt"/>
            <v:line id="_x0000_s5220" style="position:absolute" from="18905,18949" to="18909,19989" strokeweight="2pt"/>
            <v:line id="_x0000_s5221" style="position:absolute" from="10,19293" to="7631,19295" strokeweight="1pt"/>
            <v:line id="_x0000_s5222" style="position:absolute" from="10,19646" to="7631,19647" strokeweight="2pt"/>
            <v:line id="_x0000_s5223" style="position:absolute" from="18919,19296" to="19990,19297" strokeweight="1pt"/>
            <v:rect id="_x0000_s5224" style="position:absolute;left:54;top:19660;width:1000;height:309" filled="f" stroked="f" strokeweight=".25pt">
              <v:textbox style="mso-next-textbox:#_x0000_s5224" inset="1pt,1pt,1pt,1pt">
                <w:txbxContent>
                  <w:p w14:paraId="7F1882A2" w14:textId="77777777" w:rsidR="006B279B" w:rsidRDefault="006B279B" w:rsidP="006B279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5225" style="position:absolute;left:1139;top:19660;width:1001;height:309" filled="f" stroked="f" strokeweight=".25pt">
              <v:textbox style="mso-next-textbox:#_x0000_s5225" inset="1pt,1pt,1pt,1pt">
                <w:txbxContent>
                  <w:p w14:paraId="6A5877C3" w14:textId="77777777" w:rsidR="006B279B" w:rsidRDefault="006B279B" w:rsidP="006B279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226" style="position:absolute;left:2267;top:19660;width:2573;height:309" filled="f" stroked="f" strokeweight=".25pt">
              <v:textbox style="mso-next-textbox:#_x0000_s5226" inset="1pt,1pt,1pt,1pt">
                <w:txbxContent>
                  <w:p w14:paraId="5EF757DE" w14:textId="77777777" w:rsidR="006B279B" w:rsidRDefault="006B279B" w:rsidP="006B279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5227" style="position:absolute;left:4983;top:19660;width:1534;height:309" filled="f" stroked="f" strokeweight=".25pt">
              <v:textbox style="mso-next-textbox:#_x0000_s5227" inset="1pt,1pt,1pt,1pt">
                <w:txbxContent>
                  <w:p w14:paraId="51F2CC4B" w14:textId="77777777" w:rsidR="006B279B" w:rsidRDefault="006B279B" w:rsidP="006B279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5228" style="position:absolute;left:6604;top:19660;width:1000;height:309" filled="f" stroked="f" strokeweight=".25pt">
              <v:textbox style="mso-next-textbox:#_x0000_s5228" inset="1pt,1pt,1pt,1pt">
                <w:txbxContent>
                  <w:p w14:paraId="6A94419E" w14:textId="77777777" w:rsidR="006B279B" w:rsidRDefault="006B279B" w:rsidP="006B279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5229" style="position:absolute;left:18949;top:18977;width:1001;height:309" filled="f" stroked="f" strokeweight=".25pt">
              <v:textbox style="mso-next-textbox:#_x0000_s5229" inset="1pt,1pt,1pt,1pt">
                <w:txbxContent>
                  <w:p w14:paraId="54A64B93" w14:textId="77777777" w:rsidR="006B279B" w:rsidRDefault="006B279B" w:rsidP="006B279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230" style="position:absolute;left:18949;top:19435;width:1001;height:423" filled="f" stroked="f" strokeweight=".25pt">
              <v:textbox style="mso-next-textbox:#_x0000_s5230" inset="1pt,1pt,1pt,1pt">
                <w:txbxContent>
                  <w:p w14:paraId="0AAE25F1" w14:textId="77777777" w:rsidR="006B279B" w:rsidRPr="0002024B" w:rsidRDefault="006B279B" w:rsidP="006B279B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5231" style="position:absolute;left:7745;top:19221;width:11075;height:477" filled="f" stroked="f" strokeweight=".25pt">
              <v:textbox style="mso-next-textbox:#_x0000_s5231" inset="1pt,1pt,1pt,1pt">
                <w:txbxContent>
                  <w:p w14:paraId="55F2325E" w14:textId="77777777" w:rsidR="006B279B" w:rsidRPr="00EB43A3" w:rsidRDefault="006B279B" w:rsidP="006B279B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4783133E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0A861C3A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5F5835C" w14:textId="77777777" w:rsidR="006B279B" w:rsidRDefault="006B279B" w:rsidP="006B279B"/>
                  <w:p w14:paraId="46BD334B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3659A0A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4BD34AA6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3E3940E" w14:textId="77777777" w:rsidR="006B279B" w:rsidRDefault="006B279B" w:rsidP="006B279B"/>
                  <w:p w14:paraId="4CB39714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0B7CABC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45E95A6D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43ED00E" w14:textId="77777777" w:rsidR="006B279B" w:rsidRDefault="006B279B" w:rsidP="006B279B"/>
                  <w:p w14:paraId="18C0755E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A63472E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3DAE73BF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89B3D87" w14:textId="77777777" w:rsidR="006B279B" w:rsidRDefault="006B279B" w:rsidP="006B279B"/>
                  <w:p w14:paraId="26944766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183E85A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5C75856F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38CCAC5" w14:textId="77777777" w:rsidR="006B279B" w:rsidRDefault="006B279B" w:rsidP="006B279B"/>
                  <w:p w14:paraId="6B4B9A11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E626859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304A0702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2FBA80D" w14:textId="77777777" w:rsidR="006B279B" w:rsidRDefault="006B279B" w:rsidP="006B279B"/>
                  <w:p w14:paraId="2B6AC9C6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ACB7C9C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2B7831AF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D16C537" w14:textId="77777777" w:rsidR="006B279B" w:rsidRDefault="006B279B" w:rsidP="006B279B"/>
                  <w:p w14:paraId="2D98A320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3B6DBCA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291AB411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07AC84C" w14:textId="77777777" w:rsidR="006B279B" w:rsidRDefault="006B279B" w:rsidP="006B279B"/>
                  <w:p w14:paraId="0162B01B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20A9A88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2BD72484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7A0A3A8" w14:textId="77777777" w:rsidR="006B279B" w:rsidRDefault="006B279B" w:rsidP="006B279B"/>
                  <w:p w14:paraId="68B35DB6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41F0EB8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76848F7E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681CF21" w14:textId="77777777" w:rsidR="006B279B" w:rsidRDefault="006B279B" w:rsidP="006B279B"/>
                  <w:p w14:paraId="4CF416A7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B15F390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242DAE8F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78E7639" w14:textId="77777777" w:rsidR="006B279B" w:rsidRDefault="006B279B" w:rsidP="006B279B"/>
                  <w:p w14:paraId="7F5A2D1D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181AB85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269DDC11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1104E59" w14:textId="77777777" w:rsidR="006B279B" w:rsidRDefault="006B279B" w:rsidP="006B279B"/>
                  <w:p w14:paraId="399A5B76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1B3A15F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13429BBF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D5DA6F4" w14:textId="77777777" w:rsidR="006B279B" w:rsidRDefault="006B279B" w:rsidP="006B279B"/>
                  <w:p w14:paraId="0CDAE42B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46FED1C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14E81A73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74B6800" w14:textId="77777777" w:rsidR="006B279B" w:rsidRDefault="006B279B" w:rsidP="006B279B"/>
                  <w:p w14:paraId="12E180A6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0112011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5C081C1E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E2B9320" w14:textId="77777777" w:rsidR="006B279B" w:rsidRDefault="006B279B" w:rsidP="006B279B"/>
                  <w:p w14:paraId="28B7FF81" w14:textId="77777777" w:rsidR="006B279B" w:rsidRDefault="006B279B" w:rsidP="006B279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5D1B947" w14:textId="77777777" w:rsidR="006B279B" w:rsidRDefault="006B279B" w:rsidP="006B279B">
                    <w:pPr>
                      <w:pStyle w:val="a0"/>
                      <w:rPr>
                        <w:lang w:val="ru-RU"/>
                      </w:rPr>
                    </w:pPr>
                  </w:p>
                  <w:p w14:paraId="49BDA239" w14:textId="77777777" w:rsidR="006B279B" w:rsidRPr="00F303CF" w:rsidRDefault="006B279B" w:rsidP="006B279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094C1C">
        <w:rPr>
          <w:rFonts w:ascii="Calibri" w:hAnsi="Calibri" w:cs="Calibri"/>
          <w:lang w:val="ru-RU"/>
        </w:rPr>
        <w:t>Далее</w:t>
      </w:r>
      <w:r w:rsidR="00094C1C" w:rsidRPr="00B54A31">
        <w:rPr>
          <w:rFonts w:ascii="Calibri" w:hAnsi="Calibri" w:cs="Calibri"/>
          <w:lang w:val="ru-RU"/>
        </w:rPr>
        <w:t xml:space="preserve"> </w:t>
      </w:r>
      <w:r w:rsidR="00094C1C">
        <w:rPr>
          <w:rFonts w:ascii="Calibri" w:hAnsi="Calibri" w:cs="Calibri"/>
          <w:lang w:val="ru-RU"/>
        </w:rPr>
        <w:t>необходимо выбрать</w:t>
      </w:r>
      <w:r w:rsidR="00094C1C" w:rsidRPr="00B54A31">
        <w:rPr>
          <w:rFonts w:ascii="Calibri" w:hAnsi="Calibri" w:cs="Calibri"/>
          <w:lang w:val="ru-RU"/>
        </w:rPr>
        <w:t xml:space="preserve"> врача нужной специальности. Начиная с экрана выбора специальности МИС </w:t>
      </w:r>
      <w:r w:rsidR="00094C1C">
        <w:rPr>
          <w:rFonts w:ascii="Calibri" w:hAnsi="Calibri" w:cs="Calibri"/>
          <w:lang w:val="ru-RU"/>
        </w:rPr>
        <w:t>показывает</w:t>
      </w:r>
      <w:r w:rsidR="00094C1C" w:rsidRPr="00B54A31">
        <w:rPr>
          <w:rFonts w:ascii="Calibri" w:hAnsi="Calibri" w:cs="Calibri"/>
          <w:lang w:val="ru-RU"/>
        </w:rPr>
        <w:t xml:space="preserve"> количество свободных номер</w:t>
      </w:r>
      <w:r w:rsidR="00094C1C">
        <w:rPr>
          <w:rFonts w:ascii="Calibri" w:hAnsi="Calibri" w:cs="Calibri"/>
          <w:lang w:val="ru-RU"/>
        </w:rPr>
        <w:t>к</w:t>
      </w:r>
      <w:r w:rsidR="00094C1C" w:rsidRPr="00B54A31">
        <w:rPr>
          <w:rFonts w:ascii="Calibri" w:hAnsi="Calibri" w:cs="Calibri"/>
          <w:lang w:val="ru-RU"/>
        </w:rPr>
        <w:t>ов для записи по выбранным параметрам:</w:t>
      </w:r>
    </w:p>
    <w:p w14:paraId="59502981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11E4C35C" w14:textId="77777777" w:rsidR="00B229C2" w:rsidRDefault="00B229C2" w:rsidP="00C02F5F">
      <w:pPr>
        <w:ind w:firstLine="708"/>
        <w:rPr>
          <w:rFonts w:ascii="Calibri" w:hAnsi="Calibri" w:cs="Calibri"/>
          <w:lang w:val="ru-RU"/>
        </w:rPr>
      </w:pPr>
    </w:p>
    <w:p w14:paraId="73552D8D" w14:textId="381CAADF" w:rsidR="00935DCE" w:rsidRPr="00094C1C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25C16572" w14:textId="22F9A34D" w:rsidR="00935DCE" w:rsidRPr="00B54A31" w:rsidRDefault="00523CBB" w:rsidP="00C02F5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0662C7DF">
          <v:shape id="_x0000_s4561" type="#_x0000_t75" style="position:absolute;left:0;text-align:left;margin-left:-.1pt;margin-top:-27.15pt;width:443.5pt;height:197.55pt;z-index:49">
            <v:imagedata r:id="rId19" o:title="ЗПВ список врачей"/>
          </v:shape>
        </w:pict>
      </w:r>
    </w:p>
    <w:p w14:paraId="075D9D8F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2D7233F1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113F78D9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4B0BDD92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2140017C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2F85A48D" w14:textId="074C8015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701AE5DD" w14:textId="77777777" w:rsidR="00AD0879" w:rsidRDefault="00AD0879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0D49EE55" w14:textId="77777777" w:rsidR="00AD0879" w:rsidRDefault="00AD0879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50131EB8" w14:textId="77777777" w:rsidR="00AD0879" w:rsidRDefault="00AD0879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5ACF89A9" w14:textId="77777777" w:rsidR="00AD0879" w:rsidRDefault="00AD0879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23F81278" w14:textId="19546609" w:rsidR="00C235BA" w:rsidRDefault="00C235BA" w:rsidP="00AD0879">
      <w:pPr>
        <w:jc w:val="center"/>
        <w:rPr>
          <w:rFonts w:ascii="Calibri" w:hAnsi="Calibri" w:cs="Calibri"/>
          <w:lang w:val="ru-RU"/>
        </w:rPr>
      </w:pPr>
    </w:p>
    <w:p w14:paraId="55DB18CC" w14:textId="5153266C" w:rsidR="00757BFE" w:rsidRDefault="00757BFE" w:rsidP="00AD0879">
      <w:pPr>
        <w:jc w:val="center"/>
        <w:rPr>
          <w:rFonts w:ascii="Calibri" w:hAnsi="Calibri" w:cs="Calibri"/>
          <w:lang w:val="ru-RU"/>
        </w:rPr>
      </w:pPr>
    </w:p>
    <w:p w14:paraId="7DF5CEAE" w14:textId="77777777" w:rsidR="00757BFE" w:rsidRPr="00B54A31" w:rsidRDefault="00757BFE" w:rsidP="00AD0879">
      <w:pPr>
        <w:jc w:val="center"/>
        <w:rPr>
          <w:rFonts w:ascii="Calibri" w:hAnsi="Calibri" w:cs="Calibri"/>
          <w:lang w:val="ru-RU"/>
        </w:rPr>
      </w:pPr>
    </w:p>
    <w:p w14:paraId="35067909" w14:textId="5A06D40F" w:rsidR="00935DCE" w:rsidRDefault="00C235BA" w:rsidP="00C02F5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После этого необходимо выбрать </w:t>
      </w:r>
      <w:r w:rsidR="00935DCE" w:rsidRPr="00B54A31">
        <w:rPr>
          <w:rFonts w:ascii="Calibri" w:hAnsi="Calibri" w:cs="Calibri"/>
          <w:lang w:val="ru-RU"/>
        </w:rPr>
        <w:t>дат</w:t>
      </w:r>
      <w:r>
        <w:rPr>
          <w:rFonts w:ascii="Calibri" w:hAnsi="Calibri" w:cs="Calibri"/>
          <w:lang w:val="ru-RU"/>
        </w:rPr>
        <w:t>у</w:t>
      </w:r>
      <w:r w:rsidR="00935DCE" w:rsidRPr="00B54A31">
        <w:rPr>
          <w:rFonts w:ascii="Calibri" w:hAnsi="Calibri" w:cs="Calibri"/>
          <w:lang w:val="ru-RU"/>
        </w:rPr>
        <w:t xml:space="preserve"> приема:</w:t>
      </w:r>
    </w:p>
    <w:p w14:paraId="53021E30" w14:textId="77777777" w:rsidR="00757BFE" w:rsidRPr="00B54A31" w:rsidRDefault="00757BFE" w:rsidP="00C02F5F">
      <w:pPr>
        <w:ind w:firstLine="708"/>
        <w:rPr>
          <w:rFonts w:ascii="Calibri" w:hAnsi="Calibri" w:cs="Calibri"/>
          <w:lang w:val="ru-RU"/>
        </w:rPr>
      </w:pPr>
    </w:p>
    <w:p w14:paraId="545E1081" w14:textId="614834E9" w:rsidR="00935DCE" w:rsidRPr="00B54A31" w:rsidRDefault="00523CBB" w:rsidP="00C02F5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15F368D8">
          <v:shape id="_x0000_s4562" type="#_x0000_t75" style="position:absolute;left:0;text-align:left;margin-left:15.65pt;margin-top:8.25pt;width:443.5pt;height:297.5pt;z-index:50">
            <v:imagedata r:id="rId20" o:title="ЗПВ список дней"/>
          </v:shape>
        </w:pict>
      </w:r>
    </w:p>
    <w:p w14:paraId="5B9709EA" w14:textId="38255AF3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4C643ACA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2A22C7BB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135518CB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42A4DEA4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49FE0A93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31E890CE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4207FBCA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47533CC3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5F4EF083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3C302502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37AC1495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5F9E6B4C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5B873446" w14:textId="156BBD41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6CED5052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672F5365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1D9F4267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59669DD9" w14:textId="7C9D6F22" w:rsidR="00C235BA" w:rsidRDefault="00C235BA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3EBD54ED" w14:textId="006FDF65" w:rsidR="002C096E" w:rsidRDefault="002C096E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495EDF74" w14:textId="77777777" w:rsidR="002C096E" w:rsidRPr="00B54A31" w:rsidRDefault="002C096E" w:rsidP="00712A26">
      <w:pPr>
        <w:rPr>
          <w:rFonts w:ascii="Calibri" w:hAnsi="Calibri" w:cs="Calibri"/>
          <w:lang w:val="ru-RU"/>
        </w:rPr>
      </w:pPr>
    </w:p>
    <w:p w14:paraId="5846C755" w14:textId="5918B899" w:rsidR="00935DCE" w:rsidRPr="00B54A31" w:rsidRDefault="00C235BA" w:rsidP="00C235BA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Далее надо выбрать</w:t>
      </w:r>
      <w:r w:rsidR="00935DCE" w:rsidRPr="00B54A31">
        <w:rPr>
          <w:rFonts w:ascii="Calibri" w:hAnsi="Calibri" w:cs="Calibri"/>
          <w:lang w:val="ru-RU"/>
        </w:rPr>
        <w:t xml:space="preserve"> врем</w:t>
      </w:r>
      <w:r>
        <w:rPr>
          <w:rFonts w:ascii="Calibri" w:hAnsi="Calibri" w:cs="Calibri"/>
          <w:lang w:val="ru-RU"/>
        </w:rPr>
        <w:t>я</w:t>
      </w:r>
      <w:r w:rsidR="00935DCE" w:rsidRPr="00B54A31">
        <w:rPr>
          <w:rFonts w:ascii="Calibri" w:hAnsi="Calibri" w:cs="Calibri"/>
          <w:lang w:val="ru-RU"/>
        </w:rPr>
        <w:t xml:space="preserve"> записи:</w:t>
      </w:r>
      <w:r w:rsidR="00523CBB">
        <w:rPr>
          <w:rFonts w:ascii="Calibri" w:hAnsi="Calibri" w:cs="Calibri"/>
          <w:noProof/>
          <w:lang w:val="ru-RU"/>
        </w:rPr>
        <w:pict w14:anchorId="58F5D5F5">
          <v:group id="_x0000_s4563" style="position:absolute;left:0;text-align:left;margin-left:59.5pt;margin-top:16.35pt;width:518.8pt;height:802.3pt;z-index:51;mso-position-horizontal-relative:page;mso-position-vertical-relative:page" coordsize="20000,20000" o:allowincell="f">
            <v:rect id="_x0000_s4564" style="position:absolute;width:20000;height:20000" filled="f" strokeweight="2pt"/>
            <v:line id="_x0000_s4565" style="position:absolute" from="1093,18949" to="1095,19989" strokeweight="2pt"/>
            <v:line id="_x0000_s4566" style="position:absolute" from="10,18941" to="19977,18942" strokeweight="2pt"/>
            <v:line id="_x0000_s4567" style="position:absolute" from="2186,18949" to="2188,19989" strokeweight="2pt"/>
            <v:line id="_x0000_s4568" style="position:absolute" from="4919,18949" to="4921,19989" strokeweight="2pt"/>
            <v:line id="_x0000_s4569" style="position:absolute" from="6557,18959" to="6559,19989" strokeweight="2pt"/>
            <v:line id="_x0000_s4570" style="position:absolute" from="7650,18949" to="7652,19979" strokeweight="2pt"/>
            <v:line id="_x0000_s4571" style="position:absolute" from="18905,18949" to="18909,19989" strokeweight="2pt"/>
            <v:line id="_x0000_s4572" style="position:absolute" from="10,19293" to="7631,19295" strokeweight="1pt"/>
            <v:line id="_x0000_s4573" style="position:absolute" from="10,19646" to="7631,19647" strokeweight="2pt"/>
            <v:line id="_x0000_s4574" style="position:absolute" from="18919,19296" to="19990,19297" strokeweight="1pt"/>
            <v:rect id="_x0000_s4575" style="position:absolute;left:54;top:19660;width:1000;height:309" filled="f" stroked="f" strokeweight=".25pt">
              <v:textbox style="mso-next-textbox:#_x0000_s4575" inset="1pt,1pt,1pt,1pt">
                <w:txbxContent>
                  <w:p w14:paraId="7912CC8F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4576" style="position:absolute;left:1139;top:19660;width:1001;height:309" filled="f" stroked="f" strokeweight=".25pt">
              <v:textbox style="mso-next-textbox:#_x0000_s4576" inset="1pt,1pt,1pt,1pt">
                <w:txbxContent>
                  <w:p w14:paraId="613E8FB2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577" style="position:absolute;left:2267;top:19660;width:2573;height:309" filled="f" stroked="f" strokeweight=".25pt">
              <v:textbox style="mso-next-textbox:#_x0000_s4577" inset="1pt,1pt,1pt,1pt">
                <w:txbxContent>
                  <w:p w14:paraId="381B8258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4578" style="position:absolute;left:4983;top:19660;width:1534;height:309" filled="f" stroked="f" strokeweight=".25pt">
              <v:textbox style="mso-next-textbox:#_x0000_s4578" inset="1pt,1pt,1pt,1pt">
                <w:txbxContent>
                  <w:p w14:paraId="12644C47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4579" style="position:absolute;left:6604;top:19660;width:1000;height:309" filled="f" stroked="f" strokeweight=".25pt">
              <v:textbox style="mso-next-textbox:#_x0000_s4579" inset="1pt,1pt,1pt,1pt">
                <w:txbxContent>
                  <w:p w14:paraId="2CCEFF42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4580" style="position:absolute;left:18949;top:18977;width:1001;height:309" filled="f" stroked="f" strokeweight=".25pt">
              <v:textbox style="mso-next-textbox:#_x0000_s4580" inset="1pt,1pt,1pt,1pt">
                <w:txbxContent>
                  <w:p w14:paraId="1C235B0C" w14:textId="77777777" w:rsidR="00E55231" w:rsidRDefault="00E55231" w:rsidP="00935DC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581" style="position:absolute;left:18949;top:19435;width:1001;height:423" filled="f" stroked="f" strokeweight=".25pt">
              <v:textbox style="mso-next-textbox:#_x0000_s4581" inset="1pt,1pt,1pt,1pt">
                <w:txbxContent>
                  <w:p w14:paraId="1368AD8F" w14:textId="77777777" w:rsidR="00E55231" w:rsidRPr="0002024B" w:rsidRDefault="00E55231" w:rsidP="00935DCE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4582" style="position:absolute;left:7745;top:19221;width:11075;height:477" filled="f" stroked="f" strokeweight=".25pt">
              <v:textbox style="mso-next-textbox:#_x0000_s4582" inset="1pt,1pt,1pt,1pt">
                <w:txbxContent>
                  <w:p w14:paraId="31D70464" w14:textId="77777777" w:rsidR="00E55231" w:rsidRPr="00EB43A3" w:rsidRDefault="00E55231" w:rsidP="00935DCE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20D04812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7169A8E9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D81F2B2" w14:textId="77777777" w:rsidR="00E55231" w:rsidRDefault="00E55231" w:rsidP="00935DCE"/>
                  <w:p w14:paraId="7D4880D6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1837A6A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0BFC2B46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414CC15" w14:textId="77777777" w:rsidR="00E55231" w:rsidRDefault="00E55231" w:rsidP="00935DCE"/>
                  <w:p w14:paraId="0CE62F8D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5BAF99A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210690CB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3ED7B5D" w14:textId="77777777" w:rsidR="00E55231" w:rsidRDefault="00E55231" w:rsidP="00935DCE"/>
                  <w:p w14:paraId="18A25A6E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773F7EB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26FAB090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A545502" w14:textId="77777777" w:rsidR="00E55231" w:rsidRDefault="00E55231" w:rsidP="00935DCE"/>
                  <w:p w14:paraId="104E1F9F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01FCDD6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7F28519F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8D03A85" w14:textId="77777777" w:rsidR="00E55231" w:rsidRDefault="00E55231" w:rsidP="00935DCE"/>
                  <w:p w14:paraId="7761E099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0F23716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6737F0E0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820AFD1" w14:textId="77777777" w:rsidR="00E55231" w:rsidRDefault="00E55231" w:rsidP="00935DCE"/>
                  <w:p w14:paraId="4905E68D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26A9235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4D77ACB5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329711B" w14:textId="77777777" w:rsidR="00E55231" w:rsidRDefault="00E55231" w:rsidP="00935DCE"/>
                  <w:p w14:paraId="67E4B8A7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C8CC014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4EB18ED7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CC1A434" w14:textId="77777777" w:rsidR="00E55231" w:rsidRDefault="00E55231" w:rsidP="00935DCE"/>
                  <w:p w14:paraId="7BC5070D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0AC6559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00B8E944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0D998B0" w14:textId="77777777" w:rsidR="00E55231" w:rsidRDefault="00E55231" w:rsidP="00935DCE"/>
                  <w:p w14:paraId="46C3809D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529E2D2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42EF7FAF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9023DE7" w14:textId="77777777" w:rsidR="00E55231" w:rsidRDefault="00E55231" w:rsidP="00935DCE"/>
                  <w:p w14:paraId="660DC53F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954E52B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08E86FF3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81B8223" w14:textId="77777777" w:rsidR="00E55231" w:rsidRDefault="00E55231" w:rsidP="00935DCE"/>
                  <w:p w14:paraId="325C4FC8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A6D880C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7708E669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B7C30DF" w14:textId="77777777" w:rsidR="00E55231" w:rsidRDefault="00E55231" w:rsidP="00935DCE"/>
                  <w:p w14:paraId="566BB60C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D33DECB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49F71C4A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805172E" w14:textId="77777777" w:rsidR="00E55231" w:rsidRDefault="00E55231" w:rsidP="00935DCE"/>
                  <w:p w14:paraId="66570072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2B91338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01232436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C30EF6E" w14:textId="77777777" w:rsidR="00E55231" w:rsidRDefault="00E55231" w:rsidP="00935DCE"/>
                  <w:p w14:paraId="3C5E1133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FC6A658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02E86F7D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A09C915" w14:textId="77777777" w:rsidR="00E55231" w:rsidRDefault="00E55231" w:rsidP="00935DCE"/>
                  <w:p w14:paraId="5473E6B9" w14:textId="77777777" w:rsidR="00E55231" w:rsidRDefault="00E55231" w:rsidP="00935DC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D672B9C" w14:textId="77777777" w:rsidR="00E55231" w:rsidRDefault="00E55231" w:rsidP="00935DCE">
                    <w:pPr>
                      <w:pStyle w:val="a0"/>
                      <w:rPr>
                        <w:lang w:val="ru-RU"/>
                      </w:rPr>
                    </w:pPr>
                  </w:p>
                  <w:p w14:paraId="7A00E8CB" w14:textId="77777777" w:rsidR="00E55231" w:rsidRPr="00F303CF" w:rsidRDefault="00E55231" w:rsidP="00935DC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2E59FD4B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4BDA354F" w14:textId="5FB5B648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6F030FC4" w14:textId="14233F64" w:rsidR="00935DCE" w:rsidRPr="00B54A31" w:rsidRDefault="00523CBB" w:rsidP="00C02F5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3AEE52D7">
          <v:shape id="_x0000_s4583" type="#_x0000_t75" style="position:absolute;left:0;text-align:left;margin-left:-23.7pt;margin-top:-26.9pt;width:467.25pt;height:294.75pt;z-index:52">
            <v:imagedata r:id="rId21" o:title="ЗПВ список времен"/>
          </v:shape>
        </w:pict>
      </w:r>
    </w:p>
    <w:p w14:paraId="6380BEEC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5D295327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1567DCD5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4C8F8CCD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3A1981DE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7F9802FA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05B72F27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5F98A815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7E752151" w14:textId="77777777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185A97D1" w14:textId="77777777" w:rsidR="006C596C" w:rsidRPr="00B54A31" w:rsidRDefault="006C596C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131F34AC" w14:textId="77777777" w:rsidR="00AD0879" w:rsidRDefault="00AD0879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06282200" w14:textId="77777777" w:rsidR="00AD0879" w:rsidRDefault="00AD0879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276921CB" w14:textId="77777777" w:rsidR="00AD0879" w:rsidRDefault="00AD0879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124979F4" w14:textId="77777777" w:rsidR="00AD0879" w:rsidRDefault="00AD0879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2F83C982" w14:textId="77777777" w:rsidR="00AD0879" w:rsidRDefault="00AD0879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516FC530" w14:textId="77777777" w:rsidR="00AD0879" w:rsidRDefault="00AD0879" w:rsidP="00935DCE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7E2E7EC2" w14:textId="77777777" w:rsidR="003101E4" w:rsidRPr="00B54A31" w:rsidRDefault="003101E4" w:rsidP="00EE77B8">
      <w:pPr>
        <w:rPr>
          <w:rFonts w:ascii="Calibri" w:hAnsi="Calibri" w:cs="Calibri"/>
          <w:lang w:val="ru-RU"/>
        </w:rPr>
      </w:pPr>
    </w:p>
    <w:p w14:paraId="3BEC37BB" w14:textId="57B228E2" w:rsidR="00935DCE" w:rsidRPr="00B54A31" w:rsidRDefault="00C168AC" w:rsidP="00C02F5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После выбора номерка</w:t>
      </w:r>
      <w:r w:rsidR="004537C8">
        <w:rPr>
          <w:rFonts w:ascii="Calibri" w:hAnsi="Calibri" w:cs="Calibri"/>
          <w:lang w:val="ru-RU"/>
        </w:rPr>
        <w:t>,</w:t>
      </w:r>
      <w:r w:rsidR="00935DCE" w:rsidRPr="00B54A31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Вы (</w:t>
      </w:r>
      <w:r w:rsidR="00935DCE" w:rsidRPr="00B54A31">
        <w:rPr>
          <w:rFonts w:ascii="Calibri" w:hAnsi="Calibri" w:cs="Calibri"/>
          <w:lang w:val="ru-RU"/>
        </w:rPr>
        <w:t>оператор ЦТО</w:t>
      </w:r>
      <w:r>
        <w:rPr>
          <w:rFonts w:ascii="Calibri" w:hAnsi="Calibri" w:cs="Calibri"/>
          <w:lang w:val="ru-RU"/>
        </w:rPr>
        <w:t>)</w:t>
      </w:r>
      <w:r w:rsidR="00935DCE" w:rsidRPr="00B54A31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увидите</w:t>
      </w:r>
      <w:r w:rsidR="00935DCE" w:rsidRPr="00B54A31">
        <w:rPr>
          <w:rFonts w:ascii="Calibri" w:hAnsi="Calibri" w:cs="Calibri"/>
          <w:lang w:val="ru-RU"/>
        </w:rPr>
        <w:t xml:space="preserve"> экран успешно проведенной записи с отображением всей информации по приему, для устной передачи информации пациенту по телефону.</w:t>
      </w:r>
    </w:p>
    <w:p w14:paraId="428FA662" w14:textId="11A332B7" w:rsidR="006C596C" w:rsidRPr="00B54A31" w:rsidRDefault="00523CBB" w:rsidP="00C02F5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53B2736E">
          <v:shape id="_x0000_s4584" type="#_x0000_t75" style="position:absolute;left:0;text-align:left;margin-left:-6.25pt;margin-top:10pt;width:466.1pt;height:173.9pt;z-index:53">
            <v:imagedata r:id="rId23" o:title="ЗПВ печать"/>
          </v:shape>
        </w:pict>
      </w:r>
    </w:p>
    <w:p w14:paraId="7022E3E9" w14:textId="08D5EAF3" w:rsidR="00935DCE" w:rsidRPr="00B54A31" w:rsidRDefault="00935DCE" w:rsidP="00C02F5F">
      <w:pPr>
        <w:ind w:firstLine="708"/>
        <w:rPr>
          <w:rFonts w:ascii="Calibri" w:hAnsi="Calibri" w:cs="Calibri"/>
          <w:lang w:val="ru-RU"/>
        </w:rPr>
      </w:pPr>
    </w:p>
    <w:p w14:paraId="25DCBA9F" w14:textId="77777777" w:rsidR="006C596C" w:rsidRPr="00B54A31" w:rsidRDefault="006C596C" w:rsidP="00C02F5F">
      <w:pPr>
        <w:ind w:firstLine="708"/>
        <w:rPr>
          <w:rFonts w:ascii="Calibri" w:hAnsi="Calibri" w:cs="Calibri"/>
          <w:lang w:val="ru-RU"/>
        </w:rPr>
      </w:pPr>
    </w:p>
    <w:p w14:paraId="1FF03603" w14:textId="77777777" w:rsidR="006C596C" w:rsidRPr="00B54A31" w:rsidRDefault="006C596C" w:rsidP="00C02F5F">
      <w:pPr>
        <w:ind w:firstLine="708"/>
        <w:rPr>
          <w:rFonts w:ascii="Calibri" w:hAnsi="Calibri" w:cs="Calibri"/>
          <w:lang w:val="ru-RU"/>
        </w:rPr>
      </w:pPr>
    </w:p>
    <w:p w14:paraId="5D54D92B" w14:textId="77777777" w:rsidR="006C596C" w:rsidRPr="00B54A31" w:rsidRDefault="006C596C" w:rsidP="00C02F5F">
      <w:pPr>
        <w:ind w:firstLine="708"/>
        <w:rPr>
          <w:rFonts w:ascii="Calibri" w:hAnsi="Calibri" w:cs="Calibri"/>
          <w:lang w:val="ru-RU"/>
        </w:rPr>
      </w:pPr>
    </w:p>
    <w:p w14:paraId="1B1C3CC9" w14:textId="77777777" w:rsidR="006C596C" w:rsidRPr="00B54A31" w:rsidRDefault="006C596C" w:rsidP="00C02F5F">
      <w:pPr>
        <w:ind w:firstLine="708"/>
        <w:rPr>
          <w:rFonts w:ascii="Calibri" w:hAnsi="Calibri" w:cs="Calibri"/>
          <w:lang w:val="ru-RU"/>
        </w:rPr>
      </w:pPr>
    </w:p>
    <w:p w14:paraId="2554AFA8" w14:textId="77777777" w:rsidR="006C596C" w:rsidRPr="00B54A31" w:rsidRDefault="006C596C" w:rsidP="00C02F5F">
      <w:pPr>
        <w:ind w:firstLine="708"/>
        <w:rPr>
          <w:rFonts w:ascii="Calibri" w:hAnsi="Calibri" w:cs="Calibri"/>
          <w:lang w:val="ru-RU"/>
        </w:rPr>
      </w:pPr>
    </w:p>
    <w:p w14:paraId="3CE38232" w14:textId="77777777" w:rsidR="006C596C" w:rsidRPr="00B54A31" w:rsidRDefault="006C596C" w:rsidP="00C02F5F">
      <w:pPr>
        <w:ind w:firstLine="708"/>
        <w:rPr>
          <w:rFonts w:ascii="Calibri" w:hAnsi="Calibri" w:cs="Calibri"/>
          <w:lang w:val="ru-RU"/>
        </w:rPr>
      </w:pPr>
    </w:p>
    <w:p w14:paraId="7F067A8C" w14:textId="77777777" w:rsidR="006C596C" w:rsidRPr="00B54A31" w:rsidRDefault="006C596C" w:rsidP="00C02F5F">
      <w:pPr>
        <w:ind w:firstLine="708"/>
        <w:rPr>
          <w:rFonts w:ascii="Calibri" w:hAnsi="Calibri" w:cs="Calibri"/>
          <w:lang w:val="ru-RU"/>
        </w:rPr>
      </w:pPr>
    </w:p>
    <w:p w14:paraId="36984A84" w14:textId="77777777" w:rsidR="006C596C" w:rsidRPr="00B54A31" w:rsidRDefault="006C596C" w:rsidP="00C02F5F">
      <w:pPr>
        <w:ind w:firstLine="708"/>
        <w:rPr>
          <w:rFonts w:ascii="Calibri" w:hAnsi="Calibri" w:cs="Calibri"/>
          <w:lang w:val="ru-RU"/>
        </w:rPr>
      </w:pPr>
    </w:p>
    <w:p w14:paraId="0B6F74F6" w14:textId="77777777" w:rsidR="006C596C" w:rsidRPr="00B54A31" w:rsidRDefault="006C596C" w:rsidP="00C02F5F">
      <w:pPr>
        <w:ind w:firstLine="708"/>
        <w:rPr>
          <w:rFonts w:ascii="Calibri" w:hAnsi="Calibri" w:cs="Calibri"/>
          <w:lang w:val="ru-RU"/>
        </w:rPr>
      </w:pPr>
    </w:p>
    <w:p w14:paraId="69C4E666" w14:textId="17935CEE" w:rsidR="00712A26" w:rsidRPr="00B54A31" w:rsidRDefault="00712A26" w:rsidP="00EE77B8">
      <w:pPr>
        <w:rPr>
          <w:rFonts w:ascii="Calibri" w:hAnsi="Calibri" w:cs="Calibri"/>
          <w:lang w:val="ru-RU"/>
        </w:rPr>
      </w:pPr>
    </w:p>
    <w:p w14:paraId="3020E38D" w14:textId="63B801F7" w:rsidR="00B070EE" w:rsidRPr="00B54A31" w:rsidRDefault="006C596C" w:rsidP="002B6FA9">
      <w:pPr>
        <w:ind w:firstLine="708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Последним действием </w:t>
      </w:r>
      <w:r w:rsidR="00374949">
        <w:rPr>
          <w:rFonts w:ascii="Calibri" w:hAnsi="Calibri" w:cs="Calibri"/>
          <w:lang w:val="ru-RU"/>
        </w:rPr>
        <w:t>Вы (</w:t>
      </w:r>
      <w:r w:rsidRPr="00B54A31">
        <w:rPr>
          <w:rFonts w:ascii="Calibri" w:hAnsi="Calibri" w:cs="Calibri"/>
          <w:lang w:val="ru-RU"/>
        </w:rPr>
        <w:t>оператор</w:t>
      </w:r>
      <w:r w:rsidR="00374949">
        <w:rPr>
          <w:rFonts w:ascii="Calibri" w:hAnsi="Calibri" w:cs="Calibri"/>
          <w:lang w:val="ru-RU"/>
        </w:rPr>
        <w:t>)</w:t>
      </w:r>
      <w:r w:rsidRPr="00B54A31">
        <w:rPr>
          <w:rFonts w:ascii="Calibri" w:hAnsi="Calibri" w:cs="Calibri"/>
          <w:lang w:val="ru-RU"/>
        </w:rPr>
        <w:t xml:space="preserve"> заканчивает</w:t>
      </w:r>
      <w:r w:rsidR="00374949">
        <w:rPr>
          <w:rFonts w:ascii="Calibri" w:hAnsi="Calibri" w:cs="Calibri"/>
          <w:lang w:val="ru-RU"/>
        </w:rPr>
        <w:t>е</w:t>
      </w:r>
      <w:r w:rsidRPr="00B54A31">
        <w:rPr>
          <w:rFonts w:ascii="Calibri" w:hAnsi="Calibri" w:cs="Calibri"/>
          <w:lang w:val="ru-RU"/>
        </w:rPr>
        <w:t xml:space="preserve"> телефонный разговор с пациентом. </w:t>
      </w:r>
    </w:p>
    <w:p w14:paraId="79623257" w14:textId="46ECE606" w:rsidR="006C596C" w:rsidRPr="00B54A31" w:rsidRDefault="00523CBB" w:rsidP="006C596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62A291FB">
          <v:shape id="_x0000_s4607" type="#_x0000_t75" style="position:absolute;left:0;text-align:left;margin-left:377.8pt;margin-top:17.95pt;width:18pt;height:18pt;z-index:54">
            <v:imagedata r:id="rId24" o:title="turn"/>
          </v:shape>
        </w:pict>
      </w:r>
      <w:r w:rsidR="00DC4A43" w:rsidRPr="00B54A31">
        <w:rPr>
          <w:rFonts w:ascii="Calibri" w:hAnsi="Calibri" w:cs="Calibri"/>
          <w:lang w:val="ru-RU"/>
        </w:rPr>
        <w:tab/>
        <w:t xml:space="preserve">Для отмены записи </w:t>
      </w:r>
      <w:r w:rsidR="00E75429">
        <w:rPr>
          <w:rFonts w:ascii="Calibri" w:hAnsi="Calibri" w:cs="Calibri"/>
          <w:lang w:val="ru-RU"/>
        </w:rPr>
        <w:t>Вы (</w:t>
      </w:r>
      <w:r w:rsidR="00DC4A43" w:rsidRPr="00B54A31">
        <w:rPr>
          <w:rFonts w:ascii="Calibri" w:hAnsi="Calibri" w:cs="Calibri"/>
          <w:lang w:val="ru-RU"/>
        </w:rPr>
        <w:t>оператор ЦТО</w:t>
      </w:r>
      <w:r w:rsidR="00E75429">
        <w:rPr>
          <w:rFonts w:ascii="Calibri" w:hAnsi="Calibri" w:cs="Calibri"/>
          <w:lang w:val="ru-RU"/>
        </w:rPr>
        <w:t>) имеете</w:t>
      </w:r>
      <w:r w:rsidR="00DC4A43" w:rsidRPr="00B54A31">
        <w:rPr>
          <w:rFonts w:ascii="Calibri" w:hAnsi="Calibri" w:cs="Calibri"/>
          <w:lang w:val="ru-RU"/>
        </w:rPr>
        <w:t xml:space="preserve"> возможность обратиться к функции в МУ</w:t>
      </w:r>
      <w:r w:rsidR="00E75429">
        <w:rPr>
          <w:rFonts w:ascii="Calibri" w:hAnsi="Calibri" w:cs="Calibri"/>
          <w:lang w:val="ru-RU"/>
        </w:rPr>
        <w:t>. Для этого Вы должны нажать на</w:t>
      </w:r>
      <w:r w:rsidR="00DC4A43" w:rsidRPr="00B54A31">
        <w:rPr>
          <w:rFonts w:ascii="Calibri" w:hAnsi="Calibri" w:cs="Calibri"/>
          <w:lang w:val="ru-RU"/>
        </w:rPr>
        <w:t xml:space="preserve"> </w:t>
      </w:r>
      <w:r w:rsidR="00E75429">
        <w:rPr>
          <w:rFonts w:ascii="Calibri" w:hAnsi="Calibri" w:cs="Calibri"/>
          <w:lang w:val="ru-RU"/>
        </w:rPr>
        <w:t>пиктограмму        .</w:t>
      </w:r>
    </w:p>
    <w:p w14:paraId="4F99F43E" w14:textId="253057A5" w:rsidR="006C596C" w:rsidRDefault="00DC4A43" w:rsidP="006C596C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В отобразившемся списке </w:t>
      </w:r>
      <w:r w:rsidR="00E57E67">
        <w:rPr>
          <w:rFonts w:ascii="Calibri" w:hAnsi="Calibri" w:cs="Calibri"/>
          <w:lang w:val="ru-RU"/>
        </w:rPr>
        <w:t>будут</w:t>
      </w:r>
      <w:r w:rsidRPr="00B54A31">
        <w:rPr>
          <w:rFonts w:ascii="Calibri" w:hAnsi="Calibri" w:cs="Calibri"/>
          <w:lang w:val="ru-RU"/>
        </w:rPr>
        <w:t xml:space="preserve"> показаны предстоящие записи пациента с возможность произвести отмену записи, а так же все записи данного пациента на прошедшие дни или аннулированные записи.</w:t>
      </w:r>
    </w:p>
    <w:p w14:paraId="1E262ADC" w14:textId="200A6166" w:rsidR="00571C17" w:rsidRPr="00B54A31" w:rsidRDefault="00523CBB" w:rsidP="006C596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pict w14:anchorId="58F5D5F5">
          <v:group id="_x0000_s5232" style="position:absolute;left:0;text-align:left;margin-left:60.35pt;margin-top:16.6pt;width:518.8pt;height:802.3pt;z-index:64;mso-position-horizontal-relative:page;mso-position-vertical-relative:page" coordsize="20000,20000" o:allowincell="f">
            <v:rect id="_x0000_s5233" style="position:absolute;width:20000;height:20000" filled="f" strokeweight="2pt"/>
            <v:line id="_x0000_s5234" style="position:absolute" from="1093,18949" to="1095,19989" strokeweight="2pt"/>
            <v:line id="_x0000_s5235" style="position:absolute" from="10,18941" to="19977,18942" strokeweight="2pt"/>
            <v:line id="_x0000_s5236" style="position:absolute" from="2186,18949" to="2188,19989" strokeweight="2pt"/>
            <v:line id="_x0000_s5237" style="position:absolute" from="4919,18949" to="4921,19989" strokeweight="2pt"/>
            <v:line id="_x0000_s5238" style="position:absolute" from="6557,18959" to="6559,19989" strokeweight="2pt"/>
            <v:line id="_x0000_s5239" style="position:absolute" from="7650,18949" to="7652,19979" strokeweight="2pt"/>
            <v:line id="_x0000_s5240" style="position:absolute" from="18905,18949" to="18909,19989" strokeweight="2pt"/>
            <v:line id="_x0000_s5241" style="position:absolute" from="10,19293" to="7631,19295" strokeweight="1pt"/>
            <v:line id="_x0000_s5242" style="position:absolute" from="10,19646" to="7631,19647" strokeweight="2pt"/>
            <v:line id="_x0000_s5243" style="position:absolute" from="18919,19296" to="19990,19297" strokeweight="1pt"/>
            <v:rect id="_x0000_s5244" style="position:absolute;left:54;top:19660;width:1000;height:309" filled="f" stroked="f" strokeweight=".25pt">
              <v:textbox style="mso-next-textbox:#_x0000_s5244" inset="1pt,1pt,1pt,1pt">
                <w:txbxContent>
                  <w:p w14:paraId="4C238BD4" w14:textId="77777777" w:rsidR="002B598B" w:rsidRDefault="002B598B" w:rsidP="002B598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5245" style="position:absolute;left:1139;top:19660;width:1001;height:309" filled="f" stroked="f" strokeweight=".25pt">
              <v:textbox style="mso-next-textbox:#_x0000_s5245" inset="1pt,1pt,1pt,1pt">
                <w:txbxContent>
                  <w:p w14:paraId="0AB821D4" w14:textId="77777777" w:rsidR="002B598B" w:rsidRDefault="002B598B" w:rsidP="002B598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246" style="position:absolute;left:2267;top:19660;width:2573;height:309" filled="f" stroked="f" strokeweight=".25pt">
              <v:textbox style="mso-next-textbox:#_x0000_s5246" inset="1pt,1pt,1pt,1pt">
                <w:txbxContent>
                  <w:p w14:paraId="54F68560" w14:textId="77777777" w:rsidR="002B598B" w:rsidRDefault="002B598B" w:rsidP="002B598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5247" style="position:absolute;left:4983;top:19660;width:1534;height:309" filled="f" stroked="f" strokeweight=".25pt">
              <v:textbox style="mso-next-textbox:#_x0000_s5247" inset="1pt,1pt,1pt,1pt">
                <w:txbxContent>
                  <w:p w14:paraId="10679908" w14:textId="77777777" w:rsidR="002B598B" w:rsidRDefault="002B598B" w:rsidP="002B598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5248" style="position:absolute;left:6604;top:19660;width:1000;height:309" filled="f" stroked="f" strokeweight=".25pt">
              <v:textbox style="mso-next-textbox:#_x0000_s5248" inset="1pt,1pt,1pt,1pt">
                <w:txbxContent>
                  <w:p w14:paraId="7166839F" w14:textId="77777777" w:rsidR="002B598B" w:rsidRDefault="002B598B" w:rsidP="002B598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5249" style="position:absolute;left:18949;top:18977;width:1001;height:309" filled="f" stroked="f" strokeweight=".25pt">
              <v:textbox style="mso-next-textbox:#_x0000_s5249" inset="1pt,1pt,1pt,1pt">
                <w:txbxContent>
                  <w:p w14:paraId="04D4620D" w14:textId="77777777" w:rsidR="002B598B" w:rsidRDefault="002B598B" w:rsidP="002B598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5250" style="position:absolute;left:18949;top:19435;width:1001;height:423" filled="f" stroked="f" strokeweight=".25pt">
              <v:textbox style="mso-next-textbox:#_x0000_s5250" inset="1pt,1pt,1pt,1pt">
                <w:txbxContent>
                  <w:p w14:paraId="62C246CA" w14:textId="77777777" w:rsidR="002B598B" w:rsidRPr="0002024B" w:rsidRDefault="002B598B" w:rsidP="002B598B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5251" style="position:absolute;left:7745;top:19221;width:11075;height:477" filled="f" stroked="f" strokeweight=".25pt">
              <v:textbox style="mso-next-textbox:#_x0000_s5251" inset="1pt,1pt,1pt,1pt">
                <w:txbxContent>
                  <w:p w14:paraId="5222AAD1" w14:textId="77777777" w:rsidR="002B598B" w:rsidRPr="00EB43A3" w:rsidRDefault="002B598B" w:rsidP="002B598B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1700024C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7664E670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7E945CF" w14:textId="77777777" w:rsidR="002B598B" w:rsidRDefault="002B598B" w:rsidP="002B598B"/>
                  <w:p w14:paraId="6B27D80F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298AAB0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65D909DC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25C3ABA" w14:textId="77777777" w:rsidR="002B598B" w:rsidRDefault="002B598B" w:rsidP="002B598B"/>
                  <w:p w14:paraId="3745CA70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B73EE80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799166BC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A1F2A04" w14:textId="77777777" w:rsidR="002B598B" w:rsidRDefault="002B598B" w:rsidP="002B598B"/>
                  <w:p w14:paraId="789BAEB2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789DB4D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4EAEDD88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5758BF7" w14:textId="77777777" w:rsidR="002B598B" w:rsidRDefault="002B598B" w:rsidP="002B598B"/>
                  <w:p w14:paraId="2987493D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6118014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286B4DB8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7914624" w14:textId="77777777" w:rsidR="002B598B" w:rsidRDefault="002B598B" w:rsidP="002B598B"/>
                  <w:p w14:paraId="5B3C92B1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DD4724F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1A320AA8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CCF8D3A" w14:textId="77777777" w:rsidR="002B598B" w:rsidRDefault="002B598B" w:rsidP="002B598B"/>
                  <w:p w14:paraId="11699468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A6F2550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34F72523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858769A" w14:textId="77777777" w:rsidR="002B598B" w:rsidRDefault="002B598B" w:rsidP="002B598B"/>
                  <w:p w14:paraId="44CA9EFA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C41BD08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70FD9812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BBFE545" w14:textId="77777777" w:rsidR="002B598B" w:rsidRDefault="002B598B" w:rsidP="002B598B"/>
                  <w:p w14:paraId="1BCB764A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785AFC6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0EB5364B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8F09C48" w14:textId="77777777" w:rsidR="002B598B" w:rsidRDefault="002B598B" w:rsidP="002B598B"/>
                  <w:p w14:paraId="21A86979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4E30F56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25D041EB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17D8885" w14:textId="77777777" w:rsidR="002B598B" w:rsidRDefault="002B598B" w:rsidP="002B598B"/>
                  <w:p w14:paraId="07EB4058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7102444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714C3CA9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4C0182F" w14:textId="77777777" w:rsidR="002B598B" w:rsidRDefault="002B598B" w:rsidP="002B598B"/>
                  <w:p w14:paraId="286C6F0F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2ED5DD3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47355D84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5516013" w14:textId="77777777" w:rsidR="002B598B" w:rsidRDefault="002B598B" w:rsidP="002B598B"/>
                  <w:p w14:paraId="7DDFB1E8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9B91EE6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1DE31CB9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CD19D68" w14:textId="77777777" w:rsidR="002B598B" w:rsidRDefault="002B598B" w:rsidP="002B598B"/>
                  <w:p w14:paraId="00905B1A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D03B063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5192ABCB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2D56A49" w14:textId="77777777" w:rsidR="002B598B" w:rsidRDefault="002B598B" w:rsidP="002B598B"/>
                  <w:p w14:paraId="505B1656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174B457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053748F2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4F62F80" w14:textId="77777777" w:rsidR="002B598B" w:rsidRDefault="002B598B" w:rsidP="002B598B"/>
                  <w:p w14:paraId="63891531" w14:textId="77777777" w:rsidR="002B598B" w:rsidRDefault="002B598B" w:rsidP="002B598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CFEF4E2" w14:textId="77777777" w:rsidR="002B598B" w:rsidRDefault="002B598B" w:rsidP="002B598B">
                    <w:pPr>
                      <w:pStyle w:val="a0"/>
                      <w:rPr>
                        <w:lang w:val="ru-RU"/>
                      </w:rPr>
                    </w:pPr>
                  </w:p>
                  <w:p w14:paraId="7C055425" w14:textId="77777777" w:rsidR="002B598B" w:rsidRPr="00F303CF" w:rsidRDefault="002B598B" w:rsidP="002B598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5540E2BB" w14:textId="707D7D18" w:rsidR="00DC4A43" w:rsidRPr="00B54A31" w:rsidRDefault="00523CBB" w:rsidP="006C596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3669E164">
          <v:shape id="_x0000_s4628" type="#_x0000_t75" style="position:absolute;left:0;text-align:left;margin-left:-2.55pt;margin-top:5.7pt;width:465.7pt;height:151.2pt;z-index:55">
            <v:imagedata r:id="rId25" o:title="ЗПВ взятые номерки"/>
          </v:shape>
        </w:pict>
      </w:r>
    </w:p>
    <w:p w14:paraId="603BC9DC" w14:textId="3D60CAE8" w:rsidR="006C596C" w:rsidRPr="00B54A31" w:rsidRDefault="006C596C" w:rsidP="006C596C">
      <w:pPr>
        <w:rPr>
          <w:rFonts w:ascii="Calibri" w:hAnsi="Calibri" w:cs="Calibri"/>
          <w:lang w:val="ru-RU"/>
        </w:rPr>
      </w:pPr>
    </w:p>
    <w:p w14:paraId="70BBE6DE" w14:textId="77777777" w:rsidR="006C596C" w:rsidRPr="00B54A31" w:rsidRDefault="006C596C" w:rsidP="006C596C">
      <w:pPr>
        <w:rPr>
          <w:rFonts w:ascii="Calibri" w:hAnsi="Calibri" w:cs="Calibri"/>
          <w:lang w:val="ru-RU"/>
        </w:rPr>
      </w:pPr>
    </w:p>
    <w:p w14:paraId="7394CCB4" w14:textId="568CBEB8" w:rsidR="006C596C" w:rsidRPr="00B54A31" w:rsidRDefault="006C596C" w:rsidP="006C596C">
      <w:pPr>
        <w:rPr>
          <w:rFonts w:ascii="Calibri" w:hAnsi="Calibri" w:cs="Calibri"/>
          <w:lang w:val="ru-RU"/>
        </w:rPr>
      </w:pPr>
    </w:p>
    <w:p w14:paraId="014F0CA2" w14:textId="77777777" w:rsidR="006C596C" w:rsidRPr="00B54A31" w:rsidRDefault="006C596C" w:rsidP="006C596C">
      <w:pPr>
        <w:rPr>
          <w:rFonts w:ascii="Calibri" w:hAnsi="Calibri" w:cs="Calibri"/>
          <w:lang w:val="ru-RU"/>
        </w:rPr>
      </w:pPr>
    </w:p>
    <w:p w14:paraId="50A4507B" w14:textId="77777777" w:rsidR="006C596C" w:rsidRPr="00B54A31" w:rsidRDefault="006C596C" w:rsidP="006C596C">
      <w:pPr>
        <w:rPr>
          <w:rFonts w:ascii="Calibri" w:hAnsi="Calibri" w:cs="Calibri"/>
          <w:lang w:val="ru-RU"/>
        </w:rPr>
      </w:pPr>
    </w:p>
    <w:p w14:paraId="4AB07047" w14:textId="77777777" w:rsidR="006C596C" w:rsidRPr="00B54A31" w:rsidRDefault="006C596C" w:rsidP="006C596C">
      <w:pPr>
        <w:rPr>
          <w:rFonts w:ascii="Calibri" w:hAnsi="Calibri" w:cs="Calibri"/>
          <w:lang w:val="ru-RU"/>
        </w:rPr>
      </w:pPr>
    </w:p>
    <w:p w14:paraId="6DD020D1" w14:textId="77777777" w:rsidR="006C596C" w:rsidRPr="00B54A31" w:rsidRDefault="006C596C" w:rsidP="006C596C">
      <w:pPr>
        <w:rPr>
          <w:rFonts w:ascii="Calibri" w:hAnsi="Calibri" w:cs="Calibri"/>
          <w:lang w:val="ru-RU"/>
        </w:rPr>
      </w:pPr>
    </w:p>
    <w:p w14:paraId="6487E7A3" w14:textId="77777777" w:rsidR="006C596C" w:rsidRPr="00B54A31" w:rsidRDefault="006C596C" w:rsidP="006C596C">
      <w:pPr>
        <w:rPr>
          <w:rFonts w:ascii="Calibri" w:hAnsi="Calibri" w:cs="Calibri"/>
          <w:lang w:val="ru-RU"/>
        </w:rPr>
      </w:pPr>
    </w:p>
    <w:p w14:paraId="67F7E682" w14:textId="77777777" w:rsidR="006C596C" w:rsidRPr="00B54A31" w:rsidRDefault="006C596C" w:rsidP="006C596C">
      <w:pPr>
        <w:rPr>
          <w:rFonts w:ascii="Calibri" w:hAnsi="Calibri" w:cs="Calibri"/>
          <w:lang w:val="ru-RU"/>
        </w:rPr>
      </w:pPr>
    </w:p>
    <w:p w14:paraId="2C52FA12" w14:textId="77777777" w:rsidR="006C596C" w:rsidRPr="00B54A31" w:rsidRDefault="006C596C" w:rsidP="006C596C">
      <w:pPr>
        <w:rPr>
          <w:rFonts w:ascii="Calibri" w:hAnsi="Calibri" w:cs="Calibri"/>
          <w:lang w:val="ru-RU"/>
        </w:rPr>
      </w:pPr>
    </w:p>
    <w:p w14:paraId="693D0A7A" w14:textId="41CC2738" w:rsidR="006C596C" w:rsidRPr="00B54A31" w:rsidRDefault="00DC4A43" w:rsidP="00DC4A43">
      <w:pPr>
        <w:ind w:firstLine="708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После этого в целевом МИС формируется запрос в РЕГИЗ с передачей нотификации записи/отмены записи пациента.</w:t>
      </w:r>
    </w:p>
    <w:p w14:paraId="2619AB44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57D1711B" w14:textId="70BDC03C" w:rsidR="00DC4A43" w:rsidRPr="00B54A31" w:rsidRDefault="00DC4A43" w:rsidP="00DC4A43">
      <w:pPr>
        <w:ind w:firstLine="708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Врач в целевом МИС </w:t>
      </w:r>
      <w:r w:rsidR="0043441E">
        <w:rPr>
          <w:rFonts w:ascii="Calibri" w:hAnsi="Calibri" w:cs="Calibri"/>
          <w:lang w:val="ru-RU"/>
        </w:rPr>
        <w:t>будет</w:t>
      </w:r>
      <w:r w:rsidRPr="00B54A31">
        <w:rPr>
          <w:rFonts w:ascii="Calibri" w:hAnsi="Calibri" w:cs="Calibri"/>
          <w:lang w:val="ru-RU"/>
        </w:rPr>
        <w:t xml:space="preserve"> в режиме просмотра своей предстоящей записи видеть информацию о пациенте, записанном оператором ЦТО, в общем списке пациентов с указанием ФИО оператора ЦТО.</w:t>
      </w:r>
    </w:p>
    <w:p w14:paraId="18ECEF94" w14:textId="596C83EF" w:rsidR="00DC4A43" w:rsidRPr="00B54A31" w:rsidRDefault="00523CBB" w:rsidP="006C596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pict w14:anchorId="7A96FA55">
          <v:shape id="_x0000_s4629" type="#_x0000_t75" style="position:absolute;left:0;text-align:left;margin-left:44.75pt;margin-top:13.45pt;width:411pt;height:233.6pt;z-index:56">
            <v:imagedata r:id="rId14" o:title="ЗПВ просмотр очереди"/>
          </v:shape>
        </w:pict>
      </w:r>
    </w:p>
    <w:p w14:paraId="7764B42A" w14:textId="6A00C034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6D60A963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304F3E04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6B0AED74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1D44585B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61FE4D09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73DE3206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2E3215A1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5274884B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7717E1F9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6A44F348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21348EC4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7855BA5C" w14:textId="77777777" w:rsidR="00DC4A43" w:rsidRPr="00B54A31" w:rsidRDefault="00DC4A43" w:rsidP="006C596C">
      <w:pPr>
        <w:rPr>
          <w:rFonts w:ascii="Calibri" w:hAnsi="Calibri" w:cs="Calibri"/>
          <w:lang w:val="ru-RU"/>
        </w:rPr>
      </w:pPr>
    </w:p>
    <w:p w14:paraId="556566DA" w14:textId="77777777" w:rsidR="00DC4A43" w:rsidRPr="00B54A31" w:rsidRDefault="00DC4A43" w:rsidP="00DC4A43">
      <w:pPr>
        <w:jc w:val="center"/>
        <w:rPr>
          <w:rFonts w:ascii="Calibri" w:hAnsi="Calibri" w:cs="Calibri"/>
          <w:i/>
          <w:sz w:val="24"/>
          <w:lang w:val="ru-RU"/>
        </w:rPr>
      </w:pPr>
    </w:p>
    <w:p w14:paraId="54AFC147" w14:textId="214512BF" w:rsidR="00DC4A43" w:rsidRDefault="00DC4A43" w:rsidP="006C596C">
      <w:pPr>
        <w:rPr>
          <w:rFonts w:ascii="Calibri" w:hAnsi="Calibri" w:cs="Calibri"/>
          <w:lang w:val="ru-RU"/>
        </w:rPr>
      </w:pPr>
    </w:p>
    <w:p w14:paraId="71ECEB2C" w14:textId="2906E342" w:rsidR="00B11A1B" w:rsidRDefault="00B11A1B" w:rsidP="006C596C">
      <w:pPr>
        <w:rPr>
          <w:rFonts w:ascii="Calibri" w:hAnsi="Calibri" w:cs="Calibri"/>
          <w:lang w:val="ru-RU"/>
        </w:rPr>
      </w:pPr>
    </w:p>
    <w:p w14:paraId="08492097" w14:textId="77777777" w:rsidR="00B11A1B" w:rsidRPr="00B54A31" w:rsidRDefault="00B11A1B" w:rsidP="006C596C">
      <w:pPr>
        <w:rPr>
          <w:rFonts w:ascii="Calibri" w:hAnsi="Calibri" w:cs="Calibri"/>
          <w:lang w:val="ru-RU"/>
        </w:rPr>
      </w:pPr>
    </w:p>
    <w:p w14:paraId="78F86496" w14:textId="3062B991" w:rsidR="00DC4A43" w:rsidRPr="00B54A31" w:rsidRDefault="00DC4A43" w:rsidP="00DC4A43">
      <w:pPr>
        <w:ind w:firstLine="708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За функционал отметки о приеме пациента, о сохранении случая обслуживания на пациента </w:t>
      </w:r>
      <w:r w:rsidR="00A8131B">
        <w:rPr>
          <w:rFonts w:ascii="Calibri" w:hAnsi="Calibri" w:cs="Calibri"/>
          <w:lang w:val="ru-RU"/>
        </w:rPr>
        <w:t>отвечает</w:t>
      </w:r>
      <w:r w:rsidRPr="00B54A31">
        <w:rPr>
          <w:rFonts w:ascii="Calibri" w:hAnsi="Calibri" w:cs="Calibri"/>
          <w:lang w:val="ru-RU"/>
        </w:rPr>
        <w:t xml:space="preserve"> автоматизированная часть МИС, которая настраивается в планировщике задач на сервере МИС и не имеет экранного интерфейса. Данная часть в момент добавления случая на пациента по </w:t>
      </w:r>
      <w:r w:rsidR="00A8131B">
        <w:rPr>
          <w:rFonts w:ascii="Calibri" w:hAnsi="Calibri" w:cs="Calibri"/>
          <w:lang w:val="ru-RU"/>
        </w:rPr>
        <w:t>этой</w:t>
      </w:r>
      <w:r w:rsidRPr="00B54A31">
        <w:rPr>
          <w:rFonts w:ascii="Calibri" w:hAnsi="Calibri" w:cs="Calibri"/>
          <w:lang w:val="ru-RU"/>
        </w:rPr>
        <w:t xml:space="preserve"> записи формирует пакет данных для отправки в РЕГИЗ.</w:t>
      </w:r>
    </w:p>
    <w:p w14:paraId="150F1020" w14:textId="77777777" w:rsidR="00ED489B" w:rsidRPr="00B54A31" w:rsidRDefault="00ED489B" w:rsidP="006C596C">
      <w:pPr>
        <w:rPr>
          <w:rFonts w:ascii="Calibri" w:hAnsi="Calibri" w:cs="Calibri"/>
          <w:lang w:val="ru-RU"/>
        </w:rPr>
      </w:pPr>
    </w:p>
    <w:sectPr w:rsidR="00ED489B" w:rsidRPr="00B54A31" w:rsidSect="00CA12D0">
      <w:footerReference w:type="default" r:id="rId37"/>
      <w:pgSz w:w="11907" w:h="16840" w:code="9"/>
      <w:pgMar w:top="907" w:right="851" w:bottom="1418" w:left="1701" w:header="1020" w:footer="22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678B3" w14:textId="77777777" w:rsidR="00523CBB" w:rsidRDefault="00523CBB" w:rsidP="00404A8C">
      <w:r>
        <w:separator/>
      </w:r>
    </w:p>
  </w:endnote>
  <w:endnote w:type="continuationSeparator" w:id="0">
    <w:p w14:paraId="22E20671" w14:textId="77777777" w:rsidR="00523CBB" w:rsidRDefault="00523CBB" w:rsidP="004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A42F1" w14:textId="77777777" w:rsidR="00E55231" w:rsidRPr="00A12EB4" w:rsidRDefault="00E55231" w:rsidP="00A81A42">
    <w:pPr>
      <w:pStyle w:val="a7"/>
      <w:ind w:right="-284"/>
      <w:jc w:val="right"/>
      <w:rPr>
        <w:color w:val="000000"/>
      </w:rPr>
    </w:pPr>
    <w:r>
      <w:rPr>
        <w:lang w:val="ru-RU"/>
      </w:rPr>
      <w:t xml:space="preserve">   </w:t>
    </w:r>
    <w:r w:rsidRPr="00A12EB4">
      <w:rPr>
        <w:color w:val="000000"/>
      </w:rPr>
      <w:fldChar w:fldCharType="begin"/>
    </w:r>
    <w:r w:rsidRPr="00A12EB4">
      <w:rPr>
        <w:color w:val="000000"/>
      </w:rPr>
      <w:instrText>PAGE   \* MERGEFORMAT</w:instrText>
    </w:r>
    <w:r w:rsidRPr="00A12EB4">
      <w:rPr>
        <w:color w:val="000000"/>
      </w:rPr>
      <w:fldChar w:fldCharType="separate"/>
    </w:r>
    <w:r w:rsidRPr="00AD2746">
      <w:rPr>
        <w:noProof/>
        <w:color w:val="000000"/>
        <w:lang w:val="ru-RU"/>
      </w:rPr>
      <w:t>28</w:t>
    </w:r>
    <w:r w:rsidRPr="00A12EB4">
      <w:rPr>
        <w:color w:val="000000"/>
      </w:rPr>
      <w:fldChar w:fldCharType="end"/>
    </w:r>
  </w:p>
  <w:p w14:paraId="6E3701F2" w14:textId="77777777" w:rsidR="00E55231" w:rsidRDefault="00E5523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DC826" w14:textId="77777777" w:rsidR="00523CBB" w:rsidRDefault="00523CBB" w:rsidP="00404A8C">
      <w:r>
        <w:separator/>
      </w:r>
    </w:p>
  </w:footnote>
  <w:footnote w:type="continuationSeparator" w:id="0">
    <w:p w14:paraId="2DBAA7B7" w14:textId="77777777" w:rsidR="00523CBB" w:rsidRDefault="00523CBB" w:rsidP="0040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38A8"/>
    <w:multiLevelType w:val="hybridMultilevel"/>
    <w:tmpl w:val="B3AA0E2A"/>
    <w:lvl w:ilvl="0" w:tplc="F2486F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C422B5"/>
    <w:multiLevelType w:val="multilevel"/>
    <w:tmpl w:val="655288E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" w15:restartNumberingAfterBreak="0">
    <w:nsid w:val="13C77863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1A2942"/>
    <w:multiLevelType w:val="hybridMultilevel"/>
    <w:tmpl w:val="0CBE50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95264"/>
    <w:multiLevelType w:val="multilevel"/>
    <w:tmpl w:val="BAB2D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23047CF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2326B"/>
    <w:multiLevelType w:val="hybridMultilevel"/>
    <w:tmpl w:val="E17C0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64827"/>
    <w:multiLevelType w:val="hybridMultilevel"/>
    <w:tmpl w:val="A8649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C8C26A5"/>
    <w:multiLevelType w:val="hybridMultilevel"/>
    <w:tmpl w:val="985EFB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9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 w15:restartNumberingAfterBreak="0">
    <w:nsid w:val="31147BB7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5B22168"/>
    <w:multiLevelType w:val="hybridMultilevel"/>
    <w:tmpl w:val="74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11496"/>
    <w:multiLevelType w:val="hybridMultilevel"/>
    <w:tmpl w:val="DF9E6D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D593AD1"/>
    <w:multiLevelType w:val="hybridMultilevel"/>
    <w:tmpl w:val="ACE66B7A"/>
    <w:lvl w:ilvl="0" w:tplc="E2C087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42D51814"/>
    <w:multiLevelType w:val="multilevel"/>
    <w:tmpl w:val="70B2BF4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12" w:hanging="56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9" w:hanging="2160"/>
      </w:pPr>
      <w:rPr>
        <w:rFonts w:hint="default"/>
      </w:rPr>
    </w:lvl>
  </w:abstractNum>
  <w:abstractNum w:abstractNumId="15" w15:restartNumberingAfterBreak="0">
    <w:nsid w:val="4313614E"/>
    <w:multiLevelType w:val="multilevel"/>
    <w:tmpl w:val="8E6A1C72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6" w15:restartNumberingAfterBreak="0">
    <w:nsid w:val="5FFD2E83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CA3F7A"/>
    <w:multiLevelType w:val="hybridMultilevel"/>
    <w:tmpl w:val="B8447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017D93"/>
    <w:multiLevelType w:val="multilevel"/>
    <w:tmpl w:val="FE3A7C6E"/>
    <w:styleLink w:val="4"/>
    <w:lvl w:ilvl="0">
      <w:start w:val="1"/>
      <w:numFmt w:val="decimal"/>
      <w:pStyle w:val="4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D7857B7"/>
    <w:multiLevelType w:val="hybridMultilevel"/>
    <w:tmpl w:val="6A1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5D1992"/>
    <w:multiLevelType w:val="multilevel"/>
    <w:tmpl w:val="8E6A1C72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1" w15:restartNumberingAfterBreak="0">
    <w:nsid w:val="77293B3A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9"/>
  </w:num>
  <w:num w:numId="2">
    <w:abstractNumId w:val="11"/>
  </w:num>
  <w:num w:numId="3">
    <w:abstractNumId w:val="18"/>
  </w:num>
  <w:num w:numId="4">
    <w:abstractNumId w:val="3"/>
  </w:num>
  <w:num w:numId="5">
    <w:abstractNumId w:val="13"/>
  </w:num>
  <w:num w:numId="6">
    <w:abstractNumId w:val="4"/>
  </w:num>
  <w:num w:numId="7">
    <w:abstractNumId w:val="16"/>
  </w:num>
  <w:num w:numId="8">
    <w:abstractNumId w:val="8"/>
  </w:num>
  <w:num w:numId="9">
    <w:abstractNumId w:val="5"/>
  </w:num>
  <w:num w:numId="10">
    <w:abstractNumId w:val="6"/>
  </w:num>
  <w:num w:numId="11">
    <w:abstractNumId w:val="20"/>
  </w:num>
  <w:num w:numId="12">
    <w:abstractNumId w:val="9"/>
  </w:num>
  <w:num w:numId="13">
    <w:abstractNumId w:val="12"/>
  </w:num>
  <w:num w:numId="14">
    <w:abstractNumId w:val="7"/>
  </w:num>
  <w:num w:numId="15">
    <w:abstractNumId w:val="17"/>
  </w:num>
  <w:num w:numId="16">
    <w:abstractNumId w:val="10"/>
  </w:num>
  <w:num w:numId="17">
    <w:abstractNumId w:val="2"/>
  </w:num>
  <w:num w:numId="18">
    <w:abstractNumId w:val="15"/>
  </w:num>
  <w:num w:numId="19">
    <w:abstractNumId w:val="1"/>
  </w:num>
  <w:num w:numId="20">
    <w:abstractNumId w:val="21"/>
  </w:num>
  <w:num w:numId="21">
    <w:abstractNumId w:val="14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5252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03CF"/>
    <w:rsid w:val="000026EC"/>
    <w:rsid w:val="000071C6"/>
    <w:rsid w:val="00011174"/>
    <w:rsid w:val="0001191D"/>
    <w:rsid w:val="000127BC"/>
    <w:rsid w:val="00013CCB"/>
    <w:rsid w:val="00015A93"/>
    <w:rsid w:val="00017D1E"/>
    <w:rsid w:val="0002024B"/>
    <w:rsid w:val="00025272"/>
    <w:rsid w:val="00025667"/>
    <w:rsid w:val="00025B71"/>
    <w:rsid w:val="000306EC"/>
    <w:rsid w:val="00033AEA"/>
    <w:rsid w:val="00040537"/>
    <w:rsid w:val="00050290"/>
    <w:rsid w:val="0006406A"/>
    <w:rsid w:val="000653F3"/>
    <w:rsid w:val="0006588B"/>
    <w:rsid w:val="0006695F"/>
    <w:rsid w:val="00070111"/>
    <w:rsid w:val="0007625F"/>
    <w:rsid w:val="00082BC7"/>
    <w:rsid w:val="00084C58"/>
    <w:rsid w:val="00086466"/>
    <w:rsid w:val="00094C1C"/>
    <w:rsid w:val="000966AA"/>
    <w:rsid w:val="000A00BF"/>
    <w:rsid w:val="000A1A87"/>
    <w:rsid w:val="000B27FA"/>
    <w:rsid w:val="000B32D6"/>
    <w:rsid w:val="000B66FC"/>
    <w:rsid w:val="000B7BE5"/>
    <w:rsid w:val="000C34C1"/>
    <w:rsid w:val="000C5695"/>
    <w:rsid w:val="000C5806"/>
    <w:rsid w:val="000D3882"/>
    <w:rsid w:val="000D4863"/>
    <w:rsid w:val="000D4CF2"/>
    <w:rsid w:val="000E101F"/>
    <w:rsid w:val="000E173D"/>
    <w:rsid w:val="000E3434"/>
    <w:rsid w:val="000E36E5"/>
    <w:rsid w:val="000F2ED2"/>
    <w:rsid w:val="00103572"/>
    <w:rsid w:val="00103A61"/>
    <w:rsid w:val="00106D6C"/>
    <w:rsid w:val="00112100"/>
    <w:rsid w:val="00115235"/>
    <w:rsid w:val="00120F0C"/>
    <w:rsid w:val="00123E08"/>
    <w:rsid w:val="00133D6F"/>
    <w:rsid w:val="00135446"/>
    <w:rsid w:val="0015748B"/>
    <w:rsid w:val="00160299"/>
    <w:rsid w:val="001604DD"/>
    <w:rsid w:val="001623E8"/>
    <w:rsid w:val="001645AD"/>
    <w:rsid w:val="00164BFE"/>
    <w:rsid w:val="0017346C"/>
    <w:rsid w:val="00173A0E"/>
    <w:rsid w:val="00181D82"/>
    <w:rsid w:val="0018469F"/>
    <w:rsid w:val="00197B12"/>
    <w:rsid w:val="001A102C"/>
    <w:rsid w:val="001A3BFA"/>
    <w:rsid w:val="001A4CB1"/>
    <w:rsid w:val="001A65EE"/>
    <w:rsid w:val="001B76A9"/>
    <w:rsid w:val="001B7CCC"/>
    <w:rsid w:val="001C1C76"/>
    <w:rsid w:val="001C2062"/>
    <w:rsid w:val="001C2738"/>
    <w:rsid w:val="001C313A"/>
    <w:rsid w:val="001C5575"/>
    <w:rsid w:val="001D2436"/>
    <w:rsid w:val="001D4D86"/>
    <w:rsid w:val="001D5BD5"/>
    <w:rsid w:val="001E2838"/>
    <w:rsid w:val="001F1C17"/>
    <w:rsid w:val="002136EA"/>
    <w:rsid w:val="00215F24"/>
    <w:rsid w:val="00226239"/>
    <w:rsid w:val="00230EE4"/>
    <w:rsid w:val="00237E36"/>
    <w:rsid w:val="00240F2C"/>
    <w:rsid w:val="002446AB"/>
    <w:rsid w:val="002539CC"/>
    <w:rsid w:val="002571AB"/>
    <w:rsid w:val="00264F88"/>
    <w:rsid w:val="00274EA9"/>
    <w:rsid w:val="0027730E"/>
    <w:rsid w:val="0028051E"/>
    <w:rsid w:val="00281D90"/>
    <w:rsid w:val="002833A3"/>
    <w:rsid w:val="0028362A"/>
    <w:rsid w:val="00284115"/>
    <w:rsid w:val="00284464"/>
    <w:rsid w:val="00285871"/>
    <w:rsid w:val="002875B3"/>
    <w:rsid w:val="00293670"/>
    <w:rsid w:val="002A35D7"/>
    <w:rsid w:val="002A460C"/>
    <w:rsid w:val="002B262C"/>
    <w:rsid w:val="002B30D8"/>
    <w:rsid w:val="002B598B"/>
    <w:rsid w:val="002B6FA9"/>
    <w:rsid w:val="002C096E"/>
    <w:rsid w:val="002C2E76"/>
    <w:rsid w:val="002D2CEC"/>
    <w:rsid w:val="002D3E61"/>
    <w:rsid w:val="002D5FE2"/>
    <w:rsid w:val="002E0357"/>
    <w:rsid w:val="002E531C"/>
    <w:rsid w:val="002F1053"/>
    <w:rsid w:val="00303D2A"/>
    <w:rsid w:val="003077E1"/>
    <w:rsid w:val="00307B18"/>
    <w:rsid w:val="003101E4"/>
    <w:rsid w:val="003112B9"/>
    <w:rsid w:val="003135D3"/>
    <w:rsid w:val="00316CD9"/>
    <w:rsid w:val="00320D95"/>
    <w:rsid w:val="00325FE2"/>
    <w:rsid w:val="00327416"/>
    <w:rsid w:val="0033040A"/>
    <w:rsid w:val="003315F2"/>
    <w:rsid w:val="00337552"/>
    <w:rsid w:val="00347618"/>
    <w:rsid w:val="003512B7"/>
    <w:rsid w:val="00355FE5"/>
    <w:rsid w:val="003654B5"/>
    <w:rsid w:val="00374463"/>
    <w:rsid w:val="00374949"/>
    <w:rsid w:val="00375B84"/>
    <w:rsid w:val="00375C92"/>
    <w:rsid w:val="00380D38"/>
    <w:rsid w:val="00383480"/>
    <w:rsid w:val="00390E18"/>
    <w:rsid w:val="00396F8D"/>
    <w:rsid w:val="003A4353"/>
    <w:rsid w:val="003A61A7"/>
    <w:rsid w:val="003A6A8F"/>
    <w:rsid w:val="003B5321"/>
    <w:rsid w:val="003B5EB3"/>
    <w:rsid w:val="003B7A99"/>
    <w:rsid w:val="003B7D5E"/>
    <w:rsid w:val="003C0C73"/>
    <w:rsid w:val="003C1C31"/>
    <w:rsid w:val="003C3E9C"/>
    <w:rsid w:val="003D1994"/>
    <w:rsid w:val="003D4646"/>
    <w:rsid w:val="003D58FB"/>
    <w:rsid w:val="003D716D"/>
    <w:rsid w:val="003E0C45"/>
    <w:rsid w:val="003E482C"/>
    <w:rsid w:val="003E73B1"/>
    <w:rsid w:val="003E78C6"/>
    <w:rsid w:val="003F4426"/>
    <w:rsid w:val="00401744"/>
    <w:rsid w:val="00401941"/>
    <w:rsid w:val="00404A8C"/>
    <w:rsid w:val="00404B20"/>
    <w:rsid w:val="0041025D"/>
    <w:rsid w:val="004121E2"/>
    <w:rsid w:val="0041287C"/>
    <w:rsid w:val="00416DFC"/>
    <w:rsid w:val="00426C7D"/>
    <w:rsid w:val="0043441E"/>
    <w:rsid w:val="004370D1"/>
    <w:rsid w:val="00445600"/>
    <w:rsid w:val="004537C8"/>
    <w:rsid w:val="00454D26"/>
    <w:rsid w:val="00455747"/>
    <w:rsid w:val="00456DB4"/>
    <w:rsid w:val="0046003A"/>
    <w:rsid w:val="00464937"/>
    <w:rsid w:val="0047718E"/>
    <w:rsid w:val="004822D6"/>
    <w:rsid w:val="00486D2D"/>
    <w:rsid w:val="0049415F"/>
    <w:rsid w:val="004A562D"/>
    <w:rsid w:val="004A5F2F"/>
    <w:rsid w:val="004A6368"/>
    <w:rsid w:val="004A7292"/>
    <w:rsid w:val="004B1F37"/>
    <w:rsid w:val="004B3599"/>
    <w:rsid w:val="004B7989"/>
    <w:rsid w:val="004B79F2"/>
    <w:rsid w:val="004C003F"/>
    <w:rsid w:val="004C69B3"/>
    <w:rsid w:val="004C7E1C"/>
    <w:rsid w:val="004D0A12"/>
    <w:rsid w:val="004D1D73"/>
    <w:rsid w:val="004D3C3E"/>
    <w:rsid w:val="004E405D"/>
    <w:rsid w:val="004F12C5"/>
    <w:rsid w:val="004F1A48"/>
    <w:rsid w:val="004F20D7"/>
    <w:rsid w:val="004F6488"/>
    <w:rsid w:val="00511585"/>
    <w:rsid w:val="005209C7"/>
    <w:rsid w:val="00523CBB"/>
    <w:rsid w:val="00524B30"/>
    <w:rsid w:val="00527D65"/>
    <w:rsid w:val="005315E5"/>
    <w:rsid w:val="00545B01"/>
    <w:rsid w:val="0054702F"/>
    <w:rsid w:val="005504C6"/>
    <w:rsid w:val="00550B2F"/>
    <w:rsid w:val="00567572"/>
    <w:rsid w:val="00571C17"/>
    <w:rsid w:val="00572CF4"/>
    <w:rsid w:val="0057344F"/>
    <w:rsid w:val="00582141"/>
    <w:rsid w:val="00582A34"/>
    <w:rsid w:val="0058775F"/>
    <w:rsid w:val="005910F3"/>
    <w:rsid w:val="005920E5"/>
    <w:rsid w:val="0059792C"/>
    <w:rsid w:val="005A59E2"/>
    <w:rsid w:val="005A71F2"/>
    <w:rsid w:val="005B17AF"/>
    <w:rsid w:val="005B196C"/>
    <w:rsid w:val="005B5B02"/>
    <w:rsid w:val="005B6512"/>
    <w:rsid w:val="005C572A"/>
    <w:rsid w:val="005E373D"/>
    <w:rsid w:val="005E3EC4"/>
    <w:rsid w:val="005E46B3"/>
    <w:rsid w:val="005E6DCC"/>
    <w:rsid w:val="005E7290"/>
    <w:rsid w:val="005F13B9"/>
    <w:rsid w:val="005F35B7"/>
    <w:rsid w:val="005F5088"/>
    <w:rsid w:val="005F7207"/>
    <w:rsid w:val="005F7D8B"/>
    <w:rsid w:val="006012D2"/>
    <w:rsid w:val="006179C7"/>
    <w:rsid w:val="0062180B"/>
    <w:rsid w:val="00627CCF"/>
    <w:rsid w:val="006364A5"/>
    <w:rsid w:val="00640B05"/>
    <w:rsid w:val="00650414"/>
    <w:rsid w:val="006520CD"/>
    <w:rsid w:val="00653E0D"/>
    <w:rsid w:val="00655EF8"/>
    <w:rsid w:val="00655F63"/>
    <w:rsid w:val="00660147"/>
    <w:rsid w:val="00661E2C"/>
    <w:rsid w:val="00664854"/>
    <w:rsid w:val="00684BA2"/>
    <w:rsid w:val="006B279B"/>
    <w:rsid w:val="006C0F9D"/>
    <w:rsid w:val="006C2256"/>
    <w:rsid w:val="006C596C"/>
    <w:rsid w:val="006D274D"/>
    <w:rsid w:val="006D4A5E"/>
    <w:rsid w:val="006D5940"/>
    <w:rsid w:val="006D7D25"/>
    <w:rsid w:val="006E5F7C"/>
    <w:rsid w:val="006E72A7"/>
    <w:rsid w:val="006F0236"/>
    <w:rsid w:val="00703ADE"/>
    <w:rsid w:val="007066B3"/>
    <w:rsid w:val="0071215F"/>
    <w:rsid w:val="007129A2"/>
    <w:rsid w:val="00712A26"/>
    <w:rsid w:val="00714B8E"/>
    <w:rsid w:val="007177C3"/>
    <w:rsid w:val="007200F6"/>
    <w:rsid w:val="0072196C"/>
    <w:rsid w:val="007225C2"/>
    <w:rsid w:val="00730648"/>
    <w:rsid w:val="00731A7D"/>
    <w:rsid w:val="00736D7B"/>
    <w:rsid w:val="0074052D"/>
    <w:rsid w:val="007419D8"/>
    <w:rsid w:val="007430F8"/>
    <w:rsid w:val="00745535"/>
    <w:rsid w:val="007513B7"/>
    <w:rsid w:val="00752C83"/>
    <w:rsid w:val="00754232"/>
    <w:rsid w:val="0075438B"/>
    <w:rsid w:val="00757BFE"/>
    <w:rsid w:val="00776738"/>
    <w:rsid w:val="00777742"/>
    <w:rsid w:val="007876FC"/>
    <w:rsid w:val="00787DA9"/>
    <w:rsid w:val="0079237F"/>
    <w:rsid w:val="007931A8"/>
    <w:rsid w:val="00796595"/>
    <w:rsid w:val="007B2DB8"/>
    <w:rsid w:val="007B5E8C"/>
    <w:rsid w:val="007C0C07"/>
    <w:rsid w:val="007C1F94"/>
    <w:rsid w:val="007E001F"/>
    <w:rsid w:val="007E0499"/>
    <w:rsid w:val="007E0F63"/>
    <w:rsid w:val="007E1A63"/>
    <w:rsid w:val="007E3FDB"/>
    <w:rsid w:val="007E72A4"/>
    <w:rsid w:val="007E730E"/>
    <w:rsid w:val="007F73B3"/>
    <w:rsid w:val="007F79EF"/>
    <w:rsid w:val="00802107"/>
    <w:rsid w:val="00807928"/>
    <w:rsid w:val="0081089B"/>
    <w:rsid w:val="00810AA7"/>
    <w:rsid w:val="0081284D"/>
    <w:rsid w:val="00817842"/>
    <w:rsid w:val="00817924"/>
    <w:rsid w:val="00837235"/>
    <w:rsid w:val="00847781"/>
    <w:rsid w:val="0084792F"/>
    <w:rsid w:val="0085245D"/>
    <w:rsid w:val="008562DC"/>
    <w:rsid w:val="008736C3"/>
    <w:rsid w:val="00874D61"/>
    <w:rsid w:val="00880F7A"/>
    <w:rsid w:val="0088428E"/>
    <w:rsid w:val="008A3AC0"/>
    <w:rsid w:val="008B0F0A"/>
    <w:rsid w:val="008C2D55"/>
    <w:rsid w:val="008C3ED8"/>
    <w:rsid w:val="008C6C64"/>
    <w:rsid w:val="008D1395"/>
    <w:rsid w:val="008D7A2A"/>
    <w:rsid w:val="008E15EB"/>
    <w:rsid w:val="008E1C88"/>
    <w:rsid w:val="008E4A34"/>
    <w:rsid w:val="008F66F9"/>
    <w:rsid w:val="00927FCE"/>
    <w:rsid w:val="00934608"/>
    <w:rsid w:val="00935DCE"/>
    <w:rsid w:val="0094471C"/>
    <w:rsid w:val="0094589F"/>
    <w:rsid w:val="00956844"/>
    <w:rsid w:val="009579DD"/>
    <w:rsid w:val="00966083"/>
    <w:rsid w:val="00976640"/>
    <w:rsid w:val="009808BB"/>
    <w:rsid w:val="00993847"/>
    <w:rsid w:val="00996619"/>
    <w:rsid w:val="009A3AF1"/>
    <w:rsid w:val="009A68BE"/>
    <w:rsid w:val="009B332D"/>
    <w:rsid w:val="009B4F5C"/>
    <w:rsid w:val="009B6397"/>
    <w:rsid w:val="009C6341"/>
    <w:rsid w:val="009D01A6"/>
    <w:rsid w:val="009D718D"/>
    <w:rsid w:val="009E4B55"/>
    <w:rsid w:val="009E50A2"/>
    <w:rsid w:val="009E5540"/>
    <w:rsid w:val="009E7F7F"/>
    <w:rsid w:val="009F0FDA"/>
    <w:rsid w:val="009F272B"/>
    <w:rsid w:val="009F797F"/>
    <w:rsid w:val="00A0291C"/>
    <w:rsid w:val="00A02FCB"/>
    <w:rsid w:val="00A10D07"/>
    <w:rsid w:val="00A12EB4"/>
    <w:rsid w:val="00A13478"/>
    <w:rsid w:val="00A14E26"/>
    <w:rsid w:val="00A1613E"/>
    <w:rsid w:val="00A255B8"/>
    <w:rsid w:val="00A25C20"/>
    <w:rsid w:val="00A33B64"/>
    <w:rsid w:val="00A35D8C"/>
    <w:rsid w:val="00A451E8"/>
    <w:rsid w:val="00A50B43"/>
    <w:rsid w:val="00A5229A"/>
    <w:rsid w:val="00A63D1F"/>
    <w:rsid w:val="00A739A4"/>
    <w:rsid w:val="00A8131B"/>
    <w:rsid w:val="00A81A42"/>
    <w:rsid w:val="00A91E7D"/>
    <w:rsid w:val="00A93ACE"/>
    <w:rsid w:val="00A94D6D"/>
    <w:rsid w:val="00A96FD8"/>
    <w:rsid w:val="00AA5F1A"/>
    <w:rsid w:val="00AA7263"/>
    <w:rsid w:val="00AB3FE9"/>
    <w:rsid w:val="00AC327C"/>
    <w:rsid w:val="00AC35A8"/>
    <w:rsid w:val="00AD0879"/>
    <w:rsid w:val="00AD207F"/>
    <w:rsid w:val="00AD2746"/>
    <w:rsid w:val="00AE3C25"/>
    <w:rsid w:val="00AE4389"/>
    <w:rsid w:val="00AF1398"/>
    <w:rsid w:val="00AF3049"/>
    <w:rsid w:val="00B00846"/>
    <w:rsid w:val="00B00B16"/>
    <w:rsid w:val="00B04B79"/>
    <w:rsid w:val="00B070EE"/>
    <w:rsid w:val="00B11A1B"/>
    <w:rsid w:val="00B14DB0"/>
    <w:rsid w:val="00B15C86"/>
    <w:rsid w:val="00B229C2"/>
    <w:rsid w:val="00B322CD"/>
    <w:rsid w:val="00B42ABC"/>
    <w:rsid w:val="00B44389"/>
    <w:rsid w:val="00B45C33"/>
    <w:rsid w:val="00B53977"/>
    <w:rsid w:val="00B54A31"/>
    <w:rsid w:val="00B630EA"/>
    <w:rsid w:val="00B662C8"/>
    <w:rsid w:val="00B67D9E"/>
    <w:rsid w:val="00B76B98"/>
    <w:rsid w:val="00B81265"/>
    <w:rsid w:val="00B81586"/>
    <w:rsid w:val="00B830B7"/>
    <w:rsid w:val="00B84563"/>
    <w:rsid w:val="00B86D35"/>
    <w:rsid w:val="00B870B6"/>
    <w:rsid w:val="00B918E2"/>
    <w:rsid w:val="00B919E0"/>
    <w:rsid w:val="00BB72B9"/>
    <w:rsid w:val="00BD2B65"/>
    <w:rsid w:val="00BD2EF2"/>
    <w:rsid w:val="00BD5083"/>
    <w:rsid w:val="00BE3FC7"/>
    <w:rsid w:val="00BE6CA6"/>
    <w:rsid w:val="00BF043A"/>
    <w:rsid w:val="00BF0630"/>
    <w:rsid w:val="00C02AD7"/>
    <w:rsid w:val="00C02F5F"/>
    <w:rsid w:val="00C078F0"/>
    <w:rsid w:val="00C07FBD"/>
    <w:rsid w:val="00C124A2"/>
    <w:rsid w:val="00C1395F"/>
    <w:rsid w:val="00C14D4D"/>
    <w:rsid w:val="00C15C31"/>
    <w:rsid w:val="00C168AC"/>
    <w:rsid w:val="00C235BA"/>
    <w:rsid w:val="00C2691E"/>
    <w:rsid w:val="00C27B27"/>
    <w:rsid w:val="00C30406"/>
    <w:rsid w:val="00C321EC"/>
    <w:rsid w:val="00C4294B"/>
    <w:rsid w:val="00C43E5E"/>
    <w:rsid w:val="00C454F7"/>
    <w:rsid w:val="00C513F5"/>
    <w:rsid w:val="00C52AE9"/>
    <w:rsid w:val="00C60E14"/>
    <w:rsid w:val="00C67EDC"/>
    <w:rsid w:val="00C703E3"/>
    <w:rsid w:val="00C71106"/>
    <w:rsid w:val="00C7665D"/>
    <w:rsid w:val="00C77111"/>
    <w:rsid w:val="00C86F33"/>
    <w:rsid w:val="00C94C48"/>
    <w:rsid w:val="00C964A3"/>
    <w:rsid w:val="00CA12D0"/>
    <w:rsid w:val="00CA4DD4"/>
    <w:rsid w:val="00CA7E29"/>
    <w:rsid w:val="00CB3269"/>
    <w:rsid w:val="00CB3542"/>
    <w:rsid w:val="00CB4740"/>
    <w:rsid w:val="00CB4B23"/>
    <w:rsid w:val="00CB7604"/>
    <w:rsid w:val="00CC0936"/>
    <w:rsid w:val="00CC5C36"/>
    <w:rsid w:val="00CC5E51"/>
    <w:rsid w:val="00CE2303"/>
    <w:rsid w:val="00CE5A89"/>
    <w:rsid w:val="00CE5D83"/>
    <w:rsid w:val="00CE7D56"/>
    <w:rsid w:val="00CF039C"/>
    <w:rsid w:val="00CF1261"/>
    <w:rsid w:val="00CF2922"/>
    <w:rsid w:val="00CF31C6"/>
    <w:rsid w:val="00D026E0"/>
    <w:rsid w:val="00D10533"/>
    <w:rsid w:val="00D11CDC"/>
    <w:rsid w:val="00D12A8D"/>
    <w:rsid w:val="00D1359D"/>
    <w:rsid w:val="00D1627C"/>
    <w:rsid w:val="00D2248E"/>
    <w:rsid w:val="00D40B06"/>
    <w:rsid w:val="00D45D86"/>
    <w:rsid w:val="00D529F7"/>
    <w:rsid w:val="00D54FBE"/>
    <w:rsid w:val="00D55BB2"/>
    <w:rsid w:val="00D60E39"/>
    <w:rsid w:val="00D66BD9"/>
    <w:rsid w:val="00D74DD2"/>
    <w:rsid w:val="00D80420"/>
    <w:rsid w:val="00D84745"/>
    <w:rsid w:val="00D86178"/>
    <w:rsid w:val="00D863CC"/>
    <w:rsid w:val="00D86467"/>
    <w:rsid w:val="00DA0075"/>
    <w:rsid w:val="00DA0E74"/>
    <w:rsid w:val="00DA0EDD"/>
    <w:rsid w:val="00DA26CB"/>
    <w:rsid w:val="00DB00C3"/>
    <w:rsid w:val="00DB5DB0"/>
    <w:rsid w:val="00DC443C"/>
    <w:rsid w:val="00DC4A43"/>
    <w:rsid w:val="00DC7092"/>
    <w:rsid w:val="00DE08FA"/>
    <w:rsid w:val="00DE218B"/>
    <w:rsid w:val="00DE5BBF"/>
    <w:rsid w:val="00DE5E6E"/>
    <w:rsid w:val="00DF015D"/>
    <w:rsid w:val="00DF0CFF"/>
    <w:rsid w:val="00DF7E20"/>
    <w:rsid w:val="00E00902"/>
    <w:rsid w:val="00E01AD3"/>
    <w:rsid w:val="00E025F3"/>
    <w:rsid w:val="00E02F5B"/>
    <w:rsid w:val="00E03F71"/>
    <w:rsid w:val="00E07511"/>
    <w:rsid w:val="00E0792A"/>
    <w:rsid w:val="00E16540"/>
    <w:rsid w:val="00E20FE3"/>
    <w:rsid w:val="00E3154A"/>
    <w:rsid w:val="00E361BA"/>
    <w:rsid w:val="00E4231C"/>
    <w:rsid w:val="00E55231"/>
    <w:rsid w:val="00E55AC7"/>
    <w:rsid w:val="00E57469"/>
    <w:rsid w:val="00E57E67"/>
    <w:rsid w:val="00E60226"/>
    <w:rsid w:val="00E641EE"/>
    <w:rsid w:val="00E667A0"/>
    <w:rsid w:val="00E7314A"/>
    <w:rsid w:val="00E75429"/>
    <w:rsid w:val="00E76628"/>
    <w:rsid w:val="00E90458"/>
    <w:rsid w:val="00E90AE1"/>
    <w:rsid w:val="00E91D0F"/>
    <w:rsid w:val="00E93C1D"/>
    <w:rsid w:val="00EA3ADF"/>
    <w:rsid w:val="00EB291F"/>
    <w:rsid w:val="00EB2C7A"/>
    <w:rsid w:val="00EB43A3"/>
    <w:rsid w:val="00EB44E2"/>
    <w:rsid w:val="00EC5EAD"/>
    <w:rsid w:val="00EC5FA7"/>
    <w:rsid w:val="00ED489B"/>
    <w:rsid w:val="00ED714F"/>
    <w:rsid w:val="00ED7F3F"/>
    <w:rsid w:val="00EE2ECA"/>
    <w:rsid w:val="00EE67CE"/>
    <w:rsid w:val="00EE77B8"/>
    <w:rsid w:val="00EF1AB9"/>
    <w:rsid w:val="00EF2209"/>
    <w:rsid w:val="00EF5ADE"/>
    <w:rsid w:val="00EF6014"/>
    <w:rsid w:val="00F0623F"/>
    <w:rsid w:val="00F12E21"/>
    <w:rsid w:val="00F17928"/>
    <w:rsid w:val="00F23171"/>
    <w:rsid w:val="00F253E9"/>
    <w:rsid w:val="00F303CF"/>
    <w:rsid w:val="00F4499E"/>
    <w:rsid w:val="00F53CE4"/>
    <w:rsid w:val="00F564F6"/>
    <w:rsid w:val="00F5751E"/>
    <w:rsid w:val="00F63AB6"/>
    <w:rsid w:val="00F63DCF"/>
    <w:rsid w:val="00F76A21"/>
    <w:rsid w:val="00F8125B"/>
    <w:rsid w:val="00F85167"/>
    <w:rsid w:val="00F91F25"/>
    <w:rsid w:val="00F939C6"/>
    <w:rsid w:val="00F93ABE"/>
    <w:rsid w:val="00F95840"/>
    <w:rsid w:val="00F95FE3"/>
    <w:rsid w:val="00FA087B"/>
    <w:rsid w:val="00FA1470"/>
    <w:rsid w:val="00FA6639"/>
    <w:rsid w:val="00FA6863"/>
    <w:rsid w:val="00FA702B"/>
    <w:rsid w:val="00FA7E8D"/>
    <w:rsid w:val="00FD7366"/>
    <w:rsid w:val="00FE300E"/>
    <w:rsid w:val="00FE7A5E"/>
    <w:rsid w:val="00F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52"/>
    <o:shapelayout v:ext="edit">
      <o:idmap v:ext="edit" data="1,3,4,5"/>
    </o:shapelayout>
  </w:shapeDefaults>
  <w:decimalSymbol w:val=","/>
  <w:listSeparator w:val=";"/>
  <w14:docId w14:val="0A901C31"/>
  <w15:docId w15:val="{3C9A8823-B187-4C82-8EF5-8754DDE8F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F7A"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0"/>
    <w:next w:val="a"/>
    <w:link w:val="30"/>
    <w:qFormat/>
    <w:rsid w:val="0002024B"/>
    <w:pPr>
      <w:jc w:val="center"/>
      <w:outlineLvl w:val="2"/>
    </w:pPr>
    <w:rPr>
      <w:lang w:val="ru-RU"/>
    </w:rPr>
  </w:style>
  <w:style w:type="paragraph" w:styleId="42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suppressAutoHyphens/>
      <w:spacing w:line="336" w:lineRule="auto"/>
      <w:jc w:val="center"/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uiPriority w:val="39"/>
    <w:qFormat/>
    <w:rsid w:val="00C07FBD"/>
    <w:pPr>
      <w:spacing w:before="120" w:after="120"/>
      <w:jc w:val="left"/>
    </w:pPr>
    <w:rPr>
      <w:rFonts w:ascii="Calibri" w:hAnsi="Calibri"/>
      <w:b/>
      <w:bCs/>
      <w:caps/>
      <w:sz w:val="24"/>
    </w:rPr>
  </w:style>
  <w:style w:type="paragraph" w:styleId="20">
    <w:name w:val="toc 2"/>
    <w:basedOn w:val="a"/>
    <w:next w:val="a"/>
    <w:autoRedefine/>
    <w:uiPriority w:val="39"/>
    <w:qFormat/>
    <w:pPr>
      <w:ind w:left="280"/>
      <w:jc w:val="left"/>
    </w:pPr>
    <w:rPr>
      <w:rFonts w:ascii="Calibri" w:hAnsi="Calibri"/>
      <w:smallCaps/>
      <w:sz w:val="20"/>
    </w:rPr>
  </w:style>
  <w:style w:type="paragraph" w:styleId="31">
    <w:name w:val="toc 3"/>
    <w:basedOn w:val="a"/>
    <w:next w:val="a"/>
    <w:autoRedefine/>
    <w:uiPriority w:val="39"/>
    <w:qFormat/>
    <w:pPr>
      <w:ind w:left="560"/>
      <w:jc w:val="left"/>
    </w:pPr>
    <w:rPr>
      <w:rFonts w:ascii="Calibri" w:hAnsi="Calibri"/>
      <w:i/>
      <w:iCs/>
      <w:sz w:val="20"/>
    </w:rPr>
  </w:style>
  <w:style w:type="paragraph" w:styleId="43">
    <w:name w:val="toc 4"/>
    <w:basedOn w:val="a"/>
    <w:next w:val="a"/>
    <w:autoRedefine/>
    <w:uiPriority w:val="39"/>
    <w:pPr>
      <w:ind w:left="840"/>
      <w:jc w:val="left"/>
    </w:pPr>
    <w:rPr>
      <w:rFonts w:ascii="Calibri" w:hAnsi="Calibri"/>
      <w:sz w:val="18"/>
      <w:szCs w:val="18"/>
    </w:rPr>
  </w:style>
  <w:style w:type="paragraph" w:styleId="aa">
    <w:name w:val="Body Text"/>
    <w:basedOn w:val="a"/>
    <w:pPr>
      <w:spacing w:line="336" w:lineRule="auto"/>
      <w:ind w:firstLine="851"/>
    </w:pPr>
  </w:style>
  <w:style w:type="paragraph" w:customStyle="1" w:styleId="ab">
    <w:name w:val="Переменные"/>
    <w:basedOn w:val="aa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d">
    <w:name w:val="Формула"/>
    <w:basedOn w:val="aa"/>
    <w:pPr>
      <w:tabs>
        <w:tab w:val="center" w:pos="4536"/>
        <w:tab w:val="right" w:pos="9356"/>
      </w:tabs>
      <w:ind w:firstLine="0"/>
    </w:pPr>
  </w:style>
  <w:style w:type="paragraph" w:customStyle="1" w:styleId="a0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pPr>
      <w:suppressAutoHyphens/>
    </w:pPr>
    <w:rPr>
      <w:noProof/>
    </w:rPr>
  </w:style>
  <w:style w:type="paragraph" w:styleId="af">
    <w:name w:val="annotation text"/>
    <w:basedOn w:val="a"/>
    <w:semiHidden/>
    <w:rPr>
      <w:rFonts w:ascii="Journal" w:hAnsi="Journal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character" w:styleId="af1">
    <w:name w:val="Hyperlink"/>
    <w:uiPriority w:val="99"/>
    <w:unhideWhenUsed/>
    <w:rsid w:val="005920E5"/>
    <w:rPr>
      <w:color w:val="0563C1"/>
      <w:u w:val="single"/>
    </w:rPr>
  </w:style>
  <w:style w:type="character" w:customStyle="1" w:styleId="a5">
    <w:name w:val="Верхний колонтитул Знак"/>
    <w:link w:val="a4"/>
    <w:uiPriority w:val="99"/>
    <w:rsid w:val="005920E5"/>
    <w:rPr>
      <w:sz w:val="28"/>
      <w:lang w:val="uk-UA"/>
    </w:rPr>
  </w:style>
  <w:style w:type="character" w:customStyle="1" w:styleId="a8">
    <w:name w:val="Нижний колонтитул Знак"/>
    <w:link w:val="a7"/>
    <w:uiPriority w:val="99"/>
    <w:rsid w:val="005920E5"/>
    <w:rPr>
      <w:sz w:val="28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EC5EAD"/>
    <w:pPr>
      <w:ind w:left="1120"/>
      <w:jc w:val="left"/>
    </w:pPr>
    <w:rPr>
      <w:rFonts w:ascii="Calibri" w:hAnsi="Calibr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EC5EAD"/>
    <w:pPr>
      <w:ind w:left="1400"/>
      <w:jc w:val="left"/>
    </w:pPr>
    <w:rPr>
      <w:rFonts w:ascii="Calibri" w:hAnsi="Calibr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EC5EAD"/>
    <w:pPr>
      <w:ind w:left="1680"/>
      <w:jc w:val="left"/>
    </w:pPr>
    <w:rPr>
      <w:rFonts w:ascii="Calibri" w:hAnsi="Calibr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EC5EAD"/>
    <w:pPr>
      <w:ind w:left="1960"/>
      <w:jc w:val="left"/>
    </w:pPr>
    <w:rPr>
      <w:rFonts w:ascii="Calibri" w:hAnsi="Calibr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EC5EAD"/>
    <w:pPr>
      <w:ind w:left="2240"/>
      <w:jc w:val="left"/>
    </w:pPr>
    <w:rPr>
      <w:rFonts w:ascii="Calibri" w:hAnsi="Calibri"/>
      <w:sz w:val="18"/>
      <w:szCs w:val="18"/>
    </w:rPr>
  </w:style>
  <w:style w:type="table" w:styleId="af2">
    <w:name w:val="Table Grid"/>
    <w:basedOn w:val="a2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rsid w:val="00383480"/>
    <w:rPr>
      <w:rFonts w:ascii="Calibri" w:hAnsi="Calibri"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38348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7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val="ru-RU" w:eastAsia="en-US"/>
    </w:rPr>
  </w:style>
  <w:style w:type="paragraph" w:customStyle="1" w:styleId="41">
    <w:name w:val="Основной текст раздела 4"/>
    <w:basedOn w:val="aa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val="ru-RU"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7">
    <w:name w:val="Title"/>
    <w:basedOn w:val="a"/>
    <w:next w:val="a"/>
    <w:link w:val="af8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8">
    <w:name w:val="Заголовок Знак"/>
    <w:link w:val="af7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9">
    <w:name w:val="Strong"/>
    <w:uiPriority w:val="22"/>
    <w:qFormat/>
    <w:rsid w:val="00EB43A3"/>
    <w:rPr>
      <w:b/>
      <w:bCs/>
    </w:rPr>
  </w:style>
  <w:style w:type="paragraph" w:styleId="afa">
    <w:name w:val="List Paragraph"/>
    <w:basedOn w:val="a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  <w:style w:type="paragraph" w:styleId="afb">
    <w:name w:val="Body Text Indent"/>
    <w:basedOn w:val="a"/>
    <w:link w:val="afc"/>
    <w:uiPriority w:val="99"/>
    <w:unhideWhenUsed/>
    <w:rsid w:val="00C513F5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uiPriority w:val="99"/>
    <w:rsid w:val="00C513F5"/>
    <w:rPr>
      <w:sz w:val="28"/>
      <w:lang w:val="uk-UA"/>
    </w:rPr>
  </w:style>
  <w:style w:type="paragraph" w:customStyle="1" w:styleId="msolistparagraphmrcssattr">
    <w:name w:val="msolistparagraph_mr_css_attr"/>
    <w:basedOn w:val="a"/>
    <w:rsid w:val="005E46B3"/>
    <w:pPr>
      <w:spacing w:before="100" w:beforeAutospacing="1" w:after="100" w:afterAutospacing="1"/>
      <w:jc w:val="left"/>
    </w:pPr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907E0C8-EE86-409A-98F9-9036A5EBC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</Template>
  <TotalTime>4</TotalTime>
  <Pages>22</Pages>
  <Words>2333</Words>
  <Characters>13299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48</vt:i4>
      </vt:variant>
    </vt:vector>
  </HeadingPairs>
  <TitlesOfParts>
    <vt:vector size="49" baseType="lpstr">
      <vt:lpstr>Пояснительная записка Технического проекта интеграции МИС МО с РЕГИЗ.ИЭМК</vt:lpstr>
      <vt:lpstr>Сокращения и обозначения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5. Описание процесса деятельности</vt:lpstr>
      <vt:lpstr>    5.1.	Создание расписания приема врача</vt:lpstr>
      <vt:lpstr/>
      <vt:lpstr/>
      <vt:lpstr>        5.1.1 Создание очереди</vt:lpstr>
      <vt:lpstr>        5.1.2	Удаление очереди</vt:lpstr>
      <vt:lpstr>        5.1.3 Просмотр существующей очереди</vt:lpstr>
      <vt:lpstr>        5.1.4 Просмотр архивных очередей</vt:lpstr>
      <vt:lpstr>        5.1.5 Дописывание дополнительных квот</vt:lpstr>
      <vt:lpstr>    5.2	Сценарий “Запись на прием из МИС в свою же ЛПУ”</vt:lpstr>
      <vt:lpstr>    5.3	Сценарий “Просмотр номерков из МИС”</vt:lpstr>
      <vt:lpstr>    5.6	Сценарий “Запись на прием из МУ направляющей в МУ целевое”</vt:lpstr>
      <vt:lpstr>    5.7	Сценарий “Запись пациента через районный ЦТО”</vt:lpstr>
      <vt:lpstr>    5.8	Сценарий “Запись через портал ЕПГУ”</vt:lpstr>
      <vt:lpstr>    5.9	Сценарий “Запись пациента через АРМ ЦТО ГИЗ РЕГИЗ”</vt:lpstr>
    </vt:vector>
  </TitlesOfParts>
  <Company>Home office</Company>
  <LinksUpToDate>false</LinksUpToDate>
  <CharactersWithSpaces>15601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Технического проекта интеграции МИС МО с РЕГИЗ.ИЭМК</dc:title>
  <dc:subject>Раздел передачи данных по ХСН</dc:subject>
  <dc:creator>ЗАО “СВ-мед”</dc:creator>
  <cp:keywords/>
  <dc:description/>
  <cp:lastModifiedBy>Ольга Алексеева</cp:lastModifiedBy>
  <cp:revision>7</cp:revision>
  <cp:lastPrinted>2020-09-07T15:10:00Z</cp:lastPrinted>
  <dcterms:created xsi:type="dcterms:W3CDTF">2020-10-06T15:55:00Z</dcterms:created>
  <dcterms:modified xsi:type="dcterms:W3CDTF">2020-10-07T10:10:00Z</dcterms:modified>
</cp:coreProperties>
</file>