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D859" w14:textId="5BAF4485" w:rsidR="00383480" w:rsidRPr="0040334C" w:rsidRDefault="00383480">
      <w:pPr>
        <w:rPr>
          <w:rFonts w:ascii="Calibri" w:hAnsi="Calibri" w:cs="Calibri"/>
          <w:lang w:val="en-US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383480" w:rsidRPr="00B71288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B71288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B71288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271EC7BA" w:rsidR="00115235" w:rsidRPr="00916B17" w:rsidRDefault="00A0512C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916B17">
              <w:rPr>
                <w:rFonts w:cs="Calibri"/>
                <w:sz w:val="80"/>
                <w:szCs w:val="80"/>
              </w:rPr>
              <w:t xml:space="preserve">Приложение № </w:t>
            </w:r>
            <w:r w:rsidR="00D95C24" w:rsidRPr="00916B17">
              <w:rPr>
                <w:rFonts w:cs="Calibri"/>
                <w:sz w:val="80"/>
                <w:szCs w:val="80"/>
              </w:rPr>
              <w:t>4</w:t>
            </w:r>
          </w:p>
          <w:p w14:paraId="0B9D26C2" w14:textId="15FF45F0" w:rsidR="00115235" w:rsidRPr="00916B17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916B17">
              <w:rPr>
                <w:rFonts w:cs="Calibri"/>
                <w:sz w:val="80"/>
                <w:szCs w:val="80"/>
              </w:rPr>
              <w:t xml:space="preserve"> интеграци</w:t>
            </w:r>
            <w:r w:rsidR="00936AE5" w:rsidRPr="00916B17">
              <w:rPr>
                <w:rFonts w:cs="Calibri"/>
                <w:sz w:val="80"/>
                <w:szCs w:val="80"/>
              </w:rPr>
              <w:t>я</w:t>
            </w:r>
            <w:r w:rsidRPr="00916B17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5FC564AA" w:rsidR="00383480" w:rsidRPr="00916B17" w:rsidRDefault="00115235" w:rsidP="002833A3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916B17">
              <w:rPr>
                <w:rFonts w:cs="Calibri"/>
                <w:sz w:val="80"/>
                <w:szCs w:val="80"/>
              </w:rPr>
              <w:t>РЕГИЗ.</w:t>
            </w:r>
            <w:r w:rsidR="002833A3" w:rsidRPr="00916B17">
              <w:rPr>
                <w:rFonts w:cs="Calibri"/>
                <w:sz w:val="80"/>
                <w:szCs w:val="80"/>
              </w:rPr>
              <w:t>УО</w:t>
            </w:r>
          </w:p>
        </w:tc>
      </w:tr>
      <w:tr w:rsidR="00383480" w:rsidRPr="00B71288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6B1B2134" w:rsidR="00383480" w:rsidRPr="00916B17" w:rsidRDefault="00383480" w:rsidP="00383480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 w:rsidRPr="00916B17">
              <w:rPr>
                <w:rFonts w:cs="Calibri"/>
                <w:sz w:val="44"/>
                <w:szCs w:val="44"/>
              </w:rPr>
              <w:t xml:space="preserve">Раздел </w:t>
            </w:r>
            <w:r w:rsidR="002833A3" w:rsidRPr="00916B17">
              <w:rPr>
                <w:rFonts w:cs="Calibri"/>
                <w:color w:val="000000"/>
                <w:sz w:val="44"/>
                <w:szCs w:val="44"/>
                <w:shd w:val="clear" w:color="auto" w:fill="FFFFFF"/>
              </w:rPr>
              <w:t>направления на оказание медицинской помощи</w:t>
            </w:r>
          </w:p>
        </w:tc>
      </w:tr>
      <w:tr w:rsidR="00383480" w:rsidRPr="00B71288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B71288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B71288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B71288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B71288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B71288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14019898" w:rsidR="00383480" w:rsidRPr="00B71288" w:rsidRDefault="00C07406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B71288">
              <w:rPr>
                <w:rFonts w:cs="Calibri"/>
                <w:b/>
                <w:bCs/>
              </w:rPr>
              <w:t>.0</w:t>
            </w:r>
            <w:r>
              <w:rPr>
                <w:rFonts w:cs="Calibri"/>
                <w:b/>
                <w:bCs/>
              </w:rPr>
              <w:t>9</w:t>
            </w:r>
            <w:r w:rsidR="00B71288">
              <w:rPr>
                <w:rFonts w:cs="Calibri"/>
                <w:b/>
                <w:bCs/>
              </w:rPr>
              <w:t>.2020</w:t>
            </w:r>
          </w:p>
        </w:tc>
      </w:tr>
    </w:tbl>
    <w:p w14:paraId="0CB124F9" w14:textId="77777777" w:rsidR="00383480" w:rsidRPr="00B71288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B71288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B71288" w:rsidRDefault="00383480">
      <w:pPr>
        <w:rPr>
          <w:rFonts w:ascii="Calibri" w:hAnsi="Calibri" w:cs="Calibri"/>
          <w:lang w:val="ru-RU"/>
        </w:rPr>
      </w:pPr>
    </w:p>
    <w:p w14:paraId="53389751" w14:textId="0F0053CE" w:rsidR="005920E5" w:rsidRPr="00B71288" w:rsidRDefault="00383480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br w:type="page"/>
      </w:r>
    </w:p>
    <w:p w14:paraId="03C9C290" w14:textId="6E3BA68E" w:rsidR="00747366" w:rsidRPr="00A80476" w:rsidRDefault="00EC5EAD" w:rsidP="00150CE1">
      <w:pPr>
        <w:pStyle w:val="af0"/>
        <w:rPr>
          <w:rFonts w:ascii="Calibri" w:hAnsi="Calibri" w:cs="Calibri"/>
          <w:noProof/>
          <w:color w:val="000000"/>
        </w:rPr>
      </w:pPr>
      <w:r w:rsidRPr="00A80476">
        <w:rPr>
          <w:rFonts w:ascii="Calibri" w:hAnsi="Calibri" w:cs="Calibri"/>
          <w:color w:val="000000"/>
        </w:rPr>
        <w:lastRenderedPageBreak/>
        <w:t>Оглавление</w:t>
      </w:r>
      <w:r w:rsidR="00284115" w:rsidRPr="00A80476">
        <w:rPr>
          <w:rFonts w:ascii="Calibri" w:hAnsi="Calibri" w:cs="Calibri"/>
          <w:color w:val="000000"/>
        </w:rPr>
        <w:br/>
      </w:r>
      <w:r w:rsidR="00150CE1" w:rsidRPr="00A80476">
        <w:rPr>
          <w:rFonts w:ascii="Calibri" w:hAnsi="Calibri" w:cs="Calibri"/>
          <w:color w:val="000000"/>
          <w:sz w:val="36"/>
        </w:rPr>
        <w:fldChar w:fldCharType="begin"/>
      </w:r>
      <w:r w:rsidR="00150CE1" w:rsidRPr="00A80476">
        <w:rPr>
          <w:rFonts w:ascii="Calibri" w:hAnsi="Calibri" w:cs="Calibri"/>
          <w:color w:val="000000"/>
          <w:sz w:val="36"/>
        </w:rPr>
        <w:instrText xml:space="preserve"> TOC \o "2-2" \h \z \t "Заголовок 1;1" </w:instrText>
      </w:r>
      <w:r w:rsidR="00150CE1" w:rsidRPr="00A80476">
        <w:rPr>
          <w:rFonts w:ascii="Calibri" w:hAnsi="Calibri" w:cs="Calibri"/>
          <w:color w:val="000000"/>
          <w:sz w:val="36"/>
        </w:rPr>
        <w:fldChar w:fldCharType="separate"/>
      </w:r>
    </w:p>
    <w:p w14:paraId="39648D33" w14:textId="4ABAC16D" w:rsidR="00747366" w:rsidRPr="00A80476" w:rsidRDefault="00630834">
      <w:pPr>
        <w:pStyle w:val="10"/>
        <w:tabs>
          <w:tab w:val="left" w:pos="567"/>
        </w:tabs>
        <w:rPr>
          <w:rFonts w:ascii="Calibri" w:hAnsi="Calibri" w:cs="Calibri"/>
          <w:caps w:val="0"/>
          <w:noProof/>
          <w:color w:val="000000"/>
          <w:sz w:val="22"/>
          <w:szCs w:val="22"/>
          <w:lang w:val="ru-RU"/>
        </w:rPr>
      </w:pPr>
      <w:hyperlink w:anchor="_Toc46993405" w:history="1">
        <w:r w:rsidR="00747366" w:rsidRPr="00A80476">
          <w:rPr>
            <w:rStyle w:val="af1"/>
            <w:rFonts w:ascii="Calibri" w:hAnsi="Calibri" w:cs="Calibri"/>
            <w:noProof/>
            <w:color w:val="000000"/>
            <w:lang w:val="ru-RU"/>
          </w:rPr>
          <w:t>1.</w:t>
        </w:r>
        <w:r w:rsidR="00747366" w:rsidRPr="00A80476">
          <w:rPr>
            <w:rFonts w:ascii="Calibri" w:hAnsi="Calibri" w:cs="Calibri"/>
            <w:caps w:val="0"/>
            <w:noProof/>
            <w:color w:val="000000"/>
            <w:sz w:val="22"/>
            <w:szCs w:val="22"/>
            <w:lang w:val="ru-RU"/>
          </w:rPr>
          <w:tab/>
        </w:r>
        <w:r w:rsidR="00747366" w:rsidRPr="00A80476">
          <w:rPr>
            <w:rStyle w:val="af1"/>
            <w:rFonts w:ascii="Calibri" w:hAnsi="Calibri" w:cs="Calibri"/>
            <w:noProof/>
            <w:color w:val="000000"/>
            <w:lang w:val="ru-RU"/>
          </w:rPr>
          <w:t>Сокращения и обозначения</w: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tab/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begin"/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instrText xml:space="preserve"> PAGEREF _Toc46993405 \h </w:instrTex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separate"/>
        </w:r>
        <w:r w:rsidR="00A93B08">
          <w:rPr>
            <w:rFonts w:ascii="Calibri" w:hAnsi="Calibri" w:cs="Calibri"/>
            <w:noProof/>
            <w:webHidden/>
            <w:color w:val="000000"/>
          </w:rPr>
          <w:t>2</w: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end"/>
        </w:r>
      </w:hyperlink>
    </w:p>
    <w:p w14:paraId="7D014F29" w14:textId="36B8CD28" w:rsidR="00747366" w:rsidRPr="00A80476" w:rsidRDefault="00630834">
      <w:pPr>
        <w:pStyle w:val="10"/>
        <w:tabs>
          <w:tab w:val="left" w:pos="567"/>
        </w:tabs>
        <w:rPr>
          <w:rFonts w:ascii="Calibri" w:hAnsi="Calibri" w:cs="Calibri"/>
          <w:caps w:val="0"/>
          <w:noProof/>
          <w:color w:val="000000"/>
          <w:sz w:val="22"/>
          <w:szCs w:val="22"/>
          <w:lang w:val="ru-RU"/>
        </w:rPr>
      </w:pPr>
      <w:hyperlink w:anchor="_Toc46993409" w:history="1">
        <w:r w:rsidR="001F6AE7">
          <w:rPr>
            <w:rStyle w:val="af1"/>
            <w:rFonts w:ascii="Calibri" w:hAnsi="Calibri" w:cs="Calibri"/>
            <w:noProof/>
            <w:color w:val="000000"/>
            <w:lang w:val="en-US"/>
          </w:rPr>
          <w:t>2</w:t>
        </w:r>
        <w:r w:rsidR="00747366" w:rsidRPr="00A80476">
          <w:rPr>
            <w:rStyle w:val="af1"/>
            <w:rFonts w:ascii="Calibri" w:hAnsi="Calibri" w:cs="Calibri"/>
            <w:noProof/>
            <w:color w:val="000000"/>
            <w:lang w:val="ru-RU"/>
          </w:rPr>
          <w:t>.</w:t>
        </w:r>
        <w:r w:rsidR="00747366" w:rsidRPr="00A80476">
          <w:rPr>
            <w:rFonts w:ascii="Calibri" w:hAnsi="Calibri" w:cs="Calibri"/>
            <w:caps w:val="0"/>
            <w:noProof/>
            <w:color w:val="000000"/>
            <w:sz w:val="22"/>
            <w:szCs w:val="22"/>
            <w:lang w:val="ru-RU"/>
          </w:rPr>
          <w:tab/>
        </w:r>
        <w:r w:rsidR="00747366" w:rsidRPr="00A80476">
          <w:rPr>
            <w:rStyle w:val="af1"/>
            <w:rFonts w:ascii="Calibri" w:hAnsi="Calibri" w:cs="Calibri"/>
            <w:noProof/>
            <w:color w:val="000000"/>
            <w:lang w:val="ru-RU"/>
          </w:rPr>
          <w:t>Описание процесса деятельности</w: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tab/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begin"/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instrText xml:space="preserve"> PAGEREF _Toc46993409 \h </w:instrTex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separate"/>
        </w:r>
        <w:r w:rsidR="00A93B08">
          <w:rPr>
            <w:rFonts w:ascii="Calibri" w:hAnsi="Calibri" w:cs="Calibri"/>
            <w:noProof/>
            <w:webHidden/>
            <w:color w:val="000000"/>
          </w:rPr>
          <w:t>7</w:t>
        </w:r>
        <w:r w:rsidR="00747366" w:rsidRPr="00A80476">
          <w:rPr>
            <w:rFonts w:ascii="Calibri" w:hAnsi="Calibri" w:cs="Calibri"/>
            <w:noProof/>
            <w:webHidden/>
            <w:color w:val="000000"/>
          </w:rPr>
          <w:fldChar w:fldCharType="end"/>
        </w:r>
      </w:hyperlink>
    </w:p>
    <w:p w14:paraId="3646CB0F" w14:textId="443C1619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0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.1.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Выдача направления</w:t>
        </w:r>
        <w:r w:rsidR="00747366" w:rsidRPr="00A80476">
          <w:rPr>
            <w:rFonts w:cs="Calibri"/>
            <w:webHidden/>
            <w:color w:val="000000"/>
          </w:rPr>
          <w:tab/>
        </w:r>
        <w:r w:rsidR="005B6D81">
          <w:rPr>
            <w:rFonts w:cs="Calibri"/>
            <w:webHidden/>
            <w:color w:val="000000"/>
          </w:rPr>
          <w:t>3</w:t>
        </w:r>
      </w:hyperlink>
    </w:p>
    <w:p w14:paraId="04CC9467" w14:textId="57A04881" w:rsidR="00747366" w:rsidRPr="00A80476" w:rsidRDefault="00630834" w:rsidP="00630F96">
      <w:pPr>
        <w:pStyle w:val="20"/>
        <w:rPr>
          <w:rFonts w:cs="Calibri"/>
          <w:color w:val="000000"/>
          <w:sz w:val="22"/>
          <w:szCs w:val="22"/>
        </w:rPr>
      </w:pPr>
      <w:hyperlink w:anchor="_Toc46993412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.2.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Запись на номер в сервисе РЕГИЗ.ЗПВ через МИС</w:t>
        </w:r>
        <w:r w:rsidR="00747366" w:rsidRPr="00A80476">
          <w:rPr>
            <w:rFonts w:cs="Calibri"/>
            <w:webHidden/>
            <w:color w:val="000000"/>
          </w:rPr>
          <w:tab/>
        </w:r>
        <w:r w:rsidR="00563E1C">
          <w:rPr>
            <w:rFonts w:cs="Calibri"/>
            <w:webHidden/>
            <w:color w:val="000000"/>
          </w:rPr>
          <w:t>6</w:t>
        </w:r>
      </w:hyperlink>
    </w:p>
    <w:p w14:paraId="3765E2B3" w14:textId="7A3089D3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4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</w:t>
        </w:r>
        <w:r>
          <w:rPr>
            <w:rStyle w:val="af1"/>
            <w:rFonts w:cs="Calibri"/>
            <w:color w:val="000000"/>
          </w:rPr>
          <w:t>3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 xml:space="preserve">Просмотр </w:t>
        </w:r>
        <w:r w:rsidR="007910AC">
          <w:rPr>
            <w:rStyle w:val="af1"/>
            <w:rFonts w:cs="Calibri"/>
            <w:color w:val="000000"/>
          </w:rPr>
          <w:t>списков направлений</w:t>
        </w:r>
        <w:r w:rsidR="00747366" w:rsidRPr="00A80476">
          <w:rPr>
            <w:rFonts w:cs="Calibri"/>
            <w:webHidden/>
            <w:color w:val="000000"/>
          </w:rPr>
          <w:tab/>
        </w:r>
        <w:r w:rsidR="007910AC">
          <w:rPr>
            <w:rFonts w:cs="Calibri"/>
            <w:webHidden/>
            <w:color w:val="000000"/>
          </w:rPr>
          <w:t>7</w:t>
        </w:r>
      </w:hyperlink>
    </w:p>
    <w:p w14:paraId="5AB6B81B" w14:textId="574D4311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5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</w:t>
        </w:r>
        <w:r>
          <w:rPr>
            <w:rStyle w:val="af1"/>
            <w:rFonts w:cs="Calibri"/>
            <w:color w:val="000000"/>
          </w:rPr>
          <w:t>4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Аннулирование направлений</w:t>
        </w:r>
        <w:r w:rsidR="00747366" w:rsidRPr="00A80476">
          <w:rPr>
            <w:rFonts w:cs="Calibri"/>
            <w:webHidden/>
            <w:color w:val="000000"/>
          </w:rPr>
          <w:tab/>
        </w:r>
        <w:r w:rsidR="0002770A">
          <w:rPr>
            <w:rFonts w:cs="Calibri"/>
            <w:webHidden/>
            <w:color w:val="000000"/>
            <w:lang w:val="en-US"/>
          </w:rPr>
          <w:t>9</w:t>
        </w:r>
      </w:hyperlink>
    </w:p>
    <w:p w14:paraId="2EC1BDCD" w14:textId="370FD9EF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6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</w:t>
        </w:r>
        <w:r>
          <w:rPr>
            <w:rStyle w:val="af1"/>
            <w:rFonts w:cs="Calibri"/>
            <w:color w:val="000000"/>
          </w:rPr>
          <w:t>5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Внесение в направление информации по случаю</w:t>
        </w:r>
        <w:r>
          <w:rPr>
            <w:rStyle w:val="af1"/>
            <w:rFonts w:cs="Calibri"/>
            <w:color w:val="000000"/>
          </w:rPr>
          <w:t xml:space="preserve"> </w:t>
        </w:r>
        <w:r w:rsidR="002413A0">
          <w:rPr>
            <w:rStyle w:val="af1"/>
            <w:rFonts w:cs="Calibri"/>
            <w:color w:val="000000"/>
          </w:rPr>
          <w:t>обслуживани</w:t>
        </w:r>
        <w:r w:rsidR="00C332EC">
          <w:rPr>
            <w:rStyle w:val="af1"/>
            <w:rFonts w:cs="Calibri"/>
            <w:color w:val="000000"/>
          </w:rPr>
          <w:t>я</w:t>
        </w:r>
        <w:r w:rsidR="00747366" w:rsidRPr="00A80476">
          <w:rPr>
            <w:rStyle w:val="af1"/>
            <w:rFonts w:cs="Calibri"/>
            <w:color w:val="000000"/>
          </w:rPr>
          <w:t>/ закрыти</w:t>
        </w:r>
        <w:r w:rsidR="00C332EC">
          <w:rPr>
            <w:rStyle w:val="af1"/>
            <w:rFonts w:cs="Calibri"/>
            <w:color w:val="000000"/>
          </w:rPr>
          <w:t>я</w:t>
        </w:r>
        <w:r w:rsidR="00747366" w:rsidRPr="00A80476">
          <w:rPr>
            <w:rStyle w:val="af1"/>
            <w:rFonts w:cs="Calibri"/>
            <w:color w:val="000000"/>
          </w:rPr>
          <w:t xml:space="preserve"> направления</w:t>
        </w:r>
        <w:r w:rsidR="00747366" w:rsidRPr="00A80476">
          <w:rPr>
            <w:rFonts w:cs="Calibri"/>
            <w:webHidden/>
            <w:color w:val="000000"/>
          </w:rPr>
          <w:tab/>
        </w:r>
        <w:r w:rsidR="00747366" w:rsidRPr="00A80476">
          <w:rPr>
            <w:rFonts w:cs="Calibri"/>
            <w:webHidden/>
            <w:color w:val="000000"/>
          </w:rPr>
          <w:fldChar w:fldCharType="begin"/>
        </w:r>
        <w:r w:rsidR="00747366" w:rsidRPr="00A80476">
          <w:rPr>
            <w:rFonts w:cs="Calibri"/>
            <w:webHidden/>
            <w:color w:val="000000"/>
          </w:rPr>
          <w:instrText xml:space="preserve"> PAGEREF _Toc46993416 \h </w:instrText>
        </w:r>
        <w:r w:rsidR="00747366" w:rsidRPr="00A80476">
          <w:rPr>
            <w:rFonts w:cs="Calibri"/>
            <w:webHidden/>
            <w:color w:val="000000"/>
          </w:rPr>
        </w:r>
        <w:r w:rsidR="00747366" w:rsidRPr="00A80476">
          <w:rPr>
            <w:rFonts w:cs="Calibri"/>
            <w:webHidden/>
            <w:color w:val="000000"/>
          </w:rPr>
          <w:fldChar w:fldCharType="separate"/>
        </w:r>
        <w:r w:rsidR="00A93B08">
          <w:rPr>
            <w:rFonts w:cs="Calibri"/>
            <w:webHidden/>
            <w:color w:val="000000"/>
          </w:rPr>
          <w:t>1</w:t>
        </w:r>
        <w:r w:rsidR="006B2797">
          <w:rPr>
            <w:rFonts w:cs="Calibri"/>
            <w:webHidden/>
            <w:color w:val="000000"/>
          </w:rPr>
          <w:t>0</w:t>
        </w:r>
        <w:r w:rsidR="00747366" w:rsidRPr="00A80476">
          <w:rPr>
            <w:rFonts w:cs="Calibri"/>
            <w:webHidden/>
            <w:color w:val="000000"/>
          </w:rPr>
          <w:fldChar w:fldCharType="end"/>
        </w:r>
      </w:hyperlink>
    </w:p>
    <w:p w14:paraId="599B1AB7" w14:textId="4D2EE583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7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191817">
          <w:rPr>
            <w:rStyle w:val="af1"/>
            <w:rFonts w:cs="Calibri"/>
            <w:color w:val="000000"/>
          </w:rPr>
          <w:t>6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Открытие профиля</w:t>
        </w:r>
        <w:r w:rsidR="00747366" w:rsidRPr="00A80476">
          <w:rPr>
            <w:rFonts w:cs="Calibri"/>
            <w:webHidden/>
            <w:color w:val="000000"/>
          </w:rPr>
          <w:tab/>
        </w:r>
        <w:r w:rsidR="00747366" w:rsidRPr="00A80476">
          <w:rPr>
            <w:rFonts w:cs="Calibri"/>
            <w:webHidden/>
            <w:color w:val="000000"/>
          </w:rPr>
          <w:fldChar w:fldCharType="begin"/>
        </w:r>
        <w:r w:rsidR="00747366" w:rsidRPr="00A80476">
          <w:rPr>
            <w:rFonts w:cs="Calibri"/>
            <w:webHidden/>
            <w:color w:val="000000"/>
          </w:rPr>
          <w:instrText xml:space="preserve"> PAGEREF _Toc46993417 \h </w:instrText>
        </w:r>
        <w:r w:rsidR="00747366" w:rsidRPr="00A80476">
          <w:rPr>
            <w:rFonts w:cs="Calibri"/>
            <w:webHidden/>
            <w:color w:val="000000"/>
          </w:rPr>
        </w:r>
        <w:r w:rsidR="00747366" w:rsidRPr="00A80476">
          <w:rPr>
            <w:rFonts w:cs="Calibri"/>
            <w:webHidden/>
            <w:color w:val="000000"/>
          </w:rPr>
          <w:fldChar w:fldCharType="separate"/>
        </w:r>
        <w:r w:rsidR="00A93B08">
          <w:rPr>
            <w:rFonts w:cs="Calibri"/>
            <w:webHidden/>
            <w:color w:val="000000"/>
          </w:rPr>
          <w:t>1</w:t>
        </w:r>
        <w:r w:rsidR="0002770A">
          <w:rPr>
            <w:rFonts w:cs="Calibri"/>
            <w:webHidden/>
            <w:color w:val="000000"/>
            <w:lang w:val="en-US"/>
          </w:rPr>
          <w:t>2</w:t>
        </w:r>
        <w:r w:rsidR="00747366" w:rsidRPr="00A80476">
          <w:rPr>
            <w:rFonts w:cs="Calibri"/>
            <w:webHidden/>
            <w:color w:val="000000"/>
          </w:rPr>
          <w:fldChar w:fldCharType="end"/>
        </w:r>
      </w:hyperlink>
    </w:p>
    <w:p w14:paraId="2E5CD5FE" w14:textId="0A3FF9E4" w:rsidR="00747366" w:rsidRPr="00A80476" w:rsidRDefault="00630834">
      <w:pPr>
        <w:pStyle w:val="20"/>
        <w:rPr>
          <w:rFonts w:cs="Calibri"/>
          <w:color w:val="000000"/>
          <w:sz w:val="22"/>
          <w:szCs w:val="22"/>
        </w:rPr>
      </w:pPr>
      <w:hyperlink w:anchor="_Toc46993418" w:history="1">
        <w:r w:rsidR="001F6AE7">
          <w:rPr>
            <w:rStyle w:val="af1"/>
            <w:rFonts w:cs="Calibri"/>
            <w:color w:val="000000"/>
            <w:lang w:val="en-US"/>
          </w:rPr>
          <w:t>2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191817">
          <w:rPr>
            <w:rStyle w:val="af1"/>
            <w:rFonts w:cs="Calibri"/>
            <w:color w:val="000000"/>
          </w:rPr>
          <w:t>7</w:t>
        </w:r>
        <w:r w:rsidR="00747366" w:rsidRPr="00A80476">
          <w:rPr>
            <w:rStyle w:val="af1"/>
            <w:rFonts w:cs="Calibri"/>
            <w:color w:val="000000"/>
          </w:rPr>
          <w:t>.</w:t>
        </w:r>
        <w:r w:rsidR="00747366" w:rsidRPr="00A80476">
          <w:rPr>
            <w:rFonts w:cs="Calibri"/>
            <w:color w:val="000000"/>
            <w:sz w:val="22"/>
            <w:szCs w:val="22"/>
          </w:rPr>
          <w:tab/>
        </w:r>
        <w:r w:rsidR="00747366" w:rsidRPr="00A80476">
          <w:rPr>
            <w:rStyle w:val="af1"/>
            <w:rFonts w:cs="Calibri"/>
            <w:color w:val="000000"/>
          </w:rPr>
          <w:t>Создание расписания приема</w:t>
        </w:r>
        <w:r w:rsidR="00747366" w:rsidRPr="00A80476">
          <w:rPr>
            <w:rFonts w:cs="Calibri"/>
            <w:webHidden/>
            <w:color w:val="000000"/>
          </w:rPr>
          <w:tab/>
        </w:r>
        <w:r w:rsidR="00747366" w:rsidRPr="00A80476">
          <w:rPr>
            <w:rFonts w:cs="Calibri"/>
            <w:webHidden/>
            <w:color w:val="000000"/>
          </w:rPr>
          <w:fldChar w:fldCharType="begin"/>
        </w:r>
        <w:r w:rsidR="00747366" w:rsidRPr="00A80476">
          <w:rPr>
            <w:rFonts w:cs="Calibri"/>
            <w:webHidden/>
            <w:color w:val="000000"/>
          </w:rPr>
          <w:instrText xml:space="preserve"> PAGEREF _Toc46993418 \h </w:instrText>
        </w:r>
        <w:r w:rsidR="00747366" w:rsidRPr="00A80476">
          <w:rPr>
            <w:rFonts w:cs="Calibri"/>
            <w:webHidden/>
            <w:color w:val="000000"/>
          </w:rPr>
        </w:r>
        <w:r w:rsidR="00747366" w:rsidRPr="00A80476">
          <w:rPr>
            <w:rFonts w:cs="Calibri"/>
            <w:webHidden/>
            <w:color w:val="000000"/>
          </w:rPr>
          <w:fldChar w:fldCharType="separate"/>
        </w:r>
        <w:r w:rsidR="00A93B08">
          <w:rPr>
            <w:rFonts w:cs="Calibri"/>
            <w:webHidden/>
            <w:color w:val="000000"/>
          </w:rPr>
          <w:t>1</w:t>
        </w:r>
        <w:r w:rsidR="0068552F">
          <w:rPr>
            <w:rFonts w:cs="Calibri"/>
            <w:webHidden/>
            <w:color w:val="000000"/>
          </w:rPr>
          <w:t>2</w:t>
        </w:r>
        <w:r w:rsidR="00747366" w:rsidRPr="00A80476">
          <w:rPr>
            <w:rFonts w:cs="Calibri"/>
            <w:webHidden/>
            <w:color w:val="000000"/>
          </w:rPr>
          <w:fldChar w:fldCharType="end"/>
        </w:r>
      </w:hyperlink>
    </w:p>
    <w:p w14:paraId="48E8590D" w14:textId="4D986F68" w:rsidR="004B7989" w:rsidRPr="00B71288" w:rsidRDefault="00150CE1" w:rsidP="00150CE1">
      <w:pPr>
        <w:pStyle w:val="af0"/>
        <w:rPr>
          <w:rFonts w:ascii="Calibri" w:hAnsi="Calibri" w:cs="Calibri"/>
          <w:sz w:val="36"/>
        </w:rPr>
      </w:pPr>
      <w:r w:rsidRPr="00A80476">
        <w:rPr>
          <w:rFonts w:ascii="Calibri" w:hAnsi="Calibri" w:cs="Calibri"/>
          <w:color w:val="000000"/>
          <w:sz w:val="36"/>
        </w:rPr>
        <w:fldChar w:fldCharType="end"/>
      </w:r>
    </w:p>
    <w:p w14:paraId="583F162C" w14:textId="2C84FF42" w:rsidR="00EB43A3" w:rsidRPr="00B71288" w:rsidRDefault="0002024B" w:rsidP="00404A8C">
      <w:pPr>
        <w:rPr>
          <w:rFonts w:ascii="Calibri" w:hAnsi="Calibri" w:cs="Calibri"/>
          <w:lang w:val="ru-RU"/>
        </w:rPr>
      </w:pPr>
      <w:bookmarkStart w:id="0" w:name="_Toc41315214"/>
      <w:r w:rsidRPr="00B71288">
        <w:rPr>
          <w:rFonts w:ascii="Calibri" w:hAnsi="Calibri" w:cs="Calibri"/>
          <w:lang w:val="ru-RU"/>
        </w:rPr>
        <w:br w:type="page"/>
      </w:r>
      <w:r w:rsidR="00A94685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33664" behindDoc="0" locked="1" layoutInCell="0" allowOverlap="1" wp14:anchorId="7A33EA8B" wp14:editId="51FB309E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644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45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7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9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0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1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630834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2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630834" w:rsidRPr="0002024B" w:rsidRDefault="00630834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3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6A4AEECE" w:rsidR="00630834" w:rsidRPr="002D5FE2" w:rsidRDefault="002A5F98" w:rsidP="00EB43A3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Оглавление</w:t>
                              </w:r>
                            </w:p>
                            <w:p w14:paraId="6106E2BE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630834" w:rsidRDefault="00630834" w:rsidP="00EB43A3"/>
                            <w:p w14:paraId="72B5ABE8" w14:textId="77777777" w:rsidR="00630834" w:rsidRDefault="00630834" w:rsidP="00EB43A3">
                              <w:pPr>
                                <w:pStyle w:val="3"/>
                              </w:pPr>
                              <w:bookmarkStart w:id="1" w:name="_Toc41315215"/>
                              <w:bookmarkStart w:id="2" w:name="_Toc42894266"/>
                              <w:r>
                                <w:t>Экран входа в систему ЛЛО</w:t>
                              </w:r>
                              <w:bookmarkEnd w:id="1"/>
                              <w:bookmarkEnd w:id="2"/>
                            </w:p>
                            <w:p w14:paraId="3E90CF67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630834" w:rsidRDefault="00630834" w:rsidP="00EB43A3"/>
                            <w:p w14:paraId="0A510093" w14:textId="77777777" w:rsidR="00630834" w:rsidRDefault="00630834" w:rsidP="00EB43A3">
                              <w:pPr>
                                <w:pStyle w:val="3"/>
                              </w:pPr>
                              <w:bookmarkStart w:id="3" w:name="_Toc41315216"/>
                              <w:bookmarkStart w:id="4" w:name="_Toc42894267"/>
                              <w:r>
                                <w:t>Экран входа в систему ЛЛО</w:t>
                              </w:r>
                              <w:bookmarkEnd w:id="3"/>
                              <w:bookmarkEnd w:id="4"/>
                            </w:p>
                            <w:p w14:paraId="608FC43E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630834" w:rsidRDefault="00630834" w:rsidP="00EB43A3"/>
                            <w:p w14:paraId="32B1D357" w14:textId="77777777" w:rsidR="00630834" w:rsidRDefault="00630834" w:rsidP="00EB43A3">
                              <w:pPr>
                                <w:pStyle w:val="3"/>
                              </w:pPr>
                              <w:bookmarkStart w:id="5" w:name="_Toc41315217"/>
                              <w:bookmarkStart w:id="6" w:name="_Toc42894268"/>
                              <w:r>
                                <w:t>Экран входа в систему ЛЛО</w:t>
                              </w:r>
                              <w:bookmarkEnd w:id="5"/>
                              <w:bookmarkEnd w:id="6"/>
                            </w:p>
                            <w:p w14:paraId="6B059096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630834" w:rsidRDefault="00630834" w:rsidP="00EB43A3"/>
                            <w:p w14:paraId="43D9B074" w14:textId="77777777" w:rsidR="00630834" w:rsidRDefault="00630834" w:rsidP="00EB43A3">
                              <w:pPr>
                                <w:pStyle w:val="3"/>
                              </w:pPr>
                              <w:bookmarkStart w:id="7" w:name="_Toc41315218"/>
                              <w:bookmarkStart w:id="8" w:name="_Toc42894269"/>
                              <w:r>
                                <w:t>Экран входа в систему ЛЛО</w:t>
                              </w:r>
                              <w:bookmarkEnd w:id="7"/>
                              <w:bookmarkEnd w:id="8"/>
                            </w:p>
                            <w:p w14:paraId="11533007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630834" w:rsidRDefault="00630834" w:rsidP="00EB43A3"/>
                            <w:p w14:paraId="5D231A73" w14:textId="77777777" w:rsidR="00630834" w:rsidRDefault="00630834" w:rsidP="00EB43A3">
                              <w:pPr>
                                <w:pStyle w:val="3"/>
                              </w:pPr>
                              <w:bookmarkStart w:id="9" w:name="_Toc41315219"/>
                              <w:bookmarkStart w:id="10" w:name="_Toc42894270"/>
                              <w:r>
                                <w:t>Экран входа в систему ЛЛО</w:t>
                              </w:r>
                              <w:bookmarkEnd w:id="9"/>
                              <w:bookmarkEnd w:id="10"/>
                            </w:p>
                            <w:p w14:paraId="26BAA18B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630834" w:rsidRDefault="00630834" w:rsidP="00EB43A3"/>
                            <w:p w14:paraId="7623B7D7" w14:textId="77777777" w:rsidR="00630834" w:rsidRDefault="00630834" w:rsidP="00EB43A3">
                              <w:pPr>
                                <w:pStyle w:val="3"/>
                              </w:pPr>
                              <w:bookmarkStart w:id="11" w:name="_Toc41315220"/>
                              <w:bookmarkStart w:id="12" w:name="_Toc42894271"/>
                              <w:r>
                                <w:t>Экран входа в систему ЛЛО</w:t>
                              </w:r>
                              <w:bookmarkEnd w:id="11"/>
                              <w:bookmarkEnd w:id="12"/>
                            </w:p>
                            <w:p w14:paraId="5350AE5D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630834" w:rsidRDefault="00630834" w:rsidP="00EB43A3"/>
                            <w:p w14:paraId="158D30A7" w14:textId="77777777" w:rsidR="00630834" w:rsidRDefault="00630834" w:rsidP="00EB43A3">
                              <w:pPr>
                                <w:pStyle w:val="3"/>
                              </w:pPr>
                              <w:bookmarkStart w:id="13" w:name="_Toc41315221"/>
                              <w:bookmarkStart w:id="14" w:name="_Toc42894272"/>
                              <w:r>
                                <w:t>Экран входа в систему ЛЛО</w:t>
                              </w:r>
                              <w:bookmarkEnd w:id="13"/>
                              <w:bookmarkEnd w:id="14"/>
                            </w:p>
                            <w:p w14:paraId="6490450B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630834" w:rsidRDefault="00630834" w:rsidP="00EB43A3"/>
                            <w:p w14:paraId="066E6F1F" w14:textId="77777777" w:rsidR="00630834" w:rsidRDefault="00630834" w:rsidP="00EB43A3">
                              <w:pPr>
                                <w:pStyle w:val="3"/>
                              </w:pPr>
                              <w:bookmarkStart w:id="15" w:name="_Toc41315222"/>
                              <w:bookmarkStart w:id="16" w:name="_Toc42894273"/>
                              <w:r>
                                <w:t>Экран входа в систему ЛЛО</w:t>
                              </w:r>
                              <w:bookmarkEnd w:id="15"/>
                              <w:bookmarkEnd w:id="16"/>
                            </w:p>
                            <w:p w14:paraId="55A99F60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630834" w:rsidRDefault="00630834" w:rsidP="00EB43A3"/>
                            <w:p w14:paraId="59408CD5" w14:textId="77777777" w:rsidR="00630834" w:rsidRDefault="00630834" w:rsidP="00EB43A3">
                              <w:pPr>
                                <w:pStyle w:val="3"/>
                              </w:pPr>
                              <w:bookmarkStart w:id="17" w:name="_Toc41315223"/>
                              <w:bookmarkStart w:id="18" w:name="_Toc42894274"/>
                              <w:r>
                                <w:t>Экран входа в систему ЛЛО</w:t>
                              </w:r>
                              <w:bookmarkEnd w:id="17"/>
                              <w:bookmarkEnd w:id="18"/>
                            </w:p>
                            <w:p w14:paraId="1C67BF1E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630834" w:rsidRDefault="00630834" w:rsidP="00EB43A3"/>
                            <w:p w14:paraId="7F402298" w14:textId="77777777" w:rsidR="00630834" w:rsidRDefault="00630834" w:rsidP="00EB43A3">
                              <w:pPr>
                                <w:pStyle w:val="3"/>
                              </w:pPr>
                              <w:bookmarkStart w:id="19" w:name="_Toc41315224"/>
                              <w:bookmarkStart w:id="20" w:name="_Toc42894275"/>
                              <w:r>
                                <w:t>Экран входа в систему ЛЛО</w:t>
                              </w:r>
                              <w:bookmarkEnd w:id="19"/>
                              <w:bookmarkEnd w:id="20"/>
                            </w:p>
                            <w:p w14:paraId="5A7C21A5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630834" w:rsidRDefault="00630834" w:rsidP="00EB43A3"/>
                            <w:p w14:paraId="172C071A" w14:textId="77777777" w:rsidR="00630834" w:rsidRDefault="00630834" w:rsidP="00EB43A3">
                              <w:pPr>
                                <w:pStyle w:val="3"/>
                              </w:pPr>
                              <w:bookmarkStart w:id="21" w:name="_Toc41315225"/>
                              <w:bookmarkStart w:id="22" w:name="_Toc42894276"/>
                              <w:r>
                                <w:t>Экран входа в систему ЛЛО</w:t>
                              </w:r>
                              <w:bookmarkEnd w:id="21"/>
                              <w:bookmarkEnd w:id="22"/>
                            </w:p>
                            <w:p w14:paraId="0F193263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630834" w:rsidRDefault="00630834" w:rsidP="00EB43A3"/>
                            <w:p w14:paraId="6DC7C657" w14:textId="77777777" w:rsidR="00630834" w:rsidRDefault="00630834" w:rsidP="00EB43A3">
                              <w:pPr>
                                <w:pStyle w:val="3"/>
                              </w:pPr>
                              <w:bookmarkStart w:id="23" w:name="_Toc41315226"/>
                              <w:bookmarkStart w:id="24" w:name="_Toc42894277"/>
                              <w:r>
                                <w:t>Экран входа в систему ЛЛО</w:t>
                              </w:r>
                              <w:bookmarkEnd w:id="23"/>
                              <w:bookmarkEnd w:id="24"/>
                            </w:p>
                            <w:p w14:paraId="2410F496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630834" w:rsidRDefault="00630834" w:rsidP="00EB43A3"/>
                            <w:p w14:paraId="31E751ED" w14:textId="77777777" w:rsidR="00630834" w:rsidRDefault="00630834" w:rsidP="00EB43A3">
                              <w:pPr>
                                <w:pStyle w:val="3"/>
                              </w:pPr>
                              <w:bookmarkStart w:id="25" w:name="_Toc41315227"/>
                              <w:bookmarkStart w:id="26" w:name="_Toc42894278"/>
                              <w:r>
                                <w:t>Экран входа в систему ЛЛО</w:t>
                              </w:r>
                              <w:bookmarkEnd w:id="25"/>
                              <w:bookmarkEnd w:id="26"/>
                            </w:p>
                            <w:p w14:paraId="123EBAD5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630834" w:rsidRDefault="00630834" w:rsidP="00EB43A3"/>
                            <w:p w14:paraId="7EAB56B0" w14:textId="77777777" w:rsidR="00630834" w:rsidRDefault="00630834" w:rsidP="00EB43A3">
                              <w:pPr>
                                <w:pStyle w:val="3"/>
                              </w:pPr>
                              <w:bookmarkStart w:id="27" w:name="_Toc41315228"/>
                              <w:bookmarkStart w:id="28" w:name="_Toc42894279"/>
                              <w:r>
                                <w:t>Экран входа в систему ЛЛО</w:t>
                              </w:r>
                              <w:bookmarkEnd w:id="27"/>
                              <w:bookmarkEnd w:id="28"/>
                            </w:p>
                            <w:p w14:paraId="0E29AC4E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630834" w:rsidRDefault="00630834" w:rsidP="00EB43A3"/>
                            <w:p w14:paraId="6DE85BC9" w14:textId="77777777" w:rsidR="00630834" w:rsidRDefault="00630834" w:rsidP="00EB43A3">
                              <w:pPr>
                                <w:pStyle w:val="3"/>
                              </w:pPr>
                              <w:bookmarkStart w:id="29" w:name="_Toc41315229"/>
                              <w:bookmarkStart w:id="30" w:name="_Toc42894280"/>
                              <w:r>
                                <w:t>Экран входа в систему ЛЛО</w:t>
                              </w:r>
                              <w:bookmarkEnd w:id="29"/>
                              <w:bookmarkEnd w:id="30"/>
                            </w:p>
                            <w:p w14:paraId="0616260F" w14:textId="77777777" w:rsidR="00630834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630834" w:rsidRPr="00F303CF" w:rsidRDefault="00630834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EA8B" id="Group 720" o:spid="_x0000_s1026" style="position:absolute;left:0;text-align:left;margin-left:57pt;margin-top:19.75pt;width:518.8pt;height:802.3pt;z-index:251633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2e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LkM4HfM+EIyO0LAAD//wMAUEsBAi0AFAAGAAgAAAAhANvh9svuAAAAhQEAABMAAAAAAAAAAAAA&#10;AAAAAAAAAFtDb250ZW50X1R5cGVzXS54bWxQSwECLQAUAAYACAAAACEAWvQsW78AAAAVAQAACwAA&#10;AAAAAAAAAAAAAAAfAQAAX3JlbHMvLnJlbHNQSwECLQAUAAYACAAAACEA0hZtnsMAAADcAAAADwAA&#10;AAAAAAAAAAAAAAAHAgAAZHJzL2Rvd25yZXYueG1sUEsFBgAAAAADAAMAtwAAAPc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F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5j+/8D4TjoBcvQAAAP//AwBQSwECLQAUAAYACAAAACEA2+H2y+4AAACFAQAAEwAAAAAAAAAAAAAA&#10;AAAAAAAAW0NvbnRlbnRfVHlwZXNdLnhtbFBLAQItABQABgAIAAAAIQBa9CxbvwAAABUBAAALAAAA&#10;AAAAAAAAAAAAAB8BAABfcmVscy8ucmVsc1BLAQItABQABgAIAAAAIQC9WsgFwgAAANwAAAAPAAAA&#10;AAAAAAAAAAAAAAcCAABkcnMvZG93bnJldi54bWxQSwUGAAAAAAMAAwC3AAAA9gIAAAAA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x3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1jMwtpw&#10;JhwBufkCAAD//wMAUEsBAi0AFAAGAAgAAAAhANvh9svuAAAAhQEAABMAAAAAAAAAAAAAAAAAAAAA&#10;AFtDb250ZW50X1R5cGVzXS54bWxQSwECLQAUAAYACAAAACEAWvQsW78AAAAVAQAACwAAAAAAAAAA&#10;AAAAAAAfAQAAX3JlbHMvLnJlbHNQSwECLQAUAAYACAAAACEAzMVcd70AAADcAAAADwAAAAAAAAAA&#10;AAAAAAAHAgAAZHJzL2Rvd25yZXYueG1sUEsFBgAAAAADAAMAtwAAAPECAAAAAA==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M3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BL5nwhGQ6w8AAAD//wMAUEsBAi0AFAAGAAgAAAAhANvh9svuAAAAhQEAABMAAAAAAAAAAAAAAAAA&#10;AAAAAFtDb250ZW50X1R5cGVzXS54bWxQSwECLQAUAAYACAAAACEAWvQsW78AAAAVAQAACwAAAAAA&#10;AAAAAAAAAAAfAQAAX3JlbHMvLnJlbHNQSwECLQAUAAYACAAAACEA2CZjN8AAAADcAAAADwAAAAAA&#10;AAAAAAAAAAAHAgAAZHJzL2Rvd25yZXYueG1sUEsFBgAAAAADAAMAtwAAAPQ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po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DDC9poxQAAANwAAAAP&#10;AAAAAAAAAAAAAAAAAAcCAABkcnMvZG93bnJldi54bWxQSwUGAAAAAAMAAwC3AAAA+QIAAAAA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C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mbT&#10;CXzPhCMgVx8AAAD//wMAUEsBAi0AFAAGAAgAAAAhANvh9svuAAAAhQEAABMAAAAAAAAAAAAAAAAA&#10;AAAAAFtDb250ZW50X1R5cGVzXS54bWxQSwECLQAUAAYACAAAACEAWvQsW78AAAAVAQAACwAAAAAA&#10;AAAAAAAAAAAfAQAAX3JlbHMvLnJlbHNQSwECLQAUAAYACAAAACEAyFHAr8AAAADcAAAADwAAAAAA&#10;AAAAAAAAAAAHAgAAZHJzL2Rvd25yZXYueG1sUEsFBgAAAAADAAMAtwAAAPQCAAAAAA==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" filled="f" stroked="f" strokeweight=".25pt">
                  <v:textbox inset="1pt,1pt,1pt,1pt">
                    <w:txbxContent>
                      <w:p w14:paraId="484B83B3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Pn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" filled="f" stroked="f" strokeweight=".25pt">
                  <v:textbox inset="1pt,1pt,1pt,1pt">
                    <w:txbxContent>
                      <w:p w14:paraId="1BCA3134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" filled="f" stroked="f" strokeweight=".25pt">
                  <v:textbox inset="1pt,1pt,1pt,1pt">
                    <w:txbxContent>
                      <w:p w14:paraId="246498DB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" filled="f" stroked="f" strokeweight=".25pt">
                  <v:textbox inset="1pt,1pt,1pt,1pt">
                    <w:txbxContent>
                      <w:p w14:paraId="7DC1FA55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" filled="f" stroked="f" strokeweight=".25pt">
                  <v:textbox inset="1pt,1pt,1pt,1pt">
                    <w:txbxContent>
                      <w:p w14:paraId="3CB8FD00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" filled="f" stroked="f" strokeweight=".25pt">
                  <v:textbox inset="1pt,1pt,1pt,1pt">
                    <w:txbxContent>
                      <w:p w14:paraId="5801BBB4" w14:textId="77777777" w:rsidR="00630834" w:rsidRDefault="00630834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" filled="f" stroked="f" strokeweight=".25pt">
                  <v:textbox inset="1pt,1pt,1pt,1pt">
                    <w:txbxContent>
                      <w:p w14:paraId="467E0C4A" w14:textId="77777777" w:rsidR="00630834" w:rsidRPr="0002024B" w:rsidRDefault="00630834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" filled="f" stroked="f" strokeweight=".25pt">
                  <v:textbox inset="1pt,1pt,1pt,1pt">
                    <w:txbxContent>
                      <w:p w14:paraId="5A17E05B" w14:textId="6A4AEECE" w:rsidR="00630834" w:rsidRPr="002D5FE2" w:rsidRDefault="002A5F98" w:rsidP="00EB43A3">
                        <w:pPr>
                          <w:pStyle w:val="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Оглавление</w:t>
                        </w:r>
                      </w:p>
                      <w:p w14:paraId="6106E2BE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56B23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630834" w:rsidRDefault="00630834" w:rsidP="00EB43A3"/>
                      <w:p w14:paraId="72B5ABE8" w14:textId="77777777" w:rsidR="00630834" w:rsidRDefault="00630834" w:rsidP="00EB43A3">
                        <w:pPr>
                          <w:pStyle w:val="3"/>
                        </w:pPr>
                        <w:bookmarkStart w:id="31" w:name="_Toc41315215"/>
                        <w:bookmarkStart w:id="32" w:name="_Toc42894266"/>
                        <w:r>
                          <w:t>Экран входа в систему ЛЛО</w:t>
                        </w:r>
                        <w:bookmarkEnd w:id="31"/>
                        <w:bookmarkEnd w:id="32"/>
                      </w:p>
                      <w:p w14:paraId="3E90CF67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718074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630834" w:rsidRDefault="00630834" w:rsidP="00EB43A3"/>
                      <w:p w14:paraId="0A510093" w14:textId="77777777" w:rsidR="00630834" w:rsidRDefault="00630834" w:rsidP="00EB43A3">
                        <w:pPr>
                          <w:pStyle w:val="3"/>
                        </w:pPr>
                        <w:bookmarkStart w:id="33" w:name="_Toc41315216"/>
                        <w:bookmarkStart w:id="34" w:name="_Toc42894267"/>
                        <w:r>
                          <w:t>Экран входа в систему ЛЛО</w:t>
                        </w:r>
                        <w:bookmarkEnd w:id="33"/>
                        <w:bookmarkEnd w:id="34"/>
                      </w:p>
                      <w:p w14:paraId="608FC43E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86B40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630834" w:rsidRDefault="00630834" w:rsidP="00EB43A3"/>
                      <w:p w14:paraId="32B1D357" w14:textId="77777777" w:rsidR="00630834" w:rsidRDefault="00630834" w:rsidP="00EB43A3">
                        <w:pPr>
                          <w:pStyle w:val="3"/>
                        </w:pPr>
                        <w:bookmarkStart w:id="35" w:name="_Toc41315217"/>
                        <w:bookmarkStart w:id="36" w:name="_Toc42894268"/>
                        <w:r>
                          <w:t>Экран входа в систему ЛЛО</w:t>
                        </w:r>
                        <w:bookmarkEnd w:id="35"/>
                        <w:bookmarkEnd w:id="36"/>
                      </w:p>
                      <w:p w14:paraId="6B059096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88BE7B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630834" w:rsidRDefault="00630834" w:rsidP="00EB43A3"/>
                      <w:p w14:paraId="43D9B074" w14:textId="77777777" w:rsidR="00630834" w:rsidRDefault="00630834" w:rsidP="00EB43A3">
                        <w:pPr>
                          <w:pStyle w:val="3"/>
                        </w:pPr>
                        <w:bookmarkStart w:id="37" w:name="_Toc41315218"/>
                        <w:bookmarkStart w:id="38" w:name="_Toc42894269"/>
                        <w:r>
                          <w:t>Экран входа в систему ЛЛО</w:t>
                        </w:r>
                        <w:bookmarkEnd w:id="37"/>
                        <w:bookmarkEnd w:id="38"/>
                      </w:p>
                      <w:p w14:paraId="11533007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6646DF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630834" w:rsidRDefault="00630834" w:rsidP="00EB43A3"/>
                      <w:p w14:paraId="5D231A73" w14:textId="77777777" w:rsidR="00630834" w:rsidRDefault="00630834" w:rsidP="00EB43A3">
                        <w:pPr>
                          <w:pStyle w:val="3"/>
                        </w:pPr>
                        <w:bookmarkStart w:id="39" w:name="_Toc41315219"/>
                        <w:bookmarkStart w:id="40" w:name="_Toc42894270"/>
                        <w:r>
                          <w:t>Экран входа в систему ЛЛО</w:t>
                        </w:r>
                        <w:bookmarkEnd w:id="39"/>
                        <w:bookmarkEnd w:id="40"/>
                      </w:p>
                      <w:p w14:paraId="26BAA18B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41D52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630834" w:rsidRDefault="00630834" w:rsidP="00EB43A3"/>
                      <w:p w14:paraId="7623B7D7" w14:textId="77777777" w:rsidR="00630834" w:rsidRDefault="00630834" w:rsidP="00EB43A3">
                        <w:pPr>
                          <w:pStyle w:val="3"/>
                        </w:pPr>
                        <w:bookmarkStart w:id="41" w:name="_Toc41315220"/>
                        <w:bookmarkStart w:id="42" w:name="_Toc42894271"/>
                        <w:r>
                          <w:t>Экран входа в систему ЛЛО</w:t>
                        </w:r>
                        <w:bookmarkEnd w:id="41"/>
                        <w:bookmarkEnd w:id="42"/>
                      </w:p>
                      <w:p w14:paraId="5350AE5D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DF7FB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630834" w:rsidRDefault="00630834" w:rsidP="00EB43A3"/>
                      <w:p w14:paraId="158D30A7" w14:textId="77777777" w:rsidR="00630834" w:rsidRDefault="00630834" w:rsidP="00EB43A3">
                        <w:pPr>
                          <w:pStyle w:val="3"/>
                        </w:pPr>
                        <w:bookmarkStart w:id="43" w:name="_Toc41315221"/>
                        <w:bookmarkStart w:id="44" w:name="_Toc42894272"/>
                        <w:r>
                          <w:t>Экран входа в систему ЛЛО</w:t>
                        </w:r>
                        <w:bookmarkEnd w:id="43"/>
                        <w:bookmarkEnd w:id="44"/>
                      </w:p>
                      <w:p w14:paraId="6490450B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590B0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630834" w:rsidRDefault="00630834" w:rsidP="00EB43A3"/>
                      <w:p w14:paraId="066E6F1F" w14:textId="77777777" w:rsidR="00630834" w:rsidRDefault="00630834" w:rsidP="00EB43A3">
                        <w:pPr>
                          <w:pStyle w:val="3"/>
                        </w:pPr>
                        <w:bookmarkStart w:id="45" w:name="_Toc41315222"/>
                        <w:bookmarkStart w:id="46" w:name="_Toc42894273"/>
                        <w:r>
                          <w:t>Экран входа в систему ЛЛО</w:t>
                        </w:r>
                        <w:bookmarkEnd w:id="45"/>
                        <w:bookmarkEnd w:id="46"/>
                      </w:p>
                      <w:p w14:paraId="55A99F60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53F8AB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630834" w:rsidRDefault="00630834" w:rsidP="00EB43A3"/>
                      <w:p w14:paraId="59408CD5" w14:textId="77777777" w:rsidR="00630834" w:rsidRDefault="00630834" w:rsidP="00EB43A3">
                        <w:pPr>
                          <w:pStyle w:val="3"/>
                        </w:pPr>
                        <w:bookmarkStart w:id="47" w:name="_Toc41315223"/>
                        <w:bookmarkStart w:id="48" w:name="_Toc42894274"/>
                        <w:r>
                          <w:t>Экран входа в систему ЛЛО</w:t>
                        </w:r>
                        <w:bookmarkEnd w:id="47"/>
                        <w:bookmarkEnd w:id="48"/>
                      </w:p>
                      <w:p w14:paraId="1C67BF1E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B9F6A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630834" w:rsidRDefault="00630834" w:rsidP="00EB43A3"/>
                      <w:p w14:paraId="7F402298" w14:textId="77777777" w:rsidR="00630834" w:rsidRDefault="00630834" w:rsidP="00EB43A3">
                        <w:pPr>
                          <w:pStyle w:val="3"/>
                        </w:pPr>
                        <w:bookmarkStart w:id="49" w:name="_Toc41315224"/>
                        <w:bookmarkStart w:id="50" w:name="_Toc42894275"/>
                        <w:r>
                          <w:t>Экран входа в систему ЛЛО</w:t>
                        </w:r>
                        <w:bookmarkEnd w:id="49"/>
                        <w:bookmarkEnd w:id="50"/>
                      </w:p>
                      <w:p w14:paraId="5A7C21A5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239DAB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630834" w:rsidRDefault="00630834" w:rsidP="00EB43A3"/>
                      <w:p w14:paraId="172C071A" w14:textId="77777777" w:rsidR="00630834" w:rsidRDefault="00630834" w:rsidP="00EB43A3">
                        <w:pPr>
                          <w:pStyle w:val="3"/>
                        </w:pPr>
                        <w:bookmarkStart w:id="51" w:name="_Toc41315225"/>
                        <w:bookmarkStart w:id="52" w:name="_Toc42894276"/>
                        <w:r>
                          <w:t>Экран входа в систему ЛЛО</w:t>
                        </w:r>
                        <w:bookmarkEnd w:id="51"/>
                        <w:bookmarkEnd w:id="52"/>
                      </w:p>
                      <w:p w14:paraId="0F193263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AEAD72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630834" w:rsidRDefault="00630834" w:rsidP="00EB43A3"/>
                      <w:p w14:paraId="6DC7C657" w14:textId="77777777" w:rsidR="00630834" w:rsidRDefault="00630834" w:rsidP="00EB43A3">
                        <w:pPr>
                          <w:pStyle w:val="3"/>
                        </w:pPr>
                        <w:bookmarkStart w:id="53" w:name="_Toc41315226"/>
                        <w:bookmarkStart w:id="54" w:name="_Toc42894277"/>
                        <w:r>
                          <w:t>Экран входа в систему ЛЛО</w:t>
                        </w:r>
                        <w:bookmarkEnd w:id="53"/>
                        <w:bookmarkEnd w:id="54"/>
                      </w:p>
                      <w:p w14:paraId="2410F496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83F76F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630834" w:rsidRDefault="00630834" w:rsidP="00EB43A3"/>
                      <w:p w14:paraId="31E751ED" w14:textId="77777777" w:rsidR="00630834" w:rsidRDefault="00630834" w:rsidP="00EB43A3">
                        <w:pPr>
                          <w:pStyle w:val="3"/>
                        </w:pPr>
                        <w:bookmarkStart w:id="55" w:name="_Toc41315227"/>
                        <w:bookmarkStart w:id="56" w:name="_Toc42894278"/>
                        <w:r>
                          <w:t>Экран входа в систему ЛЛО</w:t>
                        </w:r>
                        <w:bookmarkEnd w:id="55"/>
                        <w:bookmarkEnd w:id="56"/>
                      </w:p>
                      <w:p w14:paraId="123EBAD5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9226AB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630834" w:rsidRDefault="00630834" w:rsidP="00EB43A3"/>
                      <w:p w14:paraId="7EAB56B0" w14:textId="77777777" w:rsidR="00630834" w:rsidRDefault="00630834" w:rsidP="00EB43A3">
                        <w:pPr>
                          <w:pStyle w:val="3"/>
                        </w:pPr>
                        <w:bookmarkStart w:id="57" w:name="_Toc41315228"/>
                        <w:bookmarkStart w:id="58" w:name="_Toc42894279"/>
                        <w:r>
                          <w:t>Экран входа в систему ЛЛО</w:t>
                        </w:r>
                        <w:bookmarkEnd w:id="57"/>
                        <w:bookmarkEnd w:id="58"/>
                      </w:p>
                      <w:p w14:paraId="0E29AC4E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C3EFD8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630834" w:rsidRDefault="00630834" w:rsidP="00EB43A3"/>
                      <w:p w14:paraId="6DE85BC9" w14:textId="77777777" w:rsidR="00630834" w:rsidRDefault="00630834" w:rsidP="00EB43A3">
                        <w:pPr>
                          <w:pStyle w:val="3"/>
                        </w:pPr>
                        <w:bookmarkStart w:id="59" w:name="_Toc41315229"/>
                        <w:bookmarkStart w:id="60" w:name="_Toc42894280"/>
                        <w:r>
                          <w:t>Экран входа в систему ЛЛО</w:t>
                        </w:r>
                        <w:bookmarkEnd w:id="59"/>
                        <w:bookmarkEnd w:id="60"/>
                      </w:p>
                      <w:p w14:paraId="0616260F" w14:textId="77777777" w:rsidR="00630834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EC0A1" w14:textId="77777777" w:rsidR="00630834" w:rsidRPr="00F303CF" w:rsidRDefault="00630834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7428807" w14:textId="077A8C2F" w:rsidR="00EB43A3" w:rsidRPr="00B71288" w:rsidRDefault="00EB43A3" w:rsidP="009E50A2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bookmarkStart w:id="61" w:name="_Toc6828918"/>
      <w:bookmarkStart w:id="62" w:name="_Toc46993405"/>
      <w:r w:rsidRPr="00B71288">
        <w:rPr>
          <w:rFonts w:ascii="Calibri" w:hAnsi="Calibri" w:cs="Calibri"/>
          <w:lang w:val="ru-RU"/>
        </w:rPr>
        <w:t>Сокращения и обозначения</w:t>
      </w:r>
      <w:bookmarkEnd w:id="61"/>
      <w:bookmarkEnd w:id="6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B71288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B71288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63" w:name="_Toc4166899"/>
            <w:bookmarkStart w:id="64" w:name="_Toc4169807"/>
            <w:bookmarkStart w:id="65" w:name="_Toc4428296"/>
            <w:r w:rsidRPr="00B71288">
              <w:rPr>
                <w:rFonts w:ascii="Calibri" w:hAnsi="Calibri" w:cs="Calibri"/>
                <w:lang w:val="ru-RU"/>
              </w:rPr>
              <w:t>Термин</w:t>
            </w:r>
            <w:bookmarkEnd w:id="63"/>
            <w:bookmarkEnd w:id="64"/>
            <w:bookmarkEnd w:id="65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B71288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66" w:name="_Toc4166900"/>
            <w:bookmarkStart w:id="67" w:name="_Toc4169808"/>
            <w:bookmarkStart w:id="68" w:name="_Toc4428297"/>
            <w:r w:rsidRPr="00B71288">
              <w:rPr>
                <w:rFonts w:ascii="Calibri" w:hAnsi="Calibri" w:cs="Calibri"/>
                <w:lang w:val="ru-RU"/>
              </w:rPr>
              <w:t>Определение</w:t>
            </w:r>
            <w:bookmarkEnd w:id="66"/>
            <w:bookmarkEnd w:id="67"/>
            <w:bookmarkEnd w:id="68"/>
          </w:p>
        </w:tc>
      </w:tr>
      <w:tr w:rsidR="00EB43A3" w:rsidRPr="00B71288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B71288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B71288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B71288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08D62359" w:rsidR="00EB43A3" w:rsidRPr="00B71288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46CEC56E" w:rsidR="00EB43A3" w:rsidRPr="00B71288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B71288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7777777" w:rsidR="00EB43A3" w:rsidRPr="00B71288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1A8CF53" w14:textId="58B8FF33" w:rsidR="00EB43A3" w:rsidRPr="00B71288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Quick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Response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Code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отклика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) – матричный </w:t>
            </w:r>
            <w:r w:rsid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</w:t>
            </w: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(двумерный) штрих-код, размещаемый на оборотной стороне электронной карты «Единая карта петербуржца» и </w:t>
            </w:r>
            <w:r w:rsid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  </w:t>
            </w:r>
            <w:r w:rsidR="00D863CC"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содержащий идентификатор карты</w:t>
            </w:r>
          </w:p>
        </w:tc>
      </w:tr>
      <w:tr w:rsidR="00EB43A3" w:rsidRPr="00B71288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77777777" w:rsidR="00EB43A3" w:rsidRPr="00B71288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3E526F3F" w:rsidR="00EB43A3" w:rsidRPr="00B71288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Обяза</w:t>
            </w:r>
            <w:r w:rsidR="00D863CC"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B71288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B71288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B71288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B71288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B71288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4C232676" w:rsidR="00230EE4" w:rsidRPr="00B71288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</w:t>
            </w:r>
            <w:r w:rsid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     </w:t>
            </w:r>
            <w:r w:rsidR="00D863CC"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автоматизирует региональные процессы здравоохранения и создает единое информационное поле для обмена данными между медицинскими учреждениями, органами управления здравоохранением и гражданами</w:t>
            </w:r>
          </w:p>
        </w:tc>
      </w:tr>
      <w:tr w:rsidR="00D863CC" w:rsidRPr="00B71288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0C4271A6" w:rsidR="00D863CC" w:rsidRPr="00B71288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BB0C756" w:rsidR="00D863CC" w:rsidRPr="00B71288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Операционная система</w:t>
            </w:r>
          </w:p>
        </w:tc>
      </w:tr>
      <w:tr w:rsidR="00210252" w:rsidRPr="00B71288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436F1FF4" w:rsidR="00210252" w:rsidRPr="00B71288" w:rsidRDefault="00210252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6CC9322F" w:rsidR="00210252" w:rsidRPr="00B71288" w:rsidRDefault="00210252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210252" w:rsidRPr="00B71288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2AAA9026" w:rsidR="00210252" w:rsidRPr="00B71288" w:rsidRDefault="00210252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0A88FF9B" w:rsidR="00210252" w:rsidRPr="00B71288" w:rsidRDefault="00210252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B71288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</w:tbl>
    <w:p w14:paraId="33BD4B3F" w14:textId="01A1E4EE" w:rsidR="00383480" w:rsidRPr="00B71288" w:rsidRDefault="00383480" w:rsidP="00D11CDC">
      <w:pPr>
        <w:rPr>
          <w:rFonts w:ascii="Calibri" w:hAnsi="Calibri" w:cs="Calibri"/>
          <w:lang w:val="ru-RU"/>
        </w:rPr>
      </w:pPr>
    </w:p>
    <w:p w14:paraId="7FFC7198" w14:textId="3AD81E75" w:rsidR="0081284D" w:rsidRPr="00B71288" w:rsidRDefault="0081284D" w:rsidP="00383480">
      <w:pPr>
        <w:rPr>
          <w:rFonts w:ascii="Calibri" w:hAnsi="Calibri" w:cs="Calibri"/>
          <w:lang w:val="ru-RU"/>
        </w:rPr>
      </w:pPr>
    </w:p>
    <w:p w14:paraId="45363EBB" w14:textId="3ECD2124" w:rsidR="00820EAC" w:rsidRPr="00231F06" w:rsidRDefault="0081284D" w:rsidP="00231F06">
      <w:pPr>
        <w:pStyle w:val="1"/>
        <w:numPr>
          <w:ilvl w:val="0"/>
          <w:numId w:val="4"/>
        </w:num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br w:type="page"/>
      </w:r>
      <w:bookmarkStart w:id="69" w:name="_Toc46993406"/>
      <w:r w:rsidR="00A94685"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31616" behindDoc="0" locked="1" layoutInCell="0" allowOverlap="1" wp14:anchorId="242343E3" wp14:editId="20957BF7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45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5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36912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F50C6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0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E7A7E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1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A1B23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0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95D3B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1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625F2" w14:textId="77777777" w:rsidR="00630834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2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B1599" w14:textId="77777777" w:rsidR="00630834" w:rsidRPr="0002024B" w:rsidRDefault="00630834" w:rsidP="0038348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3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1EAB6" w14:textId="77777777" w:rsidR="009256DD" w:rsidRPr="002D5FE2" w:rsidRDefault="009256DD" w:rsidP="009256DD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Сокращения и обозначения</w:t>
                              </w:r>
                            </w:p>
                            <w:p w14:paraId="795F6A87" w14:textId="17A4FCDA" w:rsidR="00630834" w:rsidRPr="002D5FE2" w:rsidRDefault="00630834" w:rsidP="00F63D89">
                              <w:pPr>
                                <w:pStyle w:val="3"/>
                                <w:jc w:val="both"/>
                                <w:rPr>
                                  <w:sz w:val="26"/>
                                </w:rPr>
                              </w:pPr>
                            </w:p>
                            <w:p w14:paraId="5C86BA19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9E3111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CD26CD" w14:textId="77777777" w:rsidR="00630834" w:rsidRDefault="00630834" w:rsidP="00383480"/>
                            <w:p w14:paraId="3B566735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C222D5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BF49A1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786FE4" w14:textId="77777777" w:rsidR="00630834" w:rsidRDefault="00630834" w:rsidP="00383480"/>
                            <w:p w14:paraId="666965D4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745459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D4CE79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01C069" w14:textId="77777777" w:rsidR="00630834" w:rsidRDefault="00630834" w:rsidP="00383480"/>
                            <w:p w14:paraId="563F6EC9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89EB69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19058A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F67CA3" w14:textId="77777777" w:rsidR="00630834" w:rsidRDefault="00630834" w:rsidP="00383480"/>
                            <w:p w14:paraId="75185CA4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A70147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E8EAD2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852E97" w14:textId="77777777" w:rsidR="00630834" w:rsidRDefault="00630834" w:rsidP="00383480"/>
                            <w:p w14:paraId="7D592873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71BC8F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5BB2AA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6E1C8C7" w14:textId="77777777" w:rsidR="00630834" w:rsidRDefault="00630834" w:rsidP="00383480"/>
                            <w:p w14:paraId="1EE0236E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BC0217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A8D8A4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8BCC77" w14:textId="77777777" w:rsidR="00630834" w:rsidRDefault="00630834" w:rsidP="00383480"/>
                            <w:p w14:paraId="082FD69D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48EF4C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10FB2B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80822E" w14:textId="77777777" w:rsidR="00630834" w:rsidRDefault="00630834" w:rsidP="00383480"/>
                            <w:p w14:paraId="220EE538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7C6C43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5214CB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F46A0A" w14:textId="77777777" w:rsidR="00630834" w:rsidRDefault="00630834" w:rsidP="00383480"/>
                            <w:p w14:paraId="5694E79C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862DAE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93362B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91CDCF" w14:textId="77777777" w:rsidR="00630834" w:rsidRDefault="00630834" w:rsidP="00383480"/>
                            <w:p w14:paraId="69917542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4C56F2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B03FF4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925CC3" w14:textId="77777777" w:rsidR="00630834" w:rsidRDefault="00630834" w:rsidP="00383480"/>
                            <w:p w14:paraId="5CFD9EF9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C8934C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C7801C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8A802C" w14:textId="77777777" w:rsidR="00630834" w:rsidRDefault="00630834" w:rsidP="00383480"/>
                            <w:p w14:paraId="3563F532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C25781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A3CF9E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60E5D9" w14:textId="77777777" w:rsidR="00630834" w:rsidRDefault="00630834" w:rsidP="00383480"/>
                            <w:p w14:paraId="035E7CA5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06C01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9C46B1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0D674" w14:textId="77777777" w:rsidR="00630834" w:rsidRDefault="00630834" w:rsidP="00383480"/>
                            <w:p w14:paraId="44401E8B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E0A4D1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1FDC76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59827F" w14:textId="77777777" w:rsidR="00630834" w:rsidRDefault="00630834" w:rsidP="00383480"/>
                            <w:p w14:paraId="00EFFDA2" w14:textId="77777777" w:rsidR="00630834" w:rsidRDefault="00630834" w:rsidP="0038348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E1EBDF" w14:textId="77777777" w:rsidR="00630834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229073" w14:textId="77777777" w:rsidR="00630834" w:rsidRPr="00F303CF" w:rsidRDefault="00630834" w:rsidP="0038348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343E3" id="Group 675" o:spid="_x0000_s1046" style="position:absolute;left:0;text-align:left;margin-left:56.7pt;margin-top:19.85pt;width:518.8pt;height:802.3pt;z-index:251631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" o:allowincell="f">
                <v:rect id="Rectangle 676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" filled="f" strokeweight="2pt"/>
                <v:line id="Line 677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u4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/rD/j7Jpwgdw8AAAD//wMAUEsBAi0AFAAGAAgAAAAhANvh9svuAAAAhQEAABMAAAAAAAAAAAAA&#10;AAAAAAAAAFtDb250ZW50X1R5cGVzXS54bWxQSwECLQAUAAYACAAAACEAWvQsW78AAAAVAQAACwAA&#10;AAAAAAAAAAAAAAAfAQAAX3JlbHMvLnJlbHNQSwECLQAUAAYACAAAACEABswruMMAAADdAAAADwAA&#10;AAAAAAAAAAAAAAAHAgAAZHJzL2Rvd25yZXYueG1sUEsFBgAAAAADAAMAtwAAAPcCAAAAAA==&#10;" strokeweight="2pt"/>
                <v:line id="Line 678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/K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AVXvpER9OYNAAD//wMAUEsBAi0AFAAGAAgAAAAhANvh9svuAAAAhQEAABMAAAAAAAAAAAAA&#10;AAAAAAAAAFtDb250ZW50X1R5cGVzXS54bWxQSwECLQAUAAYACAAAACEAWvQsW78AAAAVAQAACwAA&#10;AAAAAAAAAAAAAAAfAQAAX3JlbHMvLnJlbHNQSwECLQAUAAYACAAAACEAd1O/ysMAAADdAAAADwAA&#10;AAAAAAAAAAAAAAAHAgAAZHJzL2Rvd25yZXYueG1sUEsFBgAAAAADAAMAtwAAAPcCAAAAAA==&#10;" strokeweight="2pt"/>
                <v:line id="Line 679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" strokeweight="2pt"/>
                <v:line id="Line 680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lx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5Vr45RsZQe//AAAA//8DAFBLAQItABQABgAIAAAAIQDb4fbL7gAAAIUBAAATAAAAAAAAAAAA&#10;AAAAAAAAAABbQ29udGVudF9UeXBlc10ueG1sUEsBAi0AFAAGAAgAAAAhAFr0LFu/AAAAFQEAAAsA&#10;AAAAAAAAAAAAAAAAHwEAAF9yZWxzLy5yZWxzUEsBAi0AFAAGAAgAAAAhAEdJeXHEAAAA3QAAAA8A&#10;AAAAAAAAAAAAAAAABwIAAGRycy9kb3ducmV2LnhtbFBLBQYAAAAAAwADALcAAAD4AgAAAAA=&#10;" strokeweight="2pt"/>
                <v:line id="Line 681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zq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R&#10;fL8JJ8jVBwAA//8DAFBLAQItABQABgAIAAAAIQDb4fbL7gAAAIUBAAATAAAAAAAAAAAAAAAAAAAA&#10;AABbQ29udGVudF9UeXBlc10ueG1sUEsBAi0AFAAGAAgAAAAhAFr0LFu/AAAAFQEAAAsAAAAAAAAA&#10;AAAAAAAAHwEAAF9yZWxzLy5yZWxzUEsBAi0AFAAGAAgAAAAhACgF3Oq+AAAA3QAAAA8AAAAAAAAA&#10;AAAAAAAABwIAAGRycy9kb3ducmV2LnhtbFBLBQYAAAAAAwADALcAAADyAgAAAAA=&#10;" strokeweight="2pt"/>
                <v:line id="Line 682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0Kd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x&#10;fL8JJ8jVBwAA//8DAFBLAQItABQABgAIAAAAIQDb4fbL7gAAAIUBAAATAAAAAAAAAAAAAAAAAAAA&#10;AABbQ29udGVudF9UeXBlc10ueG1sUEsBAi0AFAAGAAgAAAAhAFr0LFu/AAAAFQEAAAsAAAAAAAAA&#10;AAAAAAAAHwEAAF9yZWxzLy5yZWxzUEsBAi0AFAAGAAgAAAAhANjXQp2+AAAA3QAAAA8AAAAAAAAA&#10;AAAAAAAABwIAAGRycy9kb3ducmV2LnhtbFBLBQYAAAAAAwADALcAAADyAgAAAAA=&#10;" strokeweight="2pt"/>
                <v:line id="Line 683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cG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1wt4fRNOkPt/AAAA//8DAFBLAQItABQABgAIAAAAIQDb4fbL7gAAAIUBAAATAAAAAAAAAAAAAAAA&#10;AAAAAABbQ29udGVudF9UeXBlc10ueG1sUEsBAi0AFAAGAAgAAAAhAFr0LFu/AAAAFQEAAAsAAAAA&#10;AAAAAAAAAAAAHwEAAF9yZWxzLy5yZWxzUEsBAi0AFAAGAAgAAAAhALeb5wbBAAAA3QAAAA8AAAAA&#10;AAAAAAAAAAAABwIAAGRycy9kb3ducmV2LnhtbFBLBQYAAAAAAwADALcAAAD1AgAAAAA=&#10;" strokeweight="2pt"/>
                <v:line id="Line 684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" strokeweight="1pt"/>
                <v:line id="Line 685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" strokeweight="2pt"/>
                <v:line id="Line 686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" strokeweight="1pt"/>
                <v:rect id="Rectangle 687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" filled="f" stroked="f" strokeweight=".25pt">
                  <v:textbox inset="1pt,1pt,1pt,1pt">
                    <w:txbxContent>
                      <w:p w14:paraId="3B036912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88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Oa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H+R&#10;ZvD+Jp4gN78AAAD//wMAUEsBAi0AFAAGAAgAAAAhANvh9svuAAAAhQEAABMAAAAAAAAAAAAAAAAA&#10;AAAAAFtDb250ZW50X1R5cGVzXS54bWxQSwECLQAUAAYACAAAACEAWvQsW78AAAAVAQAACwAAAAAA&#10;AAAAAAAAAAAfAQAAX3JlbHMvLnJlbHNQSwECLQAUAAYACAAAACEAcT8zmsAAAADdAAAADwAAAAAA&#10;AAAAAAAAAAAHAgAAZHJzL2Rvd25yZXYueG1sUEsFBgAAAAADAAMAtwAAAPQCAAAAAA==&#10;" filled="f" stroked="f" strokeweight=".25pt">
                  <v:textbox inset="1pt,1pt,1pt,1pt">
                    <w:txbxContent>
                      <w:p w14:paraId="6C2F50C6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9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AzawwAAAN0AAAAPAAAAZHJzL2Rvd25yZXYueG1sRI9Ba8JA&#10;EIXvBf/DMoK3urGI1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ZdwM2sMAAADdAAAADwAA&#10;AAAAAAAAAAAAAAAHAgAAZHJzL2Rvd25yZXYueG1sUEsFBgAAAAADAAMAtwAAAPcCAAAAAA==&#10;" filled="f" stroked="f" strokeweight=".25pt">
                  <v:textbox inset="1pt,1pt,1pt,1pt">
                    <w:txbxContent>
                      <w:p w14:paraId="5DEE7A7E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90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lBwgAAAN0AAAAPAAAAZHJzL2Rvd25yZXYueG1sRE9Na8Mw&#10;DL0P9h+MBr2tTkrI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AKkKlBwgAAAN0AAAAPAAAA&#10;AAAAAAAAAAAAAAcCAABkcnMvZG93bnJldi54bWxQSwUGAAAAAAMAAwC3AAAA9gIAAAAA&#10;" filled="f" stroked="f" strokeweight=".25pt">
                  <v:textbox inset="1pt,1pt,1pt,1pt">
                    <w:txbxContent>
                      <w:p w14:paraId="067A1B23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1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" filled="f" stroked="f" strokeweight=".25pt">
                  <v:textbox inset="1pt,1pt,1pt,1pt">
                    <w:txbxContent>
                      <w:p w14:paraId="79595D3B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2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" filled="f" stroked="f" strokeweight=".25pt">
                  <v:textbox inset="1pt,1pt,1pt,1pt">
                    <w:txbxContent>
                      <w:p w14:paraId="533625F2" w14:textId="77777777" w:rsidR="00630834" w:rsidRDefault="00630834" w:rsidP="0038348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93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" filled="f" stroked="f" strokeweight=".25pt">
                  <v:textbox inset="1pt,1pt,1pt,1pt">
                    <w:txbxContent>
                      <w:p w14:paraId="2FFB1599" w14:textId="77777777" w:rsidR="00630834" w:rsidRPr="0002024B" w:rsidRDefault="00630834" w:rsidP="0038348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694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" filled="f" stroked="f" strokeweight=".25pt">
                  <v:textbox inset="1pt,1pt,1pt,1pt">
                    <w:txbxContent>
                      <w:p w14:paraId="1A31EAB6" w14:textId="77777777" w:rsidR="009256DD" w:rsidRPr="002D5FE2" w:rsidRDefault="009256DD" w:rsidP="009256DD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Сокращения и обозначения</w:t>
                        </w:r>
                      </w:p>
                      <w:p w14:paraId="795F6A87" w14:textId="17A4FCDA" w:rsidR="00630834" w:rsidRPr="002D5FE2" w:rsidRDefault="00630834" w:rsidP="00F63D89">
                        <w:pPr>
                          <w:pStyle w:val="3"/>
                          <w:jc w:val="both"/>
                          <w:rPr>
                            <w:sz w:val="26"/>
                          </w:rPr>
                        </w:pPr>
                      </w:p>
                      <w:p w14:paraId="5C86BA19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9E3111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CD26CD" w14:textId="77777777" w:rsidR="00630834" w:rsidRDefault="00630834" w:rsidP="00383480"/>
                      <w:p w14:paraId="3B566735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C222D5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BF49A1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786FE4" w14:textId="77777777" w:rsidR="00630834" w:rsidRDefault="00630834" w:rsidP="00383480"/>
                      <w:p w14:paraId="666965D4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745459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D4CE79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01C069" w14:textId="77777777" w:rsidR="00630834" w:rsidRDefault="00630834" w:rsidP="00383480"/>
                      <w:p w14:paraId="563F6EC9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89EB69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19058A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F67CA3" w14:textId="77777777" w:rsidR="00630834" w:rsidRDefault="00630834" w:rsidP="00383480"/>
                      <w:p w14:paraId="75185CA4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A70147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E8EAD2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852E97" w14:textId="77777777" w:rsidR="00630834" w:rsidRDefault="00630834" w:rsidP="00383480"/>
                      <w:p w14:paraId="7D592873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71BC8F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5BB2AA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6E1C8C7" w14:textId="77777777" w:rsidR="00630834" w:rsidRDefault="00630834" w:rsidP="00383480"/>
                      <w:p w14:paraId="1EE0236E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BC0217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A8D8A4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8BCC77" w14:textId="77777777" w:rsidR="00630834" w:rsidRDefault="00630834" w:rsidP="00383480"/>
                      <w:p w14:paraId="082FD69D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48EF4C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10FB2B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80822E" w14:textId="77777777" w:rsidR="00630834" w:rsidRDefault="00630834" w:rsidP="00383480"/>
                      <w:p w14:paraId="220EE538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7C6C43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5214CB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F46A0A" w14:textId="77777777" w:rsidR="00630834" w:rsidRDefault="00630834" w:rsidP="00383480"/>
                      <w:p w14:paraId="5694E79C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862DAE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93362B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91CDCF" w14:textId="77777777" w:rsidR="00630834" w:rsidRDefault="00630834" w:rsidP="00383480"/>
                      <w:p w14:paraId="69917542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4C56F2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B03FF4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925CC3" w14:textId="77777777" w:rsidR="00630834" w:rsidRDefault="00630834" w:rsidP="00383480"/>
                      <w:p w14:paraId="5CFD9EF9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C8934C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C7801C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8A802C" w14:textId="77777777" w:rsidR="00630834" w:rsidRDefault="00630834" w:rsidP="00383480"/>
                      <w:p w14:paraId="3563F532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C25781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A3CF9E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60E5D9" w14:textId="77777777" w:rsidR="00630834" w:rsidRDefault="00630834" w:rsidP="00383480"/>
                      <w:p w14:paraId="035E7CA5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06C01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9C46B1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0D674" w14:textId="77777777" w:rsidR="00630834" w:rsidRDefault="00630834" w:rsidP="00383480"/>
                      <w:p w14:paraId="44401E8B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E0A4D1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1FDC76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59827F" w14:textId="77777777" w:rsidR="00630834" w:rsidRDefault="00630834" w:rsidP="00383480"/>
                      <w:p w14:paraId="00EFFDA2" w14:textId="77777777" w:rsidR="00630834" w:rsidRDefault="00630834" w:rsidP="0038348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E1EBDF" w14:textId="77777777" w:rsidR="00630834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229073" w14:textId="77777777" w:rsidR="00630834" w:rsidRPr="00F303CF" w:rsidRDefault="00630834" w:rsidP="0038348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bookmarkEnd w:id="69"/>
    </w:p>
    <w:p w14:paraId="412CE1DC" w14:textId="77777777" w:rsidR="00DC1C75" w:rsidRPr="00B71288" w:rsidRDefault="00DC1C75" w:rsidP="00E93C1D">
      <w:pPr>
        <w:ind w:firstLine="708"/>
        <w:rPr>
          <w:rFonts w:ascii="Calibri" w:hAnsi="Calibri" w:cs="Calibri"/>
          <w:lang w:val="ru-RU"/>
        </w:rPr>
      </w:pPr>
    </w:p>
    <w:p w14:paraId="6A61F1E3" w14:textId="4E4AB67B" w:rsidR="009E50A2" w:rsidRPr="00B71288" w:rsidRDefault="004A59B8" w:rsidP="00E17F57">
      <w:pPr>
        <w:pStyle w:val="1"/>
        <w:rPr>
          <w:rFonts w:ascii="Calibri" w:hAnsi="Calibri" w:cs="Calibri"/>
          <w:lang w:val="ru-RU"/>
        </w:rPr>
      </w:pPr>
      <w:bookmarkStart w:id="70" w:name="_Toc46993409"/>
      <w:r w:rsidRPr="00501B39">
        <w:rPr>
          <w:rFonts w:ascii="Calibri" w:hAnsi="Calibri" w:cs="Calibri"/>
          <w:lang w:val="ru-RU"/>
        </w:rPr>
        <w:t>2</w:t>
      </w:r>
      <w:r w:rsidR="00150CE1" w:rsidRPr="00B71288">
        <w:rPr>
          <w:rFonts w:ascii="Calibri" w:hAnsi="Calibri" w:cs="Calibri"/>
          <w:lang w:val="ru-RU"/>
        </w:rPr>
        <w:t>.</w:t>
      </w:r>
      <w:r w:rsidR="005159C2">
        <w:rPr>
          <w:rFonts w:ascii="Calibri" w:hAnsi="Calibri" w:cs="Calibri"/>
          <w:lang w:val="ru-RU"/>
        </w:rPr>
        <w:t xml:space="preserve"> </w:t>
      </w:r>
      <w:r w:rsidR="009E50A2" w:rsidRPr="00B71288">
        <w:rPr>
          <w:rFonts w:ascii="Calibri" w:hAnsi="Calibri" w:cs="Calibri"/>
          <w:lang w:val="ru-RU"/>
        </w:rPr>
        <w:t>Описание процесса деятельности</w:t>
      </w:r>
      <w:bookmarkEnd w:id="70"/>
    </w:p>
    <w:p w14:paraId="4A898634" w14:textId="05EA0C35" w:rsidR="00B15C86" w:rsidRPr="00B71288" w:rsidRDefault="004A59B8" w:rsidP="00B15C86">
      <w:pPr>
        <w:pStyle w:val="2"/>
        <w:rPr>
          <w:rFonts w:ascii="Calibri" w:hAnsi="Calibri" w:cs="Calibri"/>
          <w:lang w:val="ru-RU"/>
        </w:rPr>
      </w:pPr>
      <w:bookmarkStart w:id="71" w:name="_Toc46993410"/>
      <w:r w:rsidRPr="00501B39">
        <w:rPr>
          <w:rFonts w:ascii="Calibri" w:hAnsi="Calibri" w:cs="Calibri"/>
          <w:lang w:val="ru-RU"/>
        </w:rPr>
        <w:t>2</w:t>
      </w:r>
      <w:r w:rsidR="00150CE1" w:rsidRPr="00B71288">
        <w:rPr>
          <w:rFonts w:ascii="Calibri" w:hAnsi="Calibri" w:cs="Calibri"/>
          <w:lang w:val="ru-RU"/>
        </w:rPr>
        <w:t>.1</w:t>
      </w:r>
      <w:r w:rsidR="009B001A" w:rsidRPr="00B71288">
        <w:rPr>
          <w:rFonts w:ascii="Calibri" w:hAnsi="Calibri" w:cs="Calibri"/>
          <w:lang w:val="ru-RU"/>
        </w:rPr>
        <w:t>.</w:t>
      </w:r>
      <w:r w:rsidR="00150CE1" w:rsidRPr="00B71288">
        <w:rPr>
          <w:rFonts w:ascii="Calibri" w:hAnsi="Calibri" w:cs="Calibri"/>
          <w:lang w:val="ru-RU"/>
        </w:rPr>
        <w:tab/>
      </w:r>
      <w:r w:rsidR="004F12C5" w:rsidRPr="00B71288">
        <w:rPr>
          <w:rFonts w:ascii="Calibri" w:hAnsi="Calibri" w:cs="Calibri"/>
          <w:lang w:val="ru-RU"/>
        </w:rPr>
        <w:t>Выдача направления</w:t>
      </w:r>
      <w:bookmarkEnd w:id="71"/>
    </w:p>
    <w:p w14:paraId="18EE5295" w14:textId="77777777" w:rsidR="009E50A2" w:rsidRPr="00B71288" w:rsidRDefault="009E50A2" w:rsidP="009E50A2">
      <w:pPr>
        <w:pStyle w:val="1"/>
        <w:jc w:val="both"/>
        <w:rPr>
          <w:rFonts w:ascii="Calibri" w:hAnsi="Calibri" w:cs="Calibri"/>
          <w:lang w:val="ru-RU"/>
        </w:rPr>
      </w:pPr>
    </w:p>
    <w:p w14:paraId="09E2E1DE" w14:textId="0011F1BA" w:rsidR="0007625F" w:rsidRPr="00B71288" w:rsidRDefault="00A94685" w:rsidP="009E50A2">
      <w:pPr>
        <w:pStyle w:val="1"/>
        <w:jc w:val="both"/>
        <w:rPr>
          <w:rFonts w:ascii="Calibri" w:hAnsi="Calibri" w:cs="Calibri"/>
          <w:lang w:val="ru-RU"/>
        </w:rPr>
      </w:pPr>
      <w:bookmarkStart w:id="72" w:name="_Toc44508224"/>
      <w:bookmarkStart w:id="73" w:name="_Toc44508298"/>
      <w:bookmarkStart w:id="74" w:name="_Toc44508313"/>
      <w:bookmarkStart w:id="75" w:name="_Toc44508325"/>
      <w:bookmarkStart w:id="76" w:name="_Toc44508359"/>
      <w:bookmarkStart w:id="77" w:name="_Toc44508404"/>
      <w:bookmarkStart w:id="78" w:name="_Toc44508438"/>
      <w:bookmarkStart w:id="79" w:name="_Toc44508450"/>
      <w:bookmarkStart w:id="80" w:name="_Toc44512422"/>
      <w:bookmarkStart w:id="81" w:name="_Toc44672201"/>
      <w:bookmarkStart w:id="82" w:name="_Toc44672224"/>
      <w:bookmarkStart w:id="83" w:name="_Toc44673552"/>
      <w:bookmarkStart w:id="84" w:name="_Toc46098979"/>
      <w:bookmarkStart w:id="85" w:name="_Toc46993411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34688" behindDoc="0" locked="0" layoutInCell="1" allowOverlap="1" wp14:anchorId="365024C3" wp14:editId="2736E593">
            <wp:simplePos x="0" y="0"/>
            <wp:positionH relativeFrom="column">
              <wp:posOffset>-12700</wp:posOffset>
            </wp:positionH>
            <wp:positionV relativeFrom="paragraph">
              <wp:posOffset>14605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5FFFBCEA" w14:textId="77777777" w:rsidR="0007625F" w:rsidRPr="00B71288" w:rsidRDefault="0007625F" w:rsidP="00383480">
      <w:pPr>
        <w:rPr>
          <w:rFonts w:ascii="Calibri" w:hAnsi="Calibri" w:cs="Calibri"/>
          <w:lang w:val="ru-RU"/>
        </w:rPr>
      </w:pPr>
    </w:p>
    <w:p w14:paraId="70FF50D8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0DCD67A2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C0D5A64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7516C12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9ABBBCB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6C5018A2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57CE0067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4F24B82" w14:textId="77777777" w:rsidR="009E50A2" w:rsidRPr="00B71288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CC9DF13" w14:textId="5DC2B8D6" w:rsidR="00BF3234" w:rsidRPr="0061760D" w:rsidRDefault="00A94685" w:rsidP="00BF3234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30592" behindDoc="0" locked="1" layoutInCell="0" allowOverlap="1" wp14:anchorId="3B9F1406" wp14:editId="3C5B89A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34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4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68109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1AC6A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5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8E5B3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53097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DA3AF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AD02E" w14:textId="77777777" w:rsidR="00630834" w:rsidRDefault="0063083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86EB" w14:textId="77777777" w:rsidR="00630834" w:rsidRPr="0002024B" w:rsidRDefault="0063083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6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3A13E" w14:textId="77777777" w:rsidR="00630834" w:rsidRPr="00EB43A3" w:rsidRDefault="00630834" w:rsidP="0002024B">
                              <w:pPr>
                                <w:pStyle w:val="3"/>
                              </w:pPr>
                              <w:bookmarkStart w:id="86" w:name="_Toc41315302"/>
                              <w:bookmarkStart w:id="87" w:name="_Toc42894353"/>
                              <w:bookmarkStart w:id="88" w:name="_Toc38533726"/>
                              <w:r>
                                <w:t>Описание процесса деятельности</w:t>
                              </w:r>
                              <w:bookmarkEnd w:id="86"/>
                              <w:bookmarkEnd w:id="87"/>
                            </w:p>
                            <w:p w14:paraId="626D89FC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5366CF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9BDA01" w14:textId="77777777" w:rsidR="00630834" w:rsidRDefault="00630834"/>
                            <w:p w14:paraId="3F074B27" w14:textId="77777777" w:rsidR="00630834" w:rsidRDefault="00630834" w:rsidP="0002024B">
                              <w:pPr>
                                <w:pStyle w:val="3"/>
                              </w:pPr>
                              <w:bookmarkStart w:id="89" w:name="_Toc38535106"/>
                              <w:bookmarkStart w:id="90" w:name="_Toc41315303"/>
                              <w:bookmarkStart w:id="91" w:name="_Toc42894354"/>
                              <w:r>
                                <w:t>Экран входа в систему ЛЛО</w:t>
                              </w:r>
                              <w:bookmarkEnd w:id="89"/>
                              <w:bookmarkEnd w:id="90"/>
                              <w:bookmarkEnd w:id="91"/>
                            </w:p>
                            <w:p w14:paraId="15DAFB80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EF194C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AA2A23" w14:textId="77777777" w:rsidR="00630834" w:rsidRDefault="00630834"/>
                            <w:p w14:paraId="5A1F5D06" w14:textId="77777777" w:rsidR="00630834" w:rsidRDefault="00630834" w:rsidP="0002024B">
                              <w:pPr>
                                <w:pStyle w:val="3"/>
                              </w:pPr>
                              <w:bookmarkStart w:id="92" w:name="_Toc38535107"/>
                              <w:bookmarkStart w:id="93" w:name="_Toc41315304"/>
                              <w:bookmarkStart w:id="94" w:name="_Toc42894355"/>
                              <w:r>
                                <w:t>Экран входа в систему ЛЛО</w:t>
                              </w:r>
                              <w:bookmarkEnd w:id="92"/>
                              <w:bookmarkEnd w:id="93"/>
                              <w:bookmarkEnd w:id="94"/>
                            </w:p>
                            <w:p w14:paraId="0040A6FF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5322C2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694711" w14:textId="77777777" w:rsidR="00630834" w:rsidRDefault="00630834"/>
                            <w:p w14:paraId="14D83032" w14:textId="77777777" w:rsidR="00630834" w:rsidRDefault="00630834" w:rsidP="0002024B">
                              <w:pPr>
                                <w:pStyle w:val="3"/>
                              </w:pPr>
                              <w:bookmarkStart w:id="95" w:name="_Toc38535108"/>
                              <w:bookmarkStart w:id="96" w:name="_Toc41315305"/>
                              <w:bookmarkStart w:id="97" w:name="_Toc42894356"/>
                              <w:r>
                                <w:t>Экран входа в систему ЛЛО</w:t>
                              </w:r>
                              <w:bookmarkEnd w:id="95"/>
                              <w:bookmarkEnd w:id="96"/>
                              <w:bookmarkEnd w:id="97"/>
                            </w:p>
                            <w:p w14:paraId="44BD998C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B87038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5DE73" w14:textId="77777777" w:rsidR="00630834" w:rsidRDefault="00630834"/>
                            <w:p w14:paraId="5A23ADE7" w14:textId="77777777" w:rsidR="00630834" w:rsidRDefault="00630834" w:rsidP="0002024B">
                              <w:pPr>
                                <w:pStyle w:val="3"/>
                              </w:pPr>
                              <w:bookmarkStart w:id="98" w:name="_Toc38535109"/>
                              <w:bookmarkStart w:id="99" w:name="_Toc41315306"/>
                              <w:bookmarkStart w:id="100" w:name="_Toc42894357"/>
                              <w:r>
                                <w:t>Экран входа в систему ЛЛО</w:t>
                              </w:r>
                              <w:bookmarkEnd w:id="98"/>
                              <w:bookmarkEnd w:id="99"/>
                              <w:bookmarkEnd w:id="100"/>
                            </w:p>
                            <w:p w14:paraId="25D365BD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F2CFF0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200095" w14:textId="77777777" w:rsidR="00630834" w:rsidRDefault="00630834"/>
                            <w:p w14:paraId="6DC31829" w14:textId="77777777" w:rsidR="00630834" w:rsidRDefault="00630834" w:rsidP="0002024B">
                              <w:pPr>
                                <w:pStyle w:val="3"/>
                              </w:pPr>
                              <w:bookmarkStart w:id="101" w:name="_Toc38535110"/>
                              <w:bookmarkStart w:id="102" w:name="_Toc41315307"/>
                              <w:bookmarkStart w:id="103" w:name="_Toc42894358"/>
                              <w:r>
                                <w:t>Экран входа в систему ЛЛО</w:t>
                              </w:r>
                              <w:bookmarkEnd w:id="101"/>
                              <w:bookmarkEnd w:id="102"/>
                              <w:bookmarkEnd w:id="103"/>
                            </w:p>
                            <w:p w14:paraId="7082DA66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015E7C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929663" w14:textId="77777777" w:rsidR="00630834" w:rsidRDefault="00630834"/>
                            <w:p w14:paraId="24A0178D" w14:textId="77777777" w:rsidR="00630834" w:rsidRDefault="00630834" w:rsidP="0002024B">
                              <w:pPr>
                                <w:pStyle w:val="3"/>
                              </w:pPr>
                              <w:bookmarkStart w:id="104" w:name="_Toc38535111"/>
                              <w:bookmarkStart w:id="105" w:name="_Toc41315308"/>
                              <w:bookmarkStart w:id="106" w:name="_Toc42894359"/>
                              <w:r>
                                <w:t>Экран входа в систему ЛЛО</w:t>
                              </w:r>
                              <w:bookmarkEnd w:id="104"/>
                              <w:bookmarkEnd w:id="105"/>
                              <w:bookmarkEnd w:id="106"/>
                            </w:p>
                            <w:p w14:paraId="2CB44FEB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6AC017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580467" w14:textId="77777777" w:rsidR="00630834" w:rsidRDefault="00630834"/>
                            <w:p w14:paraId="39ADB949" w14:textId="77777777" w:rsidR="00630834" w:rsidRDefault="00630834" w:rsidP="0002024B">
                              <w:pPr>
                                <w:pStyle w:val="3"/>
                              </w:pPr>
                              <w:bookmarkStart w:id="107" w:name="_Toc38535112"/>
                              <w:bookmarkStart w:id="108" w:name="_Toc41315309"/>
                              <w:bookmarkStart w:id="109" w:name="_Toc42894360"/>
                              <w:r>
                                <w:t>Экран входа в систему ЛЛО</w:t>
                              </w:r>
                              <w:bookmarkEnd w:id="107"/>
                              <w:bookmarkEnd w:id="108"/>
                              <w:bookmarkEnd w:id="109"/>
                            </w:p>
                            <w:p w14:paraId="58AA0580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A1F37E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06E325" w14:textId="77777777" w:rsidR="00630834" w:rsidRDefault="00630834"/>
                            <w:p w14:paraId="3844C906" w14:textId="77777777" w:rsidR="00630834" w:rsidRDefault="00630834" w:rsidP="0002024B">
                              <w:pPr>
                                <w:pStyle w:val="3"/>
                              </w:pPr>
                              <w:bookmarkStart w:id="110" w:name="_Toc38535113"/>
                              <w:bookmarkStart w:id="111" w:name="_Toc41315310"/>
                              <w:bookmarkStart w:id="112" w:name="_Toc42894361"/>
                              <w:r>
                                <w:t>Экран входа в систему ЛЛО</w:t>
                              </w:r>
                              <w:bookmarkEnd w:id="110"/>
                              <w:bookmarkEnd w:id="111"/>
                              <w:bookmarkEnd w:id="112"/>
                            </w:p>
                            <w:p w14:paraId="41E0C911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8E5B81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5944E5" w14:textId="77777777" w:rsidR="00630834" w:rsidRDefault="00630834"/>
                            <w:p w14:paraId="0AB4E7A7" w14:textId="77777777" w:rsidR="00630834" w:rsidRDefault="00630834" w:rsidP="0002024B">
                              <w:pPr>
                                <w:pStyle w:val="3"/>
                              </w:pPr>
                              <w:bookmarkStart w:id="113" w:name="_Toc38535114"/>
                              <w:bookmarkStart w:id="114" w:name="_Toc41315311"/>
                              <w:bookmarkStart w:id="115" w:name="_Toc42894362"/>
                              <w:r>
                                <w:t>Экран входа в систему ЛЛО</w:t>
                              </w:r>
                              <w:bookmarkEnd w:id="113"/>
                              <w:bookmarkEnd w:id="114"/>
                              <w:bookmarkEnd w:id="115"/>
                            </w:p>
                            <w:p w14:paraId="592798B4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1A2394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D3DE14" w14:textId="77777777" w:rsidR="00630834" w:rsidRDefault="00630834"/>
                            <w:p w14:paraId="42FB5BAA" w14:textId="77777777" w:rsidR="00630834" w:rsidRDefault="00630834" w:rsidP="0002024B">
                              <w:pPr>
                                <w:pStyle w:val="3"/>
                              </w:pPr>
                              <w:bookmarkStart w:id="116" w:name="_Toc38535115"/>
                              <w:bookmarkStart w:id="117" w:name="_Toc41315312"/>
                              <w:bookmarkStart w:id="118" w:name="_Toc42894363"/>
                              <w:r>
                                <w:t>Экран входа в систему ЛЛО</w:t>
                              </w:r>
                              <w:bookmarkEnd w:id="116"/>
                              <w:bookmarkEnd w:id="117"/>
                              <w:bookmarkEnd w:id="118"/>
                            </w:p>
                            <w:p w14:paraId="3FF85DA7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2DA1CA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A49F39" w14:textId="77777777" w:rsidR="00630834" w:rsidRDefault="00630834"/>
                            <w:p w14:paraId="397D0335" w14:textId="77777777" w:rsidR="00630834" w:rsidRDefault="00630834" w:rsidP="0002024B">
                              <w:pPr>
                                <w:pStyle w:val="3"/>
                              </w:pPr>
                              <w:bookmarkStart w:id="119" w:name="_Toc38535116"/>
                              <w:bookmarkStart w:id="120" w:name="_Toc41315313"/>
                              <w:bookmarkStart w:id="121" w:name="_Toc42894364"/>
                              <w:r>
                                <w:t>Экран входа в систему ЛЛО</w:t>
                              </w:r>
                              <w:bookmarkEnd w:id="119"/>
                              <w:bookmarkEnd w:id="120"/>
                              <w:bookmarkEnd w:id="121"/>
                            </w:p>
                            <w:p w14:paraId="0BF0D642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5858D3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546EFF" w14:textId="77777777" w:rsidR="00630834" w:rsidRDefault="00630834"/>
                            <w:p w14:paraId="3332E608" w14:textId="77777777" w:rsidR="00630834" w:rsidRDefault="00630834" w:rsidP="0002024B">
                              <w:pPr>
                                <w:pStyle w:val="3"/>
                              </w:pPr>
                              <w:bookmarkStart w:id="122" w:name="_Toc38535117"/>
                              <w:bookmarkStart w:id="123" w:name="_Toc41315314"/>
                              <w:bookmarkStart w:id="124" w:name="_Toc42894365"/>
                              <w:r>
                                <w:t>Экран входа в систему ЛЛО</w:t>
                              </w:r>
                              <w:bookmarkEnd w:id="122"/>
                              <w:bookmarkEnd w:id="123"/>
                              <w:bookmarkEnd w:id="124"/>
                            </w:p>
                            <w:p w14:paraId="42AF9FFE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999A01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B60430" w14:textId="77777777" w:rsidR="00630834" w:rsidRDefault="00630834"/>
                            <w:p w14:paraId="3ACB6786" w14:textId="77777777" w:rsidR="00630834" w:rsidRDefault="00630834" w:rsidP="0002024B">
                              <w:pPr>
                                <w:pStyle w:val="3"/>
                              </w:pPr>
                              <w:bookmarkStart w:id="125" w:name="_Toc38535118"/>
                              <w:bookmarkStart w:id="126" w:name="_Toc41315315"/>
                              <w:bookmarkStart w:id="127" w:name="_Toc42894366"/>
                              <w:r>
                                <w:t>Экран входа в систему ЛЛО</w:t>
                              </w:r>
                              <w:bookmarkEnd w:id="125"/>
                              <w:bookmarkEnd w:id="126"/>
                              <w:bookmarkEnd w:id="127"/>
                            </w:p>
                            <w:p w14:paraId="284F6176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5AC749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9BDFB6" w14:textId="77777777" w:rsidR="00630834" w:rsidRDefault="00630834"/>
                            <w:p w14:paraId="7FE218B0" w14:textId="77777777" w:rsidR="00630834" w:rsidRDefault="00630834" w:rsidP="0002024B">
                              <w:pPr>
                                <w:pStyle w:val="3"/>
                              </w:pPr>
                              <w:bookmarkStart w:id="128" w:name="_Toc38535119"/>
                              <w:bookmarkStart w:id="129" w:name="_Toc41315316"/>
                              <w:bookmarkStart w:id="130" w:name="_Toc42894367"/>
                              <w:r>
                                <w:t>Экран входа в систему ЛЛО</w:t>
                              </w:r>
                              <w:bookmarkEnd w:id="128"/>
                              <w:bookmarkEnd w:id="129"/>
                              <w:bookmarkEnd w:id="130"/>
                            </w:p>
                            <w:p w14:paraId="1FDA1465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4D354B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02467B" w14:textId="77777777" w:rsidR="00630834" w:rsidRDefault="00630834"/>
                            <w:p w14:paraId="3756940E" w14:textId="77777777" w:rsidR="00630834" w:rsidRDefault="00630834" w:rsidP="0002024B">
                              <w:pPr>
                                <w:pStyle w:val="3"/>
                              </w:pPr>
                              <w:bookmarkStart w:id="131" w:name="_Toc38535120"/>
                              <w:bookmarkStart w:id="132" w:name="_Toc41315317"/>
                              <w:bookmarkStart w:id="133" w:name="_Toc42894368"/>
                              <w:r>
                                <w:t>Экран входа в систему ЛЛО</w:t>
                              </w:r>
                              <w:bookmarkEnd w:id="88"/>
                              <w:bookmarkEnd w:id="131"/>
                              <w:bookmarkEnd w:id="132"/>
                              <w:bookmarkEnd w:id="133"/>
                            </w:p>
                            <w:p w14:paraId="0F7ABFD8" w14:textId="77777777" w:rsidR="00630834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1E8460" w14:textId="77777777" w:rsidR="00630834" w:rsidRPr="00F303CF" w:rsidRDefault="00630834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82" o:spid="_x0000_s1066" style="position:absolute;left:0;text-align:left;margin-left:56.7pt;margin-top:19.85pt;width:518.8pt;height:802.3pt;z-index:2516305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" o:allowincell="f">
                <v:rect id="Rectangle 183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" filled="f" strokeweight="2pt"/>
                <v:line id="Line 184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AA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" strokeweight="2pt"/>
                <v:line id="Line 185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" strokeweight="2pt"/>
                <v:line id="Line 186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Hp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" strokeweight="2pt"/>
                <v:line id="Line 187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" strokeweight="2pt"/>
                <v:line id="Line 188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sy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MR&#10;fL8JJ8jVBwAA//8DAFBLAQItABQABgAIAAAAIQDb4fbL7gAAAIUBAAATAAAAAAAAAAAAAAAAAAAA&#10;AABbQ29udGVudF9UeXBlc10ueG1sUEsBAi0AFAAGAAgAAAAhAFr0LFu/AAAAFQEAAAsAAAAAAAAA&#10;AAAAAAAAHwEAAF9yZWxzLy5yZWxzUEsBAi0AFAAGAAgAAAAhACbD2zK+AAAA3QAAAA8AAAAAAAAA&#10;AAAAAAAABwIAAGRycy9kb3ducmV2LnhtbFBLBQYAAAAAAwADALcAAADyAgAAAAA=&#10;" strokeweight="2pt"/>
                <v:line id="Line 189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VF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Mx&#10;fL8JJ8jVBwAA//8DAFBLAQItABQABgAIAAAAIQDb4fbL7gAAAIUBAAATAAAAAAAAAAAAAAAAAAAA&#10;AABbQ29udGVudF9UeXBlc10ueG1sUEsBAi0AFAAGAAgAAAAhAFr0LFu/AAAAFQEAAAsAAAAAAAAA&#10;AAAAAAAAHwEAAF9yZWxzLy5yZWxzUEsBAi0AFAAGAAgAAAAhANYRRUW+AAAA3QAAAA8AAAAAAAAA&#10;AAAAAAAABwIAAGRycy9kb3ducmV2LnhtbFBLBQYAAAAAAwADALcAAADyAgAAAAA=&#10;" strokeweight="2pt"/>
                <v:line id="Line 190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De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J9MJ&#10;fL8JJ8jVBwAA//8DAFBLAQItABQABgAIAAAAIQDb4fbL7gAAAIUBAAATAAAAAAAAAAAAAAAAAAAA&#10;AABbQ29udGVudF9UeXBlc10ueG1sUEsBAi0AFAAGAAgAAAAhAFr0LFu/AAAAFQEAAAsAAAAAAAAA&#10;AAAAAAAAHwEAAF9yZWxzLy5yZWxzUEsBAi0AFAAGAAgAAAAhALld4N6+AAAA3QAAAA8AAAAAAAAA&#10;AAAAAAAABwIAAGRycy9kb3ducmV2LnhtbFBLBQYAAAAAAwADALcAAADyAgAAAAA=&#10;" strokeweight="2pt"/>
                <v:line id="Line 191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" strokeweight="1pt"/>
                <v:line id="Line 192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" strokeweight="2pt"/>
                <v:line id="Line 193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" strokeweight="1pt"/>
                <v:rect id="Rectangle 194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Wr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" filled="f" stroked="f" strokeweight=".25pt">
                  <v:textbox inset="1pt,1pt,1pt,1pt">
                    <w:txbxContent>
                      <w:p w14:paraId="4A268109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95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" filled="f" stroked="f" strokeweight=".25pt">
                  <v:textbox inset="1pt,1pt,1pt,1pt">
                    <w:txbxContent>
                      <w:p w14:paraId="6D21AC6A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6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TRC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mT&#10;rwU8v4knyPUDAAD//wMAUEsBAi0AFAAGAAgAAAAhANvh9svuAAAAhQEAABMAAAAAAAAAAAAAAAAA&#10;AAAAAFtDb250ZW50X1R5cGVzXS54bWxQSwECLQAUAAYACAAAACEAWvQsW78AAAAVAQAACwAAAAAA&#10;AAAAAAAAAAAfAQAAX3JlbHMvLnJlbHNQSwECLQAUAAYACAAAACEAf/k0QsAAAADdAAAADwAAAAAA&#10;AAAAAAAAAAAHAgAAZHJzL2Rvd25yZXYueG1sUEsFBgAAAAADAAMAtwAAAPQCAAAAAA==&#10;" filled="f" stroked="f" strokeweight=".25pt">
                  <v:textbox inset="1pt,1pt,1pt,1pt">
                    <w:txbxContent>
                      <w:p w14:paraId="1A28E5B3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97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" filled="f" stroked="f" strokeweight=".25pt">
                  <v:textbox inset="1pt,1pt,1pt,1pt">
                    <w:txbxContent>
                      <w:p w14:paraId="6E053097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98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" filled="f" stroked="f" strokeweight=".25pt">
                  <v:textbox inset="1pt,1pt,1pt,1pt">
                    <w:txbxContent>
                      <w:p w14:paraId="46EDA3AF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9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" filled="f" stroked="f" strokeweight=".25pt">
                  <v:textbox inset="1pt,1pt,1pt,1pt">
                    <w:txbxContent>
                      <w:p w14:paraId="01CAD02E" w14:textId="77777777" w:rsidR="00630834" w:rsidRDefault="0063083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0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" filled="f" stroked="f" strokeweight=".25pt">
                  <v:textbox inset="1pt,1pt,1pt,1pt">
                    <w:txbxContent>
                      <w:p w14:paraId="2B2586EB" w14:textId="77777777" w:rsidR="00630834" w:rsidRPr="0002024B" w:rsidRDefault="00630834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" filled="f" stroked="f" strokeweight=".25pt">
                  <v:textbox inset="1pt,1pt,1pt,1pt">
                    <w:txbxContent>
                      <w:p w14:paraId="2AA3A13E" w14:textId="77777777" w:rsidR="00630834" w:rsidRPr="00EB43A3" w:rsidRDefault="00630834" w:rsidP="0002024B">
                        <w:pPr>
                          <w:pStyle w:val="3"/>
                        </w:pPr>
                        <w:bookmarkStart w:id="134" w:name="_Toc41315302"/>
                        <w:bookmarkStart w:id="135" w:name="_Toc42894353"/>
                        <w:bookmarkStart w:id="136" w:name="_Toc38533726"/>
                        <w:r>
                          <w:t>Описание процесса деятельности</w:t>
                        </w:r>
                        <w:bookmarkEnd w:id="134"/>
                        <w:bookmarkEnd w:id="135"/>
                      </w:p>
                      <w:p w14:paraId="626D89FC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5366CF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9BDA01" w14:textId="77777777" w:rsidR="00630834" w:rsidRDefault="00630834"/>
                      <w:p w14:paraId="3F074B27" w14:textId="77777777" w:rsidR="00630834" w:rsidRDefault="00630834" w:rsidP="0002024B">
                        <w:pPr>
                          <w:pStyle w:val="3"/>
                        </w:pPr>
                        <w:bookmarkStart w:id="137" w:name="_Toc38535106"/>
                        <w:bookmarkStart w:id="138" w:name="_Toc41315303"/>
                        <w:bookmarkStart w:id="139" w:name="_Toc42894354"/>
                        <w:r>
                          <w:t>Экран входа в систему ЛЛО</w:t>
                        </w:r>
                        <w:bookmarkEnd w:id="137"/>
                        <w:bookmarkEnd w:id="138"/>
                        <w:bookmarkEnd w:id="139"/>
                      </w:p>
                      <w:p w14:paraId="15DAFB80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EF194C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AA2A23" w14:textId="77777777" w:rsidR="00630834" w:rsidRDefault="00630834"/>
                      <w:p w14:paraId="5A1F5D06" w14:textId="77777777" w:rsidR="00630834" w:rsidRDefault="00630834" w:rsidP="0002024B">
                        <w:pPr>
                          <w:pStyle w:val="3"/>
                        </w:pPr>
                        <w:bookmarkStart w:id="140" w:name="_Toc38535107"/>
                        <w:bookmarkStart w:id="141" w:name="_Toc41315304"/>
                        <w:bookmarkStart w:id="142" w:name="_Toc42894355"/>
                        <w:r>
                          <w:t>Экран входа в систему ЛЛО</w:t>
                        </w:r>
                        <w:bookmarkEnd w:id="140"/>
                        <w:bookmarkEnd w:id="141"/>
                        <w:bookmarkEnd w:id="142"/>
                      </w:p>
                      <w:p w14:paraId="0040A6FF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5322C2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694711" w14:textId="77777777" w:rsidR="00630834" w:rsidRDefault="00630834"/>
                      <w:p w14:paraId="14D83032" w14:textId="77777777" w:rsidR="00630834" w:rsidRDefault="00630834" w:rsidP="0002024B">
                        <w:pPr>
                          <w:pStyle w:val="3"/>
                        </w:pPr>
                        <w:bookmarkStart w:id="143" w:name="_Toc38535108"/>
                        <w:bookmarkStart w:id="144" w:name="_Toc41315305"/>
                        <w:bookmarkStart w:id="145" w:name="_Toc42894356"/>
                        <w:r>
                          <w:t>Экран входа в систему ЛЛО</w:t>
                        </w:r>
                        <w:bookmarkEnd w:id="143"/>
                        <w:bookmarkEnd w:id="144"/>
                        <w:bookmarkEnd w:id="145"/>
                      </w:p>
                      <w:p w14:paraId="44BD998C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B87038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5DE73" w14:textId="77777777" w:rsidR="00630834" w:rsidRDefault="00630834"/>
                      <w:p w14:paraId="5A23ADE7" w14:textId="77777777" w:rsidR="00630834" w:rsidRDefault="00630834" w:rsidP="0002024B">
                        <w:pPr>
                          <w:pStyle w:val="3"/>
                        </w:pPr>
                        <w:bookmarkStart w:id="146" w:name="_Toc38535109"/>
                        <w:bookmarkStart w:id="147" w:name="_Toc41315306"/>
                        <w:bookmarkStart w:id="148" w:name="_Toc42894357"/>
                        <w:r>
                          <w:t>Экран входа в систему ЛЛО</w:t>
                        </w:r>
                        <w:bookmarkEnd w:id="146"/>
                        <w:bookmarkEnd w:id="147"/>
                        <w:bookmarkEnd w:id="148"/>
                      </w:p>
                      <w:p w14:paraId="25D365BD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F2CFF0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200095" w14:textId="77777777" w:rsidR="00630834" w:rsidRDefault="00630834"/>
                      <w:p w14:paraId="6DC31829" w14:textId="77777777" w:rsidR="00630834" w:rsidRDefault="00630834" w:rsidP="0002024B">
                        <w:pPr>
                          <w:pStyle w:val="3"/>
                        </w:pPr>
                        <w:bookmarkStart w:id="149" w:name="_Toc38535110"/>
                        <w:bookmarkStart w:id="150" w:name="_Toc41315307"/>
                        <w:bookmarkStart w:id="151" w:name="_Toc42894358"/>
                        <w:r>
                          <w:t>Экран входа в систему ЛЛО</w:t>
                        </w:r>
                        <w:bookmarkEnd w:id="149"/>
                        <w:bookmarkEnd w:id="150"/>
                        <w:bookmarkEnd w:id="151"/>
                      </w:p>
                      <w:p w14:paraId="7082DA66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015E7C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929663" w14:textId="77777777" w:rsidR="00630834" w:rsidRDefault="00630834"/>
                      <w:p w14:paraId="24A0178D" w14:textId="77777777" w:rsidR="00630834" w:rsidRDefault="00630834" w:rsidP="0002024B">
                        <w:pPr>
                          <w:pStyle w:val="3"/>
                        </w:pPr>
                        <w:bookmarkStart w:id="152" w:name="_Toc38535111"/>
                        <w:bookmarkStart w:id="153" w:name="_Toc41315308"/>
                        <w:bookmarkStart w:id="154" w:name="_Toc42894359"/>
                        <w:r>
                          <w:t>Экран входа в систему ЛЛО</w:t>
                        </w:r>
                        <w:bookmarkEnd w:id="152"/>
                        <w:bookmarkEnd w:id="153"/>
                        <w:bookmarkEnd w:id="154"/>
                      </w:p>
                      <w:p w14:paraId="2CB44FEB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6AC017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580467" w14:textId="77777777" w:rsidR="00630834" w:rsidRDefault="00630834"/>
                      <w:p w14:paraId="39ADB949" w14:textId="77777777" w:rsidR="00630834" w:rsidRDefault="00630834" w:rsidP="0002024B">
                        <w:pPr>
                          <w:pStyle w:val="3"/>
                        </w:pPr>
                        <w:bookmarkStart w:id="155" w:name="_Toc38535112"/>
                        <w:bookmarkStart w:id="156" w:name="_Toc41315309"/>
                        <w:bookmarkStart w:id="157" w:name="_Toc42894360"/>
                        <w:r>
                          <w:t>Экран входа в систему ЛЛО</w:t>
                        </w:r>
                        <w:bookmarkEnd w:id="155"/>
                        <w:bookmarkEnd w:id="156"/>
                        <w:bookmarkEnd w:id="157"/>
                      </w:p>
                      <w:p w14:paraId="58AA0580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A1F37E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06E325" w14:textId="77777777" w:rsidR="00630834" w:rsidRDefault="00630834"/>
                      <w:p w14:paraId="3844C906" w14:textId="77777777" w:rsidR="00630834" w:rsidRDefault="00630834" w:rsidP="0002024B">
                        <w:pPr>
                          <w:pStyle w:val="3"/>
                        </w:pPr>
                        <w:bookmarkStart w:id="158" w:name="_Toc38535113"/>
                        <w:bookmarkStart w:id="159" w:name="_Toc41315310"/>
                        <w:bookmarkStart w:id="160" w:name="_Toc42894361"/>
                        <w:r>
                          <w:t>Экран входа в систему ЛЛО</w:t>
                        </w:r>
                        <w:bookmarkEnd w:id="158"/>
                        <w:bookmarkEnd w:id="159"/>
                        <w:bookmarkEnd w:id="160"/>
                      </w:p>
                      <w:p w14:paraId="41E0C911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8E5B81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5944E5" w14:textId="77777777" w:rsidR="00630834" w:rsidRDefault="00630834"/>
                      <w:p w14:paraId="0AB4E7A7" w14:textId="77777777" w:rsidR="00630834" w:rsidRDefault="00630834" w:rsidP="0002024B">
                        <w:pPr>
                          <w:pStyle w:val="3"/>
                        </w:pPr>
                        <w:bookmarkStart w:id="161" w:name="_Toc38535114"/>
                        <w:bookmarkStart w:id="162" w:name="_Toc41315311"/>
                        <w:bookmarkStart w:id="163" w:name="_Toc42894362"/>
                        <w:r>
                          <w:t>Экран входа в систему ЛЛО</w:t>
                        </w:r>
                        <w:bookmarkEnd w:id="161"/>
                        <w:bookmarkEnd w:id="162"/>
                        <w:bookmarkEnd w:id="163"/>
                      </w:p>
                      <w:p w14:paraId="592798B4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1A2394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D3DE14" w14:textId="77777777" w:rsidR="00630834" w:rsidRDefault="00630834"/>
                      <w:p w14:paraId="42FB5BAA" w14:textId="77777777" w:rsidR="00630834" w:rsidRDefault="00630834" w:rsidP="0002024B">
                        <w:pPr>
                          <w:pStyle w:val="3"/>
                        </w:pPr>
                        <w:bookmarkStart w:id="164" w:name="_Toc38535115"/>
                        <w:bookmarkStart w:id="165" w:name="_Toc41315312"/>
                        <w:bookmarkStart w:id="166" w:name="_Toc42894363"/>
                        <w:r>
                          <w:t>Экран входа в систему ЛЛО</w:t>
                        </w:r>
                        <w:bookmarkEnd w:id="164"/>
                        <w:bookmarkEnd w:id="165"/>
                        <w:bookmarkEnd w:id="166"/>
                      </w:p>
                      <w:p w14:paraId="3FF85DA7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2DA1CA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A49F39" w14:textId="77777777" w:rsidR="00630834" w:rsidRDefault="00630834"/>
                      <w:p w14:paraId="397D0335" w14:textId="77777777" w:rsidR="00630834" w:rsidRDefault="00630834" w:rsidP="0002024B">
                        <w:pPr>
                          <w:pStyle w:val="3"/>
                        </w:pPr>
                        <w:bookmarkStart w:id="167" w:name="_Toc38535116"/>
                        <w:bookmarkStart w:id="168" w:name="_Toc41315313"/>
                        <w:bookmarkStart w:id="169" w:name="_Toc42894364"/>
                        <w:r>
                          <w:t>Экран входа в систему ЛЛО</w:t>
                        </w:r>
                        <w:bookmarkEnd w:id="167"/>
                        <w:bookmarkEnd w:id="168"/>
                        <w:bookmarkEnd w:id="169"/>
                      </w:p>
                      <w:p w14:paraId="0BF0D642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5858D3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546EFF" w14:textId="77777777" w:rsidR="00630834" w:rsidRDefault="00630834"/>
                      <w:p w14:paraId="3332E608" w14:textId="77777777" w:rsidR="00630834" w:rsidRDefault="00630834" w:rsidP="0002024B">
                        <w:pPr>
                          <w:pStyle w:val="3"/>
                        </w:pPr>
                        <w:bookmarkStart w:id="170" w:name="_Toc38535117"/>
                        <w:bookmarkStart w:id="171" w:name="_Toc41315314"/>
                        <w:bookmarkStart w:id="172" w:name="_Toc42894365"/>
                        <w:r>
                          <w:t>Экран входа в систему ЛЛО</w:t>
                        </w:r>
                        <w:bookmarkEnd w:id="170"/>
                        <w:bookmarkEnd w:id="171"/>
                        <w:bookmarkEnd w:id="172"/>
                      </w:p>
                      <w:p w14:paraId="42AF9FFE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999A01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B60430" w14:textId="77777777" w:rsidR="00630834" w:rsidRDefault="00630834"/>
                      <w:p w14:paraId="3ACB6786" w14:textId="77777777" w:rsidR="00630834" w:rsidRDefault="00630834" w:rsidP="0002024B">
                        <w:pPr>
                          <w:pStyle w:val="3"/>
                        </w:pPr>
                        <w:bookmarkStart w:id="173" w:name="_Toc38535118"/>
                        <w:bookmarkStart w:id="174" w:name="_Toc41315315"/>
                        <w:bookmarkStart w:id="175" w:name="_Toc42894366"/>
                        <w:r>
                          <w:t>Экран входа в систему ЛЛО</w:t>
                        </w:r>
                        <w:bookmarkEnd w:id="173"/>
                        <w:bookmarkEnd w:id="174"/>
                        <w:bookmarkEnd w:id="175"/>
                      </w:p>
                      <w:p w14:paraId="284F6176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5AC749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9BDFB6" w14:textId="77777777" w:rsidR="00630834" w:rsidRDefault="00630834"/>
                      <w:p w14:paraId="7FE218B0" w14:textId="77777777" w:rsidR="00630834" w:rsidRDefault="00630834" w:rsidP="0002024B">
                        <w:pPr>
                          <w:pStyle w:val="3"/>
                        </w:pPr>
                        <w:bookmarkStart w:id="176" w:name="_Toc38535119"/>
                        <w:bookmarkStart w:id="177" w:name="_Toc41315316"/>
                        <w:bookmarkStart w:id="178" w:name="_Toc42894367"/>
                        <w:r>
                          <w:t>Экран входа в систему ЛЛО</w:t>
                        </w:r>
                        <w:bookmarkEnd w:id="176"/>
                        <w:bookmarkEnd w:id="177"/>
                        <w:bookmarkEnd w:id="178"/>
                      </w:p>
                      <w:p w14:paraId="1FDA1465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4D354B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02467B" w14:textId="77777777" w:rsidR="00630834" w:rsidRDefault="00630834"/>
                      <w:p w14:paraId="3756940E" w14:textId="77777777" w:rsidR="00630834" w:rsidRDefault="00630834" w:rsidP="0002024B">
                        <w:pPr>
                          <w:pStyle w:val="3"/>
                        </w:pPr>
                        <w:bookmarkStart w:id="179" w:name="_Toc38535120"/>
                        <w:bookmarkStart w:id="180" w:name="_Toc41315317"/>
                        <w:bookmarkStart w:id="181" w:name="_Toc42894368"/>
                        <w:r>
                          <w:t>Экран входа в систему ЛЛО</w:t>
                        </w:r>
                        <w:bookmarkEnd w:id="136"/>
                        <w:bookmarkEnd w:id="179"/>
                        <w:bookmarkEnd w:id="180"/>
                        <w:bookmarkEnd w:id="181"/>
                      </w:p>
                      <w:p w14:paraId="0F7ABFD8" w14:textId="77777777" w:rsidR="00630834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1E8460" w14:textId="77777777" w:rsidR="00630834" w:rsidRPr="00F303CF" w:rsidRDefault="00630834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7625F" w:rsidRPr="00B71288">
        <w:rPr>
          <w:rFonts w:ascii="Calibri" w:hAnsi="Calibri" w:cs="Calibri"/>
          <w:lang w:val="ru-RU"/>
        </w:rPr>
        <w:t>Д</w:t>
      </w:r>
      <w:r w:rsidR="00BF3234" w:rsidRPr="0061760D">
        <w:rPr>
          <w:rFonts w:ascii="Calibri" w:hAnsi="Calibri" w:cs="Calibri"/>
          <w:lang w:val="ru-RU"/>
        </w:rPr>
        <w:t xml:space="preserve">ля начала работы с системой </w:t>
      </w:r>
      <w:r w:rsidR="00BF3234">
        <w:rPr>
          <w:rFonts w:ascii="Calibri" w:hAnsi="Calibri" w:cs="Calibri"/>
          <w:lang w:val="ru-RU"/>
        </w:rPr>
        <w:t>Вы</w:t>
      </w:r>
      <w:r w:rsidR="00BF3234" w:rsidRPr="0061760D">
        <w:rPr>
          <w:rFonts w:ascii="Calibri" w:hAnsi="Calibri" w:cs="Calibri"/>
          <w:lang w:val="ru-RU"/>
        </w:rPr>
        <w:t xml:space="preserve"> долж</w:t>
      </w:r>
      <w:r w:rsidR="00BF3234">
        <w:rPr>
          <w:rFonts w:ascii="Calibri" w:hAnsi="Calibri" w:cs="Calibri"/>
          <w:lang w:val="ru-RU"/>
        </w:rPr>
        <w:t>ны</w:t>
      </w:r>
      <w:r w:rsidR="00BF3234" w:rsidRPr="0061760D">
        <w:rPr>
          <w:rFonts w:ascii="Calibri" w:hAnsi="Calibri" w:cs="Calibri"/>
          <w:lang w:val="ru-RU"/>
        </w:rPr>
        <w:t xml:space="preserve"> ввести логин и пароль. </w:t>
      </w:r>
      <w:bookmarkStart w:id="182" w:name="_Hlk52812237"/>
      <w:r w:rsidR="00BF3234"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182"/>
    </w:p>
    <w:p w14:paraId="2E4776C5" w14:textId="777FC9E5" w:rsidR="0007625F" w:rsidRPr="00B71288" w:rsidRDefault="0007625F" w:rsidP="0007625F">
      <w:pPr>
        <w:ind w:firstLine="709"/>
        <w:rPr>
          <w:rFonts w:ascii="Calibri" w:hAnsi="Calibri" w:cs="Calibri"/>
          <w:lang w:val="ru-RU"/>
        </w:rPr>
      </w:pPr>
    </w:p>
    <w:p w14:paraId="06A4346B" w14:textId="6056C85D" w:rsidR="005B17AF" w:rsidRDefault="0007625F" w:rsidP="0007625F">
      <w:pPr>
        <w:ind w:firstLine="709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После входа в программу </w:t>
      </w:r>
      <w:r w:rsidR="00CC6878">
        <w:rPr>
          <w:rFonts w:ascii="Calibri" w:hAnsi="Calibri" w:cs="Calibri"/>
          <w:lang w:val="ru-RU"/>
        </w:rPr>
        <w:t>откроется</w:t>
      </w:r>
      <w:r w:rsidRPr="00B71288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CC6878">
        <w:rPr>
          <w:rFonts w:ascii="Calibri" w:hAnsi="Calibri" w:cs="Calibri"/>
          <w:lang w:val="ru-RU"/>
        </w:rPr>
        <w:t>Вы</w:t>
      </w:r>
      <w:r w:rsidRPr="00B71288">
        <w:rPr>
          <w:rFonts w:ascii="Calibri" w:hAnsi="Calibri" w:cs="Calibri"/>
          <w:lang w:val="ru-RU"/>
        </w:rPr>
        <w:t xml:space="preserve">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 w:rsidR="0054702F" w:rsidRPr="00B71288">
        <w:rPr>
          <w:rFonts w:ascii="Calibri" w:hAnsi="Calibri" w:cs="Calibri"/>
          <w:lang w:val="ru-RU"/>
        </w:rPr>
        <w:t>,</w:t>
      </w:r>
      <w:r w:rsidR="0094589F" w:rsidRPr="00B71288">
        <w:rPr>
          <w:rFonts w:ascii="Calibri" w:hAnsi="Calibri" w:cs="Calibri"/>
          <w:lang w:val="ru-RU"/>
        </w:rPr>
        <w:t xml:space="preserve"> как чтением данных с карты, так и с использованием </w:t>
      </w:r>
      <w:r w:rsidR="0094589F" w:rsidRPr="00B71288">
        <w:rPr>
          <w:rFonts w:ascii="Calibri" w:hAnsi="Calibri" w:cs="Calibri"/>
          <w:lang w:val="en-US"/>
        </w:rPr>
        <w:t>online</w:t>
      </w:r>
      <w:r w:rsidR="00996619" w:rsidRPr="00B71288">
        <w:rPr>
          <w:rFonts w:ascii="Calibri" w:hAnsi="Calibri" w:cs="Calibri"/>
          <w:lang w:val="ru-RU"/>
        </w:rPr>
        <w:t>-</w:t>
      </w:r>
      <w:r w:rsidR="0094589F" w:rsidRPr="00B71288">
        <w:rPr>
          <w:rFonts w:ascii="Calibri" w:hAnsi="Calibri" w:cs="Calibri"/>
          <w:lang w:val="ru-RU"/>
        </w:rPr>
        <w:t>сервиса</w:t>
      </w:r>
      <w:r w:rsidRPr="00B71288">
        <w:rPr>
          <w:rFonts w:ascii="Calibri" w:hAnsi="Calibri" w:cs="Calibri"/>
          <w:lang w:val="ru-RU"/>
        </w:rPr>
        <w:t>.</w:t>
      </w:r>
    </w:p>
    <w:p w14:paraId="7C517C8F" w14:textId="77777777" w:rsidR="00233F37" w:rsidRPr="00AA753E" w:rsidRDefault="00233F37" w:rsidP="0007625F">
      <w:pPr>
        <w:ind w:firstLine="709"/>
        <w:rPr>
          <w:rFonts w:ascii="Calibri" w:hAnsi="Calibri" w:cs="Calibri"/>
          <w:lang w:val="en-US"/>
        </w:rPr>
      </w:pPr>
    </w:p>
    <w:p w14:paraId="647B9FF8" w14:textId="7DD0BD79" w:rsidR="005B17AF" w:rsidRPr="00B71288" w:rsidRDefault="00A94685" w:rsidP="0007625F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32640" behindDoc="0" locked="0" layoutInCell="1" allowOverlap="1" wp14:anchorId="60CFF315" wp14:editId="22F0754D">
            <wp:simplePos x="0" y="0"/>
            <wp:positionH relativeFrom="column">
              <wp:posOffset>15240</wp:posOffset>
            </wp:positionH>
            <wp:positionV relativeFrom="paragraph">
              <wp:posOffset>49530</wp:posOffset>
            </wp:positionV>
            <wp:extent cx="5934075" cy="2676525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4E8A6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384E164D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26BA5454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5541D183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590F74DE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4103402A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34C16B18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7B363768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69F879C1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7C63CD62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1BCB1480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58DE3B8E" w14:textId="77777777" w:rsidR="005B17AF" w:rsidRPr="00B71288" w:rsidRDefault="005B17AF" w:rsidP="0007625F">
      <w:pPr>
        <w:ind w:firstLine="709"/>
        <w:rPr>
          <w:rFonts w:ascii="Calibri" w:hAnsi="Calibri" w:cs="Calibri"/>
          <w:lang w:val="ru-RU"/>
        </w:rPr>
      </w:pPr>
    </w:p>
    <w:p w14:paraId="7F863D6E" w14:textId="77777777" w:rsidR="0094589F" w:rsidRPr="00B71288" w:rsidRDefault="0094589F" w:rsidP="00787DA9">
      <w:pPr>
        <w:jc w:val="left"/>
        <w:rPr>
          <w:rFonts w:ascii="Calibri" w:hAnsi="Calibri" w:cs="Calibri"/>
          <w:szCs w:val="28"/>
          <w:lang w:val="ru-RU"/>
        </w:rPr>
      </w:pPr>
    </w:p>
    <w:p w14:paraId="036BF415" w14:textId="000BB254" w:rsidR="00F50635" w:rsidRDefault="00A94685" w:rsidP="00F50635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39808" behindDoc="0" locked="0" layoutInCell="1" allowOverlap="1" wp14:anchorId="297F0194" wp14:editId="449B8B63">
            <wp:simplePos x="0" y="0"/>
            <wp:positionH relativeFrom="column">
              <wp:posOffset>2789373</wp:posOffset>
            </wp:positionH>
            <wp:positionV relativeFrom="paragraph">
              <wp:posOffset>248829</wp:posOffset>
            </wp:positionV>
            <wp:extent cx="229870" cy="229870"/>
            <wp:effectExtent l="0" t="0" r="0" b="0"/>
            <wp:wrapNone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AF" w:rsidRPr="00B71288">
        <w:rPr>
          <w:rFonts w:ascii="Calibri" w:hAnsi="Calibri" w:cs="Calibri"/>
          <w:szCs w:val="28"/>
          <w:lang w:val="ru-RU"/>
        </w:rPr>
        <w:t xml:space="preserve">После нахождения пациента для перехода </w:t>
      </w:r>
      <w:r w:rsidR="00F12E21" w:rsidRPr="00B71288">
        <w:rPr>
          <w:rFonts w:ascii="Calibri" w:hAnsi="Calibri" w:cs="Calibri"/>
          <w:szCs w:val="28"/>
          <w:lang w:val="ru-RU"/>
        </w:rPr>
        <w:t xml:space="preserve">в режим </w:t>
      </w:r>
      <w:r w:rsidR="005B17AF" w:rsidRPr="00B71288">
        <w:rPr>
          <w:rFonts w:ascii="Calibri" w:hAnsi="Calibri" w:cs="Calibri"/>
          <w:szCs w:val="28"/>
          <w:lang w:val="ru-RU"/>
        </w:rPr>
        <w:t xml:space="preserve">работы </w:t>
      </w:r>
      <w:r w:rsidR="00D34150">
        <w:rPr>
          <w:rFonts w:ascii="Calibri" w:hAnsi="Calibri" w:cs="Calibri"/>
          <w:szCs w:val="28"/>
          <w:lang w:val="ru-RU"/>
        </w:rPr>
        <w:t xml:space="preserve">с </w:t>
      </w:r>
      <w:r w:rsidR="00787DA9" w:rsidRPr="00B71288">
        <w:rPr>
          <w:rFonts w:ascii="Calibri" w:hAnsi="Calibri" w:cs="Calibri"/>
          <w:szCs w:val="28"/>
          <w:lang w:val="ru-RU"/>
        </w:rPr>
        <w:t>направлениями, нужно</w:t>
      </w:r>
      <w:r w:rsidR="005B17AF" w:rsidRPr="00B71288">
        <w:rPr>
          <w:rFonts w:ascii="Calibri" w:hAnsi="Calibri" w:cs="Calibri"/>
          <w:szCs w:val="28"/>
          <w:lang w:val="ru-RU"/>
        </w:rPr>
        <w:t xml:space="preserve"> нажать пиктограмму</w:t>
      </w:r>
      <w:r w:rsidR="0054702F" w:rsidRPr="00B71288">
        <w:rPr>
          <w:rFonts w:ascii="Calibri" w:hAnsi="Calibri" w:cs="Calibri"/>
          <w:szCs w:val="28"/>
          <w:lang w:val="ru-RU"/>
        </w:rPr>
        <w:t>:</w:t>
      </w:r>
      <w:r w:rsidR="00B53977" w:rsidRPr="00B71288">
        <w:rPr>
          <w:rFonts w:ascii="Calibri" w:hAnsi="Calibri" w:cs="Calibri"/>
          <w:szCs w:val="28"/>
          <w:lang w:val="ru-RU"/>
        </w:rPr>
        <w:t xml:space="preserve"> </w:t>
      </w:r>
      <w:r w:rsidR="003D70F2">
        <w:rPr>
          <w:rFonts w:ascii="Calibri" w:hAnsi="Calibri" w:cs="Calibri"/>
          <w:szCs w:val="28"/>
          <w:lang w:val="ru-RU"/>
        </w:rPr>
        <w:t xml:space="preserve">   </w:t>
      </w:r>
      <w:r w:rsidR="00274504">
        <w:rPr>
          <w:rFonts w:ascii="Calibri" w:hAnsi="Calibri" w:cs="Calibri"/>
          <w:szCs w:val="28"/>
          <w:lang w:val="ru-RU"/>
        </w:rPr>
        <w:t xml:space="preserve"> </w:t>
      </w:r>
      <w:r w:rsidR="003D70F2">
        <w:rPr>
          <w:rFonts w:ascii="Calibri" w:hAnsi="Calibri" w:cs="Calibri"/>
          <w:szCs w:val="28"/>
          <w:lang w:val="ru-RU"/>
        </w:rPr>
        <w:t xml:space="preserve">   .</w:t>
      </w:r>
    </w:p>
    <w:p w14:paraId="428131B3" w14:textId="2110D5D4" w:rsidR="003F4426" w:rsidRPr="00F50635" w:rsidRDefault="00A94685" w:rsidP="00F50635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37760" behindDoc="0" locked="1" layoutInCell="0" allowOverlap="1" wp14:anchorId="3B9F1406" wp14:editId="73871D4B">
                <wp:simplePos x="0" y="0"/>
                <wp:positionH relativeFrom="page">
                  <wp:posOffset>741680</wp:posOffset>
                </wp:positionH>
                <wp:positionV relativeFrom="page">
                  <wp:posOffset>224155</wp:posOffset>
                </wp:positionV>
                <wp:extent cx="6588760" cy="10189210"/>
                <wp:effectExtent l="0" t="0" r="0" b="0"/>
                <wp:wrapNone/>
                <wp:docPr id="1581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82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51EC3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4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9FDB3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5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9437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6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0FA2A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7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A0496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8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EB479" w14:textId="77777777" w:rsidR="00630834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9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78D2" w14:textId="77777777" w:rsidR="00630834" w:rsidRPr="0002024B" w:rsidRDefault="00630834" w:rsidP="003E78C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4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DFBA9" w14:textId="77777777" w:rsidR="00630834" w:rsidRPr="00EB43A3" w:rsidRDefault="00630834" w:rsidP="003E78C6">
                              <w:pPr>
                                <w:pStyle w:val="3"/>
                              </w:pPr>
                              <w:bookmarkStart w:id="183" w:name="_Toc42894369"/>
                              <w:r>
                                <w:t>Описание процесса деятельности</w:t>
                              </w:r>
                              <w:bookmarkEnd w:id="183"/>
                            </w:p>
                            <w:p w14:paraId="64CC6779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AA6813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674F94" w14:textId="77777777" w:rsidR="00630834" w:rsidRDefault="00630834" w:rsidP="003E78C6"/>
                            <w:p w14:paraId="3A64E730" w14:textId="77777777" w:rsidR="00630834" w:rsidRDefault="00630834" w:rsidP="003E78C6">
                              <w:pPr>
                                <w:pStyle w:val="3"/>
                              </w:pPr>
                              <w:bookmarkStart w:id="184" w:name="_Toc42894370"/>
                              <w:r>
                                <w:t>Экран входа в систему ЛЛО</w:t>
                              </w:r>
                              <w:bookmarkEnd w:id="184"/>
                            </w:p>
                            <w:p w14:paraId="4C05F108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FC9C85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80D6145" w14:textId="77777777" w:rsidR="00630834" w:rsidRDefault="00630834" w:rsidP="003E78C6"/>
                            <w:p w14:paraId="645994CB" w14:textId="77777777" w:rsidR="00630834" w:rsidRDefault="00630834" w:rsidP="003E78C6">
                              <w:pPr>
                                <w:pStyle w:val="3"/>
                              </w:pPr>
                              <w:bookmarkStart w:id="185" w:name="_Toc42894371"/>
                              <w:r>
                                <w:t>Экран входа в систему ЛЛО</w:t>
                              </w:r>
                              <w:bookmarkEnd w:id="185"/>
                            </w:p>
                            <w:p w14:paraId="5BAE0BD5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08CD49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B83A5E" w14:textId="77777777" w:rsidR="00630834" w:rsidRDefault="00630834" w:rsidP="003E78C6"/>
                            <w:p w14:paraId="69A4019C" w14:textId="77777777" w:rsidR="00630834" w:rsidRDefault="00630834" w:rsidP="003E78C6">
                              <w:pPr>
                                <w:pStyle w:val="3"/>
                              </w:pPr>
                              <w:bookmarkStart w:id="186" w:name="_Toc42894372"/>
                              <w:r>
                                <w:t>Экран входа в систему ЛЛО</w:t>
                              </w:r>
                              <w:bookmarkEnd w:id="186"/>
                            </w:p>
                            <w:p w14:paraId="53DEB93A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74D411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F85C86" w14:textId="77777777" w:rsidR="00630834" w:rsidRDefault="00630834" w:rsidP="003E78C6"/>
                            <w:p w14:paraId="31028468" w14:textId="77777777" w:rsidR="00630834" w:rsidRDefault="00630834" w:rsidP="003E78C6">
                              <w:pPr>
                                <w:pStyle w:val="3"/>
                              </w:pPr>
                              <w:bookmarkStart w:id="187" w:name="_Toc42894373"/>
                              <w:r>
                                <w:t>Экран входа в систему ЛЛО</w:t>
                              </w:r>
                              <w:bookmarkEnd w:id="187"/>
                            </w:p>
                            <w:p w14:paraId="489E49B2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7E092D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33098C" w14:textId="77777777" w:rsidR="00630834" w:rsidRDefault="00630834" w:rsidP="003E78C6"/>
                            <w:p w14:paraId="1A01FFA0" w14:textId="77777777" w:rsidR="00630834" w:rsidRDefault="00630834" w:rsidP="003E78C6">
                              <w:pPr>
                                <w:pStyle w:val="3"/>
                              </w:pPr>
                              <w:bookmarkStart w:id="188" w:name="_Toc42894374"/>
                              <w:r>
                                <w:t>Экран входа в систему ЛЛО</w:t>
                              </w:r>
                              <w:bookmarkEnd w:id="188"/>
                            </w:p>
                            <w:p w14:paraId="59B866B4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48EF78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178D89" w14:textId="77777777" w:rsidR="00630834" w:rsidRDefault="00630834" w:rsidP="003E78C6"/>
                            <w:p w14:paraId="099D8A6D" w14:textId="77777777" w:rsidR="00630834" w:rsidRDefault="00630834" w:rsidP="003E78C6">
                              <w:pPr>
                                <w:pStyle w:val="3"/>
                              </w:pPr>
                              <w:bookmarkStart w:id="189" w:name="_Toc42894375"/>
                              <w:r>
                                <w:t>Экран входа в систему ЛЛО</w:t>
                              </w:r>
                              <w:bookmarkEnd w:id="189"/>
                            </w:p>
                            <w:p w14:paraId="7BD44046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B2C4FA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3B74ED" w14:textId="77777777" w:rsidR="00630834" w:rsidRDefault="00630834" w:rsidP="003E78C6"/>
                            <w:p w14:paraId="0D01743A" w14:textId="77777777" w:rsidR="00630834" w:rsidRDefault="00630834" w:rsidP="003E78C6">
                              <w:pPr>
                                <w:pStyle w:val="3"/>
                              </w:pPr>
                              <w:bookmarkStart w:id="190" w:name="_Toc42894376"/>
                              <w:r>
                                <w:t>Экран входа в систему ЛЛО</w:t>
                              </w:r>
                              <w:bookmarkEnd w:id="190"/>
                            </w:p>
                            <w:p w14:paraId="0BD49D88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AC1051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FAF02E" w14:textId="77777777" w:rsidR="00630834" w:rsidRDefault="00630834" w:rsidP="003E78C6"/>
                            <w:p w14:paraId="52DCFF2F" w14:textId="77777777" w:rsidR="00630834" w:rsidRDefault="00630834" w:rsidP="003E78C6">
                              <w:pPr>
                                <w:pStyle w:val="3"/>
                              </w:pPr>
                              <w:bookmarkStart w:id="191" w:name="_Toc42894377"/>
                              <w:r>
                                <w:t>Экран входа в систему ЛЛО</w:t>
                              </w:r>
                              <w:bookmarkEnd w:id="191"/>
                            </w:p>
                            <w:p w14:paraId="03368C30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ACC64E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40995F" w14:textId="77777777" w:rsidR="00630834" w:rsidRDefault="00630834" w:rsidP="003E78C6"/>
                            <w:p w14:paraId="3A48A5BB" w14:textId="77777777" w:rsidR="00630834" w:rsidRDefault="00630834" w:rsidP="003E78C6">
                              <w:pPr>
                                <w:pStyle w:val="3"/>
                              </w:pPr>
                              <w:bookmarkStart w:id="192" w:name="_Toc42894378"/>
                              <w:r>
                                <w:t>Экран входа в систему ЛЛО</w:t>
                              </w:r>
                              <w:bookmarkEnd w:id="192"/>
                            </w:p>
                            <w:p w14:paraId="100AD712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E982BE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B496527" w14:textId="77777777" w:rsidR="00630834" w:rsidRDefault="00630834" w:rsidP="003E78C6"/>
                            <w:p w14:paraId="09BA5081" w14:textId="77777777" w:rsidR="00630834" w:rsidRDefault="00630834" w:rsidP="003E78C6">
                              <w:pPr>
                                <w:pStyle w:val="3"/>
                              </w:pPr>
                              <w:bookmarkStart w:id="193" w:name="_Toc42894379"/>
                              <w:r>
                                <w:t>Экран входа в систему ЛЛО</w:t>
                              </w:r>
                              <w:bookmarkEnd w:id="193"/>
                            </w:p>
                            <w:p w14:paraId="4BAF1557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D29874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2F588F" w14:textId="77777777" w:rsidR="00630834" w:rsidRDefault="00630834" w:rsidP="003E78C6"/>
                            <w:p w14:paraId="3B652530" w14:textId="77777777" w:rsidR="00630834" w:rsidRDefault="00630834" w:rsidP="003E78C6">
                              <w:pPr>
                                <w:pStyle w:val="3"/>
                              </w:pPr>
                              <w:bookmarkStart w:id="194" w:name="_Toc42894380"/>
                              <w:r>
                                <w:t>Экран входа в систему ЛЛО</w:t>
                              </w:r>
                              <w:bookmarkEnd w:id="194"/>
                            </w:p>
                            <w:p w14:paraId="325087F7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7CED4A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A81291" w14:textId="77777777" w:rsidR="00630834" w:rsidRDefault="00630834" w:rsidP="003E78C6"/>
                            <w:p w14:paraId="77DD009E" w14:textId="77777777" w:rsidR="00630834" w:rsidRDefault="00630834" w:rsidP="003E78C6">
                              <w:pPr>
                                <w:pStyle w:val="3"/>
                              </w:pPr>
                              <w:bookmarkStart w:id="195" w:name="_Toc42894381"/>
                              <w:r>
                                <w:t>Экран входа в систему ЛЛО</w:t>
                              </w:r>
                              <w:bookmarkEnd w:id="195"/>
                            </w:p>
                            <w:p w14:paraId="746D9339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B5EC37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33D339" w14:textId="77777777" w:rsidR="00630834" w:rsidRDefault="00630834" w:rsidP="003E78C6"/>
                            <w:p w14:paraId="7F3AF1FE" w14:textId="77777777" w:rsidR="00630834" w:rsidRDefault="00630834" w:rsidP="003E78C6">
                              <w:pPr>
                                <w:pStyle w:val="3"/>
                              </w:pPr>
                              <w:bookmarkStart w:id="196" w:name="_Toc42894382"/>
                              <w:r>
                                <w:t>Экран входа в систему ЛЛО</w:t>
                              </w:r>
                              <w:bookmarkEnd w:id="196"/>
                            </w:p>
                            <w:p w14:paraId="136297A2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5FED28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19E010" w14:textId="77777777" w:rsidR="00630834" w:rsidRDefault="00630834" w:rsidP="003E78C6"/>
                            <w:p w14:paraId="32B5990F" w14:textId="77777777" w:rsidR="00630834" w:rsidRDefault="00630834" w:rsidP="003E78C6">
                              <w:pPr>
                                <w:pStyle w:val="3"/>
                              </w:pPr>
                              <w:bookmarkStart w:id="197" w:name="_Toc42894383"/>
                              <w:r>
                                <w:t>Экран входа в систему ЛЛО</w:t>
                              </w:r>
                              <w:bookmarkEnd w:id="197"/>
                            </w:p>
                            <w:p w14:paraId="7BBDA6B8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B1CB9E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DD4019" w14:textId="77777777" w:rsidR="00630834" w:rsidRDefault="00630834" w:rsidP="003E78C6"/>
                            <w:p w14:paraId="42F0AE70" w14:textId="77777777" w:rsidR="00630834" w:rsidRDefault="00630834" w:rsidP="003E78C6">
                              <w:pPr>
                                <w:pStyle w:val="3"/>
                              </w:pPr>
                              <w:bookmarkStart w:id="198" w:name="_Toc42894384"/>
                              <w:r>
                                <w:t>Экран входа в систему ЛЛО</w:t>
                              </w:r>
                              <w:bookmarkEnd w:id="198"/>
                            </w:p>
                            <w:p w14:paraId="2660D0BD" w14:textId="77777777" w:rsidR="00630834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349DA0" w14:textId="77777777" w:rsidR="00630834" w:rsidRPr="00F303CF" w:rsidRDefault="00630834" w:rsidP="003E78C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129" o:spid="_x0000_s1086" style="position:absolute;left:0;text-align:left;margin-left:58.4pt;margin-top:17.65pt;width:518.8pt;height:802.3pt;z-index:251637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" o:allowincell="f">
                <v:rect id="Rectangle 1130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" filled="f" strokeweight="2pt"/>
                <v:line id="Line 1131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5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/MJ&#10;fL8JJ8jVBwAA//8DAFBLAQItABQABgAIAAAAIQDb4fbL7gAAAIUBAAATAAAAAAAAAAAAAAAAAAAA&#10;AABbQ29udGVudF9UeXBlc10ueG1sUEsBAi0AFAAGAAgAAAAhAFr0LFu/AAAAFQEAAAsAAAAAAAAA&#10;AAAAAAAAHwEAAF9yZWxzLy5yZWxzUEsBAi0AFAAGAAgAAAAhAHF2DmG+AAAA3QAAAA8AAAAAAAAA&#10;AAAAAAAABwIAAGRycy9kb3ducmV2LnhtbFBLBQYAAAAAAwADALcAAADyAgAAAAA=&#10;" strokeweight="2pt"/>
                <v:line id="Line 1132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5Y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/MJ&#10;fL8JJ8jVBwAA//8DAFBLAQItABQABgAIAAAAIQDb4fbL7gAAAIUBAAATAAAAAAAAAAAAAAAAAAAA&#10;AABbQ29udGVudF9UeXBlc10ueG1sUEsBAi0AFAAGAAgAAAAhAFr0LFu/AAAAFQEAAAsAAAAAAAAA&#10;AAAAAAAAHwEAAF9yZWxzLy5yZWxzUEsBAi0AFAAGAAgAAAAhAP6flhW+AAAA3QAAAA8AAAAAAAAA&#10;AAAAAAAABwIAAGRycy9kb3ducmV2LnhtbFBLBQYAAAAAAwADALcAAADyAgAAAAA=&#10;" strokeweight="2pt"/>
                <v:line id="Line 1133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OO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kM&#10;32/CCXL1AQAA//8DAFBLAQItABQABgAIAAAAIQDb4fbL7gAAAIUBAAATAAAAAAAAAAAAAAAAAAAA&#10;AABbQ29udGVudF9UeXBlc10ueG1sUEsBAi0AFAAGAAgAAAAhAFr0LFu/AAAAFQEAAAsAAAAAAAAA&#10;AAAAAAAAHwEAAF9yZWxzLy5yZWxzUEsBAi0AFAAGAAgAAAAhAJHTM46+AAAA3QAAAA8AAAAAAAAA&#10;AAAAAAAABwIAAGRycy9kb3ducmV2LnhtbFBLBQYAAAAAAwADALcAAADyAgAAAAA=&#10;" strokeweight="2pt"/>
                <v:line id="Line 1134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35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c&#10;vt+EE+T6AwAA//8DAFBLAQItABQABgAIAAAAIQDb4fbL7gAAAIUBAAATAAAAAAAAAAAAAAAAAAAA&#10;AABbQ29udGVudF9UeXBlc10ueG1sUEsBAi0AFAAGAAgAAAAhAFr0LFu/AAAAFQEAAAsAAAAAAAAA&#10;AAAAAAAAHwEAAF9yZWxzLy5yZWxzUEsBAi0AFAAGAAgAAAAhAGEBrfm+AAAA3QAAAA8AAAAAAAAA&#10;AAAAAAAABwIAAGRycy9kb3ducmV2LnhtbFBLBQYAAAAAAwADALcAAADyAgAAAAA=&#10;" strokeweight="2pt"/>
                <v:line id="Line 1135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hi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" strokeweight="2pt"/>
                <v:line id="Line 1136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wQ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++EFz5RkbQqw8AAAD//wMAUEsBAi0AFAAGAAgAAAAhANvh9svuAAAAhQEAABMAAAAAAAAAAAAA&#10;AAAAAAAAAFtDb250ZW50X1R5cGVzXS54bWxQSwECLQAUAAYACAAAACEAWvQsW78AAAAVAQAACwAA&#10;AAAAAAAAAAAAAAAfAQAAX3JlbHMvLnJlbHNQSwECLQAUAAYACAAAACEAf9KcEMMAAADdAAAADwAA&#10;AAAAAAAAAAAAAAAHAgAAZHJzL2Rvd25yZXYueG1sUEsFBgAAAAADAAMAtwAAAPcCAAAAAA==&#10;" strokeweight="2pt"/>
                <v:line id="Line 1137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mL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7M5&#10;fL8JJ8jVBwAA//8DAFBLAQItABQABgAIAAAAIQDb4fbL7gAAAIUBAAATAAAAAAAAAAAAAAAAAAAA&#10;AABbQ29udGVudF9UeXBlc10ueG1sUEsBAi0AFAAGAAgAAAAhAFr0LFu/AAAAFQEAAAsAAAAAAAAA&#10;AAAAAAAAHwEAAF9yZWxzLy5yZWxzUEsBAi0AFAAGAAgAAAAhABCeOYu+AAAA3QAAAA8AAAAAAAAA&#10;AAAAAAAABwIAAGRycy9kb3ducmV2LnhtbFBLBQYAAAAAAwADALcAAADyAgAAAAA=&#10;" strokeweight="2pt"/>
                <v:line id="Line 1138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" strokeweight="1pt"/>
                <v:line id="Line 1139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NQ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/MR&#10;fL8JJ8jVBwAA//8DAFBLAQItABQABgAIAAAAIQDb4fbL7gAAAIUBAAATAAAAAAAAAAAAAAAAAAAA&#10;AABbQ29udGVudF9UeXBlc10ueG1sUEsBAi0AFAAGAAgAAAAhAFr0LFu/AAAAFQEAAAsAAAAAAAAA&#10;AAAAAAAAHwEAAF9yZWxzLy5yZWxzUEsBAi0AFAAGAAgAAAAhAGsxo1C+AAAA3QAAAA8AAAAAAAAA&#10;AAAAAAAABwIAAGRycy9kb3ducmV2LnhtbFBLBQYAAAAAAwADALcAAADyAgAAAAA=&#10;" strokeweight="2pt"/>
                <v:line id="Line 1140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" strokeweight="1pt"/>
                <v:rect id="Rectangle 1141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vK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lf&#10;iwk8v4knyPUDAAD//wMAUEsBAi0AFAAGAAgAAAAhANvh9svuAAAAhQEAABMAAAAAAAAAAAAAAAAA&#10;AAAAAFtDb250ZW50X1R5cGVzXS54bWxQSwECLQAUAAYACAAAACEAWvQsW78AAAAVAQAACwAAAAAA&#10;AAAAAAAAAAAfAQAAX3JlbHMvLnJlbHNQSwECLQAUAAYACAAAACEAU+N7ysAAAADdAAAADwAAAAAA&#10;AAAAAAAAAAAHAgAAZHJzL2Rvd25yZXYueG1sUEsFBgAAAAADAAMAtwAAAPQCAAAAAA==&#10;" filled="f" stroked="f" strokeweight=".25pt">
                  <v:textbox inset="1pt,1pt,1pt,1pt">
                    <w:txbxContent>
                      <w:p w14:paraId="38051EC3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142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O+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P89&#10;n8DfN/EEuXoBAAD//wMAUEsBAi0AFAAGAAgAAAAhANvh9svuAAAAhQEAABMAAAAAAAAAAAAAAAAA&#10;AAAAAFtDb250ZW50X1R5cGVzXS54bWxQSwECLQAUAAYACAAAACEAWvQsW78AAAAVAQAACwAAAAAA&#10;AAAAAAAAAAAfAQAAX3JlbHMvLnJlbHNQSwECLQAUAAYACAAAACEA3ArjvsAAAADdAAAADwAAAAAA&#10;AAAAAAAAAAAHAgAAZHJzL2Rvd25yZXYueG1sUEsFBgAAAAADAAMAtwAAAPQCAAAAAA==&#10;" filled="f" stroked="f" strokeweight=".25pt">
                  <v:textbox inset="1pt,1pt,1pt,1pt">
                    <w:txbxContent>
                      <w:p w14:paraId="3779FDB3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43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" filled="f" stroked="f" strokeweight=".25pt">
                  <v:textbox inset="1pt,1pt,1pt,1pt">
                    <w:txbxContent>
                      <w:p w14:paraId="5E069437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44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hS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" filled="f" stroked="f" strokeweight=".25pt">
                  <v:textbox inset="1pt,1pt,1pt,1pt">
                    <w:txbxContent>
                      <w:p w14:paraId="3D70FA2A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45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" filled="f" stroked="f" strokeweight=".25pt">
                  <v:textbox inset="1pt,1pt,1pt,1pt">
                    <w:txbxContent>
                      <w:p w14:paraId="323A0496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146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" filled="f" stroked="f" strokeweight=".25pt">
                  <v:textbox inset="1pt,1pt,1pt,1pt">
                    <w:txbxContent>
                      <w:p w14:paraId="76CEB479" w14:textId="77777777" w:rsidR="00630834" w:rsidRDefault="00630834" w:rsidP="003E78C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147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wg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" filled="f" stroked="f" strokeweight=".25pt">
                  <v:textbox inset="1pt,1pt,1pt,1pt">
                    <w:txbxContent>
                      <w:p w14:paraId="72EE78D2" w14:textId="77777777" w:rsidR="00630834" w:rsidRPr="0002024B" w:rsidRDefault="00630834" w:rsidP="003E78C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148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" filled="f" stroked="f" strokeweight=".25pt">
                  <v:textbox inset="1pt,1pt,1pt,1pt">
                    <w:txbxContent>
                      <w:p w14:paraId="419DFBA9" w14:textId="77777777" w:rsidR="00630834" w:rsidRPr="00EB43A3" w:rsidRDefault="00630834" w:rsidP="003E78C6">
                        <w:pPr>
                          <w:pStyle w:val="3"/>
                        </w:pPr>
                        <w:bookmarkStart w:id="199" w:name="_Toc42894369"/>
                        <w:r>
                          <w:t>Описание процесса деятельности</w:t>
                        </w:r>
                        <w:bookmarkEnd w:id="199"/>
                      </w:p>
                      <w:p w14:paraId="64CC6779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AA6813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674F94" w14:textId="77777777" w:rsidR="00630834" w:rsidRDefault="00630834" w:rsidP="003E78C6"/>
                      <w:p w14:paraId="3A64E730" w14:textId="77777777" w:rsidR="00630834" w:rsidRDefault="00630834" w:rsidP="003E78C6">
                        <w:pPr>
                          <w:pStyle w:val="3"/>
                        </w:pPr>
                        <w:bookmarkStart w:id="200" w:name="_Toc42894370"/>
                        <w:r>
                          <w:t>Экран входа в систему ЛЛО</w:t>
                        </w:r>
                        <w:bookmarkEnd w:id="200"/>
                      </w:p>
                      <w:p w14:paraId="4C05F108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FC9C85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80D6145" w14:textId="77777777" w:rsidR="00630834" w:rsidRDefault="00630834" w:rsidP="003E78C6"/>
                      <w:p w14:paraId="645994CB" w14:textId="77777777" w:rsidR="00630834" w:rsidRDefault="00630834" w:rsidP="003E78C6">
                        <w:pPr>
                          <w:pStyle w:val="3"/>
                        </w:pPr>
                        <w:bookmarkStart w:id="201" w:name="_Toc42894371"/>
                        <w:r>
                          <w:t>Экран входа в систему ЛЛО</w:t>
                        </w:r>
                        <w:bookmarkEnd w:id="201"/>
                      </w:p>
                      <w:p w14:paraId="5BAE0BD5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08CD49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B83A5E" w14:textId="77777777" w:rsidR="00630834" w:rsidRDefault="00630834" w:rsidP="003E78C6"/>
                      <w:p w14:paraId="69A4019C" w14:textId="77777777" w:rsidR="00630834" w:rsidRDefault="00630834" w:rsidP="003E78C6">
                        <w:pPr>
                          <w:pStyle w:val="3"/>
                        </w:pPr>
                        <w:bookmarkStart w:id="202" w:name="_Toc42894372"/>
                        <w:r>
                          <w:t>Экран входа в систему ЛЛО</w:t>
                        </w:r>
                        <w:bookmarkEnd w:id="202"/>
                      </w:p>
                      <w:p w14:paraId="53DEB93A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74D411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F85C86" w14:textId="77777777" w:rsidR="00630834" w:rsidRDefault="00630834" w:rsidP="003E78C6"/>
                      <w:p w14:paraId="31028468" w14:textId="77777777" w:rsidR="00630834" w:rsidRDefault="00630834" w:rsidP="003E78C6">
                        <w:pPr>
                          <w:pStyle w:val="3"/>
                        </w:pPr>
                        <w:bookmarkStart w:id="203" w:name="_Toc42894373"/>
                        <w:r>
                          <w:t>Экран входа в систему ЛЛО</w:t>
                        </w:r>
                        <w:bookmarkEnd w:id="203"/>
                      </w:p>
                      <w:p w14:paraId="489E49B2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7E092D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33098C" w14:textId="77777777" w:rsidR="00630834" w:rsidRDefault="00630834" w:rsidP="003E78C6"/>
                      <w:p w14:paraId="1A01FFA0" w14:textId="77777777" w:rsidR="00630834" w:rsidRDefault="00630834" w:rsidP="003E78C6">
                        <w:pPr>
                          <w:pStyle w:val="3"/>
                        </w:pPr>
                        <w:bookmarkStart w:id="204" w:name="_Toc42894374"/>
                        <w:r>
                          <w:t>Экран входа в систему ЛЛО</w:t>
                        </w:r>
                        <w:bookmarkEnd w:id="204"/>
                      </w:p>
                      <w:p w14:paraId="59B866B4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48EF78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178D89" w14:textId="77777777" w:rsidR="00630834" w:rsidRDefault="00630834" w:rsidP="003E78C6"/>
                      <w:p w14:paraId="099D8A6D" w14:textId="77777777" w:rsidR="00630834" w:rsidRDefault="00630834" w:rsidP="003E78C6">
                        <w:pPr>
                          <w:pStyle w:val="3"/>
                        </w:pPr>
                        <w:bookmarkStart w:id="205" w:name="_Toc42894375"/>
                        <w:r>
                          <w:t>Экран входа в систему ЛЛО</w:t>
                        </w:r>
                        <w:bookmarkEnd w:id="205"/>
                      </w:p>
                      <w:p w14:paraId="7BD44046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B2C4FA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3B74ED" w14:textId="77777777" w:rsidR="00630834" w:rsidRDefault="00630834" w:rsidP="003E78C6"/>
                      <w:p w14:paraId="0D01743A" w14:textId="77777777" w:rsidR="00630834" w:rsidRDefault="00630834" w:rsidP="003E78C6">
                        <w:pPr>
                          <w:pStyle w:val="3"/>
                        </w:pPr>
                        <w:bookmarkStart w:id="206" w:name="_Toc42894376"/>
                        <w:r>
                          <w:t>Экран входа в систему ЛЛО</w:t>
                        </w:r>
                        <w:bookmarkEnd w:id="206"/>
                      </w:p>
                      <w:p w14:paraId="0BD49D88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AC1051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FAF02E" w14:textId="77777777" w:rsidR="00630834" w:rsidRDefault="00630834" w:rsidP="003E78C6"/>
                      <w:p w14:paraId="52DCFF2F" w14:textId="77777777" w:rsidR="00630834" w:rsidRDefault="00630834" w:rsidP="003E78C6">
                        <w:pPr>
                          <w:pStyle w:val="3"/>
                        </w:pPr>
                        <w:bookmarkStart w:id="207" w:name="_Toc42894377"/>
                        <w:r>
                          <w:t>Экран входа в систему ЛЛО</w:t>
                        </w:r>
                        <w:bookmarkEnd w:id="207"/>
                      </w:p>
                      <w:p w14:paraId="03368C30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ACC64E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40995F" w14:textId="77777777" w:rsidR="00630834" w:rsidRDefault="00630834" w:rsidP="003E78C6"/>
                      <w:p w14:paraId="3A48A5BB" w14:textId="77777777" w:rsidR="00630834" w:rsidRDefault="00630834" w:rsidP="003E78C6">
                        <w:pPr>
                          <w:pStyle w:val="3"/>
                        </w:pPr>
                        <w:bookmarkStart w:id="208" w:name="_Toc42894378"/>
                        <w:r>
                          <w:t>Экран входа в систему ЛЛО</w:t>
                        </w:r>
                        <w:bookmarkEnd w:id="208"/>
                      </w:p>
                      <w:p w14:paraId="100AD712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E982BE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B496527" w14:textId="77777777" w:rsidR="00630834" w:rsidRDefault="00630834" w:rsidP="003E78C6"/>
                      <w:p w14:paraId="09BA5081" w14:textId="77777777" w:rsidR="00630834" w:rsidRDefault="00630834" w:rsidP="003E78C6">
                        <w:pPr>
                          <w:pStyle w:val="3"/>
                        </w:pPr>
                        <w:bookmarkStart w:id="209" w:name="_Toc42894379"/>
                        <w:r>
                          <w:t>Экран входа в систему ЛЛО</w:t>
                        </w:r>
                        <w:bookmarkEnd w:id="209"/>
                      </w:p>
                      <w:p w14:paraId="4BAF1557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D29874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2F588F" w14:textId="77777777" w:rsidR="00630834" w:rsidRDefault="00630834" w:rsidP="003E78C6"/>
                      <w:p w14:paraId="3B652530" w14:textId="77777777" w:rsidR="00630834" w:rsidRDefault="00630834" w:rsidP="003E78C6">
                        <w:pPr>
                          <w:pStyle w:val="3"/>
                        </w:pPr>
                        <w:bookmarkStart w:id="210" w:name="_Toc42894380"/>
                        <w:r>
                          <w:t>Экран входа в систему ЛЛО</w:t>
                        </w:r>
                        <w:bookmarkEnd w:id="210"/>
                      </w:p>
                      <w:p w14:paraId="325087F7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7CED4A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A81291" w14:textId="77777777" w:rsidR="00630834" w:rsidRDefault="00630834" w:rsidP="003E78C6"/>
                      <w:p w14:paraId="77DD009E" w14:textId="77777777" w:rsidR="00630834" w:rsidRDefault="00630834" w:rsidP="003E78C6">
                        <w:pPr>
                          <w:pStyle w:val="3"/>
                        </w:pPr>
                        <w:bookmarkStart w:id="211" w:name="_Toc42894381"/>
                        <w:r>
                          <w:t>Экран входа в систему ЛЛО</w:t>
                        </w:r>
                        <w:bookmarkEnd w:id="211"/>
                      </w:p>
                      <w:p w14:paraId="746D9339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B5EC37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33D339" w14:textId="77777777" w:rsidR="00630834" w:rsidRDefault="00630834" w:rsidP="003E78C6"/>
                      <w:p w14:paraId="7F3AF1FE" w14:textId="77777777" w:rsidR="00630834" w:rsidRDefault="00630834" w:rsidP="003E78C6">
                        <w:pPr>
                          <w:pStyle w:val="3"/>
                        </w:pPr>
                        <w:bookmarkStart w:id="212" w:name="_Toc42894382"/>
                        <w:r>
                          <w:t>Экран входа в систему ЛЛО</w:t>
                        </w:r>
                        <w:bookmarkEnd w:id="212"/>
                      </w:p>
                      <w:p w14:paraId="136297A2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5FED28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19E010" w14:textId="77777777" w:rsidR="00630834" w:rsidRDefault="00630834" w:rsidP="003E78C6"/>
                      <w:p w14:paraId="32B5990F" w14:textId="77777777" w:rsidR="00630834" w:rsidRDefault="00630834" w:rsidP="003E78C6">
                        <w:pPr>
                          <w:pStyle w:val="3"/>
                        </w:pPr>
                        <w:bookmarkStart w:id="213" w:name="_Toc42894383"/>
                        <w:r>
                          <w:t>Экран входа в систему ЛЛО</w:t>
                        </w:r>
                        <w:bookmarkEnd w:id="213"/>
                      </w:p>
                      <w:p w14:paraId="7BBDA6B8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B1CB9E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DD4019" w14:textId="77777777" w:rsidR="00630834" w:rsidRDefault="00630834" w:rsidP="003E78C6"/>
                      <w:p w14:paraId="42F0AE70" w14:textId="77777777" w:rsidR="00630834" w:rsidRDefault="00630834" w:rsidP="003E78C6">
                        <w:pPr>
                          <w:pStyle w:val="3"/>
                        </w:pPr>
                        <w:bookmarkStart w:id="214" w:name="_Toc42894384"/>
                        <w:r>
                          <w:t>Экран входа в систему ЛЛО</w:t>
                        </w:r>
                        <w:bookmarkEnd w:id="214"/>
                      </w:p>
                      <w:p w14:paraId="2660D0BD" w14:textId="77777777" w:rsidR="00630834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349DA0" w14:textId="77777777" w:rsidR="00630834" w:rsidRPr="00F303CF" w:rsidRDefault="00630834" w:rsidP="003E78C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72D55">
        <w:rPr>
          <w:rFonts w:ascii="Calibri" w:hAnsi="Calibri" w:cs="Calibri"/>
          <w:noProof/>
          <w:szCs w:val="28"/>
          <w:lang w:val="ru-RU"/>
        </w:rPr>
        <w:t>Откроется основной экран, на котором</w:t>
      </w:r>
      <w:r w:rsidR="005E3EC4" w:rsidRPr="00B71288">
        <w:rPr>
          <w:rFonts w:ascii="Calibri" w:hAnsi="Calibri" w:cs="Calibri"/>
          <w:szCs w:val="28"/>
          <w:lang w:val="ru-RU"/>
        </w:rPr>
        <w:t xml:space="preserve"> </w:t>
      </w:r>
      <w:r w:rsidR="00F03F56">
        <w:rPr>
          <w:rFonts w:ascii="Calibri" w:hAnsi="Calibri" w:cs="Calibri"/>
          <w:szCs w:val="28"/>
          <w:lang w:val="ru-RU"/>
        </w:rPr>
        <w:t>Вы должны выбрать</w:t>
      </w:r>
      <w:r w:rsidR="005E3EC4" w:rsidRPr="00B71288">
        <w:rPr>
          <w:rFonts w:ascii="Calibri" w:hAnsi="Calibri" w:cs="Calibri"/>
          <w:szCs w:val="28"/>
          <w:lang w:val="ru-RU"/>
        </w:rPr>
        <w:t xml:space="preserve"> групп</w:t>
      </w:r>
      <w:r w:rsidR="00F03F56">
        <w:rPr>
          <w:rFonts w:ascii="Calibri" w:hAnsi="Calibri" w:cs="Calibri"/>
          <w:szCs w:val="28"/>
          <w:lang w:val="ru-RU"/>
        </w:rPr>
        <w:t>у</w:t>
      </w:r>
      <w:r w:rsidR="005E3EC4" w:rsidRPr="00B71288">
        <w:rPr>
          <w:rFonts w:ascii="Calibri" w:hAnsi="Calibri" w:cs="Calibri"/>
          <w:szCs w:val="28"/>
          <w:lang w:val="ru-RU"/>
        </w:rPr>
        <w:t xml:space="preserve"> направления и профиль. </w:t>
      </w:r>
    </w:p>
    <w:p w14:paraId="3AED0329" w14:textId="1321C1F3" w:rsidR="005E3EC4" w:rsidRPr="00B71288" w:rsidRDefault="00A9468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0832" behindDoc="0" locked="0" layoutInCell="1" allowOverlap="1" wp14:anchorId="3E84F609" wp14:editId="35DA4F52">
            <wp:simplePos x="0" y="0"/>
            <wp:positionH relativeFrom="column">
              <wp:posOffset>-62865</wp:posOffset>
            </wp:positionH>
            <wp:positionV relativeFrom="paragraph">
              <wp:posOffset>45720</wp:posOffset>
            </wp:positionV>
            <wp:extent cx="5924550" cy="1714500"/>
            <wp:effectExtent l="0" t="0" r="0" b="0"/>
            <wp:wrapNone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F0A1F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D541304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D6A4C6E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202F8D8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7114AFD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76A18D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34E0F37" w14:textId="5AA8745A" w:rsidR="005E3EC4" w:rsidRPr="00B71288" w:rsidRDefault="005E3EC4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7834BF35" w14:textId="21C349AB" w:rsidR="005E3EC4" w:rsidRPr="00B71288" w:rsidRDefault="005E3EC4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74341161" w14:textId="51DF852B" w:rsidR="00F95FE3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tab/>
        <w:t xml:space="preserve">После выбора необходимого профиля </w:t>
      </w:r>
      <w:r w:rsidR="005021AC">
        <w:rPr>
          <w:rFonts w:ascii="Calibri" w:hAnsi="Calibri" w:cs="Calibri"/>
          <w:szCs w:val="28"/>
          <w:lang w:val="ru-RU"/>
        </w:rPr>
        <w:t>Вы можете открыть</w:t>
      </w:r>
      <w:r w:rsidRPr="00B71288">
        <w:rPr>
          <w:rFonts w:ascii="Calibri" w:hAnsi="Calibri" w:cs="Calibri"/>
          <w:szCs w:val="28"/>
          <w:lang w:val="ru-RU"/>
        </w:rPr>
        <w:t xml:space="preserve"> экран </w:t>
      </w:r>
      <w:r w:rsidR="005021AC">
        <w:rPr>
          <w:rFonts w:ascii="Calibri" w:hAnsi="Calibri" w:cs="Calibri"/>
          <w:szCs w:val="28"/>
          <w:lang w:val="ru-RU"/>
        </w:rPr>
        <w:t xml:space="preserve"> нажав п</w:t>
      </w:r>
      <w:r w:rsidR="002F55C4">
        <w:rPr>
          <w:rFonts w:ascii="Calibri" w:hAnsi="Calibri" w:cs="Calibri"/>
          <w:szCs w:val="28"/>
          <w:lang w:val="ru-RU"/>
        </w:rPr>
        <w:t>иктограмму</w:t>
      </w:r>
      <w:r w:rsidR="007E3077">
        <w:rPr>
          <w:rFonts w:ascii="Calibri" w:hAnsi="Calibri" w:cs="Calibri"/>
          <w:szCs w:val="28"/>
          <w:lang w:val="ru-RU"/>
        </w:rPr>
        <w:t xml:space="preserve"> </w:t>
      </w:r>
      <w:r w:rsidR="007E3077">
        <w:rPr>
          <w:noProof/>
        </w:rPr>
        <w:drawing>
          <wp:inline distT="0" distB="0" distL="0" distR="0" wp14:anchorId="3DA9F19A" wp14:editId="3BA67EFC">
            <wp:extent cx="217715" cy="217715"/>
            <wp:effectExtent l="0" t="0" r="0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5" cy="2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1AC">
        <w:rPr>
          <w:rFonts w:ascii="Calibri" w:hAnsi="Calibri" w:cs="Calibri"/>
          <w:szCs w:val="28"/>
          <w:lang w:val="ru-RU"/>
        </w:rPr>
        <w:t xml:space="preserve">. На этом экране будут отображены медицинские учреждения, которые оказывают помощь по </w:t>
      </w:r>
      <w:r w:rsidR="00757061">
        <w:rPr>
          <w:rFonts w:ascii="Calibri" w:hAnsi="Calibri" w:cs="Calibri"/>
          <w:szCs w:val="28"/>
          <w:lang w:val="ru-RU"/>
        </w:rPr>
        <w:t>выбранному</w:t>
      </w:r>
      <w:r w:rsidR="005021AC">
        <w:rPr>
          <w:rFonts w:ascii="Calibri" w:hAnsi="Calibri" w:cs="Calibri"/>
          <w:szCs w:val="28"/>
          <w:lang w:val="ru-RU"/>
        </w:rPr>
        <w:t xml:space="preserve"> профилю.</w:t>
      </w:r>
      <w:r w:rsidR="001A098B">
        <w:rPr>
          <w:rFonts w:ascii="Calibri" w:hAnsi="Calibri" w:cs="Calibri"/>
          <w:szCs w:val="28"/>
          <w:lang w:val="ru-RU"/>
        </w:rPr>
        <w:t xml:space="preserve"> Кроме того на экране присутствует информация</w:t>
      </w:r>
      <w:r w:rsidR="00A04BC1" w:rsidRPr="00B71288">
        <w:rPr>
          <w:rFonts w:ascii="Calibri" w:hAnsi="Calibri" w:cs="Calibri"/>
          <w:szCs w:val="28"/>
          <w:lang w:val="ru-RU"/>
        </w:rPr>
        <w:t xml:space="preserve">  по доступности талонов для записи по направлению</w:t>
      </w:r>
      <w:r w:rsidRPr="00B71288">
        <w:rPr>
          <w:rFonts w:ascii="Calibri" w:hAnsi="Calibri" w:cs="Calibri"/>
          <w:szCs w:val="28"/>
          <w:lang w:val="ru-RU"/>
        </w:rPr>
        <w:t>:</w:t>
      </w:r>
      <w:r w:rsidR="007E3077" w:rsidRPr="007E3077">
        <w:rPr>
          <w:noProof/>
        </w:rPr>
        <w:t xml:space="preserve"> </w:t>
      </w:r>
    </w:p>
    <w:p w14:paraId="5E63474D" w14:textId="7B6D5D1C" w:rsidR="00F9106D" w:rsidRPr="00B71288" w:rsidRDefault="00401017" w:rsidP="005E3EC4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9024" behindDoc="0" locked="0" layoutInCell="1" allowOverlap="1" wp14:anchorId="0DE21D2D" wp14:editId="2D99F455">
            <wp:simplePos x="0" y="0"/>
            <wp:positionH relativeFrom="margin">
              <wp:posOffset>-1088</wp:posOffset>
            </wp:positionH>
            <wp:positionV relativeFrom="paragraph">
              <wp:posOffset>64316</wp:posOffset>
            </wp:positionV>
            <wp:extent cx="5763260" cy="3058160"/>
            <wp:effectExtent l="0" t="0" r="8890" b="8890"/>
            <wp:wrapNone/>
            <wp:docPr id="1422" name="Рисунок 6" descr="http://94.19.37.202:4090/wp-content/uploads/2018/12/ktmrt4-1024x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94.19.37.202:4090/wp-content/uploads/2018/12/ktmrt4-1024x4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4CC0F" w14:textId="2FAC2DFF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5283D6BB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26D19502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514E35BB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40703621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2BD958BF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291FD942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68D14BA0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404F39C7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3A685C6A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50AE0F2C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4088DB75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5D57F47D" w14:textId="77777777" w:rsidR="00F95FE3" w:rsidRPr="00B71288" w:rsidRDefault="00F95FE3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72B9B1E2" w14:textId="77777777" w:rsidR="00DC1C75" w:rsidRPr="00B71288" w:rsidRDefault="00DC1C75" w:rsidP="005E3EC4">
      <w:pPr>
        <w:jc w:val="left"/>
        <w:rPr>
          <w:rFonts w:ascii="Calibri" w:hAnsi="Calibri" w:cs="Calibri"/>
          <w:szCs w:val="28"/>
          <w:lang w:val="ru-RU"/>
        </w:rPr>
      </w:pPr>
    </w:p>
    <w:p w14:paraId="781A3D02" w14:textId="7BF56CA6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t>В рамках разных проф</w:t>
      </w:r>
      <w:r w:rsidR="00F95FE3" w:rsidRPr="00B71288">
        <w:rPr>
          <w:rFonts w:ascii="Calibri" w:hAnsi="Calibri" w:cs="Calibri"/>
          <w:szCs w:val="28"/>
          <w:lang w:val="ru-RU"/>
        </w:rPr>
        <w:t>илей объем информации может изменяться</w:t>
      </w:r>
      <w:r w:rsidRPr="00B71288">
        <w:rPr>
          <w:rFonts w:ascii="Calibri" w:hAnsi="Calibri" w:cs="Calibri"/>
          <w:szCs w:val="28"/>
          <w:lang w:val="ru-RU"/>
        </w:rPr>
        <w:t xml:space="preserve">. </w:t>
      </w:r>
    </w:p>
    <w:p w14:paraId="6DB80AA5" w14:textId="30791A19" w:rsidR="005E3EC4" w:rsidRPr="00B71288" w:rsidRDefault="005E3EC4" w:rsidP="00501B4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t>Общий вариант:</w:t>
      </w:r>
    </w:p>
    <w:p w14:paraId="62834C02" w14:textId="6D30C3D2" w:rsidR="003E78C6" w:rsidRPr="00B71288" w:rsidRDefault="00401017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1856" behindDoc="0" locked="0" layoutInCell="1" allowOverlap="1" wp14:anchorId="68F17F4F" wp14:editId="547E8A66">
            <wp:simplePos x="0" y="0"/>
            <wp:positionH relativeFrom="column">
              <wp:posOffset>10224</wp:posOffset>
            </wp:positionH>
            <wp:positionV relativeFrom="paragraph">
              <wp:posOffset>41910</wp:posOffset>
            </wp:positionV>
            <wp:extent cx="5934075" cy="1962150"/>
            <wp:effectExtent l="0" t="0" r="0" b="0"/>
            <wp:wrapNone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7D05A" w14:textId="01B3E3A4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0D0EE8D" w14:textId="63A6EEAA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A5C799A" w14:textId="276172F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027D690" w14:textId="3E2D49F9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208CA0C" w14:textId="7777777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63C311C" w14:textId="7777777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E34D7A9" w14:textId="7777777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8D3B533" w14:textId="71270AB3" w:rsidR="003E78C6" w:rsidRDefault="00F95FE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br w:type="page"/>
      </w:r>
      <w:r w:rsidR="005E3EC4" w:rsidRPr="00B71288">
        <w:rPr>
          <w:rFonts w:ascii="Calibri" w:hAnsi="Calibri" w:cs="Calibri"/>
          <w:szCs w:val="28"/>
          <w:lang w:val="ru-RU"/>
        </w:rPr>
        <w:t>Вариант записи на исследование КТ/МРТ:</w:t>
      </w:r>
    </w:p>
    <w:p w14:paraId="01D27A8E" w14:textId="77777777" w:rsidR="006755F9" w:rsidRPr="00B71288" w:rsidRDefault="006755F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F66AFE" w14:textId="70198BE0" w:rsidR="005E3EC4" w:rsidRPr="00B71288" w:rsidRDefault="00A9468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2880" behindDoc="0" locked="0" layoutInCell="1" allowOverlap="1" wp14:anchorId="1D575861" wp14:editId="6B247140">
            <wp:simplePos x="0" y="0"/>
            <wp:positionH relativeFrom="column">
              <wp:posOffset>-62865</wp:posOffset>
            </wp:positionH>
            <wp:positionV relativeFrom="paragraph">
              <wp:posOffset>52705</wp:posOffset>
            </wp:positionV>
            <wp:extent cx="5924550" cy="2912110"/>
            <wp:effectExtent l="0" t="0" r="0" b="0"/>
            <wp:wrapNone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1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FB5C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8DCD795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473CD5" w14:textId="07832F0C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6F578B7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224ED4E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DB0A798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D1A5F64" w14:textId="3C037410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7CA4BD4" w14:textId="70C1DB8C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6CBEF50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8A8AE18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CDB2D02" w14:textId="7777777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F5A8A81" w14:textId="77777777" w:rsidR="003E78C6" w:rsidRPr="00B71288" w:rsidRDefault="003E78C6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49E150A" w14:textId="77777777" w:rsidR="00F95FE3" w:rsidRPr="00B71288" w:rsidRDefault="00F95FE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7D766C2" w14:textId="77777777" w:rsidR="006755F9" w:rsidRDefault="006755F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097688" w14:textId="7537C6ED" w:rsidR="005E3EC4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t>Вариант записи на офтальмологию:</w:t>
      </w:r>
    </w:p>
    <w:p w14:paraId="5831452D" w14:textId="77777777" w:rsidR="006755F9" w:rsidRPr="00B71288" w:rsidRDefault="006755F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EE7067F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FF1299A" w14:textId="06A71E02" w:rsidR="005E3EC4" w:rsidRPr="00B71288" w:rsidRDefault="00A9468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5952" behindDoc="0" locked="1" layoutInCell="0" allowOverlap="1" wp14:anchorId="3B9F1406" wp14:editId="7EAB2493">
                <wp:simplePos x="0" y="0"/>
                <wp:positionH relativeFrom="page">
                  <wp:posOffset>734695</wp:posOffset>
                </wp:positionH>
                <wp:positionV relativeFrom="page">
                  <wp:posOffset>231775</wp:posOffset>
                </wp:positionV>
                <wp:extent cx="6588760" cy="10189210"/>
                <wp:effectExtent l="0" t="0" r="0" b="0"/>
                <wp:wrapNone/>
                <wp:docPr id="1561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62" name="Rectangle 14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4FAE5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4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9EFEC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5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5E436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6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0BD4A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7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A9945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8" name="Rectangle 141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6E0A8" w14:textId="77777777" w:rsidR="00630834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9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558C8" w14:textId="77777777" w:rsidR="00630834" w:rsidRPr="0002024B" w:rsidRDefault="00630834" w:rsidP="00040537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0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BE300" w14:textId="77777777" w:rsidR="00630834" w:rsidRPr="00EB43A3" w:rsidRDefault="00630834" w:rsidP="00040537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5C03186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388FD6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F2DA63" w14:textId="77777777" w:rsidR="00630834" w:rsidRDefault="00630834" w:rsidP="00040537"/>
                            <w:p w14:paraId="04B0D30C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9D26FD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ED7128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1ADCAD" w14:textId="77777777" w:rsidR="00630834" w:rsidRDefault="00630834" w:rsidP="00040537"/>
                            <w:p w14:paraId="7690CE2F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C42CC26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9E9703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141352" w14:textId="77777777" w:rsidR="00630834" w:rsidRDefault="00630834" w:rsidP="00040537"/>
                            <w:p w14:paraId="41362AB3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10DCE2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F6AB5B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18B96C" w14:textId="77777777" w:rsidR="00630834" w:rsidRDefault="00630834" w:rsidP="00040537"/>
                            <w:p w14:paraId="708E2545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38BB62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79670E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7376B9" w14:textId="77777777" w:rsidR="00630834" w:rsidRDefault="00630834" w:rsidP="00040537"/>
                            <w:p w14:paraId="2F9E93F7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9F2ED6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D4CC38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AB3937" w14:textId="77777777" w:rsidR="00630834" w:rsidRDefault="00630834" w:rsidP="00040537"/>
                            <w:p w14:paraId="1BBEC7A8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FE25E4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005599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E0AA25" w14:textId="77777777" w:rsidR="00630834" w:rsidRDefault="00630834" w:rsidP="00040537"/>
                            <w:p w14:paraId="69EC316E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314545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3B28A7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937E89" w14:textId="77777777" w:rsidR="00630834" w:rsidRDefault="00630834" w:rsidP="00040537"/>
                            <w:p w14:paraId="2B6A2EF4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9810BF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C73B84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42FF69" w14:textId="77777777" w:rsidR="00630834" w:rsidRDefault="00630834" w:rsidP="00040537"/>
                            <w:p w14:paraId="364D2B6C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87A4A0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C37885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F383D3" w14:textId="77777777" w:rsidR="00630834" w:rsidRDefault="00630834" w:rsidP="00040537"/>
                            <w:p w14:paraId="1514F2B9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B0581B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30E6CB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12AB32" w14:textId="77777777" w:rsidR="00630834" w:rsidRDefault="00630834" w:rsidP="00040537"/>
                            <w:p w14:paraId="5D3E98DF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7B78A8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D0901C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355C29" w14:textId="77777777" w:rsidR="00630834" w:rsidRDefault="00630834" w:rsidP="00040537"/>
                            <w:p w14:paraId="121D7082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71D604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2C0011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0B50E2" w14:textId="77777777" w:rsidR="00630834" w:rsidRDefault="00630834" w:rsidP="00040537"/>
                            <w:p w14:paraId="142ADD99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83F4D9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550080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00F5E7" w14:textId="77777777" w:rsidR="00630834" w:rsidRDefault="00630834" w:rsidP="00040537"/>
                            <w:p w14:paraId="57E6A317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60B9314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164B6B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5829F5" w14:textId="77777777" w:rsidR="00630834" w:rsidRDefault="00630834" w:rsidP="00040537"/>
                            <w:p w14:paraId="684E4690" w14:textId="77777777" w:rsidR="00630834" w:rsidRDefault="00630834" w:rsidP="0004053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F5E2BF" w14:textId="77777777" w:rsidR="00630834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088A75" w14:textId="77777777" w:rsidR="00630834" w:rsidRPr="00F303CF" w:rsidRDefault="00630834" w:rsidP="0004053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400" o:spid="_x0000_s1106" style="position:absolute;left:0;text-align:left;margin-left:57.85pt;margin-top:18.25pt;width:518.8pt;height:802.3pt;z-index:2516459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" o:allowincell="f">
                <v:rect id="Rectangle 1401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" filled="f" strokeweight="2pt"/>
                <v:line id="Line 1402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ib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7MJ&#10;fL8JJ8jVBwAA//8DAFBLAQItABQABgAIAAAAIQDb4fbL7gAAAIUBAAATAAAAAAAAAAAAAAAAAAAA&#10;AABbQ29udGVudF9UeXBlc10ueG1sUEsBAi0AFAAGAAgAAAAhAFr0LFu/AAAAFQEAAAsAAAAAAAAA&#10;AAAAAAAAHwEAAF9yZWxzLy5yZWxzUEsBAi0AFAAGAAgAAAAhAMF66Ju+AAAA3QAAAA8AAAAAAAAA&#10;AAAAAAAABwIAAGRycy9kb3ducmV2LnhtbFBLBQYAAAAAAwADALcAAADyAgAAAAA=&#10;" strokeweight="2pt"/>
                <v:line id="Line 1403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D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7MJ&#10;fL8JJ8jVBwAA//8DAFBLAQItABQABgAIAAAAIQDb4fbL7gAAAIUBAAATAAAAAAAAAAAAAAAAAAAA&#10;AABbQ29udGVudF9UeXBlc10ueG1sUEsBAi0AFAAGAAgAAAAhAFr0LFu/AAAAFQEAAAsAAAAAAAAA&#10;AAAAAAAAHwEAAF9yZWxzLy5yZWxzUEsBAi0AFAAGAAgAAAAhAE6TcO++AAAA3QAAAA8AAAAAAAAA&#10;AAAAAAAABwIAAGRycy9kb3ducmV2LnhtbFBLBQYAAAAAAwADALcAAADyAgAAAAA=&#10;" strokeweight="2pt"/>
                <v:line id="Line 1404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V0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1kM&#10;32/CCXL1AQAA//8DAFBLAQItABQABgAIAAAAIQDb4fbL7gAAAIUBAAATAAAAAAAAAAAAAAAAAAAA&#10;AABbQ29udGVudF9UeXBlc10ueG1sUEsBAi0AFAAGAAgAAAAhAFr0LFu/AAAAFQEAAAsAAAAAAAAA&#10;AAAAAAAAHwEAAF9yZWxzLy5yZWxzUEsBAi0AFAAGAAgAAAAhACHf1XS+AAAA3QAAAA8AAAAAAAAA&#10;AAAAAAAABwIAAGRycy9kb3ducmV2LnhtbFBLBQYAAAAAAwADALcAAADyAgAAAAA=&#10;" strokeweight="2pt"/>
                <v:line id="Line 1405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sD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Z3EM&#10;32/CCXL1AQAA//8DAFBLAQItABQABgAIAAAAIQDb4fbL7gAAAIUBAAATAAAAAAAAAAAAAAAAAAAA&#10;AABbQ29udGVudF9UeXBlc10ueG1sUEsBAi0AFAAGAAgAAAAhAFr0LFu/AAAAFQEAAAsAAAAAAAAA&#10;AAAAAAAAHwEAAF9yZWxzLy5yZWxzUEsBAi0AFAAGAAgAAAAhANENSwO+AAAA3QAAAA8AAAAAAAAA&#10;AAAAAAAABwIAAGRycy9kb3ducmV2LnhtbFBLBQYAAAAAAwADALcAAADyAgAAAAA=&#10;" strokeweight="2pt"/>
                <v:line id="Line 1406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6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" strokeweight="2pt"/>
                <v:line id="Line 1407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" strokeweight="2pt"/>
                <v:line id="Line 1408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9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9M5&#10;fL8JJ8jVBwAA//8DAFBLAQItABQABgAIAAAAIQDb4fbL7gAAAIUBAAATAAAAAAAAAAAAAAAAAAAA&#10;AABbQ29udGVudF9UeXBlc10ueG1sUEsBAi0AFAAGAAgAAAAhAFr0LFu/AAAAFQEAAAsAAAAAAAAA&#10;AAAAAAAAHwEAAF9yZWxzLy5yZWxzUEsBAi0AFAAGAAgAAAAhAKCS33G+AAAA3QAAAA8AAAAAAAAA&#10;AAAAAAAABwIAAGRycy9kb3ducmV2LnhtbFBLBQYAAAAAAwADALcAAADyAgAAAAA=&#10;" strokeweight="2pt"/>
                <v:line id="Line 1409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bb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jjJ+GXb2QEPb8CAAD//wMAUEsBAi0AFAAGAAgAAAAhANvh9svuAAAAhQEAABMAAAAAAAAA&#10;AAAAAAAAAAAAAFtDb250ZW50X1R5cGVzXS54bWxQSwECLQAUAAYACAAAACEAWvQsW78AAAAVAQAA&#10;CwAAAAAAAAAAAAAAAAAfAQAAX3JlbHMvLnJlbHNQSwECLQAUAAYACAAAACEAPrSG28YAAADdAAAA&#10;DwAAAAAAAAAAAAAAAAAHAgAAZHJzL2Rvd25yZXYueG1sUEsFBgAAAAADAAMAtwAAAPoCAAAAAA==&#10;" strokeweight="1pt"/>
                <v:line id="Line 1410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Wq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" strokeweight="2pt"/>
                <v:line id="Line 1411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" strokeweight="1pt"/>
                <v:rect id="Rectangle 1412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0w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" filled="f" stroked="f" strokeweight=".25pt">
                  <v:textbox inset="1pt,1pt,1pt,1pt">
                    <w:txbxContent>
                      <w:p w14:paraId="1454FAE5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13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VE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" filled="f" stroked="f" strokeweight=".25pt">
                  <v:textbox inset="1pt,1pt,1pt,1pt">
                    <w:txbxContent>
                      <w:p w14:paraId="1B29EFEC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4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" filled="f" stroked="f" strokeweight=".25pt">
                  <v:textbox inset="1pt,1pt,1pt,1pt">
                    <w:txbxContent>
                      <w:p w14:paraId="32E5E436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15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6o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5Yp3L6JJ8j8HwAA//8DAFBLAQItABQABgAIAAAAIQDb4fbL7gAAAIUBAAATAAAAAAAAAAAAAAAA&#10;AAAAAABbQ29udGVudF9UeXBlc10ueG1sUEsBAi0AFAAGAAgAAAAhAFr0LFu/AAAAFQEAAAsAAAAA&#10;AAAAAAAAAAAAHwEAAF9yZWxzLy5yZWxzUEsBAi0AFAAGAAgAAAAhAPOYPqjBAAAA3QAAAA8AAAAA&#10;AAAAAAAAAAAABwIAAGRycy9kb3ducmV2LnhtbFBLBQYAAAAAAwADALcAAAD1AgAAAAA=&#10;" filled="f" stroked="f" strokeweight=".25pt">
                  <v:textbox inset="1pt,1pt,1pt,1pt">
                    <w:txbxContent>
                      <w:p w14:paraId="3870BD4A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16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" filled="f" stroked="f" strokeweight=".25pt">
                  <v:textbox inset="1pt,1pt,1pt,1pt">
                    <w:txbxContent>
                      <w:p w14:paraId="581A9945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17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" filled="f" stroked="f" strokeweight=".25pt">
                  <v:textbox inset="1pt,1pt,1pt,1pt">
                    <w:txbxContent>
                      <w:p w14:paraId="0F76E0A8" w14:textId="77777777" w:rsidR="00630834" w:rsidRDefault="00630834" w:rsidP="0004053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18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" filled="f" stroked="f" strokeweight=".25pt">
                  <v:textbox inset="1pt,1pt,1pt,1pt">
                    <w:txbxContent>
                      <w:p w14:paraId="5E9558C8" w14:textId="77777777" w:rsidR="00630834" w:rsidRPr="0002024B" w:rsidRDefault="00630834" w:rsidP="00040537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419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" filled="f" stroked="f" strokeweight=".25pt">
                  <v:textbox inset="1pt,1pt,1pt,1pt">
                    <w:txbxContent>
                      <w:p w14:paraId="227BE300" w14:textId="77777777" w:rsidR="00630834" w:rsidRPr="00EB43A3" w:rsidRDefault="00630834" w:rsidP="00040537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5C03186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388FD6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F2DA63" w14:textId="77777777" w:rsidR="00630834" w:rsidRDefault="00630834" w:rsidP="00040537"/>
                      <w:p w14:paraId="04B0D30C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9D26FD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ED7128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1ADCAD" w14:textId="77777777" w:rsidR="00630834" w:rsidRDefault="00630834" w:rsidP="00040537"/>
                      <w:p w14:paraId="7690CE2F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C42CC26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9E9703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141352" w14:textId="77777777" w:rsidR="00630834" w:rsidRDefault="00630834" w:rsidP="00040537"/>
                      <w:p w14:paraId="41362AB3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10DCE2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F6AB5B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18B96C" w14:textId="77777777" w:rsidR="00630834" w:rsidRDefault="00630834" w:rsidP="00040537"/>
                      <w:p w14:paraId="708E2545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38BB62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79670E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7376B9" w14:textId="77777777" w:rsidR="00630834" w:rsidRDefault="00630834" w:rsidP="00040537"/>
                      <w:p w14:paraId="2F9E93F7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9F2ED6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D4CC38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AB3937" w14:textId="77777777" w:rsidR="00630834" w:rsidRDefault="00630834" w:rsidP="00040537"/>
                      <w:p w14:paraId="1BBEC7A8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FE25E4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005599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E0AA25" w14:textId="77777777" w:rsidR="00630834" w:rsidRDefault="00630834" w:rsidP="00040537"/>
                      <w:p w14:paraId="69EC316E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314545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3B28A7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937E89" w14:textId="77777777" w:rsidR="00630834" w:rsidRDefault="00630834" w:rsidP="00040537"/>
                      <w:p w14:paraId="2B6A2EF4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9810BF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C73B84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42FF69" w14:textId="77777777" w:rsidR="00630834" w:rsidRDefault="00630834" w:rsidP="00040537"/>
                      <w:p w14:paraId="364D2B6C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87A4A0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C37885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F383D3" w14:textId="77777777" w:rsidR="00630834" w:rsidRDefault="00630834" w:rsidP="00040537"/>
                      <w:p w14:paraId="1514F2B9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B0581B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30E6CB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12AB32" w14:textId="77777777" w:rsidR="00630834" w:rsidRDefault="00630834" w:rsidP="00040537"/>
                      <w:p w14:paraId="5D3E98DF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7B78A8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D0901C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355C29" w14:textId="77777777" w:rsidR="00630834" w:rsidRDefault="00630834" w:rsidP="00040537"/>
                      <w:p w14:paraId="121D7082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71D604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2C0011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0B50E2" w14:textId="77777777" w:rsidR="00630834" w:rsidRDefault="00630834" w:rsidP="00040537"/>
                      <w:p w14:paraId="142ADD99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83F4D9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550080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00F5E7" w14:textId="77777777" w:rsidR="00630834" w:rsidRDefault="00630834" w:rsidP="00040537"/>
                      <w:p w14:paraId="57E6A317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60B9314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164B6B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5829F5" w14:textId="77777777" w:rsidR="00630834" w:rsidRDefault="00630834" w:rsidP="00040537"/>
                      <w:p w14:paraId="684E4690" w14:textId="77777777" w:rsidR="00630834" w:rsidRDefault="00630834" w:rsidP="0004053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F5E2BF" w14:textId="77777777" w:rsidR="00630834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088A75" w14:textId="77777777" w:rsidR="00630834" w:rsidRPr="00F303CF" w:rsidRDefault="00630834" w:rsidP="0004053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43904" behindDoc="0" locked="0" layoutInCell="1" allowOverlap="1" wp14:anchorId="092F8924" wp14:editId="7F045273">
            <wp:simplePos x="0" y="0"/>
            <wp:positionH relativeFrom="column">
              <wp:posOffset>-10795</wp:posOffset>
            </wp:positionH>
            <wp:positionV relativeFrom="paragraph">
              <wp:posOffset>-175260</wp:posOffset>
            </wp:positionV>
            <wp:extent cx="5934075" cy="2781300"/>
            <wp:effectExtent l="0" t="0" r="0" b="0"/>
            <wp:wrapNone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5CF56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8000A5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3A56AB8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FBF834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C6D90D2" w14:textId="50002999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259AF63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5AA66C4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5356C82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D908215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BDB24B6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11C4617" w14:textId="77777777" w:rsidR="005E3EC4" w:rsidRPr="00B71288" w:rsidRDefault="005E3E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F7A511D" w14:textId="37DB8C2A" w:rsidR="006755F9" w:rsidRDefault="006755F9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7C9D0B0F" w14:textId="77777777" w:rsidR="0029635A" w:rsidRDefault="0029635A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72B332A5" w14:textId="72A8D781" w:rsidR="005E3EC4" w:rsidRPr="00B71288" w:rsidRDefault="005E3EC4" w:rsidP="005A71F2">
      <w:pPr>
        <w:ind w:firstLine="709"/>
        <w:rPr>
          <w:rFonts w:ascii="Calibri" w:hAnsi="Calibri" w:cs="Calibri"/>
          <w:szCs w:val="28"/>
          <w:lang w:val="ru-RU"/>
        </w:rPr>
      </w:pPr>
      <w:r w:rsidRPr="00B71288">
        <w:rPr>
          <w:rFonts w:ascii="Calibri" w:hAnsi="Calibri" w:cs="Calibri"/>
          <w:szCs w:val="28"/>
          <w:lang w:val="ru-RU"/>
        </w:rPr>
        <w:t xml:space="preserve">После заполнения всей необходимой информации система </w:t>
      </w:r>
      <w:r w:rsidR="005A71F2" w:rsidRPr="00B71288">
        <w:rPr>
          <w:rFonts w:ascii="Calibri" w:hAnsi="Calibri" w:cs="Calibri"/>
          <w:szCs w:val="28"/>
          <w:lang w:val="ru-RU"/>
        </w:rPr>
        <w:t>оформит направление и проинформир</w:t>
      </w:r>
      <w:r w:rsidR="00011C83">
        <w:rPr>
          <w:rFonts w:ascii="Calibri" w:hAnsi="Calibri" w:cs="Calibri"/>
          <w:szCs w:val="28"/>
          <w:lang w:val="ru-RU"/>
        </w:rPr>
        <w:t>ует</w:t>
      </w:r>
      <w:r w:rsidR="005A71F2" w:rsidRPr="00B71288">
        <w:rPr>
          <w:rFonts w:ascii="Calibri" w:hAnsi="Calibri" w:cs="Calibri"/>
          <w:szCs w:val="28"/>
          <w:lang w:val="ru-RU"/>
        </w:rPr>
        <w:t xml:space="preserve"> врача, выдав номер направления </w:t>
      </w:r>
      <w:r w:rsidR="00011C83">
        <w:rPr>
          <w:rFonts w:ascii="Calibri" w:hAnsi="Calibri" w:cs="Calibri"/>
          <w:szCs w:val="28"/>
          <w:lang w:val="ru-RU"/>
        </w:rPr>
        <w:t>с датой</w:t>
      </w:r>
      <w:r w:rsidR="005A71F2" w:rsidRPr="00B71288">
        <w:rPr>
          <w:rFonts w:ascii="Calibri" w:hAnsi="Calibri" w:cs="Calibri"/>
          <w:szCs w:val="28"/>
          <w:lang w:val="ru-RU"/>
        </w:rPr>
        <w:t xml:space="preserve"> выдачи.</w:t>
      </w:r>
    </w:p>
    <w:p w14:paraId="4E9CEADC" w14:textId="346AED8C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74EACA3E" w14:textId="508C2360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6E5DA1EF" w14:textId="5FF7E5F2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191A3FF1" w14:textId="0CCC3214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1F13CC9B" w14:textId="22AB731F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559D17CC" w14:textId="6B1226A5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06A6BD83" w14:textId="65544BCF" w:rsidR="005A71F2" w:rsidRPr="00B71288" w:rsidRDefault="006755F9" w:rsidP="005A71F2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4928" behindDoc="0" locked="0" layoutInCell="1" allowOverlap="1" wp14:anchorId="188CD54F" wp14:editId="6DED32A4">
            <wp:simplePos x="0" y="0"/>
            <wp:positionH relativeFrom="margin">
              <wp:align>center</wp:align>
            </wp:positionH>
            <wp:positionV relativeFrom="paragraph">
              <wp:posOffset>-129449</wp:posOffset>
            </wp:positionV>
            <wp:extent cx="6051550" cy="2156460"/>
            <wp:effectExtent l="0" t="0" r="6350" b="0"/>
            <wp:wrapNone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0FA3F" w14:textId="77777777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174D0A72" w14:textId="77777777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01967CCD" w14:textId="77777777" w:rsidR="005A71F2" w:rsidRPr="00B71288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1DB04D9E" w14:textId="41803A45" w:rsidR="005A71F2" w:rsidRDefault="00A94685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i/>
          <w:noProof/>
          <w:sz w:val="24"/>
          <w:lang w:val="ru-RU"/>
        </w:rPr>
        <mc:AlternateContent>
          <mc:Choice Requires="wpg">
            <w:drawing>
              <wp:anchor distT="0" distB="0" distL="114300" distR="114300" simplePos="0" relativeHeight="251650048" behindDoc="0" locked="1" layoutInCell="0" allowOverlap="1" wp14:anchorId="3B9F1406" wp14:editId="71F94D11">
                <wp:simplePos x="0" y="0"/>
                <wp:positionH relativeFrom="page">
                  <wp:posOffset>704850</wp:posOffset>
                </wp:positionH>
                <wp:positionV relativeFrom="page">
                  <wp:posOffset>274320</wp:posOffset>
                </wp:positionV>
                <wp:extent cx="6588760" cy="10189210"/>
                <wp:effectExtent l="0" t="0" r="0" b="0"/>
                <wp:wrapNone/>
                <wp:docPr id="1538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39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C4988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1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DA259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2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A162A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3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0F6F7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4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F33ED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8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7EEE7" w14:textId="77777777" w:rsidR="00630834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9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4EBA8" w14:textId="77777777" w:rsidR="00630834" w:rsidRPr="0002024B" w:rsidRDefault="00630834" w:rsidP="00F95FE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0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180C6" w14:textId="77777777" w:rsidR="00630834" w:rsidRPr="00EB43A3" w:rsidRDefault="00630834" w:rsidP="00F95FE3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51B5DF41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42AAB6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9BE9C0" w14:textId="77777777" w:rsidR="00630834" w:rsidRDefault="00630834" w:rsidP="00F95FE3"/>
                            <w:p w14:paraId="0163383B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670DBDD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AFA279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F8E48E" w14:textId="77777777" w:rsidR="00630834" w:rsidRDefault="00630834" w:rsidP="00F95FE3"/>
                            <w:p w14:paraId="75650B4D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6F8282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EE8088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C5A9F0" w14:textId="77777777" w:rsidR="00630834" w:rsidRDefault="00630834" w:rsidP="00F95FE3"/>
                            <w:p w14:paraId="42152F6F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C98798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63BCFD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562FE4" w14:textId="77777777" w:rsidR="00630834" w:rsidRDefault="00630834" w:rsidP="00F95FE3"/>
                            <w:p w14:paraId="417832F1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471DCB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4ED135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BCBDA4" w14:textId="77777777" w:rsidR="00630834" w:rsidRDefault="00630834" w:rsidP="00F95FE3"/>
                            <w:p w14:paraId="27C3F8D3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2D6BA1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86C312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F68399" w14:textId="77777777" w:rsidR="00630834" w:rsidRDefault="00630834" w:rsidP="00F95FE3"/>
                            <w:p w14:paraId="4D235A60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4EEDE3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091593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8D88C3" w14:textId="77777777" w:rsidR="00630834" w:rsidRDefault="00630834" w:rsidP="00F95FE3"/>
                            <w:p w14:paraId="12C46AF2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47920B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BA7874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ABC66B" w14:textId="77777777" w:rsidR="00630834" w:rsidRDefault="00630834" w:rsidP="00F95FE3"/>
                            <w:p w14:paraId="0CE7CD44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BA6DBD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10C2CE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0E15D4" w14:textId="77777777" w:rsidR="00630834" w:rsidRDefault="00630834" w:rsidP="00F95FE3"/>
                            <w:p w14:paraId="3F683A4F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91CFCE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DDC2EB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8B63DF" w14:textId="77777777" w:rsidR="00630834" w:rsidRDefault="00630834" w:rsidP="00F95FE3"/>
                            <w:p w14:paraId="5C834C2F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0E8FC0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AD8913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706CF3" w14:textId="77777777" w:rsidR="00630834" w:rsidRDefault="00630834" w:rsidP="00F95FE3"/>
                            <w:p w14:paraId="75109851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B046CD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98E530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9D3D8D" w14:textId="77777777" w:rsidR="00630834" w:rsidRDefault="00630834" w:rsidP="00F95FE3"/>
                            <w:p w14:paraId="044F1F45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6F53C2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ED346F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0162EF" w14:textId="77777777" w:rsidR="00630834" w:rsidRDefault="00630834" w:rsidP="00F95FE3"/>
                            <w:p w14:paraId="5E3D5825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6B5DCD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FA83ED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A3D7B6" w14:textId="77777777" w:rsidR="00630834" w:rsidRDefault="00630834" w:rsidP="00F95FE3"/>
                            <w:p w14:paraId="4C975F4C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62FBBF3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4A5535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B3BCBA" w14:textId="77777777" w:rsidR="00630834" w:rsidRDefault="00630834" w:rsidP="00F95FE3"/>
                            <w:p w14:paraId="605C09AE" w14:textId="77777777" w:rsidR="00630834" w:rsidRDefault="00630834" w:rsidP="00F95FE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EC3772" w14:textId="77777777" w:rsidR="00630834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17E516" w14:textId="77777777" w:rsidR="00630834" w:rsidRPr="00F303CF" w:rsidRDefault="00630834" w:rsidP="00F95FE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423" o:spid="_x0000_s1126" style="position:absolute;left:0;text-align:left;margin-left:55.5pt;margin-top:21.6pt;width:518.8pt;height:802.3pt;z-index:251650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" o:allowincell="f">
                <v:rect id="Rectangle 1424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" filled="f" strokeweight="2pt"/>
                <v:line id="Line 1425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qM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oRfvpER9OYNAAD//wMAUEsBAi0AFAAGAAgAAAAhANvh9svuAAAAhQEAABMAAAAAAAAAAAAA&#10;AAAAAAAAAFtDb250ZW50X1R5cGVzXS54bWxQSwECLQAUAAYACAAAACEAWvQsW78AAAAVAQAACwAA&#10;AAAAAAAAAAAAAAAfAQAAX3JlbHMvLnJlbHNQSwECLQAUAAYACAAAACEAeh0qjMMAAADdAAAADwAA&#10;AAAAAAAAAAAAAAAHAgAAZHJzL2Rvd25yZXYueG1sUEsFBgAAAAADAAMAtwAAAPcCAAAAAA==&#10;" strokeweight="2pt"/>
                <v:line id="Line 1426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8X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R&#10;fL8JJ8jVBwAA//8DAFBLAQItABQABgAIAAAAIQDb4fbL7gAAAIUBAAATAAAAAAAAAAAAAAAAAAAA&#10;AABbQ29udGVudF9UeXBlc10ueG1sUEsBAi0AFAAGAAgAAAAhAFr0LFu/AAAAFQEAAAsAAAAAAAAA&#10;AAAAAAAAHwEAAF9yZWxzLy5yZWxzUEsBAi0AFAAGAAgAAAAhABVRjxe+AAAA3QAAAA8AAAAAAAAA&#10;AAAAAAAABwIAAGRycy9kb3ducmV2LnhtbFBLBQYAAAAAAwADALcAAADyAgAAAAA=&#10;" strokeweight="2pt"/>
                <v:line id="Line 1427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Fg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x&#10;fL8JJ8jVBwAA//8DAFBLAQItABQABgAIAAAAIQDb4fbL7gAAAIUBAAATAAAAAAAAAAAAAAAAAAAA&#10;AABbQ29udGVudF9UeXBlc10ueG1sUEsBAi0AFAAGAAgAAAAhAFr0LFu/AAAAFQEAAAsAAAAAAAAA&#10;AAAAAAAAHwEAAF9yZWxzLy5yZWxzUEsBAi0AFAAGAAgAAAAhAOWDEWC+AAAA3QAAAA8AAAAAAAAA&#10;AAAAAAAABwIAAGRycy9kb3ducmV2LnhtbFBLBQYAAAAAAwADALcAAADyAgAAAAA=&#10;" strokeweight="2pt"/>
                <v:line id="Line 1428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T7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Pn&#10;sx94fxNOkKsXAAAA//8DAFBLAQItABQABgAIAAAAIQDb4fbL7gAAAIUBAAATAAAAAAAAAAAAAAAA&#10;AAAAAABbQ29udGVudF9UeXBlc10ueG1sUEsBAi0AFAAGAAgAAAAhAFr0LFu/AAAAFQEAAAsAAAAA&#10;AAAAAAAAAAAAHwEAAF9yZWxzLy5yZWxzUEsBAi0AFAAGAAgAAAAhAIrPtPvBAAAA3QAAAA8AAAAA&#10;AAAAAAAAAAAABwIAAGRycy9kb3ducmV2LnhtbFBLBQYAAAAAAwADALcAAAD1AgAAAAA=&#10;" strokeweight="2pt"/>
                <v:line id="Line 1429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y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J&#10;fL8JJ8jVBwAA//8DAFBLAQItABQABgAIAAAAIQDb4fbL7gAAAIUBAAATAAAAAAAAAAAAAAAAAAAA&#10;AABbQ29udGVudF9UeXBlc10ueG1sUEsBAi0AFAAGAAgAAAAhAFr0LFu/AAAAFQEAAAsAAAAAAAAA&#10;AAAAAAAAHwEAAF9yZWxzLy5yZWxzUEsBAi0AFAAGAAgAAAAhAAUmLI++AAAA3QAAAA8AAAAAAAAA&#10;AAAAAAAABwIAAGRycy9kb3ducmV2LnhtbFBLBQYAAAAAAwADALcAAADyAgAAAAA=&#10;" strokeweight="2pt"/>
                <v:line id="Line 1430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" strokeweight="2pt"/>
                <v:line id="Line 1431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d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Z&#10;fL8JJ8jVBwAA//8DAFBLAQItABQABgAIAAAAIQDb4fbL7gAAAIUBAAATAAAAAAAAAAAAAAAAAAAA&#10;AABbQ29udGVudF9UeXBlc10ueG1sUEsBAi0AFAAGAAgAAAAhAFr0LFu/AAAAFQEAAAsAAAAAAAAA&#10;AAAAAAAAHwEAAF9yZWxzLy5yZWxzUEsBAi0AFAAGAAgAAAAhAJq4F2O+AAAA3QAAAA8AAAAAAAAA&#10;AAAAAAAABwIAAGRycy9kb3ducmV2LnhtbFBLBQYAAAAAAwADALcAAADyAgAAAAA=&#10;" strokeweight="2pt"/>
                <v:line id="Line 1432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" strokeweight="1pt"/>
                <v:line id="Line 1433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aK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gRXvpER9OYNAAD//wMAUEsBAi0AFAAGAAgAAAAhANvh9svuAAAAhQEAABMAAAAAAAAAAAAA&#10;AAAAAAAAAFtDb250ZW50X1R5cGVzXS54bWxQSwECLQAUAAYACAAAACEAWvQsW78AAAAVAQAACwAA&#10;AAAAAAAAAAAAAAAfAQAAX3JlbHMvLnJlbHNQSwECLQAUAAYACAAAACEAhGsmisMAAADdAAAADwAA&#10;AAAAAAAAAAAAAAAHAgAAZHJzL2Rvd25yZXYueG1sUEsFBgAAAAADAAMAtwAAAPcCAAAAAA==&#10;" strokeweight="2pt"/>
                <v:line id="Line 1434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" strokeweight="1pt"/>
                <v:rect id="Rectangle 1435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" filled="f" stroked="f" strokeweight=".25pt">
                  <v:textbox inset="1pt,1pt,1pt,1pt">
                    <w:txbxContent>
                      <w:p w14:paraId="216C4988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36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" filled="f" stroked="f" strokeweight=".25pt">
                  <v:textbox inset="1pt,1pt,1pt,1pt">
                    <w:txbxContent>
                      <w:p w14:paraId="524DA259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37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" filled="f" stroked="f" strokeweight=".25pt">
                  <v:textbox inset="1pt,1pt,1pt,1pt">
                    <w:txbxContent>
                      <w:p w14:paraId="075A162A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38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" filled="f" stroked="f" strokeweight=".25pt">
                  <v:textbox inset="1pt,1pt,1pt,1pt">
                    <w:txbxContent>
                      <w:p w14:paraId="2610F6F7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39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" filled="f" stroked="f" strokeweight=".25pt">
                  <v:textbox inset="1pt,1pt,1pt,1pt">
                    <w:txbxContent>
                      <w:p w14:paraId="73DF33ED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40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" filled="f" stroked="f" strokeweight=".25pt">
                  <v:textbox inset="1pt,1pt,1pt,1pt">
                    <w:txbxContent>
                      <w:p w14:paraId="54D7EEE7" w14:textId="77777777" w:rsidR="00630834" w:rsidRDefault="00630834" w:rsidP="00F95FE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41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" filled="f" stroked="f" strokeweight=".25pt">
                  <v:textbox inset="1pt,1pt,1pt,1pt">
                    <w:txbxContent>
                      <w:p w14:paraId="7AF4EBA8" w14:textId="77777777" w:rsidR="00630834" w:rsidRPr="0002024B" w:rsidRDefault="00630834" w:rsidP="00F95FE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442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" filled="f" stroked="f" strokeweight=".25pt">
                  <v:textbox inset="1pt,1pt,1pt,1pt">
                    <w:txbxContent>
                      <w:p w14:paraId="210180C6" w14:textId="77777777" w:rsidR="00630834" w:rsidRPr="00EB43A3" w:rsidRDefault="00630834" w:rsidP="00F95FE3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51B5DF41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42AAB6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9BE9C0" w14:textId="77777777" w:rsidR="00630834" w:rsidRDefault="00630834" w:rsidP="00F95FE3"/>
                      <w:p w14:paraId="0163383B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670DBDD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AFA279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F8E48E" w14:textId="77777777" w:rsidR="00630834" w:rsidRDefault="00630834" w:rsidP="00F95FE3"/>
                      <w:p w14:paraId="75650B4D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6F8282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EE8088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C5A9F0" w14:textId="77777777" w:rsidR="00630834" w:rsidRDefault="00630834" w:rsidP="00F95FE3"/>
                      <w:p w14:paraId="42152F6F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C98798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63BCFD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562FE4" w14:textId="77777777" w:rsidR="00630834" w:rsidRDefault="00630834" w:rsidP="00F95FE3"/>
                      <w:p w14:paraId="417832F1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471DCB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4ED135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BCBDA4" w14:textId="77777777" w:rsidR="00630834" w:rsidRDefault="00630834" w:rsidP="00F95FE3"/>
                      <w:p w14:paraId="27C3F8D3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2D6BA1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86C312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F68399" w14:textId="77777777" w:rsidR="00630834" w:rsidRDefault="00630834" w:rsidP="00F95FE3"/>
                      <w:p w14:paraId="4D235A60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4EEDE3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091593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8D88C3" w14:textId="77777777" w:rsidR="00630834" w:rsidRDefault="00630834" w:rsidP="00F95FE3"/>
                      <w:p w14:paraId="12C46AF2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47920B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BA7874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ABC66B" w14:textId="77777777" w:rsidR="00630834" w:rsidRDefault="00630834" w:rsidP="00F95FE3"/>
                      <w:p w14:paraId="0CE7CD44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BA6DBD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10C2CE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0E15D4" w14:textId="77777777" w:rsidR="00630834" w:rsidRDefault="00630834" w:rsidP="00F95FE3"/>
                      <w:p w14:paraId="3F683A4F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91CFCE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DDC2EB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8B63DF" w14:textId="77777777" w:rsidR="00630834" w:rsidRDefault="00630834" w:rsidP="00F95FE3"/>
                      <w:p w14:paraId="5C834C2F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0E8FC0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AD8913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706CF3" w14:textId="77777777" w:rsidR="00630834" w:rsidRDefault="00630834" w:rsidP="00F95FE3"/>
                      <w:p w14:paraId="75109851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B046CD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98E530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9D3D8D" w14:textId="77777777" w:rsidR="00630834" w:rsidRDefault="00630834" w:rsidP="00F95FE3"/>
                      <w:p w14:paraId="044F1F45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6F53C2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ED346F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0162EF" w14:textId="77777777" w:rsidR="00630834" w:rsidRDefault="00630834" w:rsidP="00F95FE3"/>
                      <w:p w14:paraId="5E3D5825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6B5DCD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FA83ED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A3D7B6" w14:textId="77777777" w:rsidR="00630834" w:rsidRDefault="00630834" w:rsidP="00F95FE3"/>
                      <w:p w14:paraId="4C975F4C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62FBBF3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4A5535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B3BCBA" w14:textId="77777777" w:rsidR="00630834" w:rsidRDefault="00630834" w:rsidP="00F95FE3"/>
                      <w:p w14:paraId="605C09AE" w14:textId="77777777" w:rsidR="00630834" w:rsidRDefault="00630834" w:rsidP="00F95FE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EC3772" w14:textId="77777777" w:rsidR="00630834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17E516" w14:textId="77777777" w:rsidR="00630834" w:rsidRPr="00F303CF" w:rsidRDefault="00630834" w:rsidP="00F95FE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6F484440" w14:textId="426F4DA0" w:rsidR="006755F9" w:rsidRDefault="006755F9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4301CF10" w14:textId="37716DC8" w:rsidR="006755F9" w:rsidRDefault="006755F9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158D6AC0" w14:textId="6D44FA19" w:rsidR="006755F9" w:rsidRDefault="006755F9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0A3B93B0" w14:textId="2A9D6B21" w:rsidR="006755F9" w:rsidRDefault="006755F9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7423A08F" w14:textId="77777777" w:rsidR="006755F9" w:rsidRPr="00B71288" w:rsidRDefault="006755F9" w:rsidP="005A71F2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454844BC" w14:textId="77777777" w:rsidR="006755F9" w:rsidRDefault="006755F9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053E7F98" w14:textId="338E82AE" w:rsidR="005A71F2" w:rsidRPr="00B71288" w:rsidRDefault="00A94685" w:rsidP="005A71F2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6976" behindDoc="0" locked="0" layoutInCell="1" allowOverlap="1" wp14:anchorId="6855481F" wp14:editId="3CF2C5E6">
            <wp:simplePos x="0" y="0"/>
            <wp:positionH relativeFrom="column">
              <wp:posOffset>789396</wp:posOffset>
            </wp:positionH>
            <wp:positionV relativeFrom="paragraph">
              <wp:posOffset>442868</wp:posOffset>
            </wp:positionV>
            <wp:extent cx="247015" cy="247015"/>
            <wp:effectExtent l="0" t="0" r="0" b="0"/>
            <wp:wrapNone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37" w:rsidRPr="00B71288">
        <w:rPr>
          <w:rFonts w:ascii="Calibri" w:hAnsi="Calibri" w:cs="Calibri"/>
          <w:szCs w:val="28"/>
          <w:lang w:val="ru-RU"/>
        </w:rPr>
        <w:t xml:space="preserve">После окончания записи </w:t>
      </w:r>
      <w:r w:rsidR="003E6C32">
        <w:rPr>
          <w:rFonts w:ascii="Calibri" w:hAnsi="Calibri" w:cs="Calibri"/>
          <w:szCs w:val="28"/>
          <w:lang w:val="ru-RU"/>
        </w:rPr>
        <w:t>появ</w:t>
      </w:r>
      <w:r w:rsidR="0063087C">
        <w:rPr>
          <w:rFonts w:ascii="Calibri" w:hAnsi="Calibri" w:cs="Calibri"/>
          <w:szCs w:val="28"/>
          <w:lang w:val="ru-RU"/>
        </w:rPr>
        <w:t>и</w:t>
      </w:r>
      <w:r w:rsidR="003E6C32">
        <w:rPr>
          <w:rFonts w:ascii="Calibri" w:hAnsi="Calibri" w:cs="Calibri"/>
          <w:szCs w:val="28"/>
          <w:lang w:val="ru-RU"/>
        </w:rPr>
        <w:t>тся</w:t>
      </w:r>
      <w:r w:rsidR="00040537" w:rsidRPr="00B71288">
        <w:rPr>
          <w:rFonts w:ascii="Calibri" w:hAnsi="Calibri" w:cs="Calibri"/>
          <w:szCs w:val="28"/>
          <w:lang w:val="ru-RU"/>
        </w:rPr>
        <w:t xml:space="preserve"> возможность распечатать пациенту направление по </w:t>
      </w:r>
      <w:r w:rsidR="00040537" w:rsidRPr="00B71288">
        <w:rPr>
          <w:rFonts w:ascii="Calibri" w:hAnsi="Calibri" w:cs="Calibri"/>
          <w:lang w:val="ru-RU"/>
        </w:rPr>
        <w:t xml:space="preserve">форме 025/у-04 от 22.11.2004. Для этого </w:t>
      </w:r>
      <w:r w:rsidR="003E6C32">
        <w:rPr>
          <w:rFonts w:ascii="Calibri" w:hAnsi="Calibri" w:cs="Calibri"/>
          <w:lang w:val="ru-RU"/>
        </w:rPr>
        <w:t xml:space="preserve"> надо </w:t>
      </w:r>
      <w:r w:rsidR="00040537" w:rsidRPr="00B71288">
        <w:rPr>
          <w:rFonts w:ascii="Calibri" w:hAnsi="Calibri" w:cs="Calibri"/>
          <w:lang w:val="ru-RU"/>
        </w:rPr>
        <w:t>нажать</w:t>
      </w:r>
      <w:r w:rsidR="00C259A0">
        <w:rPr>
          <w:rFonts w:ascii="Calibri" w:hAnsi="Calibri" w:cs="Calibri"/>
          <w:lang w:val="ru-RU"/>
        </w:rPr>
        <w:t xml:space="preserve"> на пиктограмму </w:t>
      </w:r>
      <w:r w:rsidR="00040537" w:rsidRPr="00B71288">
        <w:rPr>
          <w:rFonts w:ascii="Calibri" w:hAnsi="Calibri" w:cs="Calibri"/>
          <w:lang w:val="ru-RU"/>
        </w:rPr>
        <w:t xml:space="preserve"> </w:t>
      </w:r>
      <w:r w:rsidR="003E6C32">
        <w:rPr>
          <w:rFonts w:ascii="Calibri" w:hAnsi="Calibri" w:cs="Calibri"/>
          <w:lang w:val="ru-RU"/>
        </w:rPr>
        <w:t xml:space="preserve">       .</w:t>
      </w:r>
    </w:p>
    <w:p w14:paraId="0DC6BEE1" w14:textId="0B00E443" w:rsidR="005A71F2" w:rsidRDefault="005A71F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3C4199D5" w14:textId="77777777" w:rsidR="004B4BD2" w:rsidRPr="00B71288" w:rsidRDefault="004B4BD2" w:rsidP="005A71F2">
      <w:pPr>
        <w:ind w:firstLine="709"/>
        <w:rPr>
          <w:rFonts w:ascii="Calibri" w:hAnsi="Calibri" w:cs="Calibri"/>
          <w:szCs w:val="28"/>
          <w:lang w:val="ru-RU"/>
        </w:rPr>
      </w:pPr>
    </w:p>
    <w:p w14:paraId="552249BF" w14:textId="02469D27" w:rsidR="000C34C1" w:rsidRPr="00B71288" w:rsidRDefault="000F7ABD" w:rsidP="00B45C33">
      <w:pPr>
        <w:pStyle w:val="2"/>
        <w:rPr>
          <w:rFonts w:ascii="Calibri" w:hAnsi="Calibri" w:cs="Calibri"/>
          <w:lang w:val="ru-RU"/>
        </w:rPr>
      </w:pPr>
      <w:bookmarkStart w:id="215" w:name="_Toc46993412"/>
      <w:bookmarkEnd w:id="0"/>
      <w:r>
        <w:rPr>
          <w:rFonts w:ascii="Calibri" w:hAnsi="Calibri" w:cs="Calibri"/>
          <w:lang w:val="ru-RU"/>
        </w:rPr>
        <w:t>2</w:t>
      </w:r>
      <w:r w:rsidR="00150CE1" w:rsidRPr="00B71288">
        <w:rPr>
          <w:rFonts w:ascii="Calibri" w:hAnsi="Calibri" w:cs="Calibri"/>
          <w:lang w:val="ru-RU"/>
        </w:rPr>
        <w:t>.2</w:t>
      </w:r>
      <w:r w:rsidR="009B001A" w:rsidRPr="00B71288">
        <w:rPr>
          <w:rFonts w:ascii="Calibri" w:hAnsi="Calibri" w:cs="Calibri"/>
          <w:lang w:val="ru-RU"/>
        </w:rPr>
        <w:t>.</w:t>
      </w:r>
      <w:r w:rsidR="00150CE1" w:rsidRPr="00B71288">
        <w:rPr>
          <w:rFonts w:ascii="Calibri" w:hAnsi="Calibri" w:cs="Calibri"/>
          <w:lang w:val="ru-RU"/>
        </w:rPr>
        <w:tab/>
      </w:r>
      <w:r w:rsidR="00B45C33" w:rsidRPr="00B71288">
        <w:rPr>
          <w:rFonts w:ascii="Calibri" w:hAnsi="Calibri" w:cs="Calibri"/>
          <w:lang w:val="ru-RU"/>
        </w:rPr>
        <w:t>Запись на номер в сервисе РЕГИЗ.ЗПВ</w:t>
      </w:r>
      <w:r w:rsidR="00BA43BC" w:rsidRPr="00B71288">
        <w:rPr>
          <w:rFonts w:ascii="Calibri" w:hAnsi="Calibri" w:cs="Calibri"/>
          <w:lang w:val="ru-RU"/>
        </w:rPr>
        <w:t xml:space="preserve"> через МИС</w:t>
      </w:r>
      <w:bookmarkEnd w:id="215"/>
    </w:p>
    <w:p w14:paraId="08A6AAB7" w14:textId="5B689E9D" w:rsidR="00B45C33" w:rsidRDefault="00B829A3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717632" behindDoc="0" locked="0" layoutInCell="1" allowOverlap="1" wp14:anchorId="728E5018" wp14:editId="5C07E872">
            <wp:simplePos x="0" y="0"/>
            <wp:positionH relativeFrom="column">
              <wp:posOffset>1932214</wp:posOffset>
            </wp:positionH>
            <wp:positionV relativeFrom="paragraph">
              <wp:posOffset>213813</wp:posOffset>
            </wp:positionV>
            <wp:extent cx="220436" cy="220436"/>
            <wp:effectExtent l="0" t="0" r="8255" b="8255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" cy="22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33" w:rsidRPr="00B71288">
        <w:rPr>
          <w:rFonts w:ascii="Calibri" w:hAnsi="Calibri" w:cs="Calibri"/>
          <w:lang w:val="ru-RU"/>
        </w:rPr>
        <w:tab/>
      </w:r>
      <w:r w:rsidR="00DF5519">
        <w:rPr>
          <w:rFonts w:ascii="Calibri" w:hAnsi="Calibri" w:cs="Calibri"/>
          <w:lang w:val="ru-RU"/>
        </w:rPr>
        <w:t>Чтобы перейти</w:t>
      </w:r>
      <w:r w:rsidR="00B45C33" w:rsidRPr="00B71288">
        <w:rPr>
          <w:rFonts w:ascii="Calibri" w:hAnsi="Calibri" w:cs="Calibri"/>
          <w:lang w:val="ru-RU"/>
        </w:rPr>
        <w:t xml:space="preserve"> в режим записи на конкретн</w:t>
      </w:r>
      <w:r w:rsidR="00DF5519">
        <w:rPr>
          <w:rFonts w:ascii="Calibri" w:hAnsi="Calibri" w:cs="Calibri"/>
          <w:lang w:val="ru-RU"/>
        </w:rPr>
        <w:t>ы</w:t>
      </w:r>
      <w:r w:rsidR="00B45C33" w:rsidRPr="00B71288">
        <w:rPr>
          <w:rFonts w:ascii="Calibri" w:hAnsi="Calibri" w:cs="Calibri"/>
          <w:lang w:val="ru-RU"/>
        </w:rPr>
        <w:t xml:space="preserve">е дату/время </w:t>
      </w:r>
      <w:r w:rsidR="00DF5519">
        <w:rPr>
          <w:rFonts w:ascii="Calibri" w:hAnsi="Calibri" w:cs="Calibri"/>
          <w:lang w:val="ru-RU"/>
        </w:rPr>
        <w:t xml:space="preserve">Вы должны нажать на </w:t>
      </w:r>
      <w:r w:rsidR="00B45C33" w:rsidRPr="00B71288">
        <w:rPr>
          <w:rFonts w:ascii="Calibri" w:hAnsi="Calibri" w:cs="Calibri"/>
          <w:lang w:val="ru-RU"/>
        </w:rPr>
        <w:t xml:space="preserve"> пиктограмм</w:t>
      </w:r>
      <w:r w:rsidR="00DF5519">
        <w:rPr>
          <w:rFonts w:ascii="Calibri" w:hAnsi="Calibri" w:cs="Calibri"/>
          <w:lang w:val="ru-RU"/>
        </w:rPr>
        <w:t>у</w:t>
      </w:r>
      <w:r w:rsidR="00B45C33" w:rsidRPr="00B71288">
        <w:rPr>
          <w:rFonts w:ascii="Calibri" w:hAnsi="Calibri" w:cs="Calibri"/>
          <w:lang w:val="ru-RU"/>
        </w:rPr>
        <w:t xml:space="preserve"> </w:t>
      </w:r>
      <w:r w:rsidR="004B01AB">
        <w:rPr>
          <w:rFonts w:ascii="Calibri" w:hAnsi="Calibri" w:cs="Calibri"/>
          <w:lang w:val="ru-RU"/>
        </w:rPr>
        <w:t xml:space="preserve">        </w:t>
      </w:r>
      <w:r w:rsidR="00423FE8">
        <w:rPr>
          <w:rFonts w:ascii="Calibri" w:hAnsi="Calibri" w:cs="Calibri"/>
          <w:lang w:val="ru-RU"/>
        </w:rPr>
        <w:t xml:space="preserve"> на главном экране (см. стр 4).</w:t>
      </w:r>
      <w:r w:rsidRPr="00B829A3">
        <w:rPr>
          <w:rFonts w:ascii="Calibri" w:hAnsi="Calibri" w:cs="Calibri"/>
          <w:noProof/>
          <w:lang w:val="ru-RU"/>
        </w:rPr>
        <w:t xml:space="preserve"> </w:t>
      </w:r>
    </w:p>
    <w:p w14:paraId="2D28407E" w14:textId="0A71D795" w:rsidR="00423FE8" w:rsidRDefault="00B829A3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После этого Вы увидите список</w:t>
      </w:r>
      <w:r w:rsidR="00F61B4B">
        <w:rPr>
          <w:rFonts w:ascii="Calibri" w:hAnsi="Calibri" w:cs="Calibri"/>
          <w:lang w:val="ru-RU"/>
        </w:rPr>
        <w:t xml:space="preserve"> всех</w:t>
      </w:r>
      <w:r>
        <w:rPr>
          <w:rFonts w:ascii="Calibri" w:hAnsi="Calibri" w:cs="Calibri"/>
          <w:lang w:val="ru-RU"/>
        </w:rPr>
        <w:t xml:space="preserve"> направлений</w:t>
      </w:r>
      <w:r w:rsidR="00F61B4B">
        <w:rPr>
          <w:rFonts w:ascii="Calibri" w:hAnsi="Calibri" w:cs="Calibri"/>
          <w:lang w:val="ru-RU"/>
        </w:rPr>
        <w:t xml:space="preserve"> конкретного</w:t>
      </w:r>
      <w:r>
        <w:rPr>
          <w:rFonts w:ascii="Calibri" w:hAnsi="Calibri" w:cs="Calibri"/>
          <w:lang w:val="ru-RU"/>
        </w:rPr>
        <w:t xml:space="preserve"> пациента.</w:t>
      </w:r>
    </w:p>
    <w:p w14:paraId="136D9412" w14:textId="5E8F0FAB" w:rsidR="00423FE8" w:rsidRDefault="00664CA7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9680" behindDoc="0" locked="0" layoutInCell="1" allowOverlap="1" wp14:anchorId="3F5E3DA1" wp14:editId="3DC9310C">
            <wp:simplePos x="0" y="0"/>
            <wp:positionH relativeFrom="column">
              <wp:posOffset>-48986</wp:posOffset>
            </wp:positionH>
            <wp:positionV relativeFrom="paragraph">
              <wp:posOffset>106590</wp:posOffset>
            </wp:positionV>
            <wp:extent cx="5934075" cy="2000250"/>
            <wp:effectExtent l="0" t="0" r="0" b="0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537FD" w14:textId="0522EB52" w:rsidR="00423FE8" w:rsidRDefault="00423FE8" w:rsidP="00B45C33">
      <w:pPr>
        <w:rPr>
          <w:rFonts w:ascii="Calibri" w:hAnsi="Calibri" w:cs="Calibri"/>
          <w:lang w:val="ru-RU"/>
        </w:rPr>
      </w:pPr>
    </w:p>
    <w:p w14:paraId="08769C64" w14:textId="0CFAEFF8" w:rsidR="00423FE8" w:rsidRDefault="00423FE8" w:rsidP="00B45C33">
      <w:pPr>
        <w:rPr>
          <w:rFonts w:ascii="Calibri" w:hAnsi="Calibri" w:cs="Calibri"/>
          <w:lang w:val="ru-RU"/>
        </w:rPr>
      </w:pPr>
    </w:p>
    <w:p w14:paraId="2B4436B7" w14:textId="0B5C84DC" w:rsidR="00423FE8" w:rsidRDefault="00423FE8" w:rsidP="00B45C33">
      <w:pPr>
        <w:rPr>
          <w:rFonts w:ascii="Calibri" w:hAnsi="Calibri" w:cs="Calibri"/>
          <w:lang w:val="ru-RU"/>
        </w:rPr>
      </w:pPr>
    </w:p>
    <w:p w14:paraId="0FB9446A" w14:textId="7F770DA1" w:rsidR="00423FE8" w:rsidRDefault="00423FE8" w:rsidP="00B45C33">
      <w:pPr>
        <w:rPr>
          <w:rFonts w:ascii="Calibri" w:hAnsi="Calibri" w:cs="Calibri"/>
          <w:lang w:val="ru-RU"/>
        </w:rPr>
      </w:pPr>
    </w:p>
    <w:p w14:paraId="109C005B" w14:textId="55B81757" w:rsidR="00423FE8" w:rsidRDefault="00423FE8" w:rsidP="00B45C33">
      <w:pPr>
        <w:rPr>
          <w:rFonts w:ascii="Calibri" w:hAnsi="Calibri" w:cs="Calibri"/>
          <w:lang w:val="ru-RU"/>
        </w:rPr>
      </w:pPr>
    </w:p>
    <w:p w14:paraId="15D83614" w14:textId="69CD67AC" w:rsidR="00423FE8" w:rsidRDefault="00423FE8" w:rsidP="00B45C33">
      <w:pPr>
        <w:rPr>
          <w:rFonts w:ascii="Calibri" w:hAnsi="Calibri" w:cs="Calibri"/>
          <w:lang w:val="ru-RU"/>
        </w:rPr>
      </w:pPr>
    </w:p>
    <w:p w14:paraId="567BC897" w14:textId="75469B6C" w:rsidR="00423FE8" w:rsidRDefault="00423FE8" w:rsidP="00B45C33">
      <w:pPr>
        <w:rPr>
          <w:rFonts w:ascii="Calibri" w:hAnsi="Calibri" w:cs="Calibri"/>
          <w:lang w:val="ru-RU"/>
        </w:rPr>
      </w:pPr>
    </w:p>
    <w:p w14:paraId="3CB41BB3" w14:textId="40D65614" w:rsidR="00423FE8" w:rsidRDefault="00423FE8" w:rsidP="00B45C33">
      <w:pPr>
        <w:rPr>
          <w:rFonts w:ascii="Calibri" w:hAnsi="Calibri" w:cs="Calibri"/>
          <w:lang w:val="ru-RU"/>
        </w:rPr>
      </w:pPr>
    </w:p>
    <w:p w14:paraId="347F003A" w14:textId="47E300B0" w:rsidR="00423FE8" w:rsidRDefault="00423FE8" w:rsidP="00B45C33">
      <w:pPr>
        <w:rPr>
          <w:rFonts w:ascii="Calibri" w:hAnsi="Calibri" w:cs="Calibri"/>
          <w:lang w:val="ru-RU"/>
        </w:rPr>
      </w:pPr>
    </w:p>
    <w:p w14:paraId="1EB76402" w14:textId="46DA5166" w:rsidR="00423FE8" w:rsidRPr="00B71288" w:rsidRDefault="00664CA7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48000" behindDoc="0" locked="0" layoutInCell="1" allowOverlap="1" wp14:anchorId="34FAEE10" wp14:editId="496A384B">
            <wp:simplePos x="0" y="0"/>
            <wp:positionH relativeFrom="column">
              <wp:posOffset>593997</wp:posOffset>
            </wp:positionH>
            <wp:positionV relativeFrom="paragraph">
              <wp:posOffset>228055</wp:posOffset>
            </wp:positionV>
            <wp:extent cx="241300" cy="241300"/>
            <wp:effectExtent l="0" t="0" r="0" b="0"/>
            <wp:wrapNone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>На экране со списком направлений пациента Вам надо нажать  на пиктограмму        .</w:t>
      </w:r>
    </w:p>
    <w:p w14:paraId="5A714021" w14:textId="007AD7C0" w:rsidR="00ED7F3F" w:rsidRPr="00B71288" w:rsidRDefault="00ED7F3F" w:rsidP="00B45C33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ab/>
        <w:t xml:space="preserve">При записи передается только номер направления и фамилия пациента. </w:t>
      </w:r>
      <w:r w:rsidR="00C55D25" w:rsidRPr="00B71288">
        <w:rPr>
          <w:rFonts w:ascii="Calibri" w:hAnsi="Calibri" w:cs="Calibri"/>
          <w:lang w:val="ru-RU"/>
        </w:rPr>
        <w:t xml:space="preserve">Данные направления </w:t>
      </w:r>
      <w:r w:rsidR="00CA2ABF">
        <w:rPr>
          <w:rFonts w:ascii="Calibri" w:hAnsi="Calibri" w:cs="Calibri"/>
          <w:lang w:val="ru-RU"/>
        </w:rPr>
        <w:t>будут</w:t>
      </w:r>
      <w:r w:rsidR="00C55D25" w:rsidRPr="00B71288">
        <w:rPr>
          <w:rFonts w:ascii="Calibri" w:hAnsi="Calibri" w:cs="Calibri"/>
          <w:lang w:val="ru-RU"/>
        </w:rPr>
        <w:t xml:space="preserve"> автоматически браться из списка направлений в МИС.</w:t>
      </w:r>
    </w:p>
    <w:p w14:paraId="27D8780E" w14:textId="0810AD8B" w:rsidR="00A50B43" w:rsidRPr="00B71288" w:rsidRDefault="00A94685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1072" behindDoc="0" locked="0" layoutInCell="1" allowOverlap="1" wp14:anchorId="73718BD1" wp14:editId="065E2A9C">
            <wp:simplePos x="0" y="0"/>
            <wp:positionH relativeFrom="margin">
              <wp:align>left</wp:align>
            </wp:positionH>
            <wp:positionV relativeFrom="paragraph">
              <wp:posOffset>196759</wp:posOffset>
            </wp:positionV>
            <wp:extent cx="5934075" cy="723900"/>
            <wp:effectExtent l="0" t="0" r="9525" b="0"/>
            <wp:wrapNone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277BF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463898E0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3AE3A324" w14:textId="660FB65D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55B239AF" w14:textId="77777777" w:rsidR="00B82983" w:rsidRDefault="00B82983" w:rsidP="00B45C33">
      <w:pPr>
        <w:rPr>
          <w:rFonts w:ascii="Calibri" w:hAnsi="Calibri" w:cs="Calibri"/>
          <w:i/>
          <w:sz w:val="24"/>
          <w:lang w:val="ru-RU"/>
        </w:rPr>
      </w:pPr>
    </w:p>
    <w:p w14:paraId="7757C988" w14:textId="356D8691" w:rsidR="00A50B43" w:rsidRDefault="00A50B43" w:rsidP="00B45C33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Далее </w:t>
      </w:r>
      <w:r w:rsidR="00B81F77">
        <w:rPr>
          <w:rFonts w:ascii="Calibri" w:hAnsi="Calibri" w:cs="Calibri"/>
          <w:lang w:val="ru-RU"/>
        </w:rPr>
        <w:t>откроется</w:t>
      </w:r>
      <w:r w:rsidRPr="00B71288">
        <w:rPr>
          <w:rFonts w:ascii="Calibri" w:hAnsi="Calibri" w:cs="Calibri"/>
          <w:lang w:val="ru-RU"/>
        </w:rPr>
        <w:t xml:space="preserve"> экран отображения всех свободных вариантов записи.</w:t>
      </w:r>
    </w:p>
    <w:p w14:paraId="14794238" w14:textId="77777777" w:rsidR="00B81F77" w:rsidRPr="00B71288" w:rsidRDefault="00B81F77" w:rsidP="00B45C33">
      <w:pPr>
        <w:rPr>
          <w:rFonts w:ascii="Calibri" w:hAnsi="Calibri" w:cs="Calibri"/>
          <w:lang w:val="ru-RU"/>
        </w:rPr>
      </w:pPr>
    </w:p>
    <w:p w14:paraId="752909BC" w14:textId="09104DA8" w:rsidR="00A50B43" w:rsidRPr="00B71288" w:rsidRDefault="00A94685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2096" behindDoc="0" locked="0" layoutInCell="1" allowOverlap="1" wp14:anchorId="61D21F66" wp14:editId="4A06FC77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5934075" cy="1495425"/>
            <wp:effectExtent l="0" t="0" r="0" b="0"/>
            <wp:wrapNone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75B65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122A1353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733424A0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326E0749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421A4A6B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05A5CEFB" w14:textId="77777777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45021A12" w14:textId="18232DAB" w:rsidR="00A50B43" w:rsidRDefault="00A50B43" w:rsidP="00B45C33">
      <w:pPr>
        <w:rPr>
          <w:rFonts w:ascii="Calibri" w:hAnsi="Calibri" w:cs="Calibri"/>
          <w:lang w:val="ru-RU"/>
        </w:rPr>
      </w:pPr>
    </w:p>
    <w:p w14:paraId="189BC3AD" w14:textId="77777777" w:rsidR="004B4BD2" w:rsidRPr="00B71288" w:rsidRDefault="004B4BD2" w:rsidP="00B45C33">
      <w:pPr>
        <w:rPr>
          <w:rFonts w:ascii="Calibri" w:hAnsi="Calibri" w:cs="Calibri"/>
          <w:lang w:val="ru-RU"/>
        </w:rPr>
      </w:pPr>
    </w:p>
    <w:p w14:paraId="0CE9E63F" w14:textId="5DC0DBC9" w:rsidR="009A3AF1" w:rsidRPr="00383170" w:rsidRDefault="00655F63" w:rsidP="00B45C33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После успешной записи </w:t>
      </w:r>
      <w:r w:rsidR="009E2A8B">
        <w:rPr>
          <w:rFonts w:ascii="Calibri" w:hAnsi="Calibri" w:cs="Calibri"/>
          <w:lang w:val="ru-RU"/>
        </w:rPr>
        <w:t>появится</w:t>
      </w:r>
      <w:r w:rsidRPr="00B71288">
        <w:rPr>
          <w:rFonts w:ascii="Calibri" w:hAnsi="Calibri" w:cs="Calibri"/>
          <w:lang w:val="ru-RU"/>
        </w:rPr>
        <w:t xml:space="preserve"> экран с информацией по факту записи и </w:t>
      </w:r>
      <w:r w:rsidR="00574C95">
        <w:rPr>
          <w:rFonts w:ascii="Calibri" w:hAnsi="Calibri" w:cs="Calibri"/>
          <w:lang w:val="ru-RU"/>
        </w:rPr>
        <w:t>можно будет распечатать</w:t>
      </w:r>
      <w:r w:rsidRPr="00B71288">
        <w:rPr>
          <w:rFonts w:ascii="Calibri" w:hAnsi="Calibri" w:cs="Calibri"/>
          <w:lang w:val="ru-RU"/>
        </w:rPr>
        <w:t xml:space="preserve"> памятк</w:t>
      </w:r>
      <w:r w:rsidR="00574C95">
        <w:rPr>
          <w:rFonts w:ascii="Calibri" w:hAnsi="Calibri" w:cs="Calibri"/>
          <w:lang w:val="ru-RU"/>
        </w:rPr>
        <w:t>у</w:t>
      </w:r>
      <w:r w:rsidRPr="00B71288">
        <w:rPr>
          <w:rFonts w:ascii="Calibri" w:hAnsi="Calibri" w:cs="Calibri"/>
          <w:lang w:val="ru-RU"/>
        </w:rPr>
        <w:t xml:space="preserve"> для пациента</w:t>
      </w:r>
      <w:r w:rsidR="00383170">
        <w:rPr>
          <w:rFonts w:ascii="Calibri" w:hAnsi="Calibri" w:cs="Calibri"/>
          <w:lang w:val="ru-RU"/>
        </w:rPr>
        <w:t xml:space="preserve">, нажав на кнопку </w:t>
      </w:r>
      <w:r w:rsidR="00383170" w:rsidRPr="00383170">
        <w:rPr>
          <w:rFonts w:ascii="Calibri" w:hAnsi="Calibri" w:cs="Calibri"/>
          <w:lang w:val="ru-RU"/>
        </w:rPr>
        <w:t>“</w:t>
      </w:r>
      <w:r w:rsidR="00383170">
        <w:rPr>
          <w:rFonts w:ascii="Calibri" w:hAnsi="Calibri" w:cs="Calibri"/>
          <w:lang w:val="ru-RU"/>
        </w:rPr>
        <w:t>Печать</w:t>
      </w:r>
      <w:r w:rsidR="00383170" w:rsidRPr="00383170">
        <w:rPr>
          <w:rFonts w:ascii="Calibri" w:hAnsi="Calibri" w:cs="Calibri"/>
          <w:lang w:val="ru-RU"/>
        </w:rPr>
        <w:t>”</w:t>
      </w:r>
      <w:r w:rsidR="00383170">
        <w:rPr>
          <w:rFonts w:ascii="Calibri" w:hAnsi="Calibri" w:cs="Calibri"/>
          <w:lang w:val="ru-RU"/>
        </w:rPr>
        <w:t>.</w:t>
      </w:r>
    </w:p>
    <w:p w14:paraId="7CAF08CA" w14:textId="687166DA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54B22D58" w14:textId="49158A77" w:rsidR="009A3AF1" w:rsidRPr="00B71288" w:rsidRDefault="00A85FE1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3120" behindDoc="0" locked="0" layoutInCell="1" allowOverlap="1" wp14:anchorId="135D3ADC" wp14:editId="28D664E1">
            <wp:simplePos x="0" y="0"/>
            <wp:positionH relativeFrom="margin">
              <wp:posOffset>-15629</wp:posOffset>
            </wp:positionH>
            <wp:positionV relativeFrom="paragraph">
              <wp:posOffset>157389</wp:posOffset>
            </wp:positionV>
            <wp:extent cx="5934075" cy="1400175"/>
            <wp:effectExtent l="0" t="0" r="9525" b="9525"/>
            <wp:wrapNone/>
            <wp:docPr id="1537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2613C" w14:textId="2B93B491" w:rsidR="009A3AF1" w:rsidRPr="00B71288" w:rsidRDefault="009A3AF1" w:rsidP="00B45C33">
      <w:pPr>
        <w:rPr>
          <w:rFonts w:ascii="Calibri" w:hAnsi="Calibri" w:cs="Calibri"/>
          <w:lang w:val="ru-RU"/>
        </w:rPr>
      </w:pPr>
    </w:p>
    <w:p w14:paraId="27C18DD2" w14:textId="5133BE3A" w:rsidR="00A50B43" w:rsidRPr="00B71288" w:rsidRDefault="00A50B43" w:rsidP="00B45C33">
      <w:pPr>
        <w:rPr>
          <w:rFonts w:ascii="Calibri" w:hAnsi="Calibri" w:cs="Calibri"/>
          <w:lang w:val="ru-RU"/>
        </w:rPr>
      </w:pPr>
    </w:p>
    <w:p w14:paraId="5D3C287C" w14:textId="304CCA29" w:rsidR="009A3AF1" w:rsidRPr="00B71288" w:rsidRDefault="009A3AF1" w:rsidP="00B45C33">
      <w:pPr>
        <w:rPr>
          <w:rFonts w:ascii="Calibri" w:hAnsi="Calibri" w:cs="Calibri"/>
          <w:lang w:val="ru-RU"/>
        </w:rPr>
      </w:pPr>
    </w:p>
    <w:p w14:paraId="67EA027F" w14:textId="0E5ED840" w:rsidR="009A3AF1" w:rsidRPr="00B71288" w:rsidRDefault="004B4BD2" w:rsidP="00B45C33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i/>
          <w:noProof/>
          <w:sz w:val="24"/>
          <w:lang w:val="ru-RU"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70F071A3" wp14:editId="2D130D85">
                <wp:simplePos x="0" y="0"/>
                <wp:positionH relativeFrom="page">
                  <wp:posOffset>718569</wp:posOffset>
                </wp:positionH>
                <wp:positionV relativeFrom="page">
                  <wp:posOffset>235766</wp:posOffset>
                </wp:positionV>
                <wp:extent cx="6588760" cy="10189210"/>
                <wp:effectExtent l="0" t="0" r="21590" b="21590"/>
                <wp:wrapNone/>
                <wp:docPr id="1600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0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285EA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3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8116F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4" name="Rectangle 143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1CEB3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5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3A124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6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9C26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7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82EE1" w14:textId="77777777" w:rsidR="00630834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8" name="Rectangle 144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B35BF" w14:textId="77777777" w:rsidR="00630834" w:rsidRPr="0002024B" w:rsidRDefault="00630834" w:rsidP="004B4BD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9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9A938" w14:textId="77777777" w:rsidR="00630834" w:rsidRPr="00EB43A3" w:rsidRDefault="00630834" w:rsidP="004B4BD2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4C3D9219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1AB13B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0E10B5" w14:textId="77777777" w:rsidR="00630834" w:rsidRDefault="00630834" w:rsidP="004B4BD2"/>
                            <w:p w14:paraId="3EA3B55D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7180CF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675EBE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AA54D2" w14:textId="77777777" w:rsidR="00630834" w:rsidRDefault="00630834" w:rsidP="004B4BD2"/>
                            <w:p w14:paraId="6B84E62A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7EBCFC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2506C1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8119F1" w14:textId="77777777" w:rsidR="00630834" w:rsidRDefault="00630834" w:rsidP="004B4BD2"/>
                            <w:p w14:paraId="33CD07E5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B4B1C2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1449F3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65CD64" w14:textId="77777777" w:rsidR="00630834" w:rsidRDefault="00630834" w:rsidP="004B4BD2"/>
                            <w:p w14:paraId="7B852E32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4A2F32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0174E5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EE45F6" w14:textId="77777777" w:rsidR="00630834" w:rsidRDefault="00630834" w:rsidP="004B4BD2"/>
                            <w:p w14:paraId="15FEE73B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F97575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1BFE17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EFAA79" w14:textId="77777777" w:rsidR="00630834" w:rsidRDefault="00630834" w:rsidP="004B4BD2"/>
                            <w:p w14:paraId="6C6BB002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4C2493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241250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DF6B18" w14:textId="77777777" w:rsidR="00630834" w:rsidRDefault="00630834" w:rsidP="004B4BD2"/>
                            <w:p w14:paraId="561C3E00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836E61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12E33B1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81C679" w14:textId="77777777" w:rsidR="00630834" w:rsidRDefault="00630834" w:rsidP="004B4BD2"/>
                            <w:p w14:paraId="71A7DA22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6843CF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DFE46F8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F59214" w14:textId="77777777" w:rsidR="00630834" w:rsidRDefault="00630834" w:rsidP="004B4BD2"/>
                            <w:p w14:paraId="3DF1D804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F8E7A0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DA9441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766520" w14:textId="77777777" w:rsidR="00630834" w:rsidRDefault="00630834" w:rsidP="004B4BD2"/>
                            <w:p w14:paraId="29122922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C0D325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710B74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3D15941" w14:textId="77777777" w:rsidR="00630834" w:rsidRDefault="00630834" w:rsidP="004B4BD2"/>
                            <w:p w14:paraId="1159CC9C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0B46C7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A70C6B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9453B1" w14:textId="77777777" w:rsidR="00630834" w:rsidRDefault="00630834" w:rsidP="004B4BD2"/>
                            <w:p w14:paraId="205B79A8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56D907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D0C7D2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8E9AE2" w14:textId="77777777" w:rsidR="00630834" w:rsidRDefault="00630834" w:rsidP="004B4BD2"/>
                            <w:p w14:paraId="0BD8908B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2DE011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F9AF2A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C1A091" w14:textId="77777777" w:rsidR="00630834" w:rsidRDefault="00630834" w:rsidP="004B4BD2"/>
                            <w:p w14:paraId="0039D15E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21ABD6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C9FC6C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E58EA1" w14:textId="77777777" w:rsidR="00630834" w:rsidRDefault="00630834" w:rsidP="004B4BD2"/>
                            <w:p w14:paraId="339D96B3" w14:textId="77777777" w:rsidR="00630834" w:rsidRDefault="00630834" w:rsidP="004B4BD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AB0D32" w14:textId="77777777" w:rsidR="00630834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260B89" w14:textId="77777777" w:rsidR="00630834" w:rsidRPr="00F303CF" w:rsidRDefault="00630834" w:rsidP="004B4BD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71A3" id="_x0000_s1146" style="position:absolute;left:0;text-align:left;margin-left:56.6pt;margin-top:18.55pt;width:518.8pt;height:802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" o:allowincell="f">
                <v:rect id="Rectangle 1424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" filled="f" strokeweight="2pt"/>
                <v:line id="Line 1425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nc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2gK&#10;32/CCXL9AQAA//8DAFBLAQItABQABgAIAAAAIQDb4fbL7gAAAIUBAAATAAAAAAAAAAAAAAAAAAAA&#10;AABbQ29udGVudF9UeXBlc10ueG1sUEsBAi0AFAAGAAgAAAAhAFr0LFu/AAAAFQEAAAsAAAAAAAAA&#10;AAAAAAAAHwEAAF9yZWxzLy5yZWxzUEsBAi0AFAAGAAgAAAAhAKjMydy+AAAA3QAAAA8AAAAAAAAA&#10;AAAAAAAABwIAAGRycy9kb3ducmV2LnhtbFBLBQYAAAAAAwADALcAAADyAgAAAAA=&#10;" strokeweight="2pt"/>
                <v:line id="Line 1426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x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Z9EE&#10;vt+EE+TqAwAA//8DAFBLAQItABQABgAIAAAAIQDb4fbL7gAAAIUBAAATAAAAAAAAAAAAAAAAAAAA&#10;AABbQ29udGVudF9UeXBlc10ueG1sUEsBAi0AFAAGAAgAAAAhAFr0LFu/AAAAFQEAAAsAAAAAAAAA&#10;AAAAAAAAHwEAAF9yZWxzLy5yZWxzUEsBAi0AFAAGAAgAAAAhAMeAbEe+AAAA3QAAAA8AAAAAAAAA&#10;AAAAAAAABwIAAGRycy9kb3ducmV2LnhtbFBLBQYAAAAAAwADALcAAADyAgAAAAA=&#10;" strokeweight="2pt"/>
                <v:line id="Line 1427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Qz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9EE&#10;vt+EE+TqAwAA//8DAFBLAQItABQABgAIAAAAIQDb4fbL7gAAAIUBAAATAAAAAAAAAAAAAAAAAAAA&#10;AABbQ29udGVudF9UeXBlc10ueG1sUEsBAi0AFAAGAAgAAAAhAFr0LFu/AAAAFQEAAAsAAAAAAAAA&#10;AAAAAAAAHwEAAF9yZWxzLy5yZWxzUEsBAi0AFAAGAAgAAAAhAEhp9DO+AAAA3QAAAA8AAAAAAAAA&#10;AAAAAAAABwIAAGRycy9kb3ducmV2LnhtbFBLBQYAAAAAAwADALcAAADyAgAAAAA=&#10;" strokeweight="2pt"/>
                <v:line id="Line 1428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Go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82gG&#10;32/CCXL9AQAA//8DAFBLAQItABQABgAIAAAAIQDb4fbL7gAAAIUBAAATAAAAAAAAAAAAAAAAAAAA&#10;AABbQ29udGVudF9UeXBlc10ueG1sUEsBAi0AFAAGAAgAAAAhAFr0LFu/AAAAFQEAAAsAAAAAAAAA&#10;AAAAAAAAHwEAAF9yZWxzLy5yZWxzUEsBAi0AFAAGAAgAAAAhACclUai+AAAA3QAAAA8AAAAAAAAA&#10;AAAAAAAABwIAAGRycy9kb3ducmV2LnhtbFBLBQYAAAAAAwADALcAAADyAgAAAAA=&#10;" strokeweight="2pt"/>
                <v:line id="Line 1429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/f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4yiG&#10;7zfhBLn6AAAA//8DAFBLAQItABQABgAIAAAAIQDb4fbL7gAAAIUBAAATAAAAAAAAAAAAAAAAAAAA&#10;AABbQ29udGVudF9UeXBlc10ueG1sUEsBAi0AFAAGAAgAAAAhAFr0LFu/AAAAFQEAAAsAAAAAAAAA&#10;AAAAAAAAHwEAAF9yZWxzLy5yZWxzUEsBAi0AFAAGAAgAAAAhANf3z9++AAAA3QAAAA8AAAAAAAAA&#10;AAAAAAAABwIAAGRycy9kb3ducmV2LnhtbFBLBQYAAAAAAwADALcAAADyAgAAAAA=&#10;" strokeweight="2pt"/>
                <v:line id="Line 1430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2pE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" strokeweight="2pt"/>
                <v:line id="Line 1431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" strokeweight="2pt"/>
                <v:line id="Line 1432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" strokeweight="1pt"/>
                <v:line id="Line 1433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" strokeweight="2pt"/>
                <v:line id="Line 1434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" strokeweight="1pt"/>
                <v:rect id="Rectangle 1435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" filled="f" stroked="f" strokeweight=".25pt">
                  <v:textbox inset="1pt,1pt,1pt,1pt">
                    <w:txbxContent>
                      <w:p w14:paraId="0BA285EA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436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" filled="f" stroked="f" strokeweight=".25pt">
                  <v:textbox inset="1pt,1pt,1pt,1pt">
                    <w:txbxContent>
                      <w:p w14:paraId="74F8116F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37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" filled="f" stroked="f" strokeweight=".25pt">
                  <v:textbox inset="1pt,1pt,1pt,1pt">
                    <w:txbxContent>
                      <w:p w14:paraId="6BC1CEB3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438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QD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X46&#10;mcPzm3iCXD0AAAD//wMAUEsBAi0AFAAGAAgAAAAhANvh9svuAAAAhQEAABMAAAAAAAAAAAAAAAAA&#10;AAAAAFtDb250ZW50X1R5cGVzXS54bWxQSwECLQAUAAYACAAAACEAWvQsW78AAAAVAQAACwAAAAAA&#10;AAAAAAAAAAAfAQAAX3JlbHMvLnJlbHNQSwECLQAUAAYACAAAACEABbAkA8AAAADdAAAADwAAAAAA&#10;AAAAAAAAAAAHAgAAZHJzL2Rvd25yZXYueG1sUEsFBgAAAAADAAMAtwAAAPQCAAAAAA==&#10;" filled="f" stroked="f" strokeweight=".25pt">
                  <v:textbox inset="1pt,1pt,1pt,1pt">
                    <w:txbxContent>
                      <w:p w14:paraId="0523A124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439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" filled="f" stroked="f" strokeweight=".25pt">
                  <v:textbox inset="1pt,1pt,1pt,1pt">
                    <w:txbxContent>
                      <w:p w14:paraId="42E99C26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40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" filled="f" stroked="f" strokeweight=".25pt">
                  <v:textbox inset="1pt,1pt,1pt,1pt">
                    <w:txbxContent>
                      <w:p w14:paraId="17182EE1" w14:textId="77777777" w:rsidR="00630834" w:rsidRDefault="00630834" w:rsidP="004B4BD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41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" filled="f" stroked="f" strokeweight=".25pt">
                  <v:textbox inset="1pt,1pt,1pt,1pt">
                    <w:txbxContent>
                      <w:p w14:paraId="15CB35BF" w14:textId="77777777" w:rsidR="00630834" w:rsidRPr="0002024B" w:rsidRDefault="00630834" w:rsidP="004B4BD2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442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4G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2SaH+zfxBLn7BQAA//8DAFBLAQItABQABgAIAAAAIQDb4fbL7gAAAIUBAAATAAAAAAAAAAAAAAAA&#10;AAAAAABbQ29udGVudF9UeXBlc10ueG1sUEsBAi0AFAAGAAgAAAAhAFr0LFu/AAAAFQEAAAsAAAAA&#10;AAAAAAAAAAAAHwEAAF9yZWxzLy5yZWxzUEsBAi0AFAAGAAgAAAAhAIT9LgbBAAAA3QAAAA8AAAAA&#10;AAAAAAAAAAAABwIAAGRycy9kb3ducmV2LnhtbFBLBQYAAAAAAwADALcAAAD1AgAAAAA=&#10;" filled="f" stroked="f" strokeweight=".25pt">
                  <v:textbox inset="1pt,1pt,1pt,1pt">
                    <w:txbxContent>
                      <w:p w14:paraId="2FD9A938" w14:textId="77777777" w:rsidR="00630834" w:rsidRPr="00EB43A3" w:rsidRDefault="00630834" w:rsidP="004B4BD2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4C3D9219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1AB13B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0E10B5" w14:textId="77777777" w:rsidR="00630834" w:rsidRDefault="00630834" w:rsidP="004B4BD2"/>
                      <w:p w14:paraId="3EA3B55D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7180CF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675EBE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AA54D2" w14:textId="77777777" w:rsidR="00630834" w:rsidRDefault="00630834" w:rsidP="004B4BD2"/>
                      <w:p w14:paraId="6B84E62A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7EBCFC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2506C1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8119F1" w14:textId="77777777" w:rsidR="00630834" w:rsidRDefault="00630834" w:rsidP="004B4BD2"/>
                      <w:p w14:paraId="33CD07E5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B4B1C2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1449F3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65CD64" w14:textId="77777777" w:rsidR="00630834" w:rsidRDefault="00630834" w:rsidP="004B4BD2"/>
                      <w:p w14:paraId="7B852E32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4A2F32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0174E5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EE45F6" w14:textId="77777777" w:rsidR="00630834" w:rsidRDefault="00630834" w:rsidP="004B4BD2"/>
                      <w:p w14:paraId="15FEE73B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F97575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1BFE17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EFAA79" w14:textId="77777777" w:rsidR="00630834" w:rsidRDefault="00630834" w:rsidP="004B4BD2"/>
                      <w:p w14:paraId="6C6BB002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4C2493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241250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DF6B18" w14:textId="77777777" w:rsidR="00630834" w:rsidRDefault="00630834" w:rsidP="004B4BD2"/>
                      <w:p w14:paraId="561C3E00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836E61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12E33B1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81C679" w14:textId="77777777" w:rsidR="00630834" w:rsidRDefault="00630834" w:rsidP="004B4BD2"/>
                      <w:p w14:paraId="71A7DA22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6843CF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DFE46F8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F59214" w14:textId="77777777" w:rsidR="00630834" w:rsidRDefault="00630834" w:rsidP="004B4BD2"/>
                      <w:p w14:paraId="3DF1D804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F8E7A0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DA9441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766520" w14:textId="77777777" w:rsidR="00630834" w:rsidRDefault="00630834" w:rsidP="004B4BD2"/>
                      <w:p w14:paraId="29122922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C0D325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710B74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3D15941" w14:textId="77777777" w:rsidR="00630834" w:rsidRDefault="00630834" w:rsidP="004B4BD2"/>
                      <w:p w14:paraId="1159CC9C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0B46C7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A70C6B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9453B1" w14:textId="77777777" w:rsidR="00630834" w:rsidRDefault="00630834" w:rsidP="004B4BD2"/>
                      <w:p w14:paraId="205B79A8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56D907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D0C7D2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8E9AE2" w14:textId="77777777" w:rsidR="00630834" w:rsidRDefault="00630834" w:rsidP="004B4BD2"/>
                      <w:p w14:paraId="0BD8908B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2DE011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F9AF2A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C1A091" w14:textId="77777777" w:rsidR="00630834" w:rsidRDefault="00630834" w:rsidP="004B4BD2"/>
                      <w:p w14:paraId="0039D15E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21ABD6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C9FC6C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E58EA1" w14:textId="77777777" w:rsidR="00630834" w:rsidRDefault="00630834" w:rsidP="004B4BD2"/>
                      <w:p w14:paraId="339D96B3" w14:textId="77777777" w:rsidR="00630834" w:rsidRDefault="00630834" w:rsidP="004B4BD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AB0D32" w14:textId="77777777" w:rsidR="00630834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260B89" w14:textId="77777777" w:rsidR="00630834" w:rsidRPr="00F303CF" w:rsidRDefault="00630834" w:rsidP="004B4BD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76EC018" w14:textId="77777777" w:rsidR="009A3AF1" w:rsidRPr="00B71288" w:rsidRDefault="009A3AF1" w:rsidP="00B45C33">
      <w:pPr>
        <w:rPr>
          <w:rFonts w:ascii="Calibri" w:hAnsi="Calibri" w:cs="Calibri"/>
          <w:lang w:val="ru-RU"/>
        </w:rPr>
      </w:pPr>
    </w:p>
    <w:p w14:paraId="1D909D30" w14:textId="024F2C22" w:rsidR="00A3307A" w:rsidRPr="00F30E63" w:rsidRDefault="00A3307A" w:rsidP="00F30E63">
      <w:pPr>
        <w:pStyle w:val="2"/>
        <w:ind w:left="0"/>
        <w:rPr>
          <w:rFonts w:ascii="Calibri" w:hAnsi="Calibri" w:cs="Calibri"/>
          <w:color w:val="000000"/>
          <w:shd w:val="clear" w:color="auto" w:fill="FFFFFF"/>
          <w:lang w:val="ru-RU"/>
        </w:rPr>
      </w:pPr>
    </w:p>
    <w:p w14:paraId="2AF81260" w14:textId="77777777" w:rsidR="00F30E63" w:rsidRDefault="00F30E63" w:rsidP="005A59E2">
      <w:pPr>
        <w:pStyle w:val="2"/>
        <w:rPr>
          <w:rFonts w:ascii="Calibri" w:hAnsi="Calibri" w:cs="Calibri"/>
          <w:lang w:val="ru-RU"/>
        </w:rPr>
      </w:pPr>
      <w:bookmarkStart w:id="216" w:name="_Toc46993414"/>
    </w:p>
    <w:p w14:paraId="4BD4D0E1" w14:textId="77777777" w:rsidR="00F30E63" w:rsidRDefault="00F30E63" w:rsidP="005A59E2">
      <w:pPr>
        <w:pStyle w:val="2"/>
        <w:rPr>
          <w:rFonts w:ascii="Calibri" w:hAnsi="Calibri" w:cs="Calibri"/>
          <w:lang w:val="ru-RU"/>
        </w:rPr>
      </w:pPr>
    </w:p>
    <w:p w14:paraId="30BAE4D7" w14:textId="6D58F5DF" w:rsidR="009A3AF1" w:rsidRPr="00B71288" w:rsidRDefault="00F30E63" w:rsidP="005A59E2">
      <w:pPr>
        <w:pStyle w:val="2"/>
        <w:rPr>
          <w:rFonts w:ascii="Calibri" w:hAnsi="Calibri" w:cs="Calibri"/>
          <w:lang w:val="ru-RU"/>
        </w:rPr>
      </w:pPr>
      <w:r w:rsidRPr="001A5B61">
        <w:rPr>
          <w:rFonts w:ascii="Calibri" w:hAnsi="Calibri" w:cs="Calibri"/>
          <w:lang w:val="ru-RU"/>
        </w:rPr>
        <w:t>2</w:t>
      </w:r>
      <w:r w:rsidR="00150CE1" w:rsidRPr="00B71288">
        <w:rPr>
          <w:rFonts w:ascii="Calibri" w:hAnsi="Calibri" w:cs="Calibri"/>
          <w:lang w:val="ru-RU"/>
        </w:rPr>
        <w:t>.</w:t>
      </w:r>
      <w:r w:rsidRPr="001A5B61">
        <w:rPr>
          <w:rFonts w:ascii="Calibri" w:hAnsi="Calibri" w:cs="Calibri"/>
          <w:lang w:val="ru-RU"/>
        </w:rPr>
        <w:t>3</w:t>
      </w:r>
      <w:r w:rsidR="009B001A" w:rsidRPr="00B71288">
        <w:rPr>
          <w:rFonts w:ascii="Calibri" w:hAnsi="Calibri" w:cs="Calibri"/>
          <w:lang w:val="ru-RU"/>
        </w:rPr>
        <w:t>.</w:t>
      </w:r>
      <w:r w:rsidR="00150CE1" w:rsidRPr="00B71288">
        <w:rPr>
          <w:rFonts w:ascii="Calibri" w:hAnsi="Calibri" w:cs="Calibri"/>
          <w:lang w:val="ru-RU"/>
        </w:rPr>
        <w:tab/>
      </w:r>
      <w:r w:rsidR="005A59E2" w:rsidRPr="00B71288">
        <w:rPr>
          <w:rFonts w:ascii="Calibri" w:hAnsi="Calibri" w:cs="Calibri"/>
          <w:lang w:val="ru-RU"/>
        </w:rPr>
        <w:t xml:space="preserve">Просмотр </w:t>
      </w:r>
      <w:bookmarkEnd w:id="216"/>
      <w:r w:rsidR="00FB4AA6">
        <w:rPr>
          <w:rFonts w:ascii="Calibri" w:hAnsi="Calibri" w:cs="Calibri"/>
          <w:lang w:val="ru-RU"/>
        </w:rPr>
        <w:t>списков направлений</w:t>
      </w:r>
    </w:p>
    <w:p w14:paraId="46EDF576" w14:textId="511DD40A" w:rsidR="009A3AF1" w:rsidRPr="00B71288" w:rsidRDefault="00F30E63" w:rsidP="00E17F57">
      <w:pPr>
        <w:pStyle w:val="3"/>
        <w:jc w:val="left"/>
        <w:rPr>
          <w:rFonts w:ascii="Calibri" w:hAnsi="Calibri" w:cs="Calibri"/>
          <w:i w:val="0"/>
        </w:rPr>
      </w:pPr>
      <w:r w:rsidRPr="001A5B61">
        <w:rPr>
          <w:rFonts w:ascii="Calibri" w:hAnsi="Calibri" w:cs="Calibri"/>
          <w:i w:val="0"/>
        </w:rPr>
        <w:t>2</w:t>
      </w:r>
      <w:r w:rsidR="005648E6" w:rsidRPr="00B71288">
        <w:rPr>
          <w:rFonts w:ascii="Calibri" w:hAnsi="Calibri" w:cs="Calibri"/>
          <w:i w:val="0"/>
        </w:rPr>
        <w:t>.</w:t>
      </w:r>
      <w:r w:rsidRPr="001A5B61">
        <w:rPr>
          <w:rFonts w:ascii="Calibri" w:hAnsi="Calibri" w:cs="Calibri"/>
          <w:i w:val="0"/>
        </w:rPr>
        <w:t>3</w:t>
      </w:r>
      <w:r w:rsidR="005648E6" w:rsidRPr="00B71288">
        <w:rPr>
          <w:rFonts w:ascii="Calibri" w:hAnsi="Calibri" w:cs="Calibri"/>
          <w:i w:val="0"/>
        </w:rPr>
        <w:t xml:space="preserve">.1 Просмотр направлений </w:t>
      </w:r>
      <w:r w:rsidR="00463B34">
        <w:rPr>
          <w:rFonts w:ascii="Calibri" w:hAnsi="Calibri" w:cs="Calibri"/>
          <w:i w:val="0"/>
        </w:rPr>
        <w:t xml:space="preserve">пациента </w:t>
      </w:r>
      <w:r w:rsidR="005648E6" w:rsidRPr="00B71288">
        <w:rPr>
          <w:rFonts w:ascii="Calibri" w:hAnsi="Calibri" w:cs="Calibri"/>
          <w:i w:val="0"/>
        </w:rPr>
        <w:t>в направляюще</w:t>
      </w:r>
      <w:r w:rsidR="00BF4BA8">
        <w:rPr>
          <w:rFonts w:ascii="Calibri" w:hAnsi="Calibri" w:cs="Calibri"/>
          <w:i w:val="0"/>
        </w:rPr>
        <w:t>м</w:t>
      </w:r>
      <w:r w:rsidR="005648E6" w:rsidRPr="00B71288">
        <w:rPr>
          <w:rFonts w:ascii="Calibri" w:hAnsi="Calibri" w:cs="Calibri"/>
          <w:i w:val="0"/>
        </w:rPr>
        <w:t xml:space="preserve"> М</w:t>
      </w:r>
      <w:r w:rsidR="00465BCE">
        <w:rPr>
          <w:rFonts w:ascii="Calibri" w:hAnsi="Calibri" w:cs="Calibri"/>
          <w:i w:val="0"/>
        </w:rPr>
        <w:t>У</w:t>
      </w:r>
    </w:p>
    <w:p w14:paraId="12D9137F" w14:textId="77777777" w:rsidR="005648E6" w:rsidRPr="00B71288" w:rsidRDefault="005648E6" w:rsidP="00B45C33">
      <w:pPr>
        <w:rPr>
          <w:rFonts w:ascii="Calibri" w:hAnsi="Calibri" w:cs="Calibri"/>
          <w:lang w:val="ru-RU"/>
        </w:rPr>
      </w:pPr>
    </w:p>
    <w:p w14:paraId="31EE9938" w14:textId="37B0623C" w:rsidR="009A3AF1" w:rsidRDefault="00562FA8" w:rsidP="005A59E2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713536" behindDoc="0" locked="0" layoutInCell="1" allowOverlap="1" wp14:anchorId="176FE138" wp14:editId="14ABC4EB">
            <wp:simplePos x="0" y="0"/>
            <wp:positionH relativeFrom="column">
              <wp:posOffset>4253320</wp:posOffset>
            </wp:positionH>
            <wp:positionV relativeFrom="paragraph">
              <wp:posOffset>243386</wp:posOffset>
            </wp:positionV>
            <wp:extent cx="220436" cy="220436"/>
            <wp:effectExtent l="0" t="0" r="8255" b="8255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" cy="22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E2" w:rsidRPr="00B71288">
        <w:rPr>
          <w:rFonts w:ascii="Calibri" w:hAnsi="Calibri" w:cs="Calibri"/>
          <w:lang w:val="ru-RU"/>
        </w:rPr>
        <w:t>В МИС предусмотрена функция для просмотра  направлений пациента</w:t>
      </w:r>
      <w:r w:rsidR="00C62D02">
        <w:rPr>
          <w:rFonts w:ascii="Calibri" w:hAnsi="Calibri" w:cs="Calibri"/>
          <w:lang w:val="ru-RU"/>
        </w:rPr>
        <w:t xml:space="preserve">. Для вызова этого режима надо нажать на пиктограмму       </w:t>
      </w:r>
      <w:r>
        <w:rPr>
          <w:rFonts w:ascii="Calibri" w:hAnsi="Calibri" w:cs="Calibri"/>
          <w:lang w:val="ru-RU"/>
        </w:rPr>
        <w:t xml:space="preserve">  </w:t>
      </w:r>
      <w:r w:rsidR="00C62D02">
        <w:rPr>
          <w:rFonts w:ascii="Calibri" w:hAnsi="Calibri" w:cs="Calibri"/>
          <w:lang w:val="ru-RU"/>
        </w:rPr>
        <w:t>на главном экране (см. стр 4).</w:t>
      </w:r>
      <w:r w:rsidR="00FD45A5">
        <w:rPr>
          <w:rFonts w:ascii="Calibri" w:hAnsi="Calibri" w:cs="Calibri"/>
          <w:lang w:val="ru-RU"/>
        </w:rPr>
        <w:t xml:space="preserve"> После этого Вы увидите список направлений пациента.</w:t>
      </w:r>
    </w:p>
    <w:p w14:paraId="3BAF8BBF" w14:textId="77777777" w:rsidR="00252C0E" w:rsidRPr="00B71288" w:rsidRDefault="00252C0E" w:rsidP="005A59E2">
      <w:pPr>
        <w:ind w:firstLine="708"/>
        <w:rPr>
          <w:rFonts w:ascii="Calibri" w:hAnsi="Calibri" w:cs="Calibri"/>
          <w:lang w:val="ru-RU"/>
        </w:rPr>
      </w:pPr>
    </w:p>
    <w:p w14:paraId="73F436BD" w14:textId="3BF4FD46" w:rsidR="005A59E2" w:rsidRPr="00B71288" w:rsidRDefault="00A94685" w:rsidP="005A59E2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192" behindDoc="0" locked="0" layoutInCell="1" allowOverlap="1" wp14:anchorId="7FC9DF15" wp14:editId="6CB08589">
            <wp:simplePos x="0" y="0"/>
            <wp:positionH relativeFrom="column">
              <wp:posOffset>-62026</wp:posOffset>
            </wp:positionH>
            <wp:positionV relativeFrom="paragraph">
              <wp:posOffset>65768</wp:posOffset>
            </wp:positionV>
            <wp:extent cx="5934075" cy="2000250"/>
            <wp:effectExtent l="0" t="0" r="0" b="0"/>
            <wp:wrapNone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E58C" w14:textId="63F9ACBE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3A47137C" w14:textId="052CC91F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53C35DFA" w14:textId="570515C3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08F9292C" w14:textId="2D9AF4FB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59AD3F4B" w14:textId="7A3C6098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666216EE" w14:textId="5A983C3A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5C169DDF" w14:textId="2ED29F22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6AB3660D" w14:textId="25DD683C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7F5EEC17" w14:textId="73DD29CC" w:rsidR="005A59E2" w:rsidRPr="00B71288" w:rsidRDefault="005A59E2" w:rsidP="005A59E2">
      <w:pPr>
        <w:ind w:firstLine="708"/>
        <w:rPr>
          <w:rFonts w:ascii="Calibri" w:hAnsi="Calibri" w:cs="Calibri"/>
          <w:lang w:val="ru-RU"/>
        </w:rPr>
      </w:pPr>
    </w:p>
    <w:p w14:paraId="2FE2516D" w14:textId="54CB1C42" w:rsidR="00DC1C75" w:rsidRPr="00B71288" w:rsidRDefault="00DC1C75" w:rsidP="005A59E2">
      <w:pPr>
        <w:ind w:firstLine="708"/>
        <w:rPr>
          <w:rFonts w:ascii="Calibri" w:hAnsi="Calibri" w:cs="Calibri"/>
          <w:lang w:val="ru-RU"/>
        </w:rPr>
      </w:pPr>
    </w:p>
    <w:p w14:paraId="779439B8" w14:textId="2750B2D0" w:rsidR="005A59E2" w:rsidRDefault="009808BB" w:rsidP="005A59E2">
      <w:pPr>
        <w:ind w:firstLine="708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Аннулированные направления </w:t>
      </w:r>
      <w:r w:rsidR="00DC6FE7">
        <w:rPr>
          <w:rFonts w:ascii="Calibri" w:hAnsi="Calibri" w:cs="Calibri"/>
          <w:lang w:val="ru-RU"/>
        </w:rPr>
        <w:t>будут</w:t>
      </w:r>
      <w:r w:rsidRPr="00B71288">
        <w:rPr>
          <w:rFonts w:ascii="Calibri" w:hAnsi="Calibri" w:cs="Calibri"/>
          <w:lang w:val="ru-RU"/>
        </w:rPr>
        <w:t xml:space="preserve"> выделяться красным цветом. Активные – черным. С активными возможно проводить действия выбрав соответствующую пиктограмму справа</w:t>
      </w:r>
      <w:r w:rsidR="0009297A">
        <w:rPr>
          <w:rFonts w:ascii="Calibri" w:hAnsi="Calibri" w:cs="Calibri"/>
          <w:lang w:val="ru-RU"/>
        </w:rPr>
        <w:t xml:space="preserve"> .</w:t>
      </w:r>
    </w:p>
    <w:p w14:paraId="021C5CC2" w14:textId="77777777" w:rsidR="0009297A" w:rsidRPr="000A47CF" w:rsidRDefault="0009297A" w:rsidP="005A59E2">
      <w:pPr>
        <w:ind w:firstLine="708"/>
        <w:rPr>
          <w:rFonts w:ascii="Calibri" w:hAnsi="Calibri" w:cs="Calibri"/>
          <w:lang w:val="ru-RU"/>
        </w:rPr>
      </w:pPr>
    </w:p>
    <w:p w14:paraId="5A8AA263" w14:textId="60A9552C" w:rsidR="009808BB" w:rsidRDefault="009808BB" w:rsidP="005A59E2">
      <w:pPr>
        <w:ind w:firstLine="708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В </w:t>
      </w:r>
      <w:r w:rsidR="00A82A0E">
        <w:rPr>
          <w:rFonts w:ascii="Calibri" w:hAnsi="Calibri" w:cs="Calibri"/>
          <w:lang w:val="ru-RU"/>
        </w:rPr>
        <w:t>этом</w:t>
      </w:r>
      <w:r w:rsidRPr="00B71288">
        <w:rPr>
          <w:rFonts w:ascii="Calibri" w:hAnsi="Calibri" w:cs="Calibri"/>
          <w:lang w:val="ru-RU"/>
        </w:rPr>
        <w:t xml:space="preserve"> списке указаны данные М</w:t>
      </w:r>
      <w:r w:rsidR="00B027C2">
        <w:rPr>
          <w:rFonts w:ascii="Calibri" w:hAnsi="Calibri" w:cs="Calibri"/>
          <w:lang w:val="ru-RU"/>
        </w:rPr>
        <w:t>У</w:t>
      </w:r>
      <w:r w:rsidR="002C6471">
        <w:rPr>
          <w:rFonts w:ascii="Calibri" w:hAnsi="Calibri" w:cs="Calibri"/>
          <w:lang w:val="ru-RU"/>
        </w:rPr>
        <w:t>:</w:t>
      </w:r>
      <w:r w:rsidRPr="00B71288">
        <w:rPr>
          <w:rFonts w:ascii="Calibri" w:hAnsi="Calibri" w:cs="Calibri"/>
          <w:lang w:val="ru-RU"/>
        </w:rPr>
        <w:t xml:space="preserve"> кто направил, куда направили, профиль направления, статус направления.</w:t>
      </w:r>
    </w:p>
    <w:p w14:paraId="5B356B06" w14:textId="46B9EF61" w:rsidR="007E00B5" w:rsidRPr="00B71288" w:rsidRDefault="007E00B5" w:rsidP="005A59E2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Пиктограммы </w:t>
      </w:r>
      <w:r w:rsidR="009A1DED">
        <w:rPr>
          <w:rFonts w:ascii="Calibri" w:hAnsi="Calibri" w:cs="Calibri"/>
          <w:lang w:val="ru-RU"/>
        </w:rPr>
        <w:t>с</w:t>
      </w:r>
      <w:r>
        <w:rPr>
          <w:rFonts w:ascii="Calibri" w:hAnsi="Calibri" w:cs="Calibri"/>
          <w:lang w:val="ru-RU"/>
        </w:rPr>
        <w:t>права:</w:t>
      </w:r>
    </w:p>
    <w:p w14:paraId="15F273F1" w14:textId="1DA5E6E7" w:rsidR="005A59E2" w:rsidRPr="00B71288" w:rsidRDefault="00A94685" w:rsidP="009808BB">
      <w:pPr>
        <w:ind w:left="1276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7D15BFEE" wp14:editId="7EDDCA46">
            <wp:simplePos x="0" y="0"/>
            <wp:positionH relativeFrom="column">
              <wp:posOffset>560705</wp:posOffset>
            </wp:positionH>
            <wp:positionV relativeFrom="paragraph">
              <wp:posOffset>451485</wp:posOffset>
            </wp:positionV>
            <wp:extent cx="161925" cy="161925"/>
            <wp:effectExtent l="0" t="0" r="0" b="0"/>
            <wp:wrapNone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03536DEA" wp14:editId="0B004720">
            <wp:simplePos x="0" y="0"/>
            <wp:positionH relativeFrom="column">
              <wp:posOffset>565785</wp:posOffset>
            </wp:positionH>
            <wp:positionV relativeFrom="paragraph">
              <wp:posOffset>685800</wp:posOffset>
            </wp:positionV>
            <wp:extent cx="145415" cy="145415"/>
            <wp:effectExtent l="0" t="0" r="0" b="0"/>
            <wp:wrapNone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57216" behindDoc="0" locked="0" layoutInCell="1" allowOverlap="1" wp14:anchorId="34FAEE10" wp14:editId="40D6CEC9">
            <wp:simplePos x="0" y="0"/>
            <wp:positionH relativeFrom="column">
              <wp:posOffset>560705</wp:posOffset>
            </wp:positionH>
            <wp:positionV relativeFrom="paragraph">
              <wp:posOffset>46355</wp:posOffset>
            </wp:positionV>
            <wp:extent cx="150495" cy="150495"/>
            <wp:effectExtent l="0" t="0" r="0" b="0"/>
            <wp:wrapNone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4899229E" wp14:editId="02A76C3A">
            <wp:simplePos x="0" y="0"/>
            <wp:positionH relativeFrom="column">
              <wp:posOffset>560705</wp:posOffset>
            </wp:positionH>
            <wp:positionV relativeFrom="paragraph">
              <wp:posOffset>238760</wp:posOffset>
            </wp:positionV>
            <wp:extent cx="150495" cy="150495"/>
            <wp:effectExtent l="0" t="0" r="0" b="0"/>
            <wp:wrapNone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8BB" w:rsidRPr="00B71288">
        <w:rPr>
          <w:rFonts w:ascii="Calibri" w:hAnsi="Calibri" w:cs="Calibri"/>
          <w:lang w:val="ru-RU"/>
        </w:rPr>
        <w:t>- записать на конкретный номер;</w:t>
      </w:r>
      <w:r w:rsidR="009808BB" w:rsidRPr="00B71288">
        <w:rPr>
          <w:rFonts w:ascii="Calibri" w:hAnsi="Calibri" w:cs="Calibri"/>
          <w:lang w:val="ru-RU"/>
        </w:rPr>
        <w:br/>
        <w:t>- отменить направление;</w:t>
      </w:r>
      <w:r w:rsidR="009808BB" w:rsidRPr="00B71288">
        <w:rPr>
          <w:rFonts w:ascii="Calibri" w:hAnsi="Calibri" w:cs="Calibri"/>
          <w:lang w:val="ru-RU"/>
        </w:rPr>
        <w:br/>
        <w:t>- распечатать направление повторно;</w:t>
      </w:r>
      <w:r w:rsidR="009808BB" w:rsidRPr="00B71288">
        <w:rPr>
          <w:rFonts w:ascii="Calibri" w:hAnsi="Calibri" w:cs="Calibri"/>
          <w:lang w:val="ru-RU"/>
        </w:rPr>
        <w:br/>
        <w:t>- изменить статус направления/ внести пометку о закрытии прие</w:t>
      </w:r>
      <w:r w:rsidR="00EE0675" w:rsidRPr="00B71288">
        <w:rPr>
          <w:rFonts w:ascii="Calibri" w:hAnsi="Calibri" w:cs="Calibri"/>
          <w:lang w:val="ru-RU"/>
        </w:rPr>
        <w:t>ма;</w:t>
      </w:r>
    </w:p>
    <w:p w14:paraId="6123AA7D" w14:textId="7C795F22" w:rsidR="009808BB" w:rsidRPr="00B71288" w:rsidRDefault="00A94685" w:rsidP="009808BB">
      <w:pPr>
        <w:ind w:left="1276"/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 wp14:anchorId="352E55F4" wp14:editId="4C32983B">
            <wp:simplePos x="0" y="0"/>
            <wp:positionH relativeFrom="column">
              <wp:posOffset>572135</wp:posOffset>
            </wp:positionH>
            <wp:positionV relativeFrom="paragraph">
              <wp:posOffset>53340</wp:posOffset>
            </wp:positionV>
            <wp:extent cx="150495" cy="150495"/>
            <wp:effectExtent l="0" t="0" r="0" b="0"/>
            <wp:wrapNone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8BB" w:rsidRPr="00B71288">
        <w:rPr>
          <w:rFonts w:ascii="Calibri" w:hAnsi="Calibri" w:cs="Calibri"/>
          <w:lang w:val="ru-RU"/>
        </w:rPr>
        <w:t>- просмотреть результат посещения врача.</w:t>
      </w:r>
    </w:p>
    <w:p w14:paraId="185293C6" w14:textId="0430B6F6" w:rsidR="0009297A" w:rsidRDefault="0009297A" w:rsidP="00CA7E29">
      <w:pPr>
        <w:jc w:val="left"/>
        <w:rPr>
          <w:rFonts w:ascii="Calibri" w:hAnsi="Calibri" w:cs="Calibri"/>
          <w:lang w:val="ru-RU"/>
        </w:rPr>
      </w:pPr>
    </w:p>
    <w:p w14:paraId="5BE7A939" w14:textId="77777777" w:rsidR="006E5224" w:rsidRPr="00B71288" w:rsidRDefault="006E5224" w:rsidP="00CA7E29">
      <w:pPr>
        <w:jc w:val="left"/>
        <w:rPr>
          <w:rFonts w:ascii="Calibri" w:hAnsi="Calibri" w:cs="Calibri"/>
          <w:lang w:val="ru-RU"/>
        </w:rPr>
      </w:pPr>
    </w:p>
    <w:p w14:paraId="55F4E69F" w14:textId="33E1E368" w:rsidR="005648E6" w:rsidRPr="00B71288" w:rsidRDefault="004B32AA" w:rsidP="00E17F57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</w:rPr>
        <w:t>2</w:t>
      </w:r>
      <w:r w:rsidR="005648E6" w:rsidRPr="00B71288">
        <w:rPr>
          <w:rFonts w:ascii="Calibri" w:hAnsi="Calibri" w:cs="Calibri"/>
          <w:i w:val="0"/>
        </w:rPr>
        <w:t>.</w:t>
      </w:r>
      <w:r>
        <w:rPr>
          <w:rFonts w:ascii="Calibri" w:hAnsi="Calibri" w:cs="Calibri"/>
          <w:i w:val="0"/>
        </w:rPr>
        <w:t>3</w:t>
      </w:r>
      <w:r w:rsidR="005648E6" w:rsidRPr="00B71288">
        <w:rPr>
          <w:rFonts w:ascii="Calibri" w:hAnsi="Calibri" w:cs="Calibri"/>
          <w:i w:val="0"/>
        </w:rPr>
        <w:t>.2 Просмотр направлений в целевом М</w:t>
      </w:r>
      <w:r w:rsidR="0061528D">
        <w:rPr>
          <w:rFonts w:ascii="Calibri" w:hAnsi="Calibri" w:cs="Calibri"/>
          <w:i w:val="0"/>
        </w:rPr>
        <w:t>У</w:t>
      </w:r>
    </w:p>
    <w:p w14:paraId="1F7216B5" w14:textId="77777777" w:rsidR="005648E6" w:rsidRPr="00B71288" w:rsidRDefault="005648E6" w:rsidP="005648E6">
      <w:pPr>
        <w:rPr>
          <w:rFonts w:ascii="Calibri" w:hAnsi="Calibri" w:cs="Calibri"/>
          <w:lang w:val="ru-RU"/>
        </w:rPr>
      </w:pPr>
    </w:p>
    <w:p w14:paraId="0D2CD244" w14:textId="70766086" w:rsidR="008A35DC" w:rsidRDefault="005648E6" w:rsidP="005648E6">
      <w:pPr>
        <w:ind w:firstLine="708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>МИС целевого М</w:t>
      </w:r>
      <w:r w:rsidR="0061528D">
        <w:rPr>
          <w:rFonts w:ascii="Calibri" w:hAnsi="Calibri" w:cs="Calibri"/>
          <w:lang w:val="ru-RU"/>
        </w:rPr>
        <w:t>У</w:t>
      </w:r>
      <w:r w:rsidRPr="00B71288">
        <w:rPr>
          <w:rFonts w:ascii="Calibri" w:hAnsi="Calibri" w:cs="Calibri"/>
          <w:lang w:val="ru-RU"/>
        </w:rPr>
        <w:t xml:space="preserve"> </w:t>
      </w:r>
      <w:r w:rsidR="008A35DC">
        <w:rPr>
          <w:rFonts w:ascii="Calibri" w:hAnsi="Calibri" w:cs="Calibri"/>
          <w:lang w:val="ru-RU"/>
        </w:rPr>
        <w:t xml:space="preserve">имеет </w:t>
      </w:r>
      <w:r w:rsidRPr="00B71288">
        <w:rPr>
          <w:rFonts w:ascii="Calibri" w:hAnsi="Calibri" w:cs="Calibri"/>
          <w:lang w:val="ru-RU"/>
        </w:rPr>
        <w:t xml:space="preserve"> возможность просматривать все входящие направления с фильтрацией</w:t>
      </w:r>
      <w:r w:rsidR="008A35DC">
        <w:rPr>
          <w:rFonts w:ascii="Calibri" w:hAnsi="Calibri" w:cs="Calibri"/>
          <w:lang w:val="ru-RU"/>
        </w:rPr>
        <w:t>:</w:t>
      </w:r>
      <w:r w:rsidRPr="00B71288">
        <w:rPr>
          <w:rFonts w:ascii="Calibri" w:hAnsi="Calibri" w:cs="Calibri"/>
          <w:lang w:val="ru-RU"/>
        </w:rPr>
        <w:t xml:space="preserve"> </w:t>
      </w:r>
      <w:r w:rsidR="00116F85">
        <w:rPr>
          <w:rFonts w:ascii="Calibri" w:hAnsi="Calibri" w:cs="Calibri"/>
          <w:lang w:val="ru-RU"/>
        </w:rPr>
        <w:t xml:space="preserve">- </w:t>
      </w:r>
      <w:r w:rsidRPr="00B71288">
        <w:rPr>
          <w:rFonts w:ascii="Calibri" w:hAnsi="Calibri" w:cs="Calibri"/>
          <w:lang w:val="ru-RU"/>
        </w:rPr>
        <w:t>по дате формирования направления</w:t>
      </w:r>
      <w:r w:rsidR="008A35DC">
        <w:rPr>
          <w:rFonts w:ascii="Calibri" w:hAnsi="Calibri" w:cs="Calibri"/>
          <w:lang w:val="ru-RU"/>
        </w:rPr>
        <w:t>;</w:t>
      </w:r>
    </w:p>
    <w:p w14:paraId="2DD874FF" w14:textId="5C1F5867" w:rsidR="008A35DC" w:rsidRDefault="008A35DC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                              </w:t>
      </w:r>
      <w:r w:rsidR="00116F85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  </w:t>
      </w:r>
      <w:r w:rsidR="00116F85">
        <w:rPr>
          <w:rFonts w:ascii="Calibri" w:hAnsi="Calibri" w:cs="Calibri"/>
          <w:lang w:val="ru-RU"/>
        </w:rPr>
        <w:t>-</w:t>
      </w:r>
      <w:r w:rsidR="00B456E0" w:rsidRPr="00B71288">
        <w:rPr>
          <w:rFonts w:ascii="Calibri" w:hAnsi="Calibri" w:cs="Calibri"/>
          <w:lang w:val="ru-RU"/>
        </w:rPr>
        <w:t xml:space="preserve"> по профилю</w:t>
      </w:r>
      <w:r>
        <w:rPr>
          <w:rFonts w:ascii="Calibri" w:hAnsi="Calibri" w:cs="Calibri"/>
          <w:lang w:val="ru-RU"/>
        </w:rPr>
        <w:t>;</w:t>
      </w:r>
    </w:p>
    <w:p w14:paraId="50C62DAC" w14:textId="3EE38906" w:rsidR="008A35DC" w:rsidRDefault="008A35DC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                                </w:t>
      </w:r>
      <w:r w:rsidR="00116F85">
        <w:rPr>
          <w:rFonts w:ascii="Calibri" w:hAnsi="Calibri" w:cs="Calibri"/>
          <w:lang w:val="ru-RU"/>
        </w:rPr>
        <w:t xml:space="preserve"> -</w:t>
      </w:r>
      <w:r w:rsidR="005648E6" w:rsidRPr="00B71288">
        <w:rPr>
          <w:rFonts w:ascii="Calibri" w:hAnsi="Calibri" w:cs="Calibri"/>
          <w:lang w:val="ru-RU"/>
        </w:rPr>
        <w:t xml:space="preserve"> по </w:t>
      </w:r>
      <w:r w:rsidR="00B456E0" w:rsidRPr="00B71288">
        <w:rPr>
          <w:rFonts w:ascii="Calibri" w:hAnsi="Calibri" w:cs="Calibri"/>
          <w:lang w:val="ru-RU"/>
        </w:rPr>
        <w:t>ФИО</w:t>
      </w:r>
      <w:r w:rsidR="005648E6" w:rsidRPr="00B71288">
        <w:rPr>
          <w:rFonts w:ascii="Calibri" w:hAnsi="Calibri" w:cs="Calibri"/>
          <w:lang w:val="ru-RU"/>
        </w:rPr>
        <w:t xml:space="preserve"> пациента. </w:t>
      </w:r>
    </w:p>
    <w:p w14:paraId="76DDE0F6" w14:textId="48C2F33A" w:rsidR="005648E6" w:rsidRDefault="008A35DC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1552" behindDoc="0" locked="0" layoutInCell="1" allowOverlap="1" wp14:anchorId="7FAE7B55" wp14:editId="43E3D0AB">
            <wp:simplePos x="0" y="0"/>
            <wp:positionH relativeFrom="column">
              <wp:posOffset>623570</wp:posOffset>
            </wp:positionH>
            <wp:positionV relativeFrom="paragraph">
              <wp:posOffset>238307</wp:posOffset>
            </wp:positionV>
            <wp:extent cx="189865" cy="189865"/>
            <wp:effectExtent l="0" t="0" r="0" b="0"/>
            <wp:wrapNone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 xml:space="preserve">Чтобы просмотреть направления с фильтрацией, надо нажать пиктограмму       </w:t>
      </w:r>
      <w:r w:rsidR="004A4479">
        <w:rPr>
          <w:rFonts w:ascii="Calibri" w:hAnsi="Calibri" w:cs="Calibri"/>
          <w:lang w:val="ru-RU"/>
        </w:rPr>
        <w:t xml:space="preserve"> на </w:t>
      </w:r>
      <w:r w:rsidR="00CC1578">
        <w:rPr>
          <w:rFonts w:ascii="Calibri" w:hAnsi="Calibri" w:cs="Calibri"/>
          <w:lang w:val="ru-RU"/>
        </w:rPr>
        <w:t>основном экране (см.</w:t>
      </w:r>
      <w:r w:rsidR="0057368D">
        <w:rPr>
          <w:rFonts w:ascii="Calibri" w:hAnsi="Calibri" w:cs="Calibri"/>
          <w:lang w:val="ru-RU"/>
        </w:rPr>
        <w:t xml:space="preserve"> </w:t>
      </w:r>
      <w:r w:rsidR="00CC1578">
        <w:rPr>
          <w:rFonts w:ascii="Calibri" w:hAnsi="Calibri" w:cs="Calibri"/>
          <w:lang w:val="ru-RU"/>
        </w:rPr>
        <w:t>стр 4).</w:t>
      </w:r>
    </w:p>
    <w:p w14:paraId="79F9CB76" w14:textId="7F33C9D4" w:rsidR="000204F8" w:rsidRPr="00B71288" w:rsidRDefault="000204F8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После чего откроется экран </w:t>
      </w:r>
      <w:r w:rsidR="00795482" w:rsidRPr="008B274A">
        <w:rPr>
          <w:rFonts w:ascii="Calibri" w:hAnsi="Calibri" w:cs="Calibri"/>
          <w:lang w:val="ru-RU"/>
        </w:rPr>
        <w:t>“</w:t>
      </w:r>
      <w:r w:rsidR="00795482">
        <w:rPr>
          <w:rFonts w:ascii="Calibri" w:hAnsi="Calibri" w:cs="Calibri"/>
          <w:lang w:val="ru-RU"/>
        </w:rPr>
        <w:t>С</w:t>
      </w:r>
      <w:r>
        <w:rPr>
          <w:rFonts w:ascii="Calibri" w:hAnsi="Calibri" w:cs="Calibri"/>
          <w:lang w:val="ru-RU"/>
        </w:rPr>
        <w:t>пис</w:t>
      </w:r>
      <w:r w:rsidR="00795482">
        <w:rPr>
          <w:rFonts w:ascii="Calibri" w:hAnsi="Calibri" w:cs="Calibri"/>
          <w:lang w:val="ru-RU"/>
        </w:rPr>
        <w:t xml:space="preserve">ок </w:t>
      </w:r>
      <w:r>
        <w:rPr>
          <w:rFonts w:ascii="Calibri" w:hAnsi="Calibri" w:cs="Calibri"/>
          <w:lang w:val="ru-RU"/>
        </w:rPr>
        <w:t>направлений</w:t>
      </w:r>
      <w:r w:rsidR="00FD5732">
        <w:rPr>
          <w:rFonts w:ascii="Calibri" w:hAnsi="Calibri" w:cs="Calibri"/>
          <w:lang w:val="ru-RU"/>
        </w:rPr>
        <w:t xml:space="preserve"> МУ</w:t>
      </w:r>
      <w:r w:rsidR="00795482" w:rsidRPr="008B274A">
        <w:rPr>
          <w:rFonts w:ascii="Calibri" w:hAnsi="Calibri" w:cs="Calibri"/>
          <w:lang w:val="ru-RU"/>
        </w:rPr>
        <w:t>”</w:t>
      </w:r>
      <w:r>
        <w:rPr>
          <w:rFonts w:ascii="Calibri" w:hAnsi="Calibri" w:cs="Calibri"/>
          <w:lang w:val="ru-RU"/>
        </w:rPr>
        <w:t>:</w:t>
      </w:r>
    </w:p>
    <w:p w14:paraId="6E2869EB" w14:textId="77777777" w:rsidR="00B456E0" w:rsidRPr="00B71288" w:rsidRDefault="00B456E0" w:rsidP="007102AB">
      <w:pPr>
        <w:rPr>
          <w:rFonts w:ascii="Calibri" w:hAnsi="Calibri" w:cs="Calibri"/>
          <w:lang w:val="ru-RU"/>
        </w:rPr>
      </w:pPr>
    </w:p>
    <w:p w14:paraId="1F7461AC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4ED3BC5B" w14:textId="0599800E" w:rsidR="00B456E0" w:rsidRPr="00B71288" w:rsidRDefault="00A94685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2A25EA04" wp14:editId="5C74BD92">
            <wp:simplePos x="0" y="0"/>
            <wp:positionH relativeFrom="column">
              <wp:posOffset>-172720</wp:posOffset>
            </wp:positionH>
            <wp:positionV relativeFrom="paragraph">
              <wp:posOffset>-244475</wp:posOffset>
            </wp:positionV>
            <wp:extent cx="6266180" cy="1960245"/>
            <wp:effectExtent l="0" t="0" r="0" b="0"/>
            <wp:wrapNone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2576" behindDoc="0" locked="1" layoutInCell="0" allowOverlap="1" wp14:anchorId="62576E06" wp14:editId="25833B33">
                <wp:simplePos x="0" y="0"/>
                <wp:positionH relativeFrom="page">
                  <wp:posOffset>718185</wp:posOffset>
                </wp:positionH>
                <wp:positionV relativeFrom="page">
                  <wp:posOffset>245110</wp:posOffset>
                </wp:positionV>
                <wp:extent cx="6588760" cy="10189210"/>
                <wp:effectExtent l="0" t="0" r="0" b="0"/>
                <wp:wrapNone/>
                <wp:docPr id="41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06ABF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C202B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AD1FC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164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68B82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2E7B3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F7FF8" w14:textId="77777777" w:rsidR="00630834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164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CFA93" w14:textId="77777777" w:rsidR="00630834" w:rsidRPr="0002024B" w:rsidRDefault="00630834" w:rsidP="00B456E0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5BD0F" w14:textId="77777777" w:rsidR="00630834" w:rsidRPr="00EB43A3" w:rsidRDefault="00630834" w:rsidP="00B456E0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4F82B241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FD3E3B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493661" w14:textId="77777777" w:rsidR="00630834" w:rsidRDefault="00630834" w:rsidP="00B456E0"/>
                            <w:p w14:paraId="64B7CBA7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0CAA25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E83D89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8D806B" w14:textId="77777777" w:rsidR="00630834" w:rsidRDefault="00630834" w:rsidP="00B456E0"/>
                            <w:p w14:paraId="798465EE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474C3A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443526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B7B1BF" w14:textId="77777777" w:rsidR="00630834" w:rsidRDefault="00630834" w:rsidP="00B456E0"/>
                            <w:p w14:paraId="662AB60A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968CAE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9FAA08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4ABEF0" w14:textId="77777777" w:rsidR="00630834" w:rsidRDefault="00630834" w:rsidP="00B456E0"/>
                            <w:p w14:paraId="7B8BC258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AB9CE9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1AF628C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646EC7" w14:textId="77777777" w:rsidR="00630834" w:rsidRDefault="00630834" w:rsidP="00B456E0"/>
                            <w:p w14:paraId="27FA7A92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3D084F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749BAF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85725F" w14:textId="77777777" w:rsidR="00630834" w:rsidRDefault="00630834" w:rsidP="00B456E0"/>
                            <w:p w14:paraId="298192A3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E32ECF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87B2DD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E57EE8" w14:textId="77777777" w:rsidR="00630834" w:rsidRDefault="00630834" w:rsidP="00B456E0"/>
                            <w:p w14:paraId="17427415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6C0F63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9726ED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BD2365" w14:textId="77777777" w:rsidR="00630834" w:rsidRDefault="00630834" w:rsidP="00B456E0"/>
                            <w:p w14:paraId="5303B69A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8114C6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06E02D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D2D592" w14:textId="77777777" w:rsidR="00630834" w:rsidRDefault="00630834" w:rsidP="00B456E0"/>
                            <w:p w14:paraId="685816DC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71D815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7B4F29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988DD8" w14:textId="77777777" w:rsidR="00630834" w:rsidRDefault="00630834" w:rsidP="00B456E0"/>
                            <w:p w14:paraId="008668EC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73C3DB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2D8326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0D1EE7" w14:textId="77777777" w:rsidR="00630834" w:rsidRDefault="00630834" w:rsidP="00B456E0"/>
                            <w:p w14:paraId="7A672C14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12E2E4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9726C2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B6C9D3" w14:textId="77777777" w:rsidR="00630834" w:rsidRDefault="00630834" w:rsidP="00B456E0"/>
                            <w:p w14:paraId="32698C54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3942D7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DC60128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272736" w14:textId="77777777" w:rsidR="00630834" w:rsidRDefault="00630834" w:rsidP="00B456E0"/>
                            <w:p w14:paraId="191807A1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E96A21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994823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711985" w14:textId="77777777" w:rsidR="00630834" w:rsidRDefault="00630834" w:rsidP="00B456E0"/>
                            <w:p w14:paraId="5EECBCA3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B0D9155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8D34BC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2CD561" w14:textId="77777777" w:rsidR="00630834" w:rsidRDefault="00630834" w:rsidP="00B456E0"/>
                            <w:p w14:paraId="2902D636" w14:textId="77777777" w:rsidR="00630834" w:rsidRDefault="00630834" w:rsidP="00B456E0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CE0A5A3" w14:textId="77777777" w:rsidR="00630834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3F5E1F" w14:textId="77777777" w:rsidR="00630834" w:rsidRPr="00F303CF" w:rsidRDefault="00630834" w:rsidP="00B456E0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76E06" id="Group 1628" o:spid="_x0000_s1166" style="position:absolute;left:0;text-align:left;margin-left:56.55pt;margin-top:19.3pt;width:518.8pt;height:802.3pt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" o:allowincell="f">
                <v:rect id="Rectangle 1629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line id="Line 1630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1631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1632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1633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1634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1635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1636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1637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line id="Line 1638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1639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rect id="Rectangle 1640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14:paraId="7AE06ABF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641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0E6C202B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42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651AD1FC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43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50F68B82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644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1D52E7B3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45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108F7FF8" w14:textId="77777777" w:rsidR="00630834" w:rsidRDefault="00630834" w:rsidP="00B456E0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46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6C2CFA93" w14:textId="77777777" w:rsidR="00630834" w:rsidRPr="0002024B" w:rsidRDefault="00630834" w:rsidP="00B456E0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47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1495BD0F" w14:textId="77777777" w:rsidR="00630834" w:rsidRPr="00EB43A3" w:rsidRDefault="00630834" w:rsidP="00B456E0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4F82B241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FD3E3B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493661" w14:textId="77777777" w:rsidR="00630834" w:rsidRDefault="00630834" w:rsidP="00B456E0"/>
                      <w:p w14:paraId="64B7CBA7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0CAA25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E83D89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8D806B" w14:textId="77777777" w:rsidR="00630834" w:rsidRDefault="00630834" w:rsidP="00B456E0"/>
                      <w:p w14:paraId="798465EE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474C3A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443526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B7B1BF" w14:textId="77777777" w:rsidR="00630834" w:rsidRDefault="00630834" w:rsidP="00B456E0"/>
                      <w:p w14:paraId="662AB60A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968CAE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9FAA08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4ABEF0" w14:textId="77777777" w:rsidR="00630834" w:rsidRDefault="00630834" w:rsidP="00B456E0"/>
                      <w:p w14:paraId="7B8BC258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AB9CE9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1AF628C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646EC7" w14:textId="77777777" w:rsidR="00630834" w:rsidRDefault="00630834" w:rsidP="00B456E0"/>
                      <w:p w14:paraId="27FA7A92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3D084F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749BAF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85725F" w14:textId="77777777" w:rsidR="00630834" w:rsidRDefault="00630834" w:rsidP="00B456E0"/>
                      <w:p w14:paraId="298192A3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E32ECF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87B2DD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E57EE8" w14:textId="77777777" w:rsidR="00630834" w:rsidRDefault="00630834" w:rsidP="00B456E0"/>
                      <w:p w14:paraId="17427415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6C0F63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9726ED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BD2365" w14:textId="77777777" w:rsidR="00630834" w:rsidRDefault="00630834" w:rsidP="00B456E0"/>
                      <w:p w14:paraId="5303B69A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8114C6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06E02D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D2D592" w14:textId="77777777" w:rsidR="00630834" w:rsidRDefault="00630834" w:rsidP="00B456E0"/>
                      <w:p w14:paraId="685816DC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71D815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7B4F29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988DD8" w14:textId="77777777" w:rsidR="00630834" w:rsidRDefault="00630834" w:rsidP="00B456E0"/>
                      <w:p w14:paraId="008668EC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73C3DB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2D8326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0D1EE7" w14:textId="77777777" w:rsidR="00630834" w:rsidRDefault="00630834" w:rsidP="00B456E0"/>
                      <w:p w14:paraId="7A672C14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12E2E4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9726C2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B6C9D3" w14:textId="77777777" w:rsidR="00630834" w:rsidRDefault="00630834" w:rsidP="00B456E0"/>
                      <w:p w14:paraId="32698C54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3942D7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DC60128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272736" w14:textId="77777777" w:rsidR="00630834" w:rsidRDefault="00630834" w:rsidP="00B456E0"/>
                      <w:p w14:paraId="191807A1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E96A21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994823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711985" w14:textId="77777777" w:rsidR="00630834" w:rsidRDefault="00630834" w:rsidP="00B456E0"/>
                      <w:p w14:paraId="5EECBCA3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B0D9155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8D34BC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2CD561" w14:textId="77777777" w:rsidR="00630834" w:rsidRDefault="00630834" w:rsidP="00B456E0"/>
                      <w:p w14:paraId="2902D636" w14:textId="77777777" w:rsidR="00630834" w:rsidRDefault="00630834" w:rsidP="00B456E0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CE0A5A3" w14:textId="77777777" w:rsidR="00630834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3F5E1F" w14:textId="77777777" w:rsidR="00630834" w:rsidRPr="00F303CF" w:rsidRDefault="00630834" w:rsidP="00B456E0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2BEDC3BB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5B7A9A26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09788D02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70C63A19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7FAFD002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16CBD165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242CBC20" w14:textId="77777777" w:rsidR="00B456E0" w:rsidRPr="00B71288" w:rsidRDefault="00B456E0" w:rsidP="005648E6">
      <w:pPr>
        <w:ind w:firstLine="708"/>
        <w:rPr>
          <w:rFonts w:ascii="Calibri" w:hAnsi="Calibri" w:cs="Calibri"/>
          <w:lang w:val="ru-RU"/>
        </w:rPr>
      </w:pPr>
    </w:p>
    <w:p w14:paraId="6339E673" w14:textId="0E0E5CB0" w:rsidR="00B456E0" w:rsidRPr="00B71288" w:rsidRDefault="00B456E0" w:rsidP="00DE7C9D">
      <w:pPr>
        <w:rPr>
          <w:rFonts w:ascii="Calibri" w:hAnsi="Calibri" w:cs="Calibri"/>
          <w:lang w:val="ru-RU"/>
        </w:rPr>
      </w:pPr>
    </w:p>
    <w:p w14:paraId="65732AAA" w14:textId="3D9AF900" w:rsidR="009159D7" w:rsidRDefault="00A94685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03536DEA" wp14:editId="23F5B7D1">
            <wp:simplePos x="0" y="0"/>
            <wp:positionH relativeFrom="column">
              <wp:posOffset>2924356</wp:posOffset>
            </wp:positionH>
            <wp:positionV relativeFrom="paragraph">
              <wp:posOffset>34290</wp:posOffset>
            </wp:positionV>
            <wp:extent cx="204107" cy="204107"/>
            <wp:effectExtent l="0" t="0" r="5715" b="5715"/>
            <wp:wrapNone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" cy="20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6E0" w:rsidRPr="00B71288">
        <w:rPr>
          <w:rFonts w:ascii="Calibri" w:hAnsi="Calibri" w:cs="Calibri"/>
          <w:lang w:val="ru-RU"/>
        </w:rPr>
        <w:t>П</w:t>
      </w:r>
      <w:r w:rsidR="00C224E8">
        <w:rPr>
          <w:rFonts w:ascii="Calibri" w:hAnsi="Calibri" w:cs="Calibri"/>
          <w:lang w:val="ru-RU"/>
        </w:rPr>
        <w:t>ри нажатии на пиктограмму</w:t>
      </w:r>
      <w:r w:rsidR="00B456E0" w:rsidRPr="00B71288">
        <w:rPr>
          <w:rFonts w:ascii="Calibri" w:hAnsi="Calibri" w:cs="Calibri"/>
          <w:lang w:val="ru-RU"/>
        </w:rPr>
        <w:t xml:space="preserve"> </w:t>
      </w:r>
      <w:r w:rsidR="00C224E8">
        <w:rPr>
          <w:rFonts w:ascii="Calibri" w:hAnsi="Calibri" w:cs="Calibri"/>
          <w:lang w:val="ru-RU"/>
        </w:rPr>
        <w:t xml:space="preserve">     </w:t>
      </w:r>
      <w:r w:rsidR="00B456E0" w:rsidRPr="00B71288">
        <w:rPr>
          <w:rFonts w:ascii="Calibri" w:hAnsi="Calibri" w:cs="Calibri"/>
          <w:lang w:val="ru-RU"/>
        </w:rPr>
        <w:t>целевое М</w:t>
      </w:r>
      <w:r w:rsidR="0028279A">
        <w:rPr>
          <w:rFonts w:ascii="Calibri" w:hAnsi="Calibri" w:cs="Calibri"/>
          <w:lang w:val="ru-RU"/>
        </w:rPr>
        <w:t>У</w:t>
      </w:r>
      <w:r w:rsidR="00B456E0" w:rsidRPr="00B71288">
        <w:rPr>
          <w:rFonts w:ascii="Calibri" w:hAnsi="Calibri" w:cs="Calibri"/>
          <w:lang w:val="ru-RU"/>
        </w:rPr>
        <w:t xml:space="preserve"> может </w:t>
      </w:r>
      <w:r w:rsidR="00641148">
        <w:rPr>
          <w:rFonts w:ascii="Calibri" w:hAnsi="Calibri" w:cs="Calibri"/>
          <w:lang w:val="ru-RU"/>
        </w:rPr>
        <w:t>менять</w:t>
      </w:r>
      <w:r w:rsidR="00B456E0" w:rsidRPr="00B71288">
        <w:rPr>
          <w:rFonts w:ascii="Calibri" w:hAnsi="Calibri" w:cs="Calibri"/>
          <w:lang w:val="ru-RU"/>
        </w:rPr>
        <w:t xml:space="preserve"> статус направления</w:t>
      </w:r>
      <w:r w:rsidR="008E2370">
        <w:rPr>
          <w:rFonts w:ascii="Calibri" w:hAnsi="Calibri" w:cs="Calibri"/>
          <w:lang w:val="ru-RU"/>
        </w:rPr>
        <w:t>.</w:t>
      </w:r>
      <w:r w:rsidR="00641148">
        <w:rPr>
          <w:rFonts w:ascii="Calibri" w:hAnsi="Calibri" w:cs="Calibri"/>
          <w:lang w:val="ru-RU"/>
        </w:rPr>
        <w:t xml:space="preserve"> </w:t>
      </w:r>
    </w:p>
    <w:p w14:paraId="1D750E23" w14:textId="77427329" w:rsidR="00B456E0" w:rsidRPr="00B71288" w:rsidRDefault="009159D7" w:rsidP="005648E6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91008" behindDoc="0" locked="0" layoutInCell="1" allowOverlap="1" wp14:anchorId="66706CEF" wp14:editId="05E4CEFF">
            <wp:simplePos x="0" y="0"/>
            <wp:positionH relativeFrom="column">
              <wp:posOffset>788942</wp:posOffset>
            </wp:positionH>
            <wp:positionV relativeFrom="paragraph">
              <wp:posOffset>242026</wp:posOffset>
            </wp:positionV>
            <wp:extent cx="204107" cy="204107"/>
            <wp:effectExtent l="0" t="0" r="5715" b="5715"/>
            <wp:wrapNone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04107" cy="20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>Чтобы</w:t>
      </w:r>
      <w:r w:rsidR="00B456E0" w:rsidRPr="00B71288">
        <w:rPr>
          <w:rFonts w:ascii="Calibri" w:hAnsi="Calibri" w:cs="Calibri"/>
          <w:lang w:val="ru-RU"/>
        </w:rPr>
        <w:t xml:space="preserve"> внести пометку </w:t>
      </w:r>
      <w:r w:rsidR="008E2370">
        <w:rPr>
          <w:rFonts w:ascii="Calibri" w:hAnsi="Calibri" w:cs="Calibri"/>
          <w:lang w:val="ru-RU"/>
        </w:rPr>
        <w:t>об аннулировании направления</w:t>
      </w:r>
      <w:r>
        <w:rPr>
          <w:rFonts w:ascii="Calibri" w:hAnsi="Calibri" w:cs="Calibri"/>
          <w:lang w:val="ru-RU"/>
        </w:rPr>
        <w:t xml:space="preserve"> надо нажать пиктограмму </w:t>
      </w:r>
      <w:r w:rsidR="00B456E0" w:rsidRPr="00B71288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 xml:space="preserve">     .</w:t>
      </w:r>
    </w:p>
    <w:p w14:paraId="390C3AF3" w14:textId="3A82C2F0" w:rsidR="005648E6" w:rsidRDefault="005648E6" w:rsidP="005648E6">
      <w:pPr>
        <w:rPr>
          <w:rFonts w:ascii="Calibri" w:hAnsi="Calibri" w:cs="Calibri"/>
          <w:lang w:val="ru-RU"/>
        </w:rPr>
      </w:pPr>
    </w:p>
    <w:p w14:paraId="457D3D2A" w14:textId="5CDC3539" w:rsidR="00C1444B" w:rsidRDefault="00C1444B" w:rsidP="005648E6">
      <w:pPr>
        <w:rPr>
          <w:rFonts w:ascii="Calibri" w:hAnsi="Calibri" w:cs="Calibri"/>
          <w:lang w:val="ru-RU"/>
        </w:rPr>
      </w:pPr>
    </w:p>
    <w:p w14:paraId="06F2BD27" w14:textId="77777777" w:rsidR="00C1444B" w:rsidRPr="00B71288" w:rsidRDefault="00C1444B" w:rsidP="005648E6">
      <w:pPr>
        <w:rPr>
          <w:rFonts w:ascii="Calibri" w:hAnsi="Calibri" w:cs="Calibri"/>
          <w:lang w:val="ru-RU"/>
        </w:rPr>
      </w:pPr>
    </w:p>
    <w:p w14:paraId="2E6DF5E1" w14:textId="105E781E" w:rsidR="009B001A" w:rsidRPr="00B71288" w:rsidRDefault="002C1A07" w:rsidP="00E17F57">
      <w:pPr>
        <w:pStyle w:val="2"/>
        <w:jc w:val="left"/>
        <w:rPr>
          <w:rFonts w:ascii="Calibri" w:hAnsi="Calibri" w:cs="Calibri"/>
          <w:lang w:val="ru-RU"/>
        </w:rPr>
      </w:pPr>
      <w:bookmarkStart w:id="217" w:name="_Toc46993415"/>
      <w:r>
        <w:rPr>
          <w:rFonts w:ascii="Calibri" w:hAnsi="Calibri" w:cs="Calibri"/>
          <w:lang w:val="ru-RU"/>
        </w:rPr>
        <w:t>2</w:t>
      </w:r>
      <w:r w:rsidR="00592ADF" w:rsidRPr="00B71288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4</w:t>
      </w:r>
      <w:r w:rsidR="00592ADF" w:rsidRPr="00B71288">
        <w:rPr>
          <w:rFonts w:ascii="Calibri" w:hAnsi="Calibri" w:cs="Calibri"/>
          <w:lang w:val="ru-RU"/>
        </w:rPr>
        <w:t>.</w:t>
      </w:r>
      <w:r w:rsidR="00592ADF" w:rsidRPr="00B71288">
        <w:rPr>
          <w:rFonts w:ascii="Calibri" w:hAnsi="Calibri" w:cs="Calibri"/>
          <w:lang w:val="ru-RU"/>
        </w:rPr>
        <w:tab/>
      </w:r>
      <w:r w:rsidR="009B001A" w:rsidRPr="00B71288">
        <w:rPr>
          <w:rFonts w:ascii="Calibri" w:hAnsi="Calibri" w:cs="Calibri"/>
          <w:lang w:val="ru-RU"/>
        </w:rPr>
        <w:t>А</w:t>
      </w:r>
      <w:r w:rsidR="002C5084">
        <w:rPr>
          <w:rFonts w:ascii="Calibri" w:hAnsi="Calibri" w:cs="Calibri"/>
          <w:lang w:val="ru-RU"/>
        </w:rPr>
        <w:t>н</w:t>
      </w:r>
      <w:r w:rsidR="009B001A" w:rsidRPr="00B71288">
        <w:rPr>
          <w:rFonts w:ascii="Calibri" w:hAnsi="Calibri" w:cs="Calibri"/>
          <w:lang w:val="ru-RU"/>
        </w:rPr>
        <w:t>нулирование направлений</w:t>
      </w:r>
      <w:bookmarkEnd w:id="217"/>
    </w:p>
    <w:p w14:paraId="14985B3E" w14:textId="0E582EFF" w:rsidR="009B001A" w:rsidRPr="00B71288" w:rsidRDefault="00047363" w:rsidP="00E17F57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</w:rPr>
        <w:t>2</w:t>
      </w:r>
      <w:r w:rsidR="009B001A" w:rsidRPr="00B71288">
        <w:rPr>
          <w:rFonts w:ascii="Calibri" w:hAnsi="Calibri" w:cs="Calibri"/>
          <w:i w:val="0"/>
        </w:rPr>
        <w:t>.</w:t>
      </w:r>
      <w:r>
        <w:rPr>
          <w:rFonts w:ascii="Calibri" w:hAnsi="Calibri" w:cs="Calibri"/>
          <w:i w:val="0"/>
        </w:rPr>
        <w:t>4</w:t>
      </w:r>
      <w:r w:rsidR="009B001A" w:rsidRPr="00B71288">
        <w:rPr>
          <w:rFonts w:ascii="Calibri" w:hAnsi="Calibri" w:cs="Calibri"/>
          <w:i w:val="0"/>
        </w:rPr>
        <w:t xml:space="preserve">.1. Аннулирование </w:t>
      </w:r>
      <w:r w:rsidR="007C26D1">
        <w:rPr>
          <w:rFonts w:ascii="Calibri" w:hAnsi="Calibri" w:cs="Calibri"/>
          <w:i w:val="0"/>
        </w:rPr>
        <w:t xml:space="preserve">направлений </w:t>
      </w:r>
      <w:r w:rsidR="009B001A" w:rsidRPr="00B71288">
        <w:rPr>
          <w:rFonts w:ascii="Calibri" w:hAnsi="Calibri" w:cs="Calibri"/>
          <w:i w:val="0"/>
        </w:rPr>
        <w:t>из направляюще</w:t>
      </w:r>
      <w:r w:rsidR="0028279A">
        <w:rPr>
          <w:rFonts w:ascii="Calibri" w:hAnsi="Calibri" w:cs="Calibri"/>
          <w:i w:val="0"/>
        </w:rPr>
        <w:t>го</w:t>
      </w:r>
      <w:r w:rsidR="009B001A" w:rsidRPr="00B71288">
        <w:rPr>
          <w:rFonts w:ascii="Calibri" w:hAnsi="Calibri" w:cs="Calibri"/>
          <w:i w:val="0"/>
        </w:rPr>
        <w:t xml:space="preserve"> М</w:t>
      </w:r>
      <w:r w:rsidR="0028279A">
        <w:rPr>
          <w:rFonts w:ascii="Calibri" w:hAnsi="Calibri" w:cs="Calibri"/>
          <w:i w:val="0"/>
        </w:rPr>
        <w:t>У</w:t>
      </w:r>
      <w:r w:rsidR="007C26D1">
        <w:rPr>
          <w:rFonts w:ascii="Calibri" w:hAnsi="Calibri" w:cs="Calibri"/>
          <w:i w:val="0"/>
        </w:rPr>
        <w:t>.</w:t>
      </w:r>
    </w:p>
    <w:p w14:paraId="0A021C5B" w14:textId="337987ED" w:rsidR="00A87837" w:rsidRDefault="009B001A" w:rsidP="00846C6C">
      <w:pPr>
        <w:jc w:val="left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ab/>
      </w:r>
      <w:r w:rsidR="00F56193">
        <w:rPr>
          <w:rFonts w:ascii="Calibri" w:hAnsi="Calibri" w:cs="Calibri"/>
          <w:lang w:val="ru-RU"/>
        </w:rPr>
        <w:t>Аннулирование</w:t>
      </w:r>
      <w:r w:rsidR="00846C6C" w:rsidRPr="00B71288">
        <w:rPr>
          <w:rFonts w:ascii="Calibri" w:hAnsi="Calibri" w:cs="Calibri"/>
          <w:lang w:val="ru-RU"/>
        </w:rPr>
        <w:t xml:space="preserve"> направления на</w:t>
      </w:r>
      <w:r w:rsidRPr="00B71288">
        <w:rPr>
          <w:rFonts w:ascii="Calibri" w:hAnsi="Calibri" w:cs="Calibri"/>
          <w:lang w:val="ru-RU"/>
        </w:rPr>
        <w:t xml:space="preserve"> пациента </w:t>
      </w:r>
      <w:r w:rsidR="00D46DF9">
        <w:rPr>
          <w:rFonts w:ascii="Calibri" w:hAnsi="Calibri" w:cs="Calibri"/>
          <w:lang w:val="ru-RU"/>
        </w:rPr>
        <w:t>доступно</w:t>
      </w:r>
      <w:r w:rsidRPr="00B71288">
        <w:rPr>
          <w:rFonts w:ascii="Calibri" w:hAnsi="Calibri" w:cs="Calibri"/>
          <w:lang w:val="ru-RU"/>
        </w:rPr>
        <w:t xml:space="preserve"> с экрана</w:t>
      </w:r>
      <w:r w:rsidR="00132894">
        <w:rPr>
          <w:rFonts w:ascii="Calibri" w:hAnsi="Calibri" w:cs="Calibri"/>
          <w:lang w:val="ru-RU"/>
        </w:rPr>
        <w:t>,</w:t>
      </w:r>
      <w:r w:rsidRPr="00B71288">
        <w:rPr>
          <w:rFonts w:ascii="Calibri" w:hAnsi="Calibri" w:cs="Calibri"/>
          <w:lang w:val="ru-RU"/>
        </w:rPr>
        <w:t xml:space="preserve"> содержащего общий список направлений данного пациента</w:t>
      </w:r>
      <w:r w:rsidR="002F0606">
        <w:rPr>
          <w:rFonts w:ascii="Calibri" w:hAnsi="Calibri" w:cs="Calibri"/>
          <w:lang w:val="ru-RU"/>
        </w:rPr>
        <w:t>.</w:t>
      </w:r>
      <w:r w:rsidR="00132894">
        <w:rPr>
          <w:rFonts w:ascii="Calibri" w:hAnsi="Calibri" w:cs="Calibri"/>
          <w:lang w:val="ru-RU"/>
        </w:rPr>
        <w:t xml:space="preserve"> </w:t>
      </w:r>
    </w:p>
    <w:p w14:paraId="2486123A" w14:textId="337A983F" w:rsidR="00846C6C" w:rsidRDefault="00A87837" w:rsidP="00846C6C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68480" behindDoc="0" locked="0" layoutInCell="1" allowOverlap="1" wp14:anchorId="35070FA9" wp14:editId="207AB7B1">
            <wp:simplePos x="0" y="0"/>
            <wp:positionH relativeFrom="column">
              <wp:posOffset>4329339</wp:posOffset>
            </wp:positionH>
            <wp:positionV relativeFrom="paragraph">
              <wp:posOffset>3901</wp:posOffset>
            </wp:positionV>
            <wp:extent cx="220436" cy="220436"/>
            <wp:effectExtent l="0" t="0" r="8255" b="8255"/>
            <wp:wrapNone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" cy="22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606">
        <w:rPr>
          <w:rFonts w:ascii="Calibri" w:hAnsi="Calibri" w:cs="Calibri"/>
          <w:lang w:val="ru-RU"/>
        </w:rPr>
        <w:t xml:space="preserve">Чтобы открыть этот список надо нажать на пиктограмму      </w:t>
      </w:r>
      <w:r w:rsidR="00E33E5A">
        <w:rPr>
          <w:rFonts w:ascii="Calibri" w:hAnsi="Calibri" w:cs="Calibri"/>
          <w:lang w:val="ru-RU"/>
        </w:rPr>
        <w:t xml:space="preserve">  </w:t>
      </w:r>
      <w:r w:rsidR="002F0606">
        <w:rPr>
          <w:rFonts w:ascii="Calibri" w:hAnsi="Calibri" w:cs="Calibri"/>
          <w:lang w:val="ru-RU"/>
        </w:rPr>
        <w:t xml:space="preserve">на </w:t>
      </w:r>
      <w:r w:rsidR="000604D8">
        <w:rPr>
          <w:rFonts w:ascii="Calibri" w:hAnsi="Calibri" w:cs="Calibri"/>
          <w:lang w:val="ru-RU"/>
        </w:rPr>
        <w:t>основном</w:t>
      </w:r>
      <w:r w:rsidR="00F36017">
        <w:rPr>
          <w:rFonts w:ascii="Calibri" w:hAnsi="Calibri" w:cs="Calibri"/>
          <w:lang w:val="ru-RU"/>
        </w:rPr>
        <w:t xml:space="preserve"> э</w:t>
      </w:r>
      <w:r w:rsidR="002F0606">
        <w:rPr>
          <w:rFonts w:ascii="Calibri" w:hAnsi="Calibri" w:cs="Calibri"/>
          <w:lang w:val="ru-RU"/>
        </w:rPr>
        <w:t>кране</w:t>
      </w:r>
      <w:r w:rsidR="003A3854">
        <w:rPr>
          <w:rFonts w:ascii="Calibri" w:hAnsi="Calibri" w:cs="Calibri"/>
          <w:lang w:val="ru-RU"/>
        </w:rPr>
        <w:t xml:space="preserve"> (см.стр 4).</w:t>
      </w:r>
      <w:r w:rsidR="007E7BD8">
        <w:rPr>
          <w:rFonts w:ascii="Calibri" w:hAnsi="Calibri" w:cs="Calibri"/>
          <w:lang w:val="ru-RU"/>
        </w:rPr>
        <w:t xml:space="preserve"> После этого откроется экран </w:t>
      </w:r>
      <w:r w:rsidR="007E7BD8" w:rsidRPr="003D6918">
        <w:rPr>
          <w:rFonts w:ascii="Calibri" w:hAnsi="Calibri" w:cs="Calibri"/>
          <w:lang w:val="ru-RU"/>
        </w:rPr>
        <w:t>“</w:t>
      </w:r>
      <w:r w:rsidR="007E7BD8">
        <w:rPr>
          <w:rFonts w:ascii="Calibri" w:hAnsi="Calibri" w:cs="Calibri"/>
          <w:lang w:val="ru-RU"/>
        </w:rPr>
        <w:t>Список направлений пациента</w:t>
      </w:r>
      <w:r w:rsidR="007E7BD8" w:rsidRPr="007E7BD8">
        <w:rPr>
          <w:rFonts w:ascii="Calibri" w:hAnsi="Calibri" w:cs="Calibri"/>
          <w:lang w:val="ru-RU"/>
        </w:rPr>
        <w:t>”</w:t>
      </w:r>
      <w:r w:rsidR="007E7BD8">
        <w:rPr>
          <w:rFonts w:ascii="Calibri" w:hAnsi="Calibri" w:cs="Calibri"/>
          <w:lang w:val="ru-RU"/>
        </w:rPr>
        <w:t>.</w:t>
      </w:r>
    </w:p>
    <w:p w14:paraId="5B5F6C77" w14:textId="0DB0D2F2" w:rsidR="007E7BD8" w:rsidRDefault="00FD5732" w:rsidP="00846C6C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8960" behindDoc="0" locked="0" layoutInCell="1" allowOverlap="1" wp14:anchorId="2C03737B" wp14:editId="0E6E1F3B">
            <wp:simplePos x="0" y="0"/>
            <wp:positionH relativeFrom="margin">
              <wp:posOffset>86632</wp:posOffset>
            </wp:positionH>
            <wp:positionV relativeFrom="paragraph">
              <wp:posOffset>103324</wp:posOffset>
            </wp:positionV>
            <wp:extent cx="5934075" cy="2000250"/>
            <wp:effectExtent l="0" t="0" r="9525" b="0"/>
            <wp:wrapNone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4C62F" w14:textId="6489989E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2BE58E29" w14:textId="69340CA9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23BF1A06" w14:textId="5D50EF8C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069BBD90" w14:textId="5E50F2B6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394FDA32" w14:textId="6BE78212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0F7E618A" w14:textId="5179425C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42C389DC" w14:textId="216C8E44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46470B19" w14:textId="22E0F6B2" w:rsidR="007E7BD8" w:rsidRDefault="007E7BD8" w:rsidP="00846C6C">
      <w:pPr>
        <w:jc w:val="left"/>
        <w:rPr>
          <w:rFonts w:ascii="Calibri" w:hAnsi="Calibri" w:cs="Calibri"/>
          <w:lang w:val="ru-RU"/>
        </w:rPr>
      </w:pPr>
    </w:p>
    <w:p w14:paraId="3D77415B" w14:textId="09B5465C" w:rsidR="007E7BD8" w:rsidRPr="003A3854" w:rsidRDefault="007E7BD8" w:rsidP="00846C6C">
      <w:pPr>
        <w:jc w:val="left"/>
        <w:rPr>
          <w:rFonts w:ascii="Calibri" w:hAnsi="Calibri" w:cs="Calibri"/>
          <w:lang w:val="ru-RU"/>
        </w:rPr>
      </w:pPr>
    </w:p>
    <w:p w14:paraId="0899253B" w14:textId="6556B4EE" w:rsidR="00B332F4" w:rsidRDefault="00AE46A6" w:rsidP="00846C6C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706C00A5" wp14:editId="60E7DECD">
                <wp:simplePos x="0" y="0"/>
                <wp:positionH relativeFrom="page">
                  <wp:posOffset>724013</wp:posOffset>
                </wp:positionH>
                <wp:positionV relativeFrom="page">
                  <wp:posOffset>217794</wp:posOffset>
                </wp:positionV>
                <wp:extent cx="6588760" cy="10189210"/>
                <wp:effectExtent l="0" t="0" r="21590" b="21590"/>
                <wp:wrapNone/>
                <wp:docPr id="1632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33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732A5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5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EAB80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6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612E2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7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F4995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1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6BF1A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2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E50D1" w14:textId="77777777" w:rsidR="00630834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3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2BE1" w14:textId="77777777" w:rsidR="00630834" w:rsidRPr="0002024B" w:rsidRDefault="00630834" w:rsidP="00AE46A6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4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33B4C" w14:textId="77777777" w:rsidR="00630834" w:rsidRPr="00EB43A3" w:rsidRDefault="00630834" w:rsidP="00AE46A6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49E67CF2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541B72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7AD9B7C" w14:textId="77777777" w:rsidR="00630834" w:rsidRDefault="00630834" w:rsidP="00AE46A6"/>
                            <w:p w14:paraId="5A32D14B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A93FDCA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7C1C87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5F4156" w14:textId="77777777" w:rsidR="00630834" w:rsidRDefault="00630834" w:rsidP="00AE46A6"/>
                            <w:p w14:paraId="5F5A2EFF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C9D3AA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C9F13B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38416C" w14:textId="77777777" w:rsidR="00630834" w:rsidRDefault="00630834" w:rsidP="00AE46A6"/>
                            <w:p w14:paraId="35328FAC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FBE7F3D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244B7B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70A57E" w14:textId="77777777" w:rsidR="00630834" w:rsidRDefault="00630834" w:rsidP="00AE46A6"/>
                            <w:p w14:paraId="4589BDB2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3F3738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364C37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16B0E6" w14:textId="77777777" w:rsidR="00630834" w:rsidRDefault="00630834" w:rsidP="00AE46A6"/>
                            <w:p w14:paraId="4B8D3601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5DA506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9096CB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F5CBC0" w14:textId="77777777" w:rsidR="00630834" w:rsidRDefault="00630834" w:rsidP="00AE46A6"/>
                            <w:p w14:paraId="0B967512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15F1BB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E763A2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E60960" w14:textId="77777777" w:rsidR="00630834" w:rsidRDefault="00630834" w:rsidP="00AE46A6"/>
                            <w:p w14:paraId="2102ABAD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E80D2CD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240333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9B97C4" w14:textId="77777777" w:rsidR="00630834" w:rsidRDefault="00630834" w:rsidP="00AE46A6"/>
                            <w:p w14:paraId="531A04AE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32762E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2EC9CED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4CFE40" w14:textId="77777777" w:rsidR="00630834" w:rsidRDefault="00630834" w:rsidP="00AE46A6"/>
                            <w:p w14:paraId="36C2A209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CF035E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C10DA9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35BE12" w14:textId="77777777" w:rsidR="00630834" w:rsidRDefault="00630834" w:rsidP="00AE46A6"/>
                            <w:p w14:paraId="7CC9A2C9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76E896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C5AE2B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B75BC5" w14:textId="77777777" w:rsidR="00630834" w:rsidRDefault="00630834" w:rsidP="00AE46A6"/>
                            <w:p w14:paraId="49487E97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2D4184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375CEA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F44F82" w14:textId="77777777" w:rsidR="00630834" w:rsidRDefault="00630834" w:rsidP="00AE46A6"/>
                            <w:p w14:paraId="719AE12D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BD68F8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70D8F8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408AFE" w14:textId="77777777" w:rsidR="00630834" w:rsidRDefault="00630834" w:rsidP="00AE46A6"/>
                            <w:p w14:paraId="31211781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8F729F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2D37E5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C628E0" w14:textId="77777777" w:rsidR="00630834" w:rsidRDefault="00630834" w:rsidP="00AE46A6"/>
                            <w:p w14:paraId="451B0DAA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E80900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AE2177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468B40" w14:textId="77777777" w:rsidR="00630834" w:rsidRDefault="00630834" w:rsidP="00AE46A6"/>
                            <w:p w14:paraId="3158F8DB" w14:textId="77777777" w:rsidR="00630834" w:rsidRDefault="00630834" w:rsidP="00AE46A6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4FC4E6" w14:textId="77777777" w:rsidR="00630834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416F24" w14:textId="77777777" w:rsidR="00630834" w:rsidRPr="00F303CF" w:rsidRDefault="00630834" w:rsidP="00AE46A6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C00A5" id="Group 1760" o:spid="_x0000_s1186" style="position:absolute;margin-left:57pt;margin-top:17.15pt;width:518.8pt;height:802.3pt;z-index:2517032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" o:allowincell="f">
                <v:rect id="Rectangle 1761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" filled="f" strokeweight="2pt"/>
                <v:line id="Line 1762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6O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av&#10;F0t4fRNOkPt/AAAA//8DAFBLAQItABQABgAIAAAAIQDb4fbL7gAAAIUBAAATAAAAAAAAAAAAAAAA&#10;AAAAAABbQ29udGVudF9UeXBlc10ueG1sUEsBAi0AFAAGAAgAAAAhAFr0LFu/AAAAFQEAAAsAAAAA&#10;AAAAAAAAAAAAHwEAAF9yZWxzLy5yZWxzUEsBAi0AFAAGAAgAAAAhAIYFPo7BAAAA3QAAAA8AAAAA&#10;AAAAAAAAAAAABwIAAGRycy9kb3ducmV2LnhtbFBLBQYAAAAAAwADALcAAAD1AgAAAAA=&#10;" strokeweight="2pt"/>
                <v:line id="Line 1763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ZsV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Z5Mp&#10;fL8JJ8jVBwAA//8DAFBLAQItABQABgAIAAAAIQDb4fbL7gAAAIUBAAATAAAAAAAAAAAAAAAAAAAA&#10;AABbQ29udGVudF9UeXBlc10ueG1sUEsBAi0AFAAGAAgAAAAhAFr0LFu/AAAAFQEAAAsAAAAAAAAA&#10;AAAAAAAAHwEAAF9yZWxzLy5yZWxzUEsBAi0AFAAGAAgAAAAhAOlJmxW+AAAA3QAAAA8AAAAAAAAA&#10;AAAAAAAABwIAAGRycy9kb3ducmV2LnhtbFBLBQYAAAAAAwADALcAAADyAgAAAAA=&#10;" strokeweight="2pt"/>
                <v:line id="Line 1764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" strokeweight="2pt"/>
                <v:line id="Line 1765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" strokeweight="2pt"/>
                <v:line id="Line 1766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" strokeweight="2pt"/>
                <v:line id="Line 1767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" strokeweight="2pt"/>
                <v:line id="Line 1768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vw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9VL45RsZQe//AAAA//8DAFBLAQItABQABgAIAAAAIQDb4fbL7gAAAIUBAAATAAAAAAAAAAAA&#10;AAAAAAAAAABbQ29udGVudF9UeXBlc10ueG1sUEsBAi0AFAAGAAgAAAAhAFr0LFu/AAAAFQEAAAsA&#10;AAAAAAAAAAAAAAAAHwEAAF9yZWxzLy5yZWxzUEsBAi0AFAAGAAgAAAAhAKE4S/DEAAAA3QAAAA8A&#10;AAAAAAAAAAAAAAAABwIAAGRycy9kb3ducmV2LnhtbFBLBQYAAAAAAwADALcAAAD4AgAAAAA=&#10;" strokeweight="2pt"/>
                <v:line id="Line 1769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" strokeweight="1pt"/>
                <v:line id="Line 1770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Ac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Z5Mx&#10;fL8JJ8jVBwAA//8DAFBLAQItABQABgAIAAAAIQDb4fbL7gAAAIUBAAATAAAAAAAAAAAAAAAAAAAA&#10;AABbQ29udGVudF9UeXBlc10ueG1sUEsBAi0AFAAGAAgAAAAhAFr0LFu/AAAAFQEAAAsAAAAAAAAA&#10;AAAAAAAAHwEAAF9yZWxzLy5yZWxzUEsBAi0AFAAGAAgAAAAhAD6mcBy+AAAA3QAAAA8AAAAAAAAA&#10;AAAAAAAABwIAAGRycy9kb3ducmV2LnhtbFBLBQYAAAAAAwADALcAAADyAgAAAAA=&#10;" strokeweight="2pt"/>
                <v:line id="Line 1771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Nt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o9QXu36QT5OwGAAD//wMAUEsBAi0AFAAGAAgAAAAhANvh9svuAAAAhQEAABMAAAAAAAAAAAAA&#10;AAAAAAAAAFtDb250ZW50X1R5cGVzXS54bWxQSwECLQAUAAYACAAAACEAWvQsW78AAAAVAQAACwAA&#10;AAAAAAAAAAAAAAAfAQAAX3JlbHMvLnJlbHNQSwECLQAUAAYACAAAACEA2y+zbcMAAADdAAAADwAA&#10;AAAAAAAAAAAAAAAHAgAAZHJzL2Rvd25yZXYueG1sUEsFBgAAAAADAAMAtwAAAPcCAAAAAA==&#10;" strokeweight="1pt"/>
                <v:rect id="Rectangle 1772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" filled="f" stroked="f" strokeweight=".25pt">
                  <v:textbox inset="1pt,1pt,1pt,1pt">
                    <w:txbxContent>
                      <w:p w14:paraId="30E732A5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773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se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" filled="f" stroked="f" strokeweight=".25pt">
                  <v:textbox inset="1pt,1pt,1pt,1pt">
                    <w:txbxContent>
                      <w:p w14:paraId="308EAB80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4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" filled="f" stroked="f" strokeweight=".25pt">
                  <v:textbox inset="1pt,1pt,1pt,1pt">
                    <w:txbxContent>
                      <w:p w14:paraId="6C5612E2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75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Dy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D+d&#10;zuD5TTxBrv4BAAD//wMAUEsBAi0AFAAGAAgAAAAhANvh9svuAAAAhQEAABMAAAAAAAAAAAAAAAAA&#10;AAAAAFtDb250ZW50X1R5cGVzXS54bWxQSwECLQAUAAYACAAAACEAWvQsW78AAAAVAQAACwAAAAAA&#10;AAAAAAAAAAAfAQAAX3JlbHMvLnJlbHNQSwECLQAUAAYACAAAACEAiZ0w8sAAAADdAAAADwAAAAAA&#10;AAAAAAAAAAAHAgAAZHJzL2Rvd25yZXYueG1sUEsFBgAAAAADAAMAtwAAAPQCAAAAAA==&#10;" filled="f" stroked="f" strokeweight=".25pt">
                  <v:textbox inset="1pt,1pt,1pt,1pt">
                    <w:txbxContent>
                      <w:p w14:paraId="3D1F4995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76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vA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X46&#10;n8Dzm3iCXD0AAAD//wMAUEsBAi0AFAAGAAgAAAAhANvh9svuAAAAhQEAABMAAAAAAAAAAAAAAAAA&#10;AAAAAFtDb250ZW50X1R5cGVzXS54bWxQSwECLQAUAAYACAAAACEAWvQsW78AAAAVAQAACwAAAAAA&#10;AAAAAAAAAAAfAQAAX3JlbHMvLnJlbHNQSwECLQAUAAYACAAAACEA7OGbwMAAAADdAAAADwAAAAAA&#10;AAAAAAAAAAAHAgAAZHJzL2Rvd25yZXYueG1sUEsFBgAAAAADAAMAtwAAAPQCAAAAAA==&#10;" filled="f" stroked="f" strokeweight=".25pt">
                  <v:textbox inset="1pt,1pt,1pt,1pt">
                    <w:txbxContent>
                      <w:p w14:paraId="7456BF1A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77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" filled="f" stroked="f" strokeweight=".25pt">
                  <v:textbox inset="1pt,1pt,1pt,1pt">
                    <w:txbxContent>
                      <w:p w14:paraId="3EEE50D1" w14:textId="77777777" w:rsidR="00630834" w:rsidRDefault="00630834" w:rsidP="00AE46A6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8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" filled="f" stroked="f" strokeweight=".25pt">
                  <v:textbox inset="1pt,1pt,1pt,1pt">
                    <w:txbxContent>
                      <w:p w14:paraId="579F2BE1" w14:textId="77777777" w:rsidR="00630834" w:rsidRPr="0002024B" w:rsidRDefault="00630834" w:rsidP="00AE46A6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79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hY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" filled="f" stroked="f" strokeweight=".25pt">
                  <v:textbox inset="1pt,1pt,1pt,1pt">
                    <w:txbxContent>
                      <w:p w14:paraId="10633B4C" w14:textId="77777777" w:rsidR="00630834" w:rsidRPr="00EB43A3" w:rsidRDefault="00630834" w:rsidP="00AE46A6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49E67CF2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541B72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7AD9B7C" w14:textId="77777777" w:rsidR="00630834" w:rsidRDefault="00630834" w:rsidP="00AE46A6"/>
                      <w:p w14:paraId="5A32D14B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A93FDCA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7C1C87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5F4156" w14:textId="77777777" w:rsidR="00630834" w:rsidRDefault="00630834" w:rsidP="00AE46A6"/>
                      <w:p w14:paraId="5F5A2EFF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C9D3AA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C9F13B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38416C" w14:textId="77777777" w:rsidR="00630834" w:rsidRDefault="00630834" w:rsidP="00AE46A6"/>
                      <w:p w14:paraId="35328FAC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FBE7F3D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244B7B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70A57E" w14:textId="77777777" w:rsidR="00630834" w:rsidRDefault="00630834" w:rsidP="00AE46A6"/>
                      <w:p w14:paraId="4589BDB2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3F3738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364C37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16B0E6" w14:textId="77777777" w:rsidR="00630834" w:rsidRDefault="00630834" w:rsidP="00AE46A6"/>
                      <w:p w14:paraId="4B8D3601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5DA506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9096CB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F5CBC0" w14:textId="77777777" w:rsidR="00630834" w:rsidRDefault="00630834" w:rsidP="00AE46A6"/>
                      <w:p w14:paraId="0B967512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15F1BB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E763A2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E60960" w14:textId="77777777" w:rsidR="00630834" w:rsidRDefault="00630834" w:rsidP="00AE46A6"/>
                      <w:p w14:paraId="2102ABAD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E80D2CD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240333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9B97C4" w14:textId="77777777" w:rsidR="00630834" w:rsidRDefault="00630834" w:rsidP="00AE46A6"/>
                      <w:p w14:paraId="531A04AE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32762E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2EC9CED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4CFE40" w14:textId="77777777" w:rsidR="00630834" w:rsidRDefault="00630834" w:rsidP="00AE46A6"/>
                      <w:p w14:paraId="36C2A209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CF035E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C10DA9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35BE12" w14:textId="77777777" w:rsidR="00630834" w:rsidRDefault="00630834" w:rsidP="00AE46A6"/>
                      <w:p w14:paraId="7CC9A2C9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76E896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C5AE2B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B75BC5" w14:textId="77777777" w:rsidR="00630834" w:rsidRDefault="00630834" w:rsidP="00AE46A6"/>
                      <w:p w14:paraId="49487E97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2D4184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375CEA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F44F82" w14:textId="77777777" w:rsidR="00630834" w:rsidRDefault="00630834" w:rsidP="00AE46A6"/>
                      <w:p w14:paraId="719AE12D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BD68F8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70D8F8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408AFE" w14:textId="77777777" w:rsidR="00630834" w:rsidRDefault="00630834" w:rsidP="00AE46A6"/>
                      <w:p w14:paraId="31211781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8F729F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2D37E5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C628E0" w14:textId="77777777" w:rsidR="00630834" w:rsidRDefault="00630834" w:rsidP="00AE46A6"/>
                      <w:p w14:paraId="451B0DAA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E80900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AE2177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468B40" w14:textId="77777777" w:rsidR="00630834" w:rsidRDefault="00630834" w:rsidP="00AE46A6"/>
                      <w:p w14:paraId="3158F8DB" w14:textId="77777777" w:rsidR="00630834" w:rsidRDefault="00630834" w:rsidP="00AE46A6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4FC4E6" w14:textId="77777777" w:rsidR="00630834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416F24" w14:textId="77777777" w:rsidR="00630834" w:rsidRPr="00F303CF" w:rsidRDefault="00630834" w:rsidP="00AE46A6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94685"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69504" behindDoc="0" locked="0" layoutInCell="1" allowOverlap="1" wp14:anchorId="4899229E" wp14:editId="47790A15">
            <wp:simplePos x="0" y="0"/>
            <wp:positionH relativeFrom="column">
              <wp:posOffset>4689112</wp:posOffset>
            </wp:positionH>
            <wp:positionV relativeFrom="paragraph">
              <wp:posOffset>8436</wp:posOffset>
            </wp:positionV>
            <wp:extent cx="198665" cy="198665"/>
            <wp:effectExtent l="0" t="0" r="0" b="0"/>
            <wp:wrapNone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" cy="19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37">
        <w:rPr>
          <w:rFonts w:ascii="Calibri" w:hAnsi="Calibri" w:cs="Calibri"/>
          <w:lang w:val="ru-RU"/>
        </w:rPr>
        <w:t>Чтобы</w:t>
      </w:r>
      <w:r w:rsidR="00846C6C" w:rsidRPr="00B71288">
        <w:rPr>
          <w:rFonts w:ascii="Calibri" w:hAnsi="Calibri" w:cs="Calibri"/>
          <w:lang w:val="ru-RU"/>
        </w:rPr>
        <w:t xml:space="preserve"> аннулирова</w:t>
      </w:r>
      <w:r w:rsidR="00A87837">
        <w:rPr>
          <w:rFonts w:ascii="Calibri" w:hAnsi="Calibri" w:cs="Calibri"/>
          <w:lang w:val="ru-RU"/>
        </w:rPr>
        <w:t>ть</w:t>
      </w:r>
      <w:r w:rsidR="00846C6C" w:rsidRPr="00B71288">
        <w:rPr>
          <w:rFonts w:ascii="Calibri" w:hAnsi="Calibri" w:cs="Calibri"/>
          <w:lang w:val="ru-RU"/>
        </w:rPr>
        <w:t xml:space="preserve"> </w:t>
      </w:r>
      <w:r w:rsidR="00A87837">
        <w:rPr>
          <w:rFonts w:ascii="Calibri" w:hAnsi="Calibri" w:cs="Calibri"/>
          <w:lang w:val="ru-RU"/>
        </w:rPr>
        <w:t>направление</w:t>
      </w:r>
      <w:r w:rsidR="00846C6C" w:rsidRPr="00B71288">
        <w:rPr>
          <w:rFonts w:ascii="Calibri" w:hAnsi="Calibri" w:cs="Calibri"/>
          <w:lang w:val="ru-RU"/>
        </w:rPr>
        <w:t xml:space="preserve"> </w:t>
      </w:r>
      <w:r w:rsidR="00A87837">
        <w:rPr>
          <w:rFonts w:ascii="Calibri" w:hAnsi="Calibri" w:cs="Calibri"/>
          <w:lang w:val="ru-RU"/>
        </w:rPr>
        <w:t xml:space="preserve">надо нажать пиктограмму      </w:t>
      </w:r>
      <w:r w:rsidR="003D6918">
        <w:rPr>
          <w:rFonts w:ascii="Calibri" w:hAnsi="Calibri" w:cs="Calibri"/>
          <w:lang w:val="ru-RU"/>
        </w:rPr>
        <w:t xml:space="preserve"> на </w:t>
      </w:r>
      <w:r w:rsidR="004E5295">
        <w:rPr>
          <w:rFonts w:ascii="Calibri" w:hAnsi="Calibri" w:cs="Calibri"/>
          <w:lang w:val="ru-RU"/>
        </w:rPr>
        <w:t xml:space="preserve"> этом </w:t>
      </w:r>
      <w:r w:rsidR="003D6918">
        <w:rPr>
          <w:rFonts w:ascii="Calibri" w:hAnsi="Calibri" w:cs="Calibri"/>
          <w:lang w:val="ru-RU"/>
        </w:rPr>
        <w:t>экране</w:t>
      </w:r>
      <w:r w:rsidR="00A87837">
        <w:rPr>
          <w:rFonts w:ascii="Calibri" w:hAnsi="Calibri" w:cs="Calibri"/>
          <w:lang w:val="ru-RU"/>
        </w:rPr>
        <w:t>.</w:t>
      </w:r>
    </w:p>
    <w:p w14:paraId="6E5FE21D" w14:textId="6270E22E" w:rsidR="00335AFE" w:rsidRDefault="00335AFE" w:rsidP="00846C6C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После этого появится окно, в котором  Вы можете </w:t>
      </w:r>
      <w:r w:rsidRPr="00B71288">
        <w:rPr>
          <w:rFonts w:ascii="Calibri" w:hAnsi="Calibri" w:cs="Calibri"/>
          <w:lang w:val="ru-RU"/>
        </w:rPr>
        <w:t>выбрать причину аннул</w:t>
      </w:r>
      <w:r>
        <w:rPr>
          <w:rFonts w:ascii="Calibri" w:hAnsi="Calibri" w:cs="Calibri"/>
          <w:lang w:val="ru-RU"/>
        </w:rPr>
        <w:t>ирования</w:t>
      </w:r>
      <w:r w:rsidRPr="00B71288">
        <w:rPr>
          <w:rFonts w:ascii="Calibri" w:hAnsi="Calibri" w:cs="Calibri"/>
          <w:lang w:val="ru-RU"/>
        </w:rPr>
        <w:t xml:space="preserve"> и нажать кнопку “Аннулировать” или “Выход без аннулирования”, если не требуется </w:t>
      </w:r>
      <w:r>
        <w:rPr>
          <w:rFonts w:ascii="Calibri" w:hAnsi="Calibri" w:cs="Calibri"/>
          <w:lang w:val="ru-RU"/>
        </w:rPr>
        <w:t>отменить</w:t>
      </w:r>
      <w:r w:rsidRPr="00B71288">
        <w:rPr>
          <w:rFonts w:ascii="Calibri" w:hAnsi="Calibri" w:cs="Calibri"/>
          <w:lang w:val="ru-RU"/>
        </w:rPr>
        <w:t xml:space="preserve"> направление.</w:t>
      </w:r>
    </w:p>
    <w:p w14:paraId="0FF40C7C" w14:textId="77777777" w:rsidR="00B332F4" w:rsidRPr="00B71288" w:rsidRDefault="00B332F4" w:rsidP="00846C6C">
      <w:pPr>
        <w:jc w:val="left"/>
        <w:rPr>
          <w:rFonts w:ascii="Calibri" w:hAnsi="Calibri" w:cs="Calibri"/>
          <w:lang w:val="ru-RU"/>
        </w:rPr>
      </w:pPr>
    </w:p>
    <w:p w14:paraId="4AA9D5A9" w14:textId="4B977E81" w:rsidR="00B456E0" w:rsidRPr="00B71288" w:rsidRDefault="00A94685" w:rsidP="00846C6C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 wp14:anchorId="7BC78925" wp14:editId="72088306">
            <wp:simplePos x="0" y="0"/>
            <wp:positionH relativeFrom="column">
              <wp:posOffset>-264795</wp:posOffset>
            </wp:positionH>
            <wp:positionV relativeFrom="paragraph">
              <wp:posOffset>101600</wp:posOffset>
            </wp:positionV>
            <wp:extent cx="6266180" cy="1097280"/>
            <wp:effectExtent l="0" t="0" r="0" b="0"/>
            <wp:wrapNone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689F6" w14:textId="77777777" w:rsidR="00B456E0" w:rsidRPr="00B71288" w:rsidRDefault="00B456E0" w:rsidP="00846C6C">
      <w:pPr>
        <w:jc w:val="left"/>
        <w:rPr>
          <w:rFonts w:ascii="Calibri" w:hAnsi="Calibri" w:cs="Calibri"/>
          <w:lang w:val="ru-RU"/>
        </w:rPr>
      </w:pPr>
    </w:p>
    <w:p w14:paraId="0E978CD8" w14:textId="77777777" w:rsidR="00B456E0" w:rsidRPr="00B71288" w:rsidRDefault="00B456E0" w:rsidP="00846C6C">
      <w:pPr>
        <w:jc w:val="left"/>
        <w:rPr>
          <w:rFonts w:ascii="Calibri" w:hAnsi="Calibri" w:cs="Calibri"/>
          <w:lang w:val="ru-RU"/>
        </w:rPr>
      </w:pPr>
    </w:p>
    <w:p w14:paraId="6702F24A" w14:textId="77777777" w:rsidR="00B456E0" w:rsidRPr="00B71288" w:rsidRDefault="00B456E0" w:rsidP="00846C6C">
      <w:pPr>
        <w:jc w:val="left"/>
        <w:rPr>
          <w:rFonts w:ascii="Calibri" w:hAnsi="Calibri" w:cs="Calibri"/>
          <w:lang w:val="ru-RU"/>
        </w:rPr>
      </w:pPr>
    </w:p>
    <w:p w14:paraId="7715E715" w14:textId="77777777" w:rsidR="00B456E0" w:rsidRPr="00B71288" w:rsidRDefault="00B456E0" w:rsidP="00846C6C">
      <w:pPr>
        <w:jc w:val="left"/>
        <w:rPr>
          <w:rFonts w:ascii="Calibri" w:hAnsi="Calibri" w:cs="Calibri"/>
          <w:lang w:val="ru-RU"/>
        </w:rPr>
      </w:pPr>
    </w:p>
    <w:p w14:paraId="792ABE09" w14:textId="77777777" w:rsidR="00B456E0" w:rsidRPr="00B71288" w:rsidRDefault="00B456E0" w:rsidP="00846C6C">
      <w:pPr>
        <w:jc w:val="left"/>
        <w:rPr>
          <w:rFonts w:ascii="Calibri" w:hAnsi="Calibri" w:cs="Calibri"/>
          <w:lang w:val="ru-RU"/>
        </w:rPr>
      </w:pPr>
    </w:p>
    <w:p w14:paraId="592BDDB1" w14:textId="77777777" w:rsidR="005648E6" w:rsidRPr="00B71288" w:rsidRDefault="005648E6" w:rsidP="00846C6C">
      <w:pPr>
        <w:jc w:val="left"/>
        <w:rPr>
          <w:rFonts w:ascii="Calibri" w:hAnsi="Calibri" w:cs="Calibri"/>
          <w:lang w:val="ru-RU"/>
        </w:rPr>
      </w:pPr>
    </w:p>
    <w:p w14:paraId="02E4BCED" w14:textId="23C640FF" w:rsidR="005648E6" w:rsidRPr="00B71288" w:rsidRDefault="003A4443" w:rsidP="00E17F57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</w:rPr>
        <w:t>2</w:t>
      </w:r>
      <w:r w:rsidR="005648E6" w:rsidRPr="00B71288">
        <w:rPr>
          <w:rFonts w:ascii="Calibri" w:hAnsi="Calibri" w:cs="Calibri"/>
          <w:i w:val="0"/>
        </w:rPr>
        <w:t>.</w:t>
      </w:r>
      <w:r>
        <w:rPr>
          <w:rFonts w:ascii="Calibri" w:hAnsi="Calibri" w:cs="Calibri"/>
          <w:i w:val="0"/>
        </w:rPr>
        <w:t>4</w:t>
      </w:r>
      <w:r w:rsidR="005648E6" w:rsidRPr="00B71288">
        <w:rPr>
          <w:rFonts w:ascii="Calibri" w:hAnsi="Calibri" w:cs="Calibri"/>
          <w:i w:val="0"/>
        </w:rPr>
        <w:t>.2. Аннулирование из целевого М</w:t>
      </w:r>
      <w:r w:rsidR="00D34929">
        <w:rPr>
          <w:rFonts w:ascii="Calibri" w:hAnsi="Calibri" w:cs="Calibri"/>
          <w:i w:val="0"/>
        </w:rPr>
        <w:t>У</w:t>
      </w:r>
      <w:r w:rsidR="005648E6" w:rsidRPr="00B71288">
        <w:rPr>
          <w:rFonts w:ascii="Calibri" w:hAnsi="Calibri" w:cs="Calibri"/>
          <w:i w:val="0"/>
        </w:rPr>
        <w:t xml:space="preserve"> </w:t>
      </w:r>
    </w:p>
    <w:p w14:paraId="2F3323DD" w14:textId="77777777" w:rsidR="005648E6" w:rsidRPr="00B71288" w:rsidRDefault="005648E6" w:rsidP="005648E6">
      <w:pPr>
        <w:rPr>
          <w:rFonts w:ascii="Calibri" w:hAnsi="Calibri" w:cs="Calibri"/>
          <w:lang w:val="ru-RU"/>
        </w:rPr>
      </w:pPr>
    </w:p>
    <w:p w14:paraId="38CC04BB" w14:textId="4E06F9A3" w:rsidR="005648E6" w:rsidRPr="00B71288" w:rsidRDefault="00A94685" w:rsidP="005648E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5648" behindDoc="0" locked="0" layoutInCell="1" allowOverlap="1" wp14:anchorId="7FAE7B55" wp14:editId="2F406D9B">
            <wp:simplePos x="0" y="0"/>
            <wp:positionH relativeFrom="column">
              <wp:posOffset>5225415</wp:posOffset>
            </wp:positionH>
            <wp:positionV relativeFrom="paragraph">
              <wp:posOffset>239123</wp:posOffset>
            </wp:positionV>
            <wp:extent cx="204107" cy="204107"/>
            <wp:effectExtent l="0" t="0" r="5715" b="5715"/>
            <wp:wrapNone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" cy="20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E6" w:rsidRPr="00B71288">
        <w:rPr>
          <w:rFonts w:ascii="Calibri" w:hAnsi="Calibri" w:cs="Calibri"/>
          <w:lang w:val="ru-RU"/>
        </w:rPr>
        <w:tab/>
        <w:t>Целевое М</w:t>
      </w:r>
      <w:r w:rsidR="009A2E30">
        <w:rPr>
          <w:rFonts w:ascii="Calibri" w:hAnsi="Calibri" w:cs="Calibri"/>
          <w:lang w:val="ru-RU"/>
        </w:rPr>
        <w:t>У</w:t>
      </w:r>
      <w:r w:rsidR="005648E6" w:rsidRPr="00B71288">
        <w:rPr>
          <w:rFonts w:ascii="Calibri" w:hAnsi="Calibri" w:cs="Calibri"/>
          <w:lang w:val="ru-RU"/>
        </w:rPr>
        <w:t xml:space="preserve"> име</w:t>
      </w:r>
      <w:r w:rsidR="009A2E30">
        <w:rPr>
          <w:rFonts w:ascii="Calibri" w:hAnsi="Calibri" w:cs="Calibri"/>
          <w:lang w:val="ru-RU"/>
        </w:rPr>
        <w:t>ет</w:t>
      </w:r>
      <w:r w:rsidR="005648E6" w:rsidRPr="00B71288">
        <w:rPr>
          <w:rFonts w:ascii="Calibri" w:hAnsi="Calibri" w:cs="Calibri"/>
          <w:lang w:val="ru-RU"/>
        </w:rPr>
        <w:t xml:space="preserve"> возможность </w:t>
      </w:r>
      <w:r w:rsidR="00592ADF" w:rsidRPr="00B71288">
        <w:rPr>
          <w:rFonts w:ascii="Calibri" w:hAnsi="Calibri" w:cs="Calibri"/>
          <w:lang w:val="ru-RU"/>
        </w:rPr>
        <w:t>аннулировать направления с общего экрана списка направлений</w:t>
      </w:r>
      <w:r w:rsidR="00A23A9F">
        <w:rPr>
          <w:rFonts w:ascii="Calibri" w:hAnsi="Calibri" w:cs="Calibri"/>
          <w:lang w:val="ru-RU"/>
        </w:rPr>
        <w:t>. Для этого надо нажать на пиктограмму       на основном экране (см. стр 4).</w:t>
      </w:r>
      <w:r w:rsidR="00592ADF" w:rsidRPr="00B71288">
        <w:rPr>
          <w:rFonts w:ascii="Calibri" w:hAnsi="Calibri" w:cs="Calibri"/>
          <w:lang w:val="ru-RU"/>
        </w:rPr>
        <w:tab/>
      </w:r>
    </w:p>
    <w:p w14:paraId="581C29B4" w14:textId="73FB0B91" w:rsidR="008B274A" w:rsidRDefault="00DE4128" w:rsidP="008B274A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</w:t>
      </w:r>
      <w:r w:rsidR="008B274A">
        <w:rPr>
          <w:rFonts w:ascii="Calibri" w:hAnsi="Calibri" w:cs="Calibri"/>
          <w:lang w:val="ru-RU"/>
        </w:rPr>
        <w:t>Аннулирование</w:t>
      </w:r>
      <w:r w:rsidR="008B274A" w:rsidRPr="00B71288">
        <w:rPr>
          <w:rFonts w:ascii="Calibri" w:hAnsi="Calibri" w:cs="Calibri"/>
          <w:lang w:val="ru-RU"/>
        </w:rPr>
        <w:t xml:space="preserve"> направления на пациента </w:t>
      </w:r>
      <w:r w:rsidR="008B274A">
        <w:rPr>
          <w:rFonts w:ascii="Calibri" w:hAnsi="Calibri" w:cs="Calibri"/>
          <w:lang w:val="ru-RU"/>
        </w:rPr>
        <w:t>доступно</w:t>
      </w:r>
      <w:r w:rsidR="008B274A" w:rsidRPr="00B71288">
        <w:rPr>
          <w:rFonts w:ascii="Calibri" w:hAnsi="Calibri" w:cs="Calibri"/>
          <w:lang w:val="ru-RU"/>
        </w:rPr>
        <w:t xml:space="preserve"> с экрана</w:t>
      </w:r>
      <w:r w:rsidR="008B274A">
        <w:rPr>
          <w:rFonts w:ascii="Calibri" w:hAnsi="Calibri" w:cs="Calibri"/>
          <w:lang w:val="ru-RU"/>
        </w:rPr>
        <w:t>,</w:t>
      </w:r>
      <w:r w:rsidR="008B274A" w:rsidRPr="00B71288">
        <w:rPr>
          <w:rFonts w:ascii="Calibri" w:hAnsi="Calibri" w:cs="Calibri"/>
          <w:lang w:val="ru-RU"/>
        </w:rPr>
        <w:t xml:space="preserve"> содержащего общий список направлений данного пациента</w:t>
      </w:r>
      <w:r w:rsidR="008B274A">
        <w:rPr>
          <w:rFonts w:ascii="Calibri" w:hAnsi="Calibri" w:cs="Calibri"/>
          <w:lang w:val="ru-RU"/>
        </w:rPr>
        <w:t xml:space="preserve">. </w:t>
      </w:r>
    </w:p>
    <w:p w14:paraId="4B78C62A" w14:textId="4282A1D7" w:rsidR="008B274A" w:rsidRDefault="008B274A" w:rsidP="008B274A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95104" behindDoc="0" locked="0" layoutInCell="1" allowOverlap="1" wp14:anchorId="7357290C" wp14:editId="71D75EDA">
            <wp:simplePos x="0" y="0"/>
            <wp:positionH relativeFrom="column">
              <wp:posOffset>4329339</wp:posOffset>
            </wp:positionH>
            <wp:positionV relativeFrom="paragraph">
              <wp:posOffset>3901</wp:posOffset>
            </wp:positionV>
            <wp:extent cx="220436" cy="220436"/>
            <wp:effectExtent l="0" t="0" r="8255" b="8255"/>
            <wp:wrapNone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6" cy="22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 xml:space="preserve">Чтобы открыть этот список надо нажать на пиктограмму        на основном экране (см.стр 4). После этого </w:t>
      </w:r>
      <w:bookmarkStart w:id="218" w:name="_Hlk53002029"/>
      <w:r>
        <w:rPr>
          <w:rFonts w:ascii="Calibri" w:hAnsi="Calibri" w:cs="Calibri"/>
          <w:lang w:val="ru-RU"/>
        </w:rPr>
        <w:t xml:space="preserve">откроется экран </w:t>
      </w:r>
      <w:r w:rsidRPr="003D6918">
        <w:rPr>
          <w:rFonts w:ascii="Calibri" w:hAnsi="Calibri" w:cs="Calibri"/>
          <w:lang w:val="ru-RU"/>
        </w:rPr>
        <w:t>“</w:t>
      </w:r>
      <w:r>
        <w:rPr>
          <w:rFonts w:ascii="Calibri" w:hAnsi="Calibri" w:cs="Calibri"/>
          <w:lang w:val="ru-RU"/>
        </w:rPr>
        <w:t>Список направлений пациента</w:t>
      </w:r>
      <w:r w:rsidRPr="007E7BD8">
        <w:rPr>
          <w:rFonts w:ascii="Calibri" w:hAnsi="Calibri" w:cs="Calibri"/>
          <w:lang w:val="ru-RU"/>
        </w:rPr>
        <w:t>”</w:t>
      </w:r>
      <w:r>
        <w:rPr>
          <w:rFonts w:ascii="Calibri" w:hAnsi="Calibri" w:cs="Calibri"/>
          <w:lang w:val="ru-RU"/>
        </w:rPr>
        <w:t>.</w:t>
      </w:r>
      <w:bookmarkEnd w:id="218"/>
    </w:p>
    <w:p w14:paraId="22F3BF50" w14:textId="4D8997A0" w:rsidR="008B274A" w:rsidRPr="00B71288" w:rsidRDefault="008B274A" w:rsidP="005648E6">
      <w:pPr>
        <w:rPr>
          <w:rFonts w:ascii="Calibri" w:hAnsi="Calibri" w:cs="Calibri"/>
          <w:lang w:val="ru-RU"/>
        </w:rPr>
      </w:pPr>
    </w:p>
    <w:p w14:paraId="71F6F5A3" w14:textId="11B7DD5F" w:rsidR="00B71288" w:rsidRDefault="00B71288" w:rsidP="005648E6">
      <w:pPr>
        <w:rPr>
          <w:rFonts w:ascii="Calibri" w:hAnsi="Calibri" w:cs="Calibri"/>
          <w:lang w:val="ru-RU"/>
        </w:rPr>
      </w:pPr>
    </w:p>
    <w:p w14:paraId="2A3A54F1" w14:textId="328AC093" w:rsidR="00B71288" w:rsidRDefault="009E0F2D" w:rsidP="005648E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7152" behindDoc="0" locked="0" layoutInCell="1" allowOverlap="1" wp14:anchorId="6F824A83" wp14:editId="46617E94">
            <wp:simplePos x="0" y="0"/>
            <wp:positionH relativeFrom="margin">
              <wp:posOffset>-5443</wp:posOffset>
            </wp:positionH>
            <wp:positionV relativeFrom="paragraph">
              <wp:posOffset>-205467</wp:posOffset>
            </wp:positionV>
            <wp:extent cx="5934075" cy="2000250"/>
            <wp:effectExtent l="0" t="0" r="9525" b="0"/>
            <wp:wrapNone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443D" w14:textId="6BDAB7F2" w:rsidR="00592ADF" w:rsidRDefault="00592ADF" w:rsidP="005648E6">
      <w:pPr>
        <w:rPr>
          <w:rFonts w:ascii="Calibri" w:hAnsi="Calibri" w:cs="Calibri"/>
          <w:lang w:val="ru-RU"/>
        </w:rPr>
      </w:pPr>
    </w:p>
    <w:p w14:paraId="40CFBDFE" w14:textId="7CB89582" w:rsidR="007F3DB4" w:rsidRDefault="007F3DB4" w:rsidP="005648E6">
      <w:pPr>
        <w:rPr>
          <w:rFonts w:ascii="Calibri" w:hAnsi="Calibri" w:cs="Calibri"/>
          <w:lang w:val="ru-RU"/>
        </w:rPr>
      </w:pPr>
    </w:p>
    <w:p w14:paraId="504C8D11" w14:textId="2714B3AB" w:rsidR="007F3DB4" w:rsidRDefault="007F3DB4" w:rsidP="005648E6">
      <w:pPr>
        <w:rPr>
          <w:rFonts w:ascii="Calibri" w:hAnsi="Calibri" w:cs="Calibri"/>
          <w:lang w:val="ru-RU"/>
        </w:rPr>
      </w:pPr>
    </w:p>
    <w:p w14:paraId="603D6875" w14:textId="23BA77F3" w:rsidR="008B274A" w:rsidRDefault="008B274A" w:rsidP="005648E6">
      <w:pPr>
        <w:rPr>
          <w:rFonts w:ascii="Calibri" w:hAnsi="Calibri" w:cs="Calibri"/>
          <w:lang w:val="ru-RU"/>
        </w:rPr>
      </w:pPr>
    </w:p>
    <w:p w14:paraId="43986A36" w14:textId="492F77A7" w:rsidR="008B274A" w:rsidRDefault="008B274A" w:rsidP="005648E6">
      <w:pPr>
        <w:rPr>
          <w:rFonts w:ascii="Calibri" w:hAnsi="Calibri" w:cs="Calibri"/>
          <w:lang w:val="ru-RU"/>
        </w:rPr>
      </w:pPr>
    </w:p>
    <w:p w14:paraId="3D0E19EF" w14:textId="6105BE9D" w:rsidR="008B274A" w:rsidRDefault="008B274A" w:rsidP="005648E6">
      <w:pPr>
        <w:rPr>
          <w:rFonts w:ascii="Calibri" w:hAnsi="Calibri" w:cs="Calibri"/>
          <w:lang w:val="ru-RU"/>
        </w:rPr>
      </w:pPr>
    </w:p>
    <w:p w14:paraId="346E703E" w14:textId="0BD4C0E2" w:rsidR="008B274A" w:rsidRDefault="008B274A" w:rsidP="005648E6">
      <w:pPr>
        <w:rPr>
          <w:rFonts w:ascii="Calibri" w:hAnsi="Calibri" w:cs="Calibri"/>
          <w:lang w:val="ru-RU"/>
        </w:rPr>
      </w:pPr>
    </w:p>
    <w:p w14:paraId="7BF86714" w14:textId="03976753" w:rsidR="008B274A" w:rsidRDefault="008B274A" w:rsidP="005648E6">
      <w:pPr>
        <w:rPr>
          <w:rFonts w:ascii="Calibri" w:hAnsi="Calibri" w:cs="Calibri"/>
          <w:lang w:val="ru-RU"/>
        </w:rPr>
      </w:pPr>
    </w:p>
    <w:p w14:paraId="6C7C388B" w14:textId="77777777" w:rsidR="000307F8" w:rsidRDefault="000307F8" w:rsidP="000307F8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99200" behindDoc="0" locked="0" layoutInCell="1" allowOverlap="1" wp14:anchorId="2290D167" wp14:editId="28BE257A">
            <wp:simplePos x="0" y="0"/>
            <wp:positionH relativeFrom="column">
              <wp:posOffset>4689112</wp:posOffset>
            </wp:positionH>
            <wp:positionV relativeFrom="paragraph">
              <wp:posOffset>8436</wp:posOffset>
            </wp:positionV>
            <wp:extent cx="198665" cy="198665"/>
            <wp:effectExtent l="0" t="0" r="0" b="0"/>
            <wp:wrapNone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5" cy="19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>Чтобы</w:t>
      </w:r>
      <w:r w:rsidRPr="00B71288">
        <w:rPr>
          <w:rFonts w:ascii="Calibri" w:hAnsi="Calibri" w:cs="Calibri"/>
          <w:lang w:val="ru-RU"/>
        </w:rPr>
        <w:t xml:space="preserve"> аннулирова</w:t>
      </w:r>
      <w:r>
        <w:rPr>
          <w:rFonts w:ascii="Calibri" w:hAnsi="Calibri" w:cs="Calibri"/>
          <w:lang w:val="ru-RU"/>
        </w:rPr>
        <w:t>ть</w:t>
      </w:r>
      <w:r w:rsidRPr="00B71288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направление</w:t>
      </w:r>
      <w:r w:rsidRPr="00B71288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надо нажать пиктограмму       на  этом экране.</w:t>
      </w:r>
    </w:p>
    <w:p w14:paraId="74921086" w14:textId="77777777" w:rsidR="000307F8" w:rsidRDefault="000307F8" w:rsidP="000307F8">
      <w:pPr>
        <w:jc w:val="left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После этого появится окно, в котором  Вы можете </w:t>
      </w:r>
      <w:r w:rsidRPr="00B71288">
        <w:rPr>
          <w:rFonts w:ascii="Calibri" w:hAnsi="Calibri" w:cs="Calibri"/>
          <w:lang w:val="ru-RU"/>
        </w:rPr>
        <w:t>выбрать причину аннул</w:t>
      </w:r>
      <w:r>
        <w:rPr>
          <w:rFonts w:ascii="Calibri" w:hAnsi="Calibri" w:cs="Calibri"/>
          <w:lang w:val="ru-RU"/>
        </w:rPr>
        <w:t>ирования</w:t>
      </w:r>
      <w:r w:rsidRPr="00B71288">
        <w:rPr>
          <w:rFonts w:ascii="Calibri" w:hAnsi="Calibri" w:cs="Calibri"/>
          <w:lang w:val="ru-RU"/>
        </w:rPr>
        <w:t xml:space="preserve"> и нажать кнопку “Аннулировать” или “Выход без аннулирования”, если не требуется </w:t>
      </w:r>
      <w:r>
        <w:rPr>
          <w:rFonts w:ascii="Calibri" w:hAnsi="Calibri" w:cs="Calibri"/>
          <w:lang w:val="ru-RU"/>
        </w:rPr>
        <w:t>отменить</w:t>
      </w:r>
      <w:r w:rsidRPr="00B71288">
        <w:rPr>
          <w:rFonts w:ascii="Calibri" w:hAnsi="Calibri" w:cs="Calibri"/>
          <w:lang w:val="ru-RU"/>
        </w:rPr>
        <w:t xml:space="preserve"> направление.</w:t>
      </w:r>
    </w:p>
    <w:p w14:paraId="626394C5" w14:textId="087FDAD4" w:rsidR="008B274A" w:rsidRDefault="008B274A" w:rsidP="005648E6">
      <w:pPr>
        <w:rPr>
          <w:rFonts w:ascii="Calibri" w:hAnsi="Calibri" w:cs="Calibri"/>
          <w:lang w:val="ru-RU"/>
        </w:rPr>
      </w:pPr>
    </w:p>
    <w:p w14:paraId="77F95151" w14:textId="45FF9969" w:rsidR="008B274A" w:rsidRDefault="008B274A" w:rsidP="005648E6">
      <w:pPr>
        <w:rPr>
          <w:rFonts w:ascii="Calibri" w:hAnsi="Calibri" w:cs="Calibri"/>
          <w:lang w:val="ru-RU"/>
        </w:rPr>
      </w:pPr>
    </w:p>
    <w:p w14:paraId="5C67598F" w14:textId="57DB9306" w:rsidR="00E73A3E" w:rsidRDefault="00E73A3E" w:rsidP="005648E6">
      <w:pPr>
        <w:rPr>
          <w:rFonts w:ascii="Calibri" w:hAnsi="Calibri" w:cs="Calibri"/>
          <w:lang w:val="ru-RU"/>
        </w:rPr>
      </w:pPr>
    </w:p>
    <w:p w14:paraId="4F9AF0B1" w14:textId="521A5C89" w:rsidR="00E73A3E" w:rsidRDefault="002A35FB" w:rsidP="005648E6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07392" behindDoc="0" locked="0" layoutInCell="0" allowOverlap="1" wp14:anchorId="585CC30B" wp14:editId="0A7715FA">
                <wp:simplePos x="0" y="0"/>
                <wp:positionH relativeFrom="margin">
                  <wp:align>center</wp:align>
                </wp:positionH>
                <wp:positionV relativeFrom="page">
                  <wp:posOffset>194945</wp:posOffset>
                </wp:positionV>
                <wp:extent cx="6588760" cy="10189210"/>
                <wp:effectExtent l="0" t="0" r="21590" b="21590"/>
                <wp:wrapNone/>
                <wp:docPr id="715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16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16E9B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8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CFB4F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29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1FF16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0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3AC5C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1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1632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2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84EA8" w14:textId="77777777" w:rsidR="002A35F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3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E82B6" w14:textId="77777777" w:rsidR="002A35FB" w:rsidRPr="0002024B" w:rsidRDefault="002A35FB" w:rsidP="002A35FB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4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94760" w14:textId="77777777" w:rsidR="002A35FB" w:rsidRPr="00EB43A3" w:rsidRDefault="002A35FB" w:rsidP="002A35FB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413FDC1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FA7A5B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34B319" w14:textId="77777777" w:rsidR="002A35FB" w:rsidRDefault="002A35FB" w:rsidP="002A35FB"/>
                            <w:p w14:paraId="49C7AF35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995807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D2BADD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57A493" w14:textId="77777777" w:rsidR="002A35FB" w:rsidRDefault="002A35FB" w:rsidP="002A35FB"/>
                            <w:p w14:paraId="095171A6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81A368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6685CD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27EC15" w14:textId="77777777" w:rsidR="002A35FB" w:rsidRDefault="002A35FB" w:rsidP="002A35FB"/>
                            <w:p w14:paraId="5A98969A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D67BE5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5BD3E4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DC812F" w14:textId="77777777" w:rsidR="002A35FB" w:rsidRDefault="002A35FB" w:rsidP="002A35FB"/>
                            <w:p w14:paraId="3854BA1F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5751898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3D5730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46895C" w14:textId="77777777" w:rsidR="002A35FB" w:rsidRDefault="002A35FB" w:rsidP="002A35FB"/>
                            <w:p w14:paraId="21103563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DCDBD4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EA04B9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C3E33C" w14:textId="77777777" w:rsidR="002A35FB" w:rsidRDefault="002A35FB" w:rsidP="002A35FB"/>
                            <w:p w14:paraId="15F126DA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F6C398F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E8FDE9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61C11D" w14:textId="77777777" w:rsidR="002A35FB" w:rsidRDefault="002A35FB" w:rsidP="002A35FB"/>
                            <w:p w14:paraId="4F3A5DD6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2EAE97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EC9425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FC3F9C" w14:textId="77777777" w:rsidR="002A35FB" w:rsidRDefault="002A35FB" w:rsidP="002A35FB"/>
                            <w:p w14:paraId="60211A4A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FA61D2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87A66E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08AE96" w14:textId="77777777" w:rsidR="002A35FB" w:rsidRDefault="002A35FB" w:rsidP="002A35FB"/>
                            <w:p w14:paraId="0B1EAE86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1A123D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3A738C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6F7CF9" w14:textId="77777777" w:rsidR="002A35FB" w:rsidRDefault="002A35FB" w:rsidP="002A35FB"/>
                            <w:p w14:paraId="731A68B8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305C3E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4FAB09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61636C" w14:textId="77777777" w:rsidR="002A35FB" w:rsidRDefault="002A35FB" w:rsidP="002A35FB"/>
                            <w:p w14:paraId="0F2FD01F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4FFD58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B6E8C4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0C9233" w14:textId="77777777" w:rsidR="002A35FB" w:rsidRDefault="002A35FB" w:rsidP="002A35FB"/>
                            <w:p w14:paraId="1851970E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D1CB67A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1911740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35BD2D" w14:textId="77777777" w:rsidR="002A35FB" w:rsidRDefault="002A35FB" w:rsidP="002A35FB"/>
                            <w:p w14:paraId="66A759C3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2B75B1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4ED7B3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B5C40C" w14:textId="77777777" w:rsidR="002A35FB" w:rsidRDefault="002A35FB" w:rsidP="002A35FB"/>
                            <w:p w14:paraId="762EC7EA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B847C0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A598BE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E1A4F0" w14:textId="77777777" w:rsidR="002A35FB" w:rsidRDefault="002A35FB" w:rsidP="002A35FB"/>
                            <w:p w14:paraId="298164F4" w14:textId="77777777" w:rsidR="002A35FB" w:rsidRDefault="002A35FB" w:rsidP="002A35FB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0AAF58" w14:textId="77777777" w:rsidR="002A35FB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F5A07C" w14:textId="77777777" w:rsidR="002A35FB" w:rsidRPr="00F303CF" w:rsidRDefault="002A35FB" w:rsidP="002A35FB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C30B" id="_x0000_s1206" style="position:absolute;left:0;text-align:left;margin-left:0;margin-top:15.35pt;width:518.8pt;height:802.3pt;z-index:251707392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" o:allowincell="f">
                <v:rect id="Rectangle 1761" o:spid="_x0000_s12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" filled="f" strokeweight="2pt"/>
                <v:line id="Line 1762" o:spid="_x0000_s12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i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zeB7JhwBufoAAAD//wMAUEsBAi0AFAAGAAgAAAAhANvh9svuAAAAhQEAABMAAAAAAAAAAAAAAAAA&#10;AAAAAFtDb250ZW50X1R5cGVzXS54bWxQSwECLQAUAAYACAAAACEAWvQsW78AAAAVAQAACwAAAAAA&#10;AAAAAAAAAAAfAQAAX3JlbHMvLnJlbHNQSwECLQAUAAYACAAAACEA2AjohcAAAADcAAAADwAAAAAA&#10;AAAAAAAAAAAHAgAAZHJzL2Rvd25yZXYueG1sUEsFBgAAAAADAAMAtwAAAPQCAAAAAA==&#10;" strokeweight="2pt"/>
                <v:line id="Line 1763" o:spid="_x0000_s12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3z3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WvD&#10;mXAE5OYLAAD//wMAUEsBAi0AFAAGAAgAAAAhANvh9svuAAAAhQEAABMAAAAAAAAAAAAAAAAAAAAA&#10;AFtDb250ZW50X1R5cGVzXS54bWxQSwECLQAUAAYACAAAACEAWvQsW78AAAAVAQAACwAAAAAAAAAA&#10;AAAAAAAfAQAAX3JlbHMvLnJlbHNQSwECLQAUAAYACAAAACEAqZd8970AAADcAAAADwAAAAAAAAAA&#10;AAAAAAAHAgAAZHJzL2Rvd25yZXYueG1sUEsFBgAAAAADAAMAtwAAAPECAAAAAA==&#10;" strokeweight="2pt"/>
                <v:line id="Line 1764" o:spid="_x0000_s12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9ls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pbTNbzOhCMgd/8AAAD//wMAUEsBAi0AFAAGAAgAAAAhANvh9svuAAAAhQEAABMAAAAAAAAAAAAA&#10;AAAAAAAAAFtDb250ZW50X1R5cGVzXS54bWxQSwECLQAUAAYACAAAACEAWvQsW78AAAAVAQAACwAA&#10;AAAAAAAAAAAAAAAfAQAAX3JlbHMvLnJlbHNQSwECLQAUAAYACAAAACEAxtvZbMMAAADcAAAADwAA&#10;AAAAAAAAAAAAAAAHAgAAZHJzL2Rvd25yZXYueG1sUEsFBgAAAAADAAMAtwAAAPcCAAAAAA==&#10;" strokeweight="2pt"/>
                <v:line id="Line 1765" o:spid="_x0000_s12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p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fPD&#10;mXAE5OYLAAD//wMAUEsBAi0AFAAGAAgAAAAhANvh9svuAAAAhQEAABMAAAAAAAAAAAAAAAAAAAAA&#10;AFtDb250ZW50X1R5cGVzXS54bWxQSwECLQAUAAYACAAAACEAWvQsW78AAAAVAQAACwAAAAAAAAAA&#10;AAAAAAAfAQAAX3JlbHMvLnJlbHNQSwECLQAUAAYACAAAACEAmY26TL0AAADcAAAADwAAAAAAAAAA&#10;AAAAAAAHAgAAZHJzL2Rvd25yZXYueG1sUEsFBgAAAAADAAMAtwAAAPECAAAAAA==&#10;" strokeweight="2pt"/>
                <v:line id="Line 1766" o:spid="_x0000_s12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/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j+B7JhwBufoAAAD//wMAUEsBAi0AFAAGAAgAAAAhANvh9svuAAAAhQEAABMAAAAAAAAAAAAAAAAA&#10;AAAAAFtDb250ZW50X1R5cGVzXS54bWxQSwECLQAUAAYACAAAACEAWvQsW78AAAAVAQAACwAAAAAA&#10;AAAAAAAAAAAfAQAAX3JlbHMvLnJlbHNQSwECLQAUAAYACAAAACEA9sEf18AAAADcAAAADwAAAAAA&#10;AAAAAAAAAAAHAgAAZHJzL2Rvd25yZXYueG1sUEsFBgAAAAADAAMAtwAAAPQCAAAAAA==&#10;" strokeweight="2pt"/>
                <v:line id="Line 1767" o:spid="_x0000_s12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Gg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sFnksDvmXAE5O4HAAD//wMAUEsBAi0AFAAGAAgAAAAhANvh9svuAAAAhQEAABMAAAAAAAAAAAAA&#10;AAAAAAAAAFtDb250ZW50X1R5cGVzXS54bWxQSwECLQAUAAYACAAAACEAWvQsW78AAAAVAQAACwAA&#10;AAAAAAAAAAAAAAAfAQAAX3JlbHMvLnJlbHNQSwECLQAUAAYACAAAACEABhOBoMMAAADcAAAADwAA&#10;AAAAAAAAAAAAAAAHAgAAZHJzL2Rvd25yZXYueG1sUEsFBgAAAAADAAMAtwAAAPcCAAAAAA==&#10;" strokeweight="2pt"/>
                <v:line id="Line 1768" o:spid="_x0000_s12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Q7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tYxR/wdyYcAbl9AAAA//8DAFBLAQItABQABgAIAAAAIQDb4fbL7gAAAIUBAAATAAAAAAAAAAAA&#10;AAAAAAAAAABbQ29udGVudF9UeXBlc10ueG1sUEsBAi0AFAAGAAgAAAAhAFr0LFu/AAAAFQEAAAsA&#10;AAAAAAAAAAAAAAAAHwEAAF9yZWxzLy5yZWxzUEsBAi0AFAAGAAgAAAAhAGlfJDvEAAAA3AAAAA8A&#10;AAAAAAAAAAAAAAAABwIAAGRycy9kb3ducmV2LnhtbFBLBQYAAAAAAwADALcAAAD4AgAAAAA=&#10;" strokeweight="2pt"/>
                <v:line id="Line 1769" o:spid="_x0000_s12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78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" strokeweight="1pt"/>
                <v:line id="Line 1770" o:spid="_x0000_s12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n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B7JhwBufoAAAD//wMAUEsBAi0AFAAGAAgAAAAhANvh9svuAAAAhQEAABMAAAAAAAAAAAAAAAAA&#10;AAAAAFtDb250ZW50X1R5cGVzXS54bWxQSwECLQAUAAYACAAAACEAWvQsW78AAAAVAQAACwAAAAAA&#10;AAAAAAAAAAAfAQAAX3JlbHMvLnJlbHNQSwECLQAUAAYACAAAACEAifoZ1MAAAADcAAAADwAAAAAA&#10;AAAAAAAAAAAHAgAAZHJzL2Rvd25yZXYueG1sUEsFBgAAAAADAAMAtwAAAPQCAAAAAA==&#10;" strokeweight="2pt"/>
                <v:line id="Line 1771" o:spid="_x0000_s12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UQ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VMRmN4nElHQM7/AAAA//8DAFBLAQItABQABgAIAAAAIQDb4fbL7gAAAIUBAAATAAAAAAAAAAAA&#10;AAAAAAAAAABbQ29udGVudF9UeXBlc10ueG1sUEsBAi0AFAAGAAgAAAAhAFr0LFu/AAAAFQEAAAsA&#10;AAAAAAAAAAAAAAAAHwEAAF9yZWxzLy5yZWxzUEsBAi0AFAAGAAgAAAAhAP2bBRDEAAAA3AAAAA8A&#10;AAAAAAAAAAAAAAAABwIAAGRycy9kb3ducmV2LnhtbFBLBQYAAAAAAwADALcAAAD4AgAAAAA=&#10;" strokeweight="1pt"/>
                <v:rect id="Rectangle 1772" o:spid="_x0000_s12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" filled="f" stroked="f" strokeweight=".25pt">
                  <v:textbox inset="1pt,1pt,1pt,1pt">
                    <w:txbxContent>
                      <w:p w14:paraId="23616E9B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773" o:spid="_x0000_s12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" filled="f" stroked="f" strokeweight=".25pt">
                  <v:textbox inset="1pt,1pt,1pt,1pt">
                    <w:txbxContent>
                      <w:p w14:paraId="6BDCFB4F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4" o:spid="_x0000_s12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7u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YrqC15l4BOTmCQAA//8DAFBLAQItABQABgAIAAAAIQDb4fbL7gAAAIUBAAATAAAAAAAAAAAAAAAA&#10;AAAAAABbQ29udGVudF9UeXBlc10ueG1sUEsBAi0AFAAGAAgAAAAhAFr0LFu/AAAAFQEAAAsAAAAA&#10;AAAAAAAAAAAAHwEAAF9yZWxzLy5yZWxzUEsBAi0AFAAGAAgAAAAhAEiAHu7BAAAA3AAAAA8AAAAA&#10;AAAAAAAAAAAABwIAAGRycy9kb3ducmV2LnhtbFBLBQYAAAAAAwADALcAAAD1AgAAAAA=&#10;" filled="f" stroked="f" strokeweight=".25pt">
                  <v:textbox inset="1pt,1pt,1pt,1pt">
                    <w:txbxContent>
                      <w:p w14:paraId="17A1FF16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75" o:spid="_x0000_s12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Gu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9&#10;xPnxTDwCcv8AAAD//wMAUEsBAi0AFAAGAAgAAAAhANvh9svuAAAAhQEAABMAAAAAAAAAAAAAAAAA&#10;AAAAAFtDb250ZW50X1R5cGVzXS54bWxQSwECLQAUAAYACAAAACEAWvQsW78AAAAVAQAACwAAAAAA&#10;AAAAAAAAAAAfAQAAX3JlbHMvLnJlbHNQSwECLQAUAAYACAAAACEAXGMhrsAAAADcAAAADwAAAAAA&#10;AAAAAAAAAAAHAgAAZHJzL2Rvd25yZXYueG1sUEsFBgAAAAADAAMAtwAAAPQCAAAAAA==&#10;" filled="f" stroked="f" strokeweight=".25pt">
                  <v:textbox inset="1pt,1pt,1pt,1pt">
                    <w:txbxContent>
                      <w:p w14:paraId="3CC3AC5C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76" o:spid="_x0000_s12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Q1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BazOH3TDoCcnMHAAD//wMAUEsBAi0AFAAGAAgAAAAhANvh9svuAAAAhQEAABMAAAAAAAAAAAAA&#10;AAAAAAAAAFtDb250ZW50X1R5cGVzXS54bWxQSwECLQAUAAYACAAAACEAWvQsW78AAAAVAQAACwAA&#10;AAAAAAAAAAAAAAAfAQAAX3JlbHMvLnJlbHNQSwECLQAUAAYACAAAACEAMy+ENcMAAADcAAAADwAA&#10;AAAAAAAAAAAAAAAHAgAAZHJzL2Rvd25yZXYueG1sUEsFBgAAAAADAAMAtwAAAPcCAAAAAA==&#10;" filled="f" stroked="f" strokeweight=".25pt">
                  <v:textbox inset="1pt,1pt,1pt,1pt">
                    <w:txbxContent>
                      <w:p w14:paraId="39B81632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77" o:spid="_x0000_s12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pC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" filled="f" stroked="f" strokeweight=".25pt">
                  <v:textbox inset="1pt,1pt,1pt,1pt">
                    <w:txbxContent>
                      <w:p w14:paraId="66384EA8" w14:textId="77777777" w:rsidR="002A35FB" w:rsidRDefault="002A35FB" w:rsidP="002A35FB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8" o:spid="_x0000_s12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/Z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" filled="f" stroked="f" strokeweight=".25pt">
                  <v:textbox inset="1pt,1pt,1pt,1pt">
                    <w:txbxContent>
                      <w:p w14:paraId="192E82B6" w14:textId="77777777" w:rsidR="002A35FB" w:rsidRPr="0002024B" w:rsidRDefault="002A35FB" w:rsidP="002A35FB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79" o:spid="_x0000_s12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et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" filled="f" stroked="f" strokeweight=".25pt">
                  <v:textbox inset="1pt,1pt,1pt,1pt">
                    <w:txbxContent>
                      <w:p w14:paraId="28594760" w14:textId="77777777" w:rsidR="002A35FB" w:rsidRPr="00EB43A3" w:rsidRDefault="002A35FB" w:rsidP="002A35FB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413FDC1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FA7A5B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34B319" w14:textId="77777777" w:rsidR="002A35FB" w:rsidRDefault="002A35FB" w:rsidP="002A35FB"/>
                      <w:p w14:paraId="49C7AF35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995807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D2BADD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57A493" w14:textId="77777777" w:rsidR="002A35FB" w:rsidRDefault="002A35FB" w:rsidP="002A35FB"/>
                      <w:p w14:paraId="095171A6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81A368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6685CD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27EC15" w14:textId="77777777" w:rsidR="002A35FB" w:rsidRDefault="002A35FB" w:rsidP="002A35FB"/>
                      <w:p w14:paraId="5A98969A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D67BE5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5BD3E4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DC812F" w14:textId="77777777" w:rsidR="002A35FB" w:rsidRDefault="002A35FB" w:rsidP="002A35FB"/>
                      <w:p w14:paraId="3854BA1F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5751898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3D5730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46895C" w14:textId="77777777" w:rsidR="002A35FB" w:rsidRDefault="002A35FB" w:rsidP="002A35FB"/>
                      <w:p w14:paraId="21103563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DCDBD4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EA04B9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C3E33C" w14:textId="77777777" w:rsidR="002A35FB" w:rsidRDefault="002A35FB" w:rsidP="002A35FB"/>
                      <w:p w14:paraId="15F126DA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F6C398F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E8FDE9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61C11D" w14:textId="77777777" w:rsidR="002A35FB" w:rsidRDefault="002A35FB" w:rsidP="002A35FB"/>
                      <w:p w14:paraId="4F3A5DD6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2EAE97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EC9425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FC3F9C" w14:textId="77777777" w:rsidR="002A35FB" w:rsidRDefault="002A35FB" w:rsidP="002A35FB"/>
                      <w:p w14:paraId="60211A4A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FA61D2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87A66E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08AE96" w14:textId="77777777" w:rsidR="002A35FB" w:rsidRDefault="002A35FB" w:rsidP="002A35FB"/>
                      <w:p w14:paraId="0B1EAE86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1A123D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3A738C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6F7CF9" w14:textId="77777777" w:rsidR="002A35FB" w:rsidRDefault="002A35FB" w:rsidP="002A35FB"/>
                      <w:p w14:paraId="731A68B8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305C3E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4FAB09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61636C" w14:textId="77777777" w:rsidR="002A35FB" w:rsidRDefault="002A35FB" w:rsidP="002A35FB"/>
                      <w:p w14:paraId="0F2FD01F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4FFD58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B6E8C4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0C9233" w14:textId="77777777" w:rsidR="002A35FB" w:rsidRDefault="002A35FB" w:rsidP="002A35FB"/>
                      <w:p w14:paraId="1851970E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D1CB67A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1911740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35BD2D" w14:textId="77777777" w:rsidR="002A35FB" w:rsidRDefault="002A35FB" w:rsidP="002A35FB"/>
                      <w:p w14:paraId="66A759C3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2B75B1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4ED7B3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B5C40C" w14:textId="77777777" w:rsidR="002A35FB" w:rsidRDefault="002A35FB" w:rsidP="002A35FB"/>
                      <w:p w14:paraId="762EC7EA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B847C0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A598BE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E1A4F0" w14:textId="77777777" w:rsidR="002A35FB" w:rsidRDefault="002A35FB" w:rsidP="002A35FB"/>
                      <w:p w14:paraId="298164F4" w14:textId="77777777" w:rsidR="002A35FB" w:rsidRDefault="002A35FB" w:rsidP="002A35FB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0AAF58" w14:textId="77777777" w:rsidR="002A35FB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F5A07C" w14:textId="77777777" w:rsidR="002A35FB" w:rsidRPr="00F303CF" w:rsidRDefault="002A35FB" w:rsidP="002A35FB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D114E1">
        <w:rPr>
          <w:rFonts w:ascii="Calibri" w:hAnsi="Calibri" w:cs="Calibri"/>
          <w:noProof/>
        </w:rPr>
        <w:drawing>
          <wp:anchor distT="0" distB="0" distL="114300" distR="114300" simplePos="0" relativeHeight="251701248" behindDoc="0" locked="0" layoutInCell="1" allowOverlap="1" wp14:anchorId="4AB04B0E" wp14:editId="1083E208">
            <wp:simplePos x="0" y="0"/>
            <wp:positionH relativeFrom="margin">
              <wp:posOffset>-244837</wp:posOffset>
            </wp:positionH>
            <wp:positionV relativeFrom="paragraph">
              <wp:posOffset>-176530</wp:posOffset>
            </wp:positionV>
            <wp:extent cx="6266180" cy="1097280"/>
            <wp:effectExtent l="0" t="0" r="1270" b="7620"/>
            <wp:wrapNone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F9857" w14:textId="77777777" w:rsidR="00E73A3E" w:rsidRPr="00B71288" w:rsidRDefault="00E73A3E" w:rsidP="005648E6">
      <w:pPr>
        <w:rPr>
          <w:rFonts w:ascii="Calibri" w:hAnsi="Calibri" w:cs="Calibri"/>
          <w:lang w:val="ru-RU"/>
        </w:rPr>
      </w:pPr>
    </w:p>
    <w:p w14:paraId="57F3A349" w14:textId="77777777" w:rsidR="005648E6" w:rsidRPr="00B71288" w:rsidRDefault="005648E6" w:rsidP="005648E6">
      <w:pPr>
        <w:rPr>
          <w:rFonts w:ascii="Calibri" w:hAnsi="Calibri" w:cs="Calibri"/>
          <w:lang w:val="ru-RU"/>
        </w:rPr>
      </w:pPr>
    </w:p>
    <w:p w14:paraId="7CA0825F" w14:textId="77777777" w:rsidR="00E73A3E" w:rsidRDefault="00E73A3E" w:rsidP="00E17F57">
      <w:pPr>
        <w:pStyle w:val="2"/>
        <w:jc w:val="center"/>
        <w:rPr>
          <w:rFonts w:ascii="Calibri" w:hAnsi="Calibri" w:cs="Calibri"/>
          <w:lang w:val="ru-RU"/>
        </w:rPr>
      </w:pPr>
      <w:bookmarkStart w:id="219" w:name="_Toc46993416"/>
    </w:p>
    <w:p w14:paraId="46DA1AA9" w14:textId="2572A570" w:rsidR="00023D99" w:rsidRDefault="00023D99" w:rsidP="00E17F57">
      <w:pPr>
        <w:pStyle w:val="2"/>
        <w:jc w:val="center"/>
        <w:rPr>
          <w:rFonts w:ascii="Calibri" w:hAnsi="Calibri" w:cs="Calibri"/>
          <w:lang w:val="ru-RU"/>
        </w:rPr>
      </w:pPr>
    </w:p>
    <w:p w14:paraId="3A4181FE" w14:textId="77777777" w:rsidR="002430D1" w:rsidRPr="005A6B14" w:rsidRDefault="002430D1" w:rsidP="002430D1">
      <w:pPr>
        <w:rPr>
          <w:lang w:val="en-US"/>
        </w:rPr>
      </w:pPr>
    </w:p>
    <w:p w14:paraId="6845BDD2" w14:textId="3A07B7B9" w:rsidR="001B7CCC" w:rsidRDefault="007F3DB4" w:rsidP="00E17F57">
      <w:pPr>
        <w:pStyle w:val="2"/>
        <w:jc w:val="center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2</w:t>
      </w:r>
      <w:r w:rsidR="00150CE1" w:rsidRPr="00B71288">
        <w:rPr>
          <w:rFonts w:ascii="Calibri" w:hAnsi="Calibri" w:cs="Calibri"/>
          <w:lang w:val="ru-RU"/>
        </w:rPr>
        <w:t>.</w:t>
      </w:r>
      <w:r w:rsidR="00023D99" w:rsidRPr="000C3438">
        <w:rPr>
          <w:rFonts w:ascii="Calibri" w:hAnsi="Calibri" w:cs="Calibri"/>
          <w:lang w:val="ru-RU"/>
        </w:rPr>
        <w:t>5</w:t>
      </w:r>
      <w:r w:rsidR="009B001A" w:rsidRPr="00B71288">
        <w:rPr>
          <w:rFonts w:ascii="Calibri" w:hAnsi="Calibri" w:cs="Calibri"/>
          <w:lang w:val="ru-RU"/>
        </w:rPr>
        <w:t>.</w:t>
      </w:r>
      <w:r w:rsidR="00150CE1" w:rsidRPr="00B71288">
        <w:rPr>
          <w:rFonts w:ascii="Calibri" w:hAnsi="Calibri" w:cs="Calibri"/>
          <w:lang w:val="ru-RU"/>
        </w:rPr>
        <w:tab/>
      </w:r>
      <w:r w:rsidR="00532D41" w:rsidRPr="00B71288">
        <w:rPr>
          <w:rFonts w:ascii="Calibri" w:hAnsi="Calibri" w:cs="Calibri"/>
          <w:lang w:val="ru-RU"/>
        </w:rPr>
        <w:t>Внесение в</w:t>
      </w:r>
      <w:r w:rsidR="001B7CCC" w:rsidRPr="00B71288">
        <w:rPr>
          <w:rFonts w:ascii="Calibri" w:hAnsi="Calibri" w:cs="Calibri"/>
          <w:lang w:val="ru-RU"/>
        </w:rPr>
        <w:t xml:space="preserve"> направлени</w:t>
      </w:r>
      <w:r w:rsidR="00532D41" w:rsidRPr="00B71288">
        <w:rPr>
          <w:rFonts w:ascii="Calibri" w:hAnsi="Calibri" w:cs="Calibri"/>
          <w:lang w:val="ru-RU"/>
        </w:rPr>
        <w:t>е информации по случаю</w:t>
      </w:r>
      <w:r w:rsidR="00015F80">
        <w:rPr>
          <w:rFonts w:ascii="Calibri" w:hAnsi="Calibri" w:cs="Calibri"/>
          <w:lang w:val="ru-RU"/>
        </w:rPr>
        <w:t xml:space="preserve"> обслуживани</w:t>
      </w:r>
      <w:r w:rsidR="00C465EF">
        <w:rPr>
          <w:rFonts w:ascii="Calibri" w:hAnsi="Calibri" w:cs="Calibri"/>
          <w:lang w:val="ru-RU"/>
        </w:rPr>
        <w:t>я</w:t>
      </w:r>
      <w:r w:rsidR="00532D41" w:rsidRPr="00B71288">
        <w:rPr>
          <w:rFonts w:ascii="Calibri" w:hAnsi="Calibri" w:cs="Calibri"/>
          <w:lang w:val="ru-RU"/>
        </w:rPr>
        <w:t>/ закрыти</w:t>
      </w:r>
      <w:r w:rsidR="00C465EF">
        <w:rPr>
          <w:rFonts w:ascii="Calibri" w:hAnsi="Calibri" w:cs="Calibri"/>
          <w:lang w:val="ru-RU"/>
        </w:rPr>
        <w:t>я</w:t>
      </w:r>
      <w:r w:rsidR="00532D41" w:rsidRPr="00B71288">
        <w:rPr>
          <w:rFonts w:ascii="Calibri" w:hAnsi="Calibri" w:cs="Calibri"/>
          <w:lang w:val="ru-RU"/>
        </w:rPr>
        <w:t xml:space="preserve"> направления</w:t>
      </w:r>
      <w:bookmarkEnd w:id="219"/>
    </w:p>
    <w:p w14:paraId="5520129E" w14:textId="77777777" w:rsidR="00B85B1D" w:rsidRPr="00B85B1D" w:rsidRDefault="00B85B1D" w:rsidP="00B85B1D">
      <w:pPr>
        <w:rPr>
          <w:lang w:val="ru-RU"/>
        </w:rPr>
      </w:pPr>
    </w:p>
    <w:p w14:paraId="2BBAFE89" w14:textId="551909F5" w:rsidR="00532D41" w:rsidRPr="00B71288" w:rsidRDefault="001A5186" w:rsidP="00E17F57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</w:rPr>
        <w:t>2</w:t>
      </w:r>
      <w:r w:rsidR="00532D41" w:rsidRPr="00B71288">
        <w:rPr>
          <w:rFonts w:ascii="Calibri" w:hAnsi="Calibri" w:cs="Calibri"/>
          <w:i w:val="0"/>
        </w:rPr>
        <w:t>.</w:t>
      </w:r>
      <w:r>
        <w:rPr>
          <w:rFonts w:ascii="Calibri" w:hAnsi="Calibri" w:cs="Calibri"/>
          <w:i w:val="0"/>
        </w:rPr>
        <w:t>5</w:t>
      </w:r>
      <w:r w:rsidR="00532D41" w:rsidRPr="00B71288">
        <w:rPr>
          <w:rFonts w:ascii="Calibri" w:hAnsi="Calibri" w:cs="Calibri"/>
          <w:i w:val="0"/>
        </w:rPr>
        <w:t>.1. Ручной режим</w:t>
      </w:r>
    </w:p>
    <w:p w14:paraId="0DE494A8" w14:textId="77777777" w:rsidR="00532D41" w:rsidRPr="00B71288" w:rsidRDefault="00532D41" w:rsidP="00532D41">
      <w:pPr>
        <w:rPr>
          <w:rFonts w:ascii="Calibri" w:hAnsi="Calibri" w:cs="Calibri"/>
          <w:lang w:val="ru-RU"/>
        </w:rPr>
      </w:pPr>
    </w:p>
    <w:p w14:paraId="4E0D8E4B" w14:textId="13E16A3E" w:rsidR="001B7CCC" w:rsidRPr="00B71288" w:rsidRDefault="001B7CCC" w:rsidP="001B7CCC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ab/>
        <w:t>Данный раздел предусмотрен только для организации принимающей пациента. Организация направляющая может только просмотреть результат.</w:t>
      </w:r>
    </w:p>
    <w:p w14:paraId="231CD29E" w14:textId="154B9851" w:rsidR="006E5351" w:rsidRDefault="00C90DAB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</w:t>
      </w:r>
      <w:r w:rsidR="00CA7E29" w:rsidRPr="00B71288">
        <w:rPr>
          <w:rFonts w:ascii="Calibri" w:hAnsi="Calibri" w:cs="Calibri"/>
          <w:lang w:val="ru-RU"/>
        </w:rPr>
        <w:t xml:space="preserve">После приема врач должен </w:t>
      </w:r>
      <w:r w:rsidR="006E5351">
        <w:rPr>
          <w:rFonts w:ascii="Calibri" w:hAnsi="Calibri" w:cs="Calibri"/>
          <w:lang w:val="ru-RU"/>
        </w:rPr>
        <w:t>дополнить</w:t>
      </w:r>
      <w:r w:rsidR="00CA7E29" w:rsidRPr="00B71288">
        <w:rPr>
          <w:rFonts w:ascii="Calibri" w:hAnsi="Calibri" w:cs="Calibri"/>
          <w:lang w:val="ru-RU"/>
        </w:rPr>
        <w:t xml:space="preserve"> и закрыть текущее направление.</w:t>
      </w:r>
    </w:p>
    <w:p w14:paraId="46DD5160" w14:textId="5186B7B6" w:rsidR="0023561C" w:rsidRDefault="0023561C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Врач в целевом МУ начинает работу с основного экрана (см. стр 4).</w:t>
      </w:r>
    </w:p>
    <w:p w14:paraId="1F8D694A" w14:textId="639854C8" w:rsidR="00712563" w:rsidRDefault="00712563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709440" behindDoc="0" locked="0" layoutInCell="1" allowOverlap="1" wp14:anchorId="7B89968E" wp14:editId="3D8CF8F2">
            <wp:simplePos x="0" y="0"/>
            <wp:positionH relativeFrom="column">
              <wp:posOffset>3804285</wp:posOffset>
            </wp:positionH>
            <wp:positionV relativeFrom="paragraph">
              <wp:posOffset>18869</wp:posOffset>
            </wp:positionV>
            <wp:extent cx="204107" cy="204107"/>
            <wp:effectExtent l="0" t="0" r="5715" b="5715"/>
            <wp:wrapNone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" cy="20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F11">
        <w:rPr>
          <w:rFonts w:ascii="Calibri" w:hAnsi="Calibri" w:cs="Calibri"/>
          <w:lang w:val="ru-RU"/>
        </w:rPr>
        <w:t xml:space="preserve">На этом экране он должен выбрать пиктограмму     </w:t>
      </w:r>
      <w:r>
        <w:rPr>
          <w:rFonts w:ascii="Calibri" w:hAnsi="Calibri" w:cs="Calibri"/>
          <w:lang w:val="ru-RU"/>
        </w:rPr>
        <w:t xml:space="preserve">  </w:t>
      </w:r>
      <w:r w:rsidR="0007003C">
        <w:rPr>
          <w:rFonts w:ascii="Calibri" w:hAnsi="Calibri" w:cs="Calibri"/>
          <w:lang w:val="ru-RU"/>
        </w:rPr>
        <w:t xml:space="preserve"> . </w:t>
      </w:r>
    </w:p>
    <w:p w14:paraId="0A049915" w14:textId="22BFCDDC" w:rsidR="00EC7F11" w:rsidRDefault="0007003C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После чего откроется </w:t>
      </w:r>
      <w:r>
        <w:rPr>
          <w:rFonts w:ascii="Calibri" w:hAnsi="Calibri" w:cs="Calibri"/>
          <w:lang w:val="ru-RU"/>
        </w:rPr>
        <w:t xml:space="preserve"> </w:t>
      </w:r>
      <w:r w:rsidR="009821B2">
        <w:rPr>
          <w:rFonts w:ascii="Calibri" w:hAnsi="Calibri" w:cs="Calibri"/>
          <w:lang w:val="ru-RU"/>
        </w:rPr>
        <w:t>с</w:t>
      </w:r>
      <w:r w:rsidR="00D07B79">
        <w:rPr>
          <w:rFonts w:ascii="Calibri" w:hAnsi="Calibri" w:cs="Calibri"/>
          <w:lang w:val="ru-RU"/>
        </w:rPr>
        <w:t>писок всех пациентов</w:t>
      </w:r>
      <w:r w:rsidR="009821B2">
        <w:rPr>
          <w:rFonts w:ascii="Calibri" w:hAnsi="Calibri" w:cs="Calibri"/>
          <w:lang w:val="ru-RU"/>
        </w:rPr>
        <w:t>,</w:t>
      </w:r>
      <w:r w:rsidR="00D07B79">
        <w:rPr>
          <w:rFonts w:ascii="Calibri" w:hAnsi="Calibri" w:cs="Calibri"/>
          <w:lang w:val="ru-RU"/>
        </w:rPr>
        <w:t xml:space="preserve"> </w:t>
      </w:r>
      <w:r w:rsidR="009821B2">
        <w:rPr>
          <w:rFonts w:ascii="Calibri" w:hAnsi="Calibri" w:cs="Calibri"/>
          <w:lang w:val="ru-RU"/>
        </w:rPr>
        <w:t>к</w:t>
      </w:r>
      <w:r w:rsidR="00D07B79">
        <w:rPr>
          <w:rFonts w:ascii="Calibri" w:hAnsi="Calibri" w:cs="Calibri"/>
          <w:lang w:val="ru-RU"/>
        </w:rPr>
        <w:t xml:space="preserve">оторые направлены в это  </w:t>
      </w:r>
      <w:r w:rsidR="009821B2">
        <w:rPr>
          <w:rFonts w:ascii="Calibri" w:hAnsi="Calibri" w:cs="Calibri"/>
          <w:lang w:val="ru-RU"/>
        </w:rPr>
        <w:t>МУ</w:t>
      </w:r>
      <w:r w:rsidR="00D07B79">
        <w:rPr>
          <w:rFonts w:ascii="Calibri" w:hAnsi="Calibri" w:cs="Calibri"/>
          <w:lang w:val="ru-RU"/>
        </w:rPr>
        <w:t>.</w:t>
      </w:r>
    </w:p>
    <w:p w14:paraId="33492D2A" w14:textId="78924B8F" w:rsidR="005C2975" w:rsidRPr="00BB3025" w:rsidRDefault="005C2975" w:rsidP="001B7CCC">
      <w:pPr>
        <w:rPr>
          <w:rFonts w:ascii="Calibri" w:hAnsi="Calibri" w:cs="Calibri"/>
          <w:lang w:val="en-US"/>
        </w:rPr>
      </w:pPr>
    </w:p>
    <w:p w14:paraId="24098763" w14:textId="47444491" w:rsidR="008431AA" w:rsidRDefault="008431AA" w:rsidP="001B7CCC">
      <w:pPr>
        <w:rPr>
          <w:rFonts w:ascii="Calibri" w:hAnsi="Calibri" w:cs="Calibri"/>
          <w:lang w:val="ru-RU"/>
        </w:rPr>
      </w:pPr>
    </w:p>
    <w:p w14:paraId="18161F2A" w14:textId="74957EBB" w:rsidR="008431AA" w:rsidRDefault="008431AA" w:rsidP="001B7CCC">
      <w:pPr>
        <w:rPr>
          <w:rFonts w:ascii="Calibri" w:hAnsi="Calibri" w:cs="Calibri"/>
          <w:lang w:val="ru-RU"/>
        </w:rPr>
      </w:pPr>
    </w:p>
    <w:p w14:paraId="2423E287" w14:textId="2A43AE08" w:rsidR="008431AA" w:rsidRDefault="008431AA" w:rsidP="001B7CCC">
      <w:pPr>
        <w:rPr>
          <w:rFonts w:ascii="Calibri" w:hAnsi="Calibri" w:cs="Calibri"/>
          <w:lang w:val="ru-RU"/>
        </w:rPr>
      </w:pPr>
    </w:p>
    <w:p w14:paraId="59629A98" w14:textId="5853B3D5" w:rsidR="008431AA" w:rsidRDefault="008431AA" w:rsidP="001B7CCC">
      <w:pPr>
        <w:rPr>
          <w:rFonts w:ascii="Calibri" w:hAnsi="Calibri" w:cs="Calibri"/>
          <w:lang w:val="ru-RU"/>
        </w:rPr>
      </w:pPr>
    </w:p>
    <w:p w14:paraId="22A4455F" w14:textId="4B4DC2E6" w:rsidR="008431AA" w:rsidRDefault="008431AA" w:rsidP="001B7CCC">
      <w:pPr>
        <w:rPr>
          <w:rFonts w:ascii="Calibri" w:hAnsi="Calibri" w:cs="Calibri"/>
          <w:lang w:val="ru-RU"/>
        </w:rPr>
      </w:pPr>
    </w:p>
    <w:p w14:paraId="6ABF404B" w14:textId="1F69ACA1" w:rsidR="008431AA" w:rsidRDefault="00887370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711488" behindDoc="0" locked="0" layoutInCell="1" allowOverlap="1" wp14:anchorId="4BA797C9" wp14:editId="4ECEB2C6">
            <wp:simplePos x="0" y="0"/>
            <wp:positionH relativeFrom="margin">
              <wp:posOffset>-130538</wp:posOffset>
            </wp:positionH>
            <wp:positionV relativeFrom="paragraph">
              <wp:posOffset>-121375</wp:posOffset>
            </wp:positionV>
            <wp:extent cx="6266180" cy="1960245"/>
            <wp:effectExtent l="0" t="0" r="1270" b="1905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E0353" w14:textId="5F526B1B" w:rsidR="008431AA" w:rsidRDefault="008431AA" w:rsidP="001B7CCC">
      <w:pPr>
        <w:rPr>
          <w:rFonts w:ascii="Calibri" w:hAnsi="Calibri" w:cs="Calibri"/>
          <w:lang w:val="ru-RU"/>
        </w:rPr>
      </w:pPr>
    </w:p>
    <w:p w14:paraId="77E3D07C" w14:textId="79C2118A" w:rsidR="008431AA" w:rsidRDefault="008431AA" w:rsidP="001B7CCC">
      <w:pPr>
        <w:rPr>
          <w:rFonts w:ascii="Calibri" w:hAnsi="Calibri" w:cs="Calibri"/>
          <w:lang w:val="ru-RU"/>
        </w:rPr>
      </w:pPr>
    </w:p>
    <w:p w14:paraId="2527DBF0" w14:textId="052D42F5" w:rsidR="008431AA" w:rsidRDefault="008431AA" w:rsidP="001B7CCC">
      <w:pPr>
        <w:rPr>
          <w:rFonts w:ascii="Calibri" w:hAnsi="Calibri" w:cs="Calibri"/>
          <w:lang w:val="ru-RU"/>
        </w:rPr>
      </w:pPr>
    </w:p>
    <w:p w14:paraId="346E7065" w14:textId="0BDA9FCC" w:rsidR="008431AA" w:rsidRDefault="008431AA" w:rsidP="001B7CCC">
      <w:pPr>
        <w:rPr>
          <w:rFonts w:ascii="Calibri" w:hAnsi="Calibri" w:cs="Calibri"/>
          <w:lang w:val="ru-RU"/>
        </w:rPr>
      </w:pPr>
    </w:p>
    <w:p w14:paraId="5D310510" w14:textId="73CF6642" w:rsidR="008431AA" w:rsidRDefault="008431AA" w:rsidP="001B7CCC">
      <w:pPr>
        <w:rPr>
          <w:rFonts w:ascii="Calibri" w:hAnsi="Calibri" w:cs="Calibri"/>
          <w:lang w:val="ru-RU"/>
        </w:rPr>
      </w:pPr>
    </w:p>
    <w:p w14:paraId="7692E3F1" w14:textId="7C3F7907" w:rsidR="00887370" w:rsidRDefault="00887370" w:rsidP="001B7CCC">
      <w:pPr>
        <w:rPr>
          <w:rFonts w:ascii="Calibri" w:hAnsi="Calibri" w:cs="Calibri"/>
          <w:lang w:val="ru-RU"/>
        </w:rPr>
      </w:pPr>
    </w:p>
    <w:p w14:paraId="2A12F1B6" w14:textId="33CFA9CF" w:rsidR="00887370" w:rsidRDefault="00887370" w:rsidP="001B7CCC">
      <w:pPr>
        <w:rPr>
          <w:rFonts w:ascii="Calibri" w:hAnsi="Calibri" w:cs="Calibri"/>
          <w:lang w:val="ru-RU"/>
        </w:rPr>
      </w:pPr>
    </w:p>
    <w:p w14:paraId="3A6205C0" w14:textId="77777777" w:rsidR="00887370" w:rsidRDefault="00887370" w:rsidP="001B7CCC">
      <w:pPr>
        <w:rPr>
          <w:rFonts w:ascii="Calibri" w:hAnsi="Calibri" w:cs="Calibri"/>
          <w:lang w:val="ru-RU"/>
        </w:rPr>
      </w:pPr>
    </w:p>
    <w:p w14:paraId="6353816C" w14:textId="33E9BEB2" w:rsidR="001B7CCC" w:rsidRPr="00B71288" w:rsidRDefault="00F3194A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93056" behindDoc="0" locked="0" layoutInCell="1" allowOverlap="1" wp14:anchorId="57599445" wp14:editId="2305AD90">
            <wp:simplePos x="0" y="0"/>
            <wp:positionH relativeFrom="column">
              <wp:posOffset>1062627</wp:posOffset>
            </wp:positionH>
            <wp:positionV relativeFrom="paragraph">
              <wp:posOffset>253365</wp:posOffset>
            </wp:positionV>
            <wp:extent cx="204107" cy="204107"/>
            <wp:effectExtent l="0" t="0" r="5715" b="5715"/>
            <wp:wrapNone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7" cy="20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51">
        <w:rPr>
          <w:rFonts w:ascii="Calibri" w:hAnsi="Calibri" w:cs="Calibri"/>
          <w:lang w:val="ru-RU"/>
        </w:rPr>
        <w:t xml:space="preserve">           </w:t>
      </w:r>
      <w:r w:rsidR="00CA7E29" w:rsidRPr="00B71288">
        <w:rPr>
          <w:rFonts w:ascii="Calibri" w:hAnsi="Calibri" w:cs="Calibri"/>
          <w:lang w:val="ru-RU"/>
        </w:rPr>
        <w:t xml:space="preserve"> </w:t>
      </w:r>
      <w:r w:rsidR="00A40D1F">
        <w:rPr>
          <w:rFonts w:ascii="Calibri" w:hAnsi="Calibri" w:cs="Calibri"/>
          <w:lang w:val="ru-RU"/>
        </w:rPr>
        <w:t>В этом списке врач должен выбрать</w:t>
      </w:r>
      <w:r w:rsidR="007B55DD">
        <w:rPr>
          <w:rFonts w:ascii="Calibri" w:hAnsi="Calibri" w:cs="Calibri"/>
          <w:lang w:val="ru-RU"/>
        </w:rPr>
        <w:t xml:space="preserve"> направление</w:t>
      </w:r>
      <w:r w:rsidR="00A40D1F">
        <w:rPr>
          <w:rFonts w:ascii="Calibri" w:hAnsi="Calibri" w:cs="Calibri"/>
          <w:lang w:val="ru-RU"/>
        </w:rPr>
        <w:t xml:space="preserve"> пациента и </w:t>
      </w:r>
      <w:r w:rsidR="00CA7E29" w:rsidRPr="00B71288">
        <w:rPr>
          <w:rFonts w:ascii="Calibri" w:hAnsi="Calibri" w:cs="Calibri"/>
          <w:lang w:val="ru-RU"/>
        </w:rPr>
        <w:t xml:space="preserve"> </w:t>
      </w:r>
      <w:r w:rsidR="007B55DD">
        <w:rPr>
          <w:rFonts w:ascii="Calibri" w:hAnsi="Calibri" w:cs="Calibri"/>
          <w:lang w:val="ru-RU"/>
        </w:rPr>
        <w:t>нажать на</w:t>
      </w:r>
      <w:r w:rsidR="00CA7E29" w:rsidRPr="00B71288">
        <w:rPr>
          <w:rFonts w:ascii="Calibri" w:hAnsi="Calibri" w:cs="Calibri"/>
          <w:lang w:val="ru-RU"/>
        </w:rPr>
        <w:t xml:space="preserve"> пиктограмму </w:t>
      </w:r>
      <w:r>
        <w:rPr>
          <w:rFonts w:ascii="Calibri" w:hAnsi="Calibri" w:cs="Calibri"/>
          <w:lang w:val="ru-RU"/>
        </w:rPr>
        <w:t xml:space="preserve">       .  </w:t>
      </w:r>
    </w:p>
    <w:p w14:paraId="2A2BC59F" w14:textId="6AAD2A39" w:rsidR="001B7CCC" w:rsidRPr="00B71288" w:rsidRDefault="00BD6D20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</w:t>
      </w:r>
      <w:r w:rsidR="00CA7E29" w:rsidRPr="00B71288">
        <w:rPr>
          <w:rFonts w:ascii="Calibri" w:hAnsi="Calibri" w:cs="Calibri"/>
          <w:lang w:val="ru-RU"/>
        </w:rPr>
        <w:t>тк</w:t>
      </w:r>
      <w:r>
        <w:rPr>
          <w:rFonts w:ascii="Calibri" w:hAnsi="Calibri" w:cs="Calibri"/>
          <w:lang w:val="ru-RU"/>
        </w:rPr>
        <w:t>роется</w:t>
      </w:r>
      <w:r w:rsidR="00CA7E29" w:rsidRPr="00B71288">
        <w:rPr>
          <w:rFonts w:ascii="Calibri" w:hAnsi="Calibri" w:cs="Calibri"/>
          <w:lang w:val="ru-RU"/>
        </w:rPr>
        <w:t xml:space="preserve"> экран </w:t>
      </w:r>
      <w:r w:rsidR="00D370B6">
        <w:rPr>
          <w:rFonts w:ascii="Calibri" w:hAnsi="Calibri" w:cs="Calibri"/>
          <w:lang w:val="ru-RU"/>
        </w:rPr>
        <w:t>содержащий информацию о направлении пациента</w:t>
      </w:r>
      <w:r w:rsidR="00CA7E29" w:rsidRPr="00B71288">
        <w:rPr>
          <w:rFonts w:ascii="Calibri" w:hAnsi="Calibri" w:cs="Calibri"/>
          <w:lang w:val="ru-RU"/>
        </w:rPr>
        <w:t xml:space="preserve"> с дополнительным блоком – Данные целевого МУ. Врач должен заполнить все параметры данного блока и сохранить изменения в направлении, после чего направление получит статус – закрыто.</w:t>
      </w:r>
    </w:p>
    <w:p w14:paraId="6C4931B6" w14:textId="56AC0C99" w:rsidR="001B7CCC" w:rsidRPr="00B71288" w:rsidRDefault="00BB3025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715584" behindDoc="0" locked="0" layoutInCell="0" allowOverlap="1" wp14:anchorId="216C3269" wp14:editId="393BA1D2">
                <wp:simplePos x="0" y="0"/>
                <wp:positionH relativeFrom="margin">
                  <wp:align>center</wp:align>
                </wp:positionH>
                <wp:positionV relativeFrom="page">
                  <wp:posOffset>200388</wp:posOffset>
                </wp:positionV>
                <wp:extent cx="6588760" cy="10189210"/>
                <wp:effectExtent l="0" t="0" r="21590" b="21590"/>
                <wp:wrapNone/>
                <wp:docPr id="738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39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320D6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1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FA4AF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2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D999F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3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76FA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4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0255E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5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66B1B" w14:textId="77777777" w:rsidR="00BB3025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6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7AA21" w14:textId="77777777" w:rsidR="00BB3025" w:rsidRPr="0002024B" w:rsidRDefault="00BB3025" w:rsidP="00BB302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7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653C2" w14:textId="77777777" w:rsidR="00BB3025" w:rsidRPr="00EB43A3" w:rsidRDefault="00BB3025" w:rsidP="00BB3025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349813EB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40DB10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20D398" w14:textId="77777777" w:rsidR="00BB3025" w:rsidRDefault="00BB3025" w:rsidP="00BB3025"/>
                            <w:p w14:paraId="7E6265CD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E865C8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956A52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1C9C43" w14:textId="77777777" w:rsidR="00BB3025" w:rsidRDefault="00BB3025" w:rsidP="00BB3025"/>
                            <w:p w14:paraId="00A39354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57C0F4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921667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A723085" w14:textId="77777777" w:rsidR="00BB3025" w:rsidRDefault="00BB3025" w:rsidP="00BB3025"/>
                            <w:p w14:paraId="79BC17E5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FEDAFE1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811A64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FDE2507" w14:textId="77777777" w:rsidR="00BB3025" w:rsidRDefault="00BB3025" w:rsidP="00BB3025"/>
                            <w:p w14:paraId="283F47F3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B7F6EB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884D58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0BF6BF" w14:textId="77777777" w:rsidR="00BB3025" w:rsidRDefault="00BB3025" w:rsidP="00BB3025"/>
                            <w:p w14:paraId="7005C5B1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7DFC02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399100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7C7049" w14:textId="77777777" w:rsidR="00BB3025" w:rsidRDefault="00BB3025" w:rsidP="00BB3025"/>
                            <w:p w14:paraId="53EC7EB4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C5A598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36E88C4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81AB29" w14:textId="77777777" w:rsidR="00BB3025" w:rsidRDefault="00BB3025" w:rsidP="00BB3025"/>
                            <w:p w14:paraId="63900335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D7F4C0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D54430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A5C87F" w14:textId="77777777" w:rsidR="00BB3025" w:rsidRDefault="00BB3025" w:rsidP="00BB3025"/>
                            <w:p w14:paraId="7009688E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FD072C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08F8EE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42830D" w14:textId="77777777" w:rsidR="00BB3025" w:rsidRDefault="00BB3025" w:rsidP="00BB3025"/>
                            <w:p w14:paraId="0EAA533B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47B92E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97DCC5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FD6136" w14:textId="77777777" w:rsidR="00BB3025" w:rsidRDefault="00BB3025" w:rsidP="00BB3025"/>
                            <w:p w14:paraId="3C8720D2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02E7B7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801FA3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4A86FC" w14:textId="77777777" w:rsidR="00BB3025" w:rsidRDefault="00BB3025" w:rsidP="00BB3025"/>
                            <w:p w14:paraId="39293210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725258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CE058F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B82813" w14:textId="77777777" w:rsidR="00BB3025" w:rsidRDefault="00BB3025" w:rsidP="00BB3025"/>
                            <w:p w14:paraId="0DE634AD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37F872B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7170E9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10570E3" w14:textId="77777777" w:rsidR="00BB3025" w:rsidRDefault="00BB3025" w:rsidP="00BB3025"/>
                            <w:p w14:paraId="08C890EE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6CB37C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2E584B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FDEA39" w14:textId="77777777" w:rsidR="00BB3025" w:rsidRDefault="00BB3025" w:rsidP="00BB3025"/>
                            <w:p w14:paraId="260F504B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8820F1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649344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72901D" w14:textId="77777777" w:rsidR="00BB3025" w:rsidRDefault="00BB3025" w:rsidP="00BB3025"/>
                            <w:p w14:paraId="6C0F7E67" w14:textId="77777777" w:rsidR="00BB3025" w:rsidRDefault="00BB3025" w:rsidP="00BB302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9711567" w14:textId="77777777" w:rsidR="00BB3025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4EDE1E" w14:textId="77777777" w:rsidR="00BB3025" w:rsidRPr="00F303CF" w:rsidRDefault="00BB3025" w:rsidP="00BB302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C3269" id="_x0000_s1226" style="position:absolute;left:0;text-align:left;margin-left:0;margin-top:15.8pt;width:518.8pt;height:802.3pt;z-index:251715584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" o:allowincell="f">
                <v:rect id="Rectangle 1761" o:spid="_x0000_s12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" filled="f" strokeweight="2pt"/>
                <v:line id="Line 1762" o:spid="_x0000_s12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/s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fhPnh&#10;TDgCcv0FAAD//wMAUEsBAi0AFAAGAAgAAAAhANvh9svuAAAAhQEAABMAAAAAAAAAAAAAAAAAAAAA&#10;AFtDb250ZW50X1R5cGVzXS54bWxQSwECLQAUAAYACAAAACEAWvQsW78AAAAVAQAACwAAAAAAAAAA&#10;AAAAAAAfAQAAX3JlbHMvLnJlbHNQSwECLQAUAAYACAAAACEARFJf7L0AAADcAAAADwAAAAAAAAAA&#10;AAAAAAAHAgAAZHJzL2Rvd25yZXYueG1sUEsFBgAAAAADAAMAtwAAAPECAAAAAA==&#10;" strokeweight="2pt"/>
                <v:line id="Line 1763" o:spid="_x0000_s12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" strokeweight="2pt"/>
                <v:line id="Line 1764" o:spid="_x0000_s12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QA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tYfcTwdyYcAbl9AAAA//8DAFBLAQItABQABgAIAAAAIQDb4fbL7gAAAIUBAAATAAAAAAAAAAAA&#10;AAAAAAAAAABbQ29udGVudF9UeXBlc10ueG1sUEsBAi0AFAAGAAgAAAAhAFr0LFu/AAAAFQEAAAsA&#10;AAAAAAAAAAAAAAAAHwEAAF9yZWxzLy5yZWxzUEsBAi0AFAAGAAgAAAAhANvMZADEAAAA3AAAAA8A&#10;AAAAAAAAAAAAAAAABwIAAGRycy9kb3ducmV2LnhtbFBLBQYAAAAAAwADALcAAAD4AgAAAAA=&#10;" strokeweight="2pt"/>
                <v:line id="Line 1765" o:spid="_x0000_s12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" strokeweight="2pt"/>
                <v:line id="Line 1766" o:spid="_x0000_s12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" strokeweight="2pt"/>
                <v:line id="Line 1767" o:spid="_x0000_s12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x0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o+3tfwdyYcAbl7AAAA//8DAFBLAQItABQABgAIAAAAIQDb4fbL7gAAAIUBAAATAAAAAAAAAAAA&#10;AAAAAAAAAABbQ29udGVudF9UeXBlc10ueG1sUEsBAi0AFAAGAAgAAAAhAFr0LFu/AAAAFQEAAAsA&#10;AAAAAAAAAAAAAAAAHwEAAF9yZWxzLy5yZWxzUEsBAi0AFAAGAAgAAAAhAFQl/HTEAAAA3AAAAA8A&#10;AAAAAAAAAAAAAAAABwIAAGRycy9kb3ducmV2LnhtbFBLBQYAAAAAAwADALcAAAD4AgAAAAA=&#10;" strokeweight="2pt"/>
                <v:line id="Line 1768" o:spid="_x0000_s12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" strokeweight="2pt"/>
                <v:line id="Line 1769" o:spid="_x0000_s12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" strokeweight="1pt"/>
                <v:line id="Line 1770" o:spid="_x0000_s12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" strokeweight="2pt"/>
                <v:line id="Line 1771" o:spid="_x0000_s12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" strokeweight="1pt"/>
                <v:rect id="Rectangle 1772" o:spid="_x0000_s12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" filled="f" stroked="f" strokeweight=".25pt">
                  <v:textbox inset="1pt,1pt,1pt,1pt">
                    <w:txbxContent>
                      <w:p w14:paraId="6DE320D6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773" o:spid="_x0000_s12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" filled="f" stroked="f" strokeweight=".25pt">
                  <v:textbox inset="1pt,1pt,1pt,1pt">
                    <w:txbxContent>
                      <w:p w14:paraId="3D6FA4AF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4" o:spid="_x0000_s12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" filled="f" stroked="f" strokeweight=".25pt">
                  <v:textbox inset="1pt,1pt,1pt,1pt">
                    <w:txbxContent>
                      <w:p w14:paraId="7F0D999F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775" o:spid="_x0000_s12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p5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Fy8QJ/Z+IRkMUvAAAA//8DAFBLAQItABQABgAIAAAAIQDb4fbL7gAAAIUBAAATAAAAAAAAAAAA&#10;AAAAAAAAAABbQ29udGVudF9UeXBlc10ueG1sUEsBAi0AFAAGAAgAAAAhAFr0LFu/AAAAFQEAAAsA&#10;AAAAAAAAAAAAAAAAHwEAAF9yZWxzLy5yZWxzUEsBAi0AFAAGAAgAAAAhAHFuWnnEAAAA3AAAAA8A&#10;AAAAAAAAAAAAAAAABwIAAGRycy9kb3ducmV2LnhtbFBLBQYAAAAAAwADALcAAAD4AgAAAAA=&#10;" filled="f" stroked="f" strokeweight=".25pt">
                  <v:textbox inset="1pt,1pt,1pt,1pt">
                    <w:txbxContent>
                      <w:p w14:paraId="47CB76FA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76" o:spid="_x0000_s12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" filled="f" stroked="f" strokeweight=".25pt">
                  <v:textbox inset="1pt,1pt,1pt,1pt">
                    <w:txbxContent>
                      <w:p w14:paraId="63A0255E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77" o:spid="_x0000_s12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" filled="f" stroked="f" strokeweight=".25pt">
                  <v:textbox inset="1pt,1pt,1pt,1pt">
                    <w:txbxContent>
                      <w:p w14:paraId="11C66B1B" w14:textId="77777777" w:rsidR="00BB3025" w:rsidRDefault="00BB3025" w:rsidP="00BB302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78" o:spid="_x0000_s12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nh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" filled="f" stroked="f" strokeweight=".25pt">
                  <v:textbox inset="1pt,1pt,1pt,1pt">
                    <w:txbxContent>
                      <w:p w14:paraId="0407AA21" w14:textId="77777777" w:rsidR="00BB3025" w:rsidRPr="0002024B" w:rsidRDefault="00BB3025" w:rsidP="00BB302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79" o:spid="_x0000_s12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" filled="f" stroked="f" strokeweight=".25pt">
                  <v:textbox inset="1pt,1pt,1pt,1pt">
                    <w:txbxContent>
                      <w:p w14:paraId="351653C2" w14:textId="77777777" w:rsidR="00BB3025" w:rsidRPr="00EB43A3" w:rsidRDefault="00BB3025" w:rsidP="00BB3025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349813EB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40DB10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20D398" w14:textId="77777777" w:rsidR="00BB3025" w:rsidRDefault="00BB3025" w:rsidP="00BB3025"/>
                      <w:p w14:paraId="7E6265CD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E865C8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956A52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1C9C43" w14:textId="77777777" w:rsidR="00BB3025" w:rsidRDefault="00BB3025" w:rsidP="00BB3025"/>
                      <w:p w14:paraId="00A39354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57C0F4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921667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A723085" w14:textId="77777777" w:rsidR="00BB3025" w:rsidRDefault="00BB3025" w:rsidP="00BB3025"/>
                      <w:p w14:paraId="79BC17E5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FEDAFE1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811A64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FDE2507" w14:textId="77777777" w:rsidR="00BB3025" w:rsidRDefault="00BB3025" w:rsidP="00BB3025"/>
                      <w:p w14:paraId="283F47F3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B7F6EB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884D58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0BF6BF" w14:textId="77777777" w:rsidR="00BB3025" w:rsidRDefault="00BB3025" w:rsidP="00BB3025"/>
                      <w:p w14:paraId="7005C5B1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7DFC02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399100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7C7049" w14:textId="77777777" w:rsidR="00BB3025" w:rsidRDefault="00BB3025" w:rsidP="00BB3025"/>
                      <w:p w14:paraId="53EC7EB4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C5A598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36E88C4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81AB29" w14:textId="77777777" w:rsidR="00BB3025" w:rsidRDefault="00BB3025" w:rsidP="00BB3025"/>
                      <w:p w14:paraId="63900335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D7F4C0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D54430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A5C87F" w14:textId="77777777" w:rsidR="00BB3025" w:rsidRDefault="00BB3025" w:rsidP="00BB3025"/>
                      <w:p w14:paraId="7009688E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FD072C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08F8EE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42830D" w14:textId="77777777" w:rsidR="00BB3025" w:rsidRDefault="00BB3025" w:rsidP="00BB3025"/>
                      <w:p w14:paraId="0EAA533B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47B92E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97DCC5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FD6136" w14:textId="77777777" w:rsidR="00BB3025" w:rsidRDefault="00BB3025" w:rsidP="00BB3025"/>
                      <w:p w14:paraId="3C8720D2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02E7B7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801FA3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4A86FC" w14:textId="77777777" w:rsidR="00BB3025" w:rsidRDefault="00BB3025" w:rsidP="00BB3025"/>
                      <w:p w14:paraId="39293210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725258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CE058F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B82813" w14:textId="77777777" w:rsidR="00BB3025" w:rsidRDefault="00BB3025" w:rsidP="00BB3025"/>
                      <w:p w14:paraId="0DE634AD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37F872B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7170E9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10570E3" w14:textId="77777777" w:rsidR="00BB3025" w:rsidRDefault="00BB3025" w:rsidP="00BB3025"/>
                      <w:p w14:paraId="08C890EE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6CB37C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2E584B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FDEA39" w14:textId="77777777" w:rsidR="00BB3025" w:rsidRDefault="00BB3025" w:rsidP="00BB3025"/>
                      <w:p w14:paraId="260F504B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8820F1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649344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72901D" w14:textId="77777777" w:rsidR="00BB3025" w:rsidRDefault="00BB3025" w:rsidP="00BB3025"/>
                      <w:p w14:paraId="6C0F7E67" w14:textId="77777777" w:rsidR="00BB3025" w:rsidRDefault="00BB3025" w:rsidP="00BB302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9711567" w14:textId="77777777" w:rsidR="00BB3025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4EDE1E" w14:textId="77777777" w:rsidR="00BB3025" w:rsidRPr="00F303CF" w:rsidRDefault="00BB3025" w:rsidP="00BB302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53F4762B" w14:textId="56B31AFC" w:rsidR="00CA7E29" w:rsidRPr="00B71288" w:rsidRDefault="002112AE" w:rsidP="001B7CCC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3396647B" wp14:editId="78255D93">
            <wp:simplePos x="0" y="0"/>
            <wp:positionH relativeFrom="column">
              <wp:posOffset>-42000</wp:posOffset>
            </wp:positionH>
            <wp:positionV relativeFrom="paragraph">
              <wp:posOffset>-13698</wp:posOffset>
            </wp:positionV>
            <wp:extent cx="5937885" cy="2760980"/>
            <wp:effectExtent l="0" t="0" r="0" b="0"/>
            <wp:wrapNone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62051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3CF2B551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4622C1DC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3E74022B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0383FF05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79DB1CA8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65E761EC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78A4958A" w14:textId="77777777" w:rsidR="00CA7E29" w:rsidRPr="00B71288" w:rsidRDefault="00CA7E29" w:rsidP="001B7CCC">
      <w:pPr>
        <w:rPr>
          <w:rFonts w:ascii="Calibri" w:hAnsi="Calibri" w:cs="Calibri"/>
          <w:lang w:val="ru-RU"/>
        </w:rPr>
      </w:pPr>
    </w:p>
    <w:p w14:paraId="5D09C42B" w14:textId="7E61899D" w:rsidR="00CA7E29" w:rsidRDefault="00CA7E29" w:rsidP="001B7CCC">
      <w:pPr>
        <w:rPr>
          <w:rFonts w:ascii="Calibri" w:hAnsi="Calibri" w:cs="Calibri"/>
          <w:lang w:val="ru-RU"/>
        </w:rPr>
      </w:pPr>
    </w:p>
    <w:p w14:paraId="7EE94DCF" w14:textId="575AEF1D" w:rsidR="002112AE" w:rsidRDefault="002112AE" w:rsidP="001B7CCC">
      <w:pPr>
        <w:rPr>
          <w:rFonts w:ascii="Calibri" w:hAnsi="Calibri" w:cs="Calibri"/>
          <w:lang w:val="ru-RU"/>
        </w:rPr>
      </w:pPr>
    </w:p>
    <w:p w14:paraId="5694218C" w14:textId="77777777" w:rsidR="002112AE" w:rsidRPr="00B71288" w:rsidRDefault="002112AE" w:rsidP="001B7CCC">
      <w:pPr>
        <w:rPr>
          <w:rFonts w:ascii="Calibri" w:hAnsi="Calibri" w:cs="Calibri"/>
          <w:lang w:val="ru-RU"/>
        </w:rPr>
      </w:pPr>
    </w:p>
    <w:p w14:paraId="14996875" w14:textId="09FE5DCF" w:rsidR="00CA7E29" w:rsidRPr="00B71288" w:rsidRDefault="00CA7E29" w:rsidP="00CA7E29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5AB79B2F" w14:textId="0AD3499C" w:rsidR="00CA7E29" w:rsidRDefault="00CA7E29" w:rsidP="001B7CCC">
      <w:pPr>
        <w:rPr>
          <w:rFonts w:ascii="Calibri" w:hAnsi="Calibri" w:cs="Calibri"/>
          <w:lang w:val="ru-RU"/>
        </w:rPr>
      </w:pPr>
    </w:p>
    <w:p w14:paraId="66BBAE46" w14:textId="77777777" w:rsidR="005143B7" w:rsidRPr="00B71288" w:rsidRDefault="005143B7" w:rsidP="001B7CCC">
      <w:pPr>
        <w:rPr>
          <w:rFonts w:ascii="Calibri" w:hAnsi="Calibri" w:cs="Calibri"/>
          <w:lang w:val="ru-RU"/>
        </w:rPr>
      </w:pPr>
    </w:p>
    <w:p w14:paraId="15279B4B" w14:textId="0B07FBA1" w:rsidR="00532D41" w:rsidRPr="00B71288" w:rsidRDefault="00CC5A83" w:rsidP="00E17F57">
      <w:pPr>
        <w:pStyle w:val="3"/>
        <w:jc w:val="left"/>
        <w:rPr>
          <w:rFonts w:ascii="Calibri" w:hAnsi="Calibri" w:cs="Calibri"/>
          <w:i w:val="0"/>
        </w:rPr>
      </w:pPr>
      <w:r>
        <w:rPr>
          <w:rFonts w:ascii="Calibri" w:hAnsi="Calibri" w:cs="Calibri"/>
          <w:i w:val="0"/>
          <w:lang w:val="en-US"/>
        </w:rPr>
        <w:t>2</w:t>
      </w:r>
      <w:r w:rsidR="00532D41" w:rsidRPr="00B71288">
        <w:rPr>
          <w:rFonts w:ascii="Calibri" w:hAnsi="Calibri" w:cs="Calibri"/>
          <w:i w:val="0"/>
        </w:rPr>
        <w:t>.</w:t>
      </w:r>
      <w:r>
        <w:rPr>
          <w:rFonts w:ascii="Calibri" w:hAnsi="Calibri" w:cs="Calibri"/>
          <w:i w:val="0"/>
          <w:lang w:val="en-US"/>
        </w:rPr>
        <w:t>5</w:t>
      </w:r>
      <w:r w:rsidR="00532D41" w:rsidRPr="00B71288">
        <w:rPr>
          <w:rFonts w:ascii="Calibri" w:hAnsi="Calibri" w:cs="Calibri"/>
          <w:i w:val="0"/>
        </w:rPr>
        <w:t>.2. Автоматический режим</w:t>
      </w:r>
    </w:p>
    <w:p w14:paraId="2B7D50CF" w14:textId="77777777" w:rsidR="00532D41" w:rsidRPr="00B71288" w:rsidRDefault="00532D41" w:rsidP="00532D41">
      <w:pPr>
        <w:rPr>
          <w:rFonts w:ascii="Calibri" w:hAnsi="Calibri" w:cs="Calibri"/>
          <w:lang w:val="ru-RU"/>
        </w:rPr>
      </w:pPr>
    </w:p>
    <w:p w14:paraId="51F47933" w14:textId="61DDC640" w:rsidR="00532D41" w:rsidRPr="00B71288" w:rsidRDefault="00532D41" w:rsidP="00532D41">
      <w:pPr>
        <w:ind w:firstLine="708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 xml:space="preserve">В МИС </w:t>
      </w:r>
      <w:r w:rsidR="0066622E">
        <w:rPr>
          <w:rFonts w:ascii="Calibri" w:hAnsi="Calibri" w:cs="Calibri"/>
          <w:lang w:val="ru-RU"/>
        </w:rPr>
        <w:t>есть</w:t>
      </w:r>
      <w:r w:rsidRPr="00B71288">
        <w:rPr>
          <w:rFonts w:ascii="Calibri" w:hAnsi="Calibri" w:cs="Calibri"/>
          <w:lang w:val="ru-RU"/>
        </w:rPr>
        <w:t xml:space="preserve"> возможность автоматической простановки информации о посещении пациент</w:t>
      </w:r>
      <w:r w:rsidR="0066622E">
        <w:rPr>
          <w:rFonts w:ascii="Calibri" w:hAnsi="Calibri" w:cs="Calibri"/>
          <w:lang w:val="ru-RU"/>
        </w:rPr>
        <w:t>ом</w:t>
      </w:r>
      <w:r w:rsidRPr="00B71288">
        <w:rPr>
          <w:rFonts w:ascii="Calibri" w:hAnsi="Calibri" w:cs="Calibri"/>
          <w:lang w:val="ru-RU"/>
        </w:rPr>
        <w:t xml:space="preserve"> целевого М</w:t>
      </w:r>
      <w:r w:rsidR="0066622E">
        <w:rPr>
          <w:rFonts w:ascii="Calibri" w:hAnsi="Calibri" w:cs="Calibri"/>
          <w:lang w:val="ru-RU"/>
        </w:rPr>
        <w:t>У</w:t>
      </w:r>
      <w:r w:rsidRPr="00B71288">
        <w:rPr>
          <w:rFonts w:ascii="Calibri" w:hAnsi="Calibri" w:cs="Calibri"/>
          <w:lang w:val="ru-RU"/>
        </w:rPr>
        <w:t xml:space="preserve"> и отправки информации в РЕГИЗ</w:t>
      </w:r>
      <w:r w:rsidR="00F61062" w:rsidRPr="00B71288">
        <w:rPr>
          <w:rFonts w:ascii="Calibri" w:hAnsi="Calibri" w:cs="Calibri"/>
          <w:lang w:val="ru-RU"/>
        </w:rPr>
        <w:t>.УО</w:t>
      </w:r>
      <w:r w:rsidRPr="00B71288">
        <w:rPr>
          <w:rFonts w:ascii="Calibri" w:hAnsi="Calibri" w:cs="Calibri"/>
          <w:lang w:val="ru-RU"/>
        </w:rPr>
        <w:t xml:space="preserve"> о закрытии случая и направления.</w:t>
      </w:r>
    </w:p>
    <w:p w14:paraId="51DBAA1A" w14:textId="05CFA94F" w:rsidR="00532D41" w:rsidRPr="00B71288" w:rsidRDefault="00532D41" w:rsidP="00532D41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ab/>
        <w:t xml:space="preserve">Данный режим </w:t>
      </w:r>
      <w:r w:rsidR="008C70D3">
        <w:rPr>
          <w:rFonts w:ascii="Calibri" w:hAnsi="Calibri" w:cs="Calibri"/>
          <w:lang w:val="ru-RU"/>
        </w:rPr>
        <w:t xml:space="preserve"> может быть </w:t>
      </w:r>
      <w:r w:rsidRPr="00B71288">
        <w:rPr>
          <w:rFonts w:ascii="Calibri" w:hAnsi="Calibri" w:cs="Calibri"/>
          <w:lang w:val="ru-RU"/>
        </w:rPr>
        <w:t xml:space="preserve">настроен на автоматический анализ внесенных случаев лечения в статистических талонах, предварительной записи по направлениям к врачу, </w:t>
      </w:r>
      <w:r w:rsidR="00F61062" w:rsidRPr="00B71288">
        <w:rPr>
          <w:rFonts w:ascii="Calibri" w:hAnsi="Calibri" w:cs="Calibri"/>
          <w:lang w:val="ru-RU"/>
        </w:rPr>
        <w:t>выдачи направлений пациенту.</w:t>
      </w:r>
    </w:p>
    <w:p w14:paraId="238EA7BB" w14:textId="48DB856C" w:rsidR="00F61062" w:rsidRPr="00B71288" w:rsidRDefault="00F61062" w:rsidP="00532D41">
      <w:pPr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ab/>
        <w:t>Схема запуска предполаг</w:t>
      </w:r>
      <w:r w:rsidR="008C70D3">
        <w:rPr>
          <w:rFonts w:ascii="Calibri" w:hAnsi="Calibri" w:cs="Calibri"/>
          <w:lang w:val="ru-RU"/>
        </w:rPr>
        <w:t>ает</w:t>
      </w:r>
      <w:r w:rsidRPr="00B71288">
        <w:rPr>
          <w:rFonts w:ascii="Calibri" w:hAnsi="Calibri" w:cs="Calibri"/>
          <w:lang w:val="ru-RU"/>
        </w:rPr>
        <w:t xml:space="preserve"> варианты ежечасной проверки и формирования пакета данных для РЕГИЗ.УО или ежедневной (в зависимости от предпочтения администратора учреждения).</w:t>
      </w:r>
    </w:p>
    <w:p w14:paraId="59853797" w14:textId="77777777" w:rsidR="00B71288" w:rsidRPr="00B71288" w:rsidRDefault="00B71288" w:rsidP="00532D41">
      <w:pPr>
        <w:rPr>
          <w:rFonts w:ascii="Calibri" w:hAnsi="Calibri" w:cs="Calibri"/>
          <w:lang w:val="ru-RU"/>
        </w:rPr>
      </w:pPr>
    </w:p>
    <w:p w14:paraId="4F0501DC" w14:textId="0EA34834" w:rsidR="001B7CCC" w:rsidRPr="00AD4064" w:rsidRDefault="000C3438" w:rsidP="00CA7E29">
      <w:pPr>
        <w:pStyle w:val="2"/>
        <w:rPr>
          <w:rFonts w:ascii="Calibri" w:hAnsi="Calibri" w:cs="Calibri"/>
          <w:lang w:val="ru-RU"/>
        </w:rPr>
      </w:pPr>
      <w:bookmarkStart w:id="220" w:name="_Toc46993417"/>
      <w:bookmarkStart w:id="221" w:name="_Hlk52981843"/>
      <w:r w:rsidRPr="00AD4064">
        <w:rPr>
          <w:rFonts w:ascii="Calibri" w:hAnsi="Calibri" w:cs="Calibri"/>
          <w:lang w:val="ru-RU"/>
        </w:rPr>
        <w:t>2</w:t>
      </w:r>
      <w:r w:rsidR="009B001A" w:rsidRPr="00AD4064">
        <w:rPr>
          <w:rFonts w:ascii="Calibri" w:hAnsi="Calibri" w:cs="Calibri"/>
          <w:lang w:val="ru-RU"/>
        </w:rPr>
        <w:t>.</w:t>
      </w:r>
      <w:r w:rsidR="00B85B1D" w:rsidRPr="00AD4064">
        <w:rPr>
          <w:rFonts w:ascii="Calibri" w:hAnsi="Calibri" w:cs="Calibri"/>
          <w:lang w:val="ru-RU"/>
        </w:rPr>
        <w:t>6</w:t>
      </w:r>
      <w:r w:rsidR="00150CE1" w:rsidRPr="00AD4064">
        <w:rPr>
          <w:rFonts w:ascii="Calibri" w:hAnsi="Calibri" w:cs="Calibri"/>
          <w:lang w:val="ru-RU"/>
        </w:rPr>
        <w:t>.</w:t>
      </w:r>
      <w:r w:rsidR="00150CE1" w:rsidRPr="00AD4064">
        <w:rPr>
          <w:rFonts w:ascii="Calibri" w:hAnsi="Calibri" w:cs="Calibri"/>
          <w:lang w:val="ru-RU"/>
        </w:rPr>
        <w:tab/>
      </w:r>
      <w:r w:rsidR="00CA7E29" w:rsidRPr="00AD4064">
        <w:rPr>
          <w:rFonts w:ascii="Calibri" w:hAnsi="Calibri" w:cs="Calibri"/>
          <w:lang w:val="ru-RU"/>
        </w:rPr>
        <w:t>Открытие профиля</w:t>
      </w:r>
      <w:bookmarkEnd w:id="220"/>
    </w:p>
    <w:bookmarkEnd w:id="221"/>
    <w:p w14:paraId="2E4AFC24" w14:textId="604809EA" w:rsidR="00CA7E29" w:rsidRPr="00B71288" w:rsidRDefault="00CA7E29" w:rsidP="00CA7E29">
      <w:pPr>
        <w:ind w:firstLine="708"/>
        <w:rPr>
          <w:rFonts w:ascii="Calibri" w:hAnsi="Calibri" w:cs="Calibri"/>
          <w:lang w:val="ru-RU"/>
        </w:rPr>
      </w:pPr>
      <w:r w:rsidRPr="00B71288">
        <w:rPr>
          <w:rFonts w:ascii="Calibri" w:hAnsi="Calibri" w:cs="Calibri"/>
          <w:lang w:val="ru-RU"/>
        </w:rPr>
        <w:t>Администратор М</w:t>
      </w:r>
      <w:r w:rsidR="00ED5CB6">
        <w:rPr>
          <w:rFonts w:ascii="Calibri" w:hAnsi="Calibri" w:cs="Calibri"/>
          <w:lang w:val="ru-RU"/>
        </w:rPr>
        <w:t>У</w:t>
      </w:r>
      <w:r w:rsidRPr="00B71288">
        <w:rPr>
          <w:rFonts w:ascii="Calibri" w:hAnsi="Calibri" w:cs="Calibri"/>
          <w:lang w:val="ru-RU"/>
        </w:rPr>
        <w:t xml:space="preserve"> </w:t>
      </w:r>
      <w:r w:rsidR="00602A83">
        <w:rPr>
          <w:rFonts w:ascii="Calibri" w:hAnsi="Calibri" w:cs="Calibri"/>
          <w:lang w:val="ru-RU"/>
        </w:rPr>
        <w:t>имеет</w:t>
      </w:r>
      <w:r w:rsidRPr="00B71288">
        <w:rPr>
          <w:rFonts w:ascii="Calibri" w:hAnsi="Calibri" w:cs="Calibri"/>
          <w:lang w:val="ru-RU"/>
        </w:rPr>
        <w:t xml:space="preserve"> </w:t>
      </w:r>
      <w:r w:rsidR="00557E9D">
        <w:rPr>
          <w:rFonts w:ascii="Calibri" w:hAnsi="Calibri" w:cs="Calibri"/>
          <w:lang w:val="ru-RU"/>
        </w:rPr>
        <w:t>возможность</w:t>
      </w:r>
      <w:r w:rsidRPr="00B71288">
        <w:rPr>
          <w:rFonts w:ascii="Calibri" w:hAnsi="Calibri" w:cs="Calibri"/>
          <w:lang w:val="ru-RU"/>
        </w:rPr>
        <w:t xml:space="preserve"> самостоятельно открывать и закрывать профиль для оформления направлений, а также добавлять или отменять специальности, которые ведут прием по направлениям.</w:t>
      </w:r>
    </w:p>
    <w:p w14:paraId="3E9A540D" w14:textId="20881C24" w:rsidR="00CB59AC" w:rsidRDefault="00CB59AC" w:rsidP="00866D2D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Чтобы о</w:t>
      </w:r>
      <w:r w:rsidR="00CA7E29" w:rsidRPr="00B71288">
        <w:rPr>
          <w:rFonts w:ascii="Calibri" w:hAnsi="Calibri" w:cs="Calibri"/>
          <w:lang w:val="ru-RU"/>
        </w:rPr>
        <w:t>ткрыт</w:t>
      </w:r>
      <w:r>
        <w:rPr>
          <w:rFonts w:ascii="Calibri" w:hAnsi="Calibri" w:cs="Calibri"/>
          <w:lang w:val="ru-RU"/>
        </w:rPr>
        <w:t>ь</w:t>
      </w:r>
      <w:r w:rsidR="00CA7E29" w:rsidRPr="00B71288">
        <w:rPr>
          <w:rFonts w:ascii="Calibri" w:hAnsi="Calibri" w:cs="Calibri"/>
          <w:lang w:val="ru-RU"/>
        </w:rPr>
        <w:t>/закрыт</w:t>
      </w:r>
      <w:r>
        <w:rPr>
          <w:rFonts w:ascii="Calibri" w:hAnsi="Calibri" w:cs="Calibri"/>
          <w:lang w:val="ru-RU"/>
        </w:rPr>
        <w:t>ь</w:t>
      </w:r>
      <w:r w:rsidR="00CA7E29" w:rsidRPr="00B71288">
        <w:rPr>
          <w:rFonts w:ascii="Calibri" w:hAnsi="Calibri" w:cs="Calibri"/>
          <w:lang w:val="ru-RU"/>
        </w:rPr>
        <w:t xml:space="preserve"> профил</w:t>
      </w:r>
      <w:r>
        <w:rPr>
          <w:rFonts w:ascii="Calibri" w:hAnsi="Calibri" w:cs="Calibri"/>
          <w:lang w:val="ru-RU"/>
        </w:rPr>
        <w:t xml:space="preserve">ь </w:t>
      </w:r>
      <w:r w:rsidR="00866D2D">
        <w:rPr>
          <w:rFonts w:ascii="Calibri" w:hAnsi="Calibri" w:cs="Calibri"/>
          <w:lang w:val="ru-RU"/>
        </w:rPr>
        <w:t>администратор должен работать с основным экраном (см. стр 4).</w:t>
      </w:r>
    </w:p>
    <w:p w14:paraId="209EB4E1" w14:textId="70AE0FED" w:rsidR="00CA7E29" w:rsidRDefault="00866D2D" w:rsidP="00866D2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Сначала</w:t>
      </w:r>
      <w:r w:rsidR="009E7F7F" w:rsidRPr="00B71288">
        <w:rPr>
          <w:rFonts w:ascii="Calibri" w:hAnsi="Calibri" w:cs="Calibri"/>
          <w:lang w:val="ru-RU"/>
        </w:rPr>
        <w:t xml:space="preserve"> администратор должен выбрать</w:t>
      </w:r>
      <w:r>
        <w:rPr>
          <w:rFonts w:ascii="Calibri" w:hAnsi="Calibri" w:cs="Calibri"/>
          <w:lang w:val="ru-RU"/>
        </w:rPr>
        <w:t xml:space="preserve"> на этом экране </w:t>
      </w:r>
      <w:r w:rsidR="009E7F7F" w:rsidRPr="00B71288">
        <w:rPr>
          <w:rFonts w:ascii="Calibri" w:hAnsi="Calibri" w:cs="Calibri"/>
          <w:lang w:val="ru-RU"/>
        </w:rPr>
        <w:t xml:space="preserve"> группу и профиль</w:t>
      </w:r>
      <w:r>
        <w:rPr>
          <w:rFonts w:ascii="Calibri" w:hAnsi="Calibri" w:cs="Calibri"/>
          <w:lang w:val="ru-RU"/>
        </w:rPr>
        <w:t>.</w:t>
      </w:r>
    </w:p>
    <w:p w14:paraId="7A7EF6B1" w14:textId="1FDC12A5" w:rsidR="00866D2D" w:rsidRDefault="00866D2D" w:rsidP="00866D2D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28F18C90" wp14:editId="2CDD4869">
            <wp:simplePos x="0" y="0"/>
            <wp:positionH relativeFrom="column">
              <wp:posOffset>3212283</wp:posOffset>
            </wp:positionH>
            <wp:positionV relativeFrom="paragraph">
              <wp:posOffset>34925</wp:posOffset>
            </wp:positionV>
            <wp:extent cx="191135" cy="191135"/>
            <wp:effectExtent l="0" t="0" r="0" b="0"/>
            <wp:wrapNone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lang w:val="ru-RU"/>
        </w:rPr>
        <w:t>После этого надо нажать на пиктограмму       .</w:t>
      </w:r>
    </w:p>
    <w:p w14:paraId="465FE0A2" w14:textId="1E7BAC22" w:rsidR="00866D2D" w:rsidRDefault="00866D2D" w:rsidP="00866D2D">
      <w:pPr>
        <w:rPr>
          <w:rFonts w:ascii="Calibri" w:hAnsi="Calibri" w:cs="Calibri"/>
          <w:lang w:val="ru-RU"/>
        </w:rPr>
      </w:pPr>
    </w:p>
    <w:p w14:paraId="0BB47ECE" w14:textId="77777777" w:rsidR="006F5837" w:rsidRDefault="006F5837" w:rsidP="006F5837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Откроется экран профиля:</w:t>
      </w:r>
    </w:p>
    <w:p w14:paraId="309B6FDE" w14:textId="13573CCF" w:rsidR="009E7F7F" w:rsidRPr="00B71288" w:rsidRDefault="009E7F7F" w:rsidP="006F5837">
      <w:pPr>
        <w:rPr>
          <w:rFonts w:ascii="Calibri" w:hAnsi="Calibri" w:cs="Calibri"/>
          <w:lang w:val="ru-RU"/>
        </w:rPr>
      </w:pPr>
    </w:p>
    <w:p w14:paraId="561F58E9" w14:textId="71D6AB4F" w:rsidR="009E7F7F" w:rsidRDefault="009E7F7F" w:rsidP="009E7F7F">
      <w:pPr>
        <w:ind w:firstLine="708"/>
        <w:rPr>
          <w:rFonts w:ascii="Calibri" w:hAnsi="Calibri" w:cs="Calibri"/>
          <w:lang w:val="ru-RU"/>
        </w:rPr>
      </w:pPr>
    </w:p>
    <w:p w14:paraId="5376F6BA" w14:textId="77777777" w:rsidR="00D844A3" w:rsidRPr="00B71288" w:rsidRDefault="00D844A3" w:rsidP="009E7F7F">
      <w:pPr>
        <w:ind w:firstLine="708"/>
        <w:rPr>
          <w:rFonts w:ascii="Calibri" w:hAnsi="Calibri" w:cs="Calibri"/>
          <w:lang w:val="ru-RU"/>
        </w:rPr>
      </w:pPr>
    </w:p>
    <w:p w14:paraId="0BA2C481" w14:textId="2A29A4B8" w:rsidR="009E7F7F" w:rsidRPr="00B71288" w:rsidRDefault="006F2F33" w:rsidP="009E7F7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666B9280" wp14:editId="527B09F8">
            <wp:simplePos x="0" y="0"/>
            <wp:positionH relativeFrom="column">
              <wp:posOffset>13762</wp:posOffset>
            </wp:positionH>
            <wp:positionV relativeFrom="paragraph">
              <wp:posOffset>-138248</wp:posOffset>
            </wp:positionV>
            <wp:extent cx="5937885" cy="1763395"/>
            <wp:effectExtent l="0" t="0" r="0" b="0"/>
            <wp:wrapNone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944E1" w14:textId="77777777" w:rsidR="009E7F7F" w:rsidRPr="00B71288" w:rsidRDefault="009E7F7F" w:rsidP="009E7F7F">
      <w:pPr>
        <w:ind w:firstLine="708"/>
        <w:rPr>
          <w:rFonts w:ascii="Calibri" w:hAnsi="Calibri" w:cs="Calibri"/>
          <w:lang w:val="ru-RU"/>
        </w:rPr>
      </w:pPr>
    </w:p>
    <w:p w14:paraId="41B45889" w14:textId="77777777" w:rsidR="009E7F7F" w:rsidRPr="00B71288" w:rsidRDefault="009E7F7F" w:rsidP="009E7F7F">
      <w:pPr>
        <w:ind w:firstLine="708"/>
        <w:rPr>
          <w:rFonts w:ascii="Calibri" w:hAnsi="Calibri" w:cs="Calibri"/>
          <w:lang w:val="ru-RU"/>
        </w:rPr>
      </w:pPr>
    </w:p>
    <w:p w14:paraId="3EB54FB8" w14:textId="73B47AA3" w:rsidR="009E7F7F" w:rsidRDefault="009E7F7F" w:rsidP="009E7F7F">
      <w:pPr>
        <w:ind w:firstLine="708"/>
        <w:rPr>
          <w:rFonts w:ascii="Calibri" w:hAnsi="Calibri" w:cs="Calibri"/>
          <w:lang w:val="ru-RU"/>
        </w:rPr>
      </w:pPr>
    </w:p>
    <w:p w14:paraId="6DD1B885" w14:textId="60DF07CC" w:rsidR="006F2F33" w:rsidRDefault="006F2F33" w:rsidP="009E7F7F">
      <w:pPr>
        <w:ind w:firstLine="708"/>
        <w:rPr>
          <w:rFonts w:ascii="Calibri" w:hAnsi="Calibri" w:cs="Calibri"/>
          <w:lang w:val="ru-RU"/>
        </w:rPr>
      </w:pPr>
    </w:p>
    <w:p w14:paraId="673AF632" w14:textId="77777777" w:rsidR="006F2F33" w:rsidRPr="00B71288" w:rsidRDefault="006F2F33" w:rsidP="009E7F7F">
      <w:pPr>
        <w:ind w:firstLine="708"/>
        <w:rPr>
          <w:rFonts w:ascii="Calibri" w:hAnsi="Calibri" w:cs="Calibri"/>
          <w:lang w:val="ru-RU"/>
        </w:rPr>
      </w:pPr>
    </w:p>
    <w:p w14:paraId="4CC0186A" w14:textId="77777777" w:rsidR="009E7F7F" w:rsidRPr="00B71288" w:rsidRDefault="009E7F7F" w:rsidP="009E7F7F">
      <w:pPr>
        <w:ind w:firstLine="708"/>
        <w:rPr>
          <w:rFonts w:ascii="Calibri" w:hAnsi="Calibri" w:cs="Calibri"/>
          <w:lang w:val="ru-RU"/>
        </w:rPr>
      </w:pPr>
    </w:p>
    <w:p w14:paraId="7C3C69AF" w14:textId="77777777" w:rsidR="00854E9B" w:rsidRDefault="00854E9B" w:rsidP="009E7F7F">
      <w:pPr>
        <w:ind w:firstLine="708"/>
        <w:rPr>
          <w:rFonts w:ascii="Calibri" w:hAnsi="Calibri" w:cs="Calibri"/>
          <w:i/>
          <w:sz w:val="24"/>
          <w:lang w:val="ru-RU"/>
        </w:rPr>
      </w:pPr>
    </w:p>
    <w:p w14:paraId="378FEEFB" w14:textId="77777777" w:rsidR="00961FCE" w:rsidRDefault="00961FCE" w:rsidP="009E7F7F">
      <w:pPr>
        <w:ind w:firstLine="708"/>
        <w:rPr>
          <w:rFonts w:ascii="Calibri" w:hAnsi="Calibri" w:cs="Calibri"/>
          <w:lang w:val="ru-RU"/>
        </w:rPr>
      </w:pPr>
    </w:p>
    <w:p w14:paraId="35F480E2" w14:textId="078F8D9A" w:rsidR="009E7F7F" w:rsidRDefault="00A94685" w:rsidP="009E7F7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6432" behindDoc="0" locked="1" layoutInCell="0" allowOverlap="1" wp14:anchorId="62576E06" wp14:editId="7EB4FB98">
                <wp:simplePos x="0" y="0"/>
                <wp:positionH relativeFrom="page">
                  <wp:posOffset>741045</wp:posOffset>
                </wp:positionH>
                <wp:positionV relativeFrom="page">
                  <wp:posOffset>243840</wp:posOffset>
                </wp:positionV>
                <wp:extent cx="6588760" cy="10189210"/>
                <wp:effectExtent l="0" t="0" r="0" b="0"/>
                <wp:wrapNone/>
                <wp:docPr id="1" name="Group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973B9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94657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C520A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4530D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2F882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46472" w14:textId="77777777" w:rsidR="00630834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E65B9" w14:textId="77777777" w:rsidR="00630834" w:rsidRPr="0002024B" w:rsidRDefault="00630834" w:rsidP="009E7F7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2ADF" w14:textId="77777777" w:rsidR="00630834" w:rsidRPr="002D5FE2" w:rsidRDefault="00630834" w:rsidP="009E7F7F">
                              <w:pPr>
                                <w:pStyle w:val="3"/>
                                <w:rPr>
                                  <w:sz w:val="26"/>
                                </w:rPr>
                              </w:pPr>
                              <w:r w:rsidRPr="002D5FE2">
                                <w:rPr>
                                  <w:sz w:val="26"/>
                                </w:rPr>
                                <w:t>Описание процесса деятельности</w:t>
                              </w:r>
                            </w:p>
                            <w:p w14:paraId="58967D7C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58DB09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BD7ABB5" w14:textId="77777777" w:rsidR="00630834" w:rsidRDefault="00630834" w:rsidP="009E7F7F"/>
                            <w:p w14:paraId="6BE30483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30F38C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FC3986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37804D" w14:textId="77777777" w:rsidR="00630834" w:rsidRDefault="00630834" w:rsidP="009E7F7F"/>
                            <w:p w14:paraId="4241F3C6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731B8AF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98715E6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5FE9DA" w14:textId="77777777" w:rsidR="00630834" w:rsidRDefault="00630834" w:rsidP="009E7F7F"/>
                            <w:p w14:paraId="209B2D1C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1E47A3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AF2875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AFEE17" w14:textId="77777777" w:rsidR="00630834" w:rsidRDefault="00630834" w:rsidP="009E7F7F"/>
                            <w:p w14:paraId="5A4DBD2C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5F327F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213976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A618FD" w14:textId="77777777" w:rsidR="00630834" w:rsidRDefault="00630834" w:rsidP="009E7F7F"/>
                            <w:p w14:paraId="761999CB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2DF290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BF54DB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272788" w14:textId="77777777" w:rsidR="00630834" w:rsidRDefault="00630834" w:rsidP="009E7F7F"/>
                            <w:p w14:paraId="74245B4E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CFA371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BDF34E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2BB53A" w14:textId="77777777" w:rsidR="00630834" w:rsidRDefault="00630834" w:rsidP="009E7F7F"/>
                            <w:p w14:paraId="1ED44D43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A4B8FD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599DD9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0962CE" w14:textId="77777777" w:rsidR="00630834" w:rsidRDefault="00630834" w:rsidP="009E7F7F"/>
                            <w:p w14:paraId="77202B8F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340C08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BE44C7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617722" w14:textId="77777777" w:rsidR="00630834" w:rsidRDefault="00630834" w:rsidP="009E7F7F"/>
                            <w:p w14:paraId="43244252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111E13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BBBA62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EA28A2" w14:textId="77777777" w:rsidR="00630834" w:rsidRDefault="00630834" w:rsidP="009E7F7F"/>
                            <w:p w14:paraId="262578F7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9E525B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CA3080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B33DE6" w14:textId="77777777" w:rsidR="00630834" w:rsidRDefault="00630834" w:rsidP="009E7F7F"/>
                            <w:p w14:paraId="745A5827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F4B878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55A770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055758" w14:textId="77777777" w:rsidR="00630834" w:rsidRDefault="00630834" w:rsidP="009E7F7F"/>
                            <w:p w14:paraId="1BF494C7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FC468D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2B41CD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882040" w14:textId="77777777" w:rsidR="00630834" w:rsidRDefault="00630834" w:rsidP="009E7F7F"/>
                            <w:p w14:paraId="404A1BBB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6169EA9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D1AF68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4305EA" w14:textId="77777777" w:rsidR="00630834" w:rsidRDefault="00630834" w:rsidP="009E7F7F"/>
                            <w:p w14:paraId="6D46D9BE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1C31E7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B349B4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1F4F9C" w14:textId="77777777" w:rsidR="00630834" w:rsidRDefault="00630834" w:rsidP="009E7F7F"/>
                            <w:p w14:paraId="4F3E0FFA" w14:textId="77777777" w:rsidR="00630834" w:rsidRDefault="00630834" w:rsidP="009E7F7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F7D0C6" w14:textId="77777777" w:rsidR="00630834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110570" w14:textId="77777777" w:rsidR="00630834" w:rsidRPr="00F303CF" w:rsidRDefault="00630834" w:rsidP="009E7F7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76E06" id="Group 1558" o:spid="_x0000_s1246" style="position:absolute;left:0;text-align:left;margin-left:58.35pt;margin-top:19.2pt;width:518.8pt;height:802.3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" o:allowincell="f">
                <v:rect id="Rectangle 1559" o:spid="_x0000_s12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1560" o:spid="_x0000_s12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1561" o:spid="_x0000_s12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1562" o:spid="_x0000_s12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1563" o:spid="_x0000_s12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1564" o:spid="_x0000_s12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1565" o:spid="_x0000_s12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1566" o:spid="_x0000_s12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1567" o:spid="_x0000_s12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1568" o:spid="_x0000_s12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1569" o:spid="_x0000_s12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rect id="Rectangle 1570" o:spid="_x0000_s12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  <v:textbox inset="1pt,1pt,1pt,1pt">
                    <w:txbxContent>
                      <w:p w14:paraId="261973B9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571" o:spid="_x0000_s12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  <v:textbox inset="1pt,1pt,1pt,1pt">
                    <w:txbxContent>
                      <w:p w14:paraId="39794657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2" o:spid="_x0000_s12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7C8C520A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573" o:spid="_x0000_s12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2E34530D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574" o:spid="_x0000_s12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2862F882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75" o:spid="_x0000_s12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77E46472" w14:textId="77777777" w:rsidR="00630834" w:rsidRDefault="00630834" w:rsidP="009E7F7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6" o:spid="_x0000_s12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0FEE65B9" w14:textId="77777777" w:rsidR="00630834" w:rsidRPr="0002024B" w:rsidRDefault="00630834" w:rsidP="009E7F7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77" o:spid="_x0000_s12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47C12ADF" w14:textId="77777777" w:rsidR="00630834" w:rsidRPr="002D5FE2" w:rsidRDefault="00630834" w:rsidP="009E7F7F">
                        <w:pPr>
                          <w:pStyle w:val="3"/>
                          <w:rPr>
                            <w:sz w:val="26"/>
                          </w:rPr>
                        </w:pPr>
                        <w:r w:rsidRPr="002D5FE2">
                          <w:rPr>
                            <w:sz w:val="26"/>
                          </w:rPr>
                          <w:t>Описание процесса деятельности</w:t>
                        </w:r>
                      </w:p>
                      <w:p w14:paraId="58967D7C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58DB09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BD7ABB5" w14:textId="77777777" w:rsidR="00630834" w:rsidRDefault="00630834" w:rsidP="009E7F7F"/>
                      <w:p w14:paraId="6BE30483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30F38C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FC3986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37804D" w14:textId="77777777" w:rsidR="00630834" w:rsidRDefault="00630834" w:rsidP="009E7F7F"/>
                      <w:p w14:paraId="4241F3C6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731B8AF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98715E6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5FE9DA" w14:textId="77777777" w:rsidR="00630834" w:rsidRDefault="00630834" w:rsidP="009E7F7F"/>
                      <w:p w14:paraId="209B2D1C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1E47A3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AF2875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AFEE17" w14:textId="77777777" w:rsidR="00630834" w:rsidRDefault="00630834" w:rsidP="009E7F7F"/>
                      <w:p w14:paraId="5A4DBD2C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5F327F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213976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A618FD" w14:textId="77777777" w:rsidR="00630834" w:rsidRDefault="00630834" w:rsidP="009E7F7F"/>
                      <w:p w14:paraId="761999CB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2DF290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BF54DB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272788" w14:textId="77777777" w:rsidR="00630834" w:rsidRDefault="00630834" w:rsidP="009E7F7F"/>
                      <w:p w14:paraId="74245B4E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CFA371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BDF34E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2BB53A" w14:textId="77777777" w:rsidR="00630834" w:rsidRDefault="00630834" w:rsidP="009E7F7F"/>
                      <w:p w14:paraId="1ED44D43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A4B8FD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599DD9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0962CE" w14:textId="77777777" w:rsidR="00630834" w:rsidRDefault="00630834" w:rsidP="009E7F7F"/>
                      <w:p w14:paraId="77202B8F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340C08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BE44C7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617722" w14:textId="77777777" w:rsidR="00630834" w:rsidRDefault="00630834" w:rsidP="009E7F7F"/>
                      <w:p w14:paraId="43244252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111E13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BBBA62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EA28A2" w14:textId="77777777" w:rsidR="00630834" w:rsidRDefault="00630834" w:rsidP="009E7F7F"/>
                      <w:p w14:paraId="262578F7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9E525B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CA3080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B33DE6" w14:textId="77777777" w:rsidR="00630834" w:rsidRDefault="00630834" w:rsidP="009E7F7F"/>
                      <w:p w14:paraId="745A5827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F4B878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55A770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055758" w14:textId="77777777" w:rsidR="00630834" w:rsidRDefault="00630834" w:rsidP="009E7F7F"/>
                      <w:p w14:paraId="1BF494C7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FC468D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2B41CD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882040" w14:textId="77777777" w:rsidR="00630834" w:rsidRDefault="00630834" w:rsidP="009E7F7F"/>
                      <w:p w14:paraId="404A1BBB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6169EA9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D1AF68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4305EA" w14:textId="77777777" w:rsidR="00630834" w:rsidRDefault="00630834" w:rsidP="009E7F7F"/>
                      <w:p w14:paraId="6D46D9BE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1C31E7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B349B4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1F4F9C" w14:textId="77777777" w:rsidR="00630834" w:rsidRDefault="00630834" w:rsidP="009E7F7F"/>
                      <w:p w14:paraId="4F3E0FFA" w14:textId="77777777" w:rsidR="00630834" w:rsidRDefault="00630834" w:rsidP="009E7F7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F7D0C6" w14:textId="77777777" w:rsidR="00630834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110570" w14:textId="77777777" w:rsidR="00630834" w:rsidRPr="00F303CF" w:rsidRDefault="00630834" w:rsidP="009E7F7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E7F7F" w:rsidRPr="00B71288">
        <w:rPr>
          <w:rFonts w:ascii="Calibri" w:hAnsi="Calibri" w:cs="Calibri"/>
          <w:lang w:val="ru-RU"/>
        </w:rPr>
        <w:t>В данном режиме администратор М</w:t>
      </w:r>
      <w:r w:rsidR="00AC3CB3">
        <w:rPr>
          <w:rFonts w:ascii="Calibri" w:hAnsi="Calibri" w:cs="Calibri"/>
          <w:lang w:val="ru-RU"/>
        </w:rPr>
        <w:t>У</w:t>
      </w:r>
      <w:r w:rsidR="009E7F7F" w:rsidRPr="00B71288">
        <w:rPr>
          <w:rFonts w:ascii="Calibri" w:hAnsi="Calibri" w:cs="Calibri"/>
          <w:lang w:val="ru-RU"/>
        </w:rPr>
        <w:t xml:space="preserve"> име</w:t>
      </w:r>
      <w:r w:rsidR="00AC3CB3">
        <w:rPr>
          <w:rFonts w:ascii="Calibri" w:hAnsi="Calibri" w:cs="Calibri"/>
          <w:lang w:val="ru-RU"/>
        </w:rPr>
        <w:t>ет</w:t>
      </w:r>
      <w:r w:rsidR="009E7F7F" w:rsidRPr="00B71288">
        <w:rPr>
          <w:rFonts w:ascii="Calibri" w:hAnsi="Calibri" w:cs="Calibri"/>
          <w:lang w:val="ru-RU"/>
        </w:rPr>
        <w:t xml:space="preserve"> возможность указывать адрес приема пациентов</w:t>
      </w:r>
      <w:r w:rsidR="001230FF">
        <w:rPr>
          <w:rFonts w:ascii="Calibri" w:hAnsi="Calibri" w:cs="Calibri"/>
          <w:lang w:val="ru-RU"/>
        </w:rPr>
        <w:t>;</w:t>
      </w:r>
      <w:r w:rsidR="009E7F7F" w:rsidRPr="00B71288">
        <w:rPr>
          <w:rFonts w:ascii="Calibri" w:hAnsi="Calibri" w:cs="Calibri"/>
          <w:lang w:val="ru-RU"/>
        </w:rPr>
        <w:t xml:space="preserve"> контактную информацию (телефон, комментарии по приему)</w:t>
      </w:r>
      <w:r w:rsidR="001230FF">
        <w:rPr>
          <w:rFonts w:ascii="Calibri" w:hAnsi="Calibri" w:cs="Calibri"/>
          <w:lang w:val="ru-RU"/>
        </w:rPr>
        <w:t xml:space="preserve">; </w:t>
      </w:r>
      <w:r w:rsidR="009E7F7F" w:rsidRPr="00B71288">
        <w:rPr>
          <w:rFonts w:ascii="Calibri" w:hAnsi="Calibri" w:cs="Calibri"/>
          <w:lang w:val="ru-RU"/>
        </w:rPr>
        <w:t xml:space="preserve"> даты возможности формирования направлений на данный профиль</w:t>
      </w:r>
      <w:r w:rsidR="001230FF">
        <w:rPr>
          <w:rFonts w:ascii="Calibri" w:hAnsi="Calibri" w:cs="Calibri"/>
          <w:lang w:val="ru-RU"/>
        </w:rPr>
        <w:t>;</w:t>
      </w:r>
      <w:r w:rsidR="009E7F7F" w:rsidRPr="00B71288">
        <w:rPr>
          <w:rFonts w:ascii="Calibri" w:hAnsi="Calibri" w:cs="Calibri"/>
          <w:lang w:val="ru-RU"/>
        </w:rPr>
        <w:t xml:space="preserve"> сайт учреждения, где указывается подробная информация о данном профиле.</w:t>
      </w:r>
    </w:p>
    <w:p w14:paraId="64462E28" w14:textId="60177AFB" w:rsidR="00066E58" w:rsidRDefault="00066E58" w:rsidP="009E7F7F">
      <w:pPr>
        <w:ind w:firstLine="708"/>
        <w:rPr>
          <w:rFonts w:ascii="Calibri" w:hAnsi="Calibri" w:cs="Calibri"/>
          <w:lang w:val="ru-RU"/>
        </w:rPr>
      </w:pPr>
    </w:p>
    <w:p w14:paraId="7DE7443E" w14:textId="2E227F19" w:rsidR="009E7F7F" w:rsidRPr="00B71288" w:rsidRDefault="00580D84" w:rsidP="00580D8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</w:t>
      </w:r>
      <w:r w:rsidR="009E7F7F" w:rsidRPr="00B71288">
        <w:rPr>
          <w:rFonts w:ascii="Calibri" w:hAnsi="Calibri" w:cs="Calibri"/>
          <w:lang w:val="ru-RU"/>
        </w:rPr>
        <w:t xml:space="preserve">Закрыть профиль задним числом </w:t>
      </w:r>
      <w:r w:rsidR="00F97398">
        <w:rPr>
          <w:rFonts w:ascii="Calibri" w:hAnsi="Calibri" w:cs="Calibri"/>
          <w:lang w:val="ru-RU"/>
        </w:rPr>
        <w:t>не</w:t>
      </w:r>
      <w:r w:rsidR="00741774">
        <w:rPr>
          <w:rFonts w:ascii="Calibri" w:hAnsi="Calibri" w:cs="Calibri"/>
          <w:lang w:val="ru-RU"/>
        </w:rPr>
        <w:t>возможно. Закрытие профиля доступно</w:t>
      </w:r>
      <w:r w:rsidR="009E7F7F" w:rsidRPr="00B71288">
        <w:rPr>
          <w:rFonts w:ascii="Calibri" w:hAnsi="Calibri" w:cs="Calibri"/>
          <w:lang w:val="ru-RU"/>
        </w:rPr>
        <w:t xml:space="preserve"> только </w:t>
      </w:r>
      <w:r w:rsidR="00CF3679">
        <w:rPr>
          <w:rFonts w:ascii="Calibri" w:hAnsi="Calibri" w:cs="Calibri"/>
          <w:lang w:val="ru-RU"/>
        </w:rPr>
        <w:t>после</w:t>
      </w:r>
      <w:r w:rsidR="009E7F7F" w:rsidRPr="00B71288">
        <w:rPr>
          <w:rFonts w:ascii="Calibri" w:hAnsi="Calibri" w:cs="Calibri"/>
          <w:lang w:val="ru-RU"/>
        </w:rPr>
        <w:t xml:space="preserve"> </w:t>
      </w:r>
      <w:r w:rsidR="00CF3679">
        <w:rPr>
          <w:rFonts w:ascii="Calibri" w:hAnsi="Calibri" w:cs="Calibri"/>
          <w:lang w:val="ru-RU"/>
        </w:rPr>
        <w:t>конечной</w:t>
      </w:r>
      <w:r w:rsidR="009E7F7F" w:rsidRPr="00B71288">
        <w:rPr>
          <w:rFonts w:ascii="Calibri" w:hAnsi="Calibri" w:cs="Calibri"/>
          <w:lang w:val="ru-RU"/>
        </w:rPr>
        <w:t xml:space="preserve"> даты.</w:t>
      </w:r>
    </w:p>
    <w:p w14:paraId="204785C1" w14:textId="40023DA7" w:rsidR="002430D1" w:rsidRDefault="002430D1" w:rsidP="00331839">
      <w:pPr>
        <w:rPr>
          <w:rFonts w:ascii="Calibri" w:hAnsi="Calibri" w:cs="Calibri"/>
          <w:lang w:val="ru-RU"/>
        </w:rPr>
      </w:pPr>
    </w:p>
    <w:p w14:paraId="31041486" w14:textId="45A708F2" w:rsidR="002430D1" w:rsidRDefault="002430D1" w:rsidP="009E7F7F">
      <w:pPr>
        <w:ind w:firstLine="708"/>
        <w:rPr>
          <w:rFonts w:ascii="Calibri" w:hAnsi="Calibri" w:cs="Calibri"/>
          <w:lang w:val="ru-RU"/>
        </w:rPr>
      </w:pPr>
    </w:p>
    <w:p w14:paraId="3324638A" w14:textId="77777777" w:rsidR="002430D1" w:rsidRPr="00B71288" w:rsidRDefault="002430D1" w:rsidP="00C57AFA">
      <w:pPr>
        <w:rPr>
          <w:rFonts w:ascii="Calibri" w:hAnsi="Calibri" w:cs="Calibri"/>
          <w:lang w:val="ru-RU"/>
        </w:rPr>
      </w:pPr>
    </w:p>
    <w:p w14:paraId="2DCAA9C7" w14:textId="7D35C6EF" w:rsidR="00EE0675" w:rsidRDefault="00EE0675" w:rsidP="00C57AFA">
      <w:pPr>
        <w:pStyle w:val="2"/>
        <w:numPr>
          <w:ilvl w:val="1"/>
          <w:numId w:val="11"/>
        </w:numPr>
        <w:rPr>
          <w:rFonts w:ascii="Calibri" w:hAnsi="Calibri" w:cs="Calibri"/>
          <w:lang w:val="ru-RU"/>
        </w:rPr>
      </w:pPr>
      <w:bookmarkStart w:id="222" w:name="_Toc46993418"/>
      <w:r w:rsidRPr="00B71288">
        <w:rPr>
          <w:rFonts w:ascii="Calibri" w:hAnsi="Calibri" w:cs="Calibri"/>
          <w:lang w:val="ru-RU"/>
        </w:rPr>
        <w:t>Создание расписания приема</w:t>
      </w:r>
      <w:bookmarkEnd w:id="222"/>
    </w:p>
    <w:p w14:paraId="150AD312" w14:textId="4FBB458A" w:rsidR="00EF277B" w:rsidRPr="005C73FD" w:rsidRDefault="005C73FD" w:rsidP="00EF277B">
      <w:pPr>
        <w:ind w:left="851"/>
        <w:rPr>
          <w:rFonts w:asciiTheme="minorHAnsi" w:hAnsiTheme="minorHAnsi" w:cstheme="minorHAnsi"/>
          <w:lang w:val="ru-RU"/>
        </w:rPr>
      </w:pPr>
      <w:r w:rsidRPr="005C73FD">
        <w:rPr>
          <w:rFonts w:asciiTheme="minorHAnsi" w:hAnsiTheme="minorHAnsi" w:cstheme="minorHAnsi"/>
          <w:lang w:val="ru-RU"/>
        </w:rPr>
        <w:t>Создание расписания приема по направлениям и по свободной запис</w:t>
      </w:r>
      <w:r w:rsidR="00282970">
        <w:rPr>
          <w:rFonts w:asciiTheme="minorHAnsi" w:hAnsiTheme="minorHAnsi" w:cstheme="minorHAnsi"/>
          <w:lang w:val="ru-RU"/>
        </w:rPr>
        <w:t xml:space="preserve">и </w:t>
      </w:r>
      <w:r w:rsidRPr="005C73FD">
        <w:rPr>
          <w:rFonts w:asciiTheme="minorHAnsi" w:hAnsiTheme="minorHAnsi" w:cstheme="minorHAnsi"/>
          <w:lang w:val="ru-RU"/>
        </w:rPr>
        <w:t>идентичны и отличаются только кодами специальности врача.</w:t>
      </w:r>
    </w:p>
    <w:p w14:paraId="4C4A7A26" w14:textId="77777777" w:rsidR="00C0333F" w:rsidRDefault="00EE0675" w:rsidP="00C0333F">
      <w:pPr>
        <w:pStyle w:val="af3"/>
        <w:jc w:val="center"/>
        <w:rPr>
          <w:rFonts w:asciiTheme="minorHAnsi" w:hAnsiTheme="minorHAnsi" w:cstheme="minorHAnsi"/>
          <w:sz w:val="28"/>
          <w:szCs w:val="28"/>
        </w:rPr>
      </w:pPr>
      <w:r w:rsidRPr="00F521E1">
        <w:rPr>
          <w:rFonts w:asciiTheme="minorHAnsi" w:hAnsiTheme="minorHAnsi" w:cstheme="minorHAnsi"/>
          <w:sz w:val="28"/>
          <w:szCs w:val="28"/>
        </w:rPr>
        <w:tab/>
      </w:r>
    </w:p>
    <w:p w14:paraId="135B9197" w14:textId="77777777" w:rsidR="00CB45EB" w:rsidRDefault="00F521E1" w:rsidP="00C0333F">
      <w:pPr>
        <w:pStyle w:val="af3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Подробно данный раздел описан в приложении 14 в разделе</w:t>
      </w:r>
    </w:p>
    <w:p w14:paraId="04474B1B" w14:textId="533CF149" w:rsidR="00EE0675" w:rsidRPr="00140683" w:rsidRDefault="00F521E1" w:rsidP="00140683">
      <w:pPr>
        <w:pStyle w:val="af3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F521E1">
        <w:rPr>
          <w:rFonts w:asciiTheme="minorHAnsi" w:hAnsiTheme="minorHAnsi" w:cstheme="minorHAnsi"/>
          <w:sz w:val="28"/>
          <w:szCs w:val="28"/>
        </w:rPr>
        <w:t>“</w:t>
      </w:r>
      <w:r>
        <w:rPr>
          <w:rFonts w:asciiTheme="minorHAnsi" w:hAnsiTheme="minorHAnsi" w:cstheme="minorHAnsi"/>
          <w:sz w:val="28"/>
          <w:szCs w:val="28"/>
        </w:rPr>
        <w:t>Руководст</w:t>
      </w:r>
      <w:r w:rsidR="00C0333F">
        <w:rPr>
          <w:rFonts w:asciiTheme="minorHAnsi" w:hAnsiTheme="minorHAnsi" w:cstheme="minorHAnsi"/>
          <w:sz w:val="28"/>
          <w:szCs w:val="28"/>
        </w:rPr>
        <w:t>во</w:t>
      </w:r>
      <w:r w:rsidR="00577A69">
        <w:rPr>
          <w:rFonts w:asciiTheme="minorHAnsi" w:hAnsiTheme="minorHAnsi" w:cstheme="minorHAnsi"/>
          <w:sz w:val="28"/>
          <w:szCs w:val="28"/>
        </w:rPr>
        <w:t xml:space="preserve"> по</w:t>
      </w:r>
      <w:r>
        <w:rPr>
          <w:rFonts w:asciiTheme="minorHAnsi" w:hAnsiTheme="minorHAnsi" w:cstheme="minorHAnsi"/>
          <w:sz w:val="28"/>
          <w:szCs w:val="28"/>
        </w:rPr>
        <w:t>льзователя</w:t>
      </w:r>
      <w:r w:rsidRPr="00F521E1">
        <w:rPr>
          <w:rFonts w:asciiTheme="minorHAnsi" w:hAnsiTheme="minorHAnsi" w:cstheme="minorHAnsi"/>
          <w:sz w:val="28"/>
          <w:szCs w:val="28"/>
        </w:rPr>
        <w:t>”</w:t>
      </w:r>
      <w:r>
        <w:rPr>
          <w:rFonts w:asciiTheme="minorHAnsi" w:hAnsiTheme="minorHAnsi" w:cstheme="minorHAnsi"/>
          <w:sz w:val="28"/>
          <w:szCs w:val="28"/>
        </w:rPr>
        <w:t>.</w:t>
      </w:r>
    </w:p>
    <w:sectPr w:rsidR="00EE0675" w:rsidRPr="00140683" w:rsidSect="00B870B6">
      <w:footerReference w:type="default" r:id="rId35"/>
      <w:pgSz w:w="11907" w:h="16840" w:code="9"/>
      <w:pgMar w:top="907" w:right="851" w:bottom="141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73A88E" w14:textId="77777777" w:rsidR="00767DB8" w:rsidRDefault="00767DB8" w:rsidP="00404A8C">
      <w:r>
        <w:separator/>
      </w:r>
    </w:p>
  </w:endnote>
  <w:endnote w:type="continuationSeparator" w:id="0">
    <w:p w14:paraId="47CCBA6C" w14:textId="77777777" w:rsidR="00767DB8" w:rsidRDefault="00767DB8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A42F1" w14:textId="77777777" w:rsidR="00630834" w:rsidRDefault="00630834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Pr="00217947">
      <w:rPr>
        <w:noProof/>
        <w:lang w:val="ru-RU"/>
      </w:rPr>
      <w:t>17</w:t>
    </w:r>
    <w:r>
      <w:fldChar w:fldCharType="end"/>
    </w:r>
  </w:p>
  <w:p w14:paraId="6E3701F2" w14:textId="77777777" w:rsidR="00630834" w:rsidRDefault="006308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47318" w14:textId="77777777" w:rsidR="00767DB8" w:rsidRDefault="00767DB8" w:rsidP="00404A8C">
      <w:r>
        <w:separator/>
      </w:r>
    </w:p>
  </w:footnote>
  <w:footnote w:type="continuationSeparator" w:id="0">
    <w:p w14:paraId="6BC7E72B" w14:textId="77777777" w:rsidR="00767DB8" w:rsidRDefault="00767DB8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A2942"/>
    <w:multiLevelType w:val="multilevel"/>
    <w:tmpl w:val="509264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" w15:restartNumberingAfterBreak="0">
    <w:nsid w:val="1B595264"/>
    <w:multiLevelType w:val="multilevel"/>
    <w:tmpl w:val="BAB2D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2326B"/>
    <w:multiLevelType w:val="hybridMultilevel"/>
    <w:tmpl w:val="E17C0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A374E"/>
    <w:multiLevelType w:val="multilevel"/>
    <w:tmpl w:val="E982E3F2"/>
    <w:lvl w:ilvl="0">
      <w:start w:val="2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F"/>
    <w:rsid w:val="000026EC"/>
    <w:rsid w:val="000071C6"/>
    <w:rsid w:val="00011C83"/>
    <w:rsid w:val="000127BC"/>
    <w:rsid w:val="00015F80"/>
    <w:rsid w:val="00017D1E"/>
    <w:rsid w:val="0002024B"/>
    <w:rsid w:val="000204F8"/>
    <w:rsid w:val="00023D99"/>
    <w:rsid w:val="0002770A"/>
    <w:rsid w:val="000307F8"/>
    <w:rsid w:val="00031057"/>
    <w:rsid w:val="00040537"/>
    <w:rsid w:val="00047363"/>
    <w:rsid w:val="0005757D"/>
    <w:rsid w:val="000604D8"/>
    <w:rsid w:val="0006406A"/>
    <w:rsid w:val="000653F3"/>
    <w:rsid w:val="000655FF"/>
    <w:rsid w:val="00066E58"/>
    <w:rsid w:val="0007003C"/>
    <w:rsid w:val="00073490"/>
    <w:rsid w:val="0007625F"/>
    <w:rsid w:val="0009297A"/>
    <w:rsid w:val="00095D1B"/>
    <w:rsid w:val="0009790C"/>
    <w:rsid w:val="000A00BF"/>
    <w:rsid w:val="000A47CF"/>
    <w:rsid w:val="000A7579"/>
    <w:rsid w:val="000B27FA"/>
    <w:rsid w:val="000C3438"/>
    <w:rsid w:val="000C34C1"/>
    <w:rsid w:val="000F7ABD"/>
    <w:rsid w:val="00115235"/>
    <w:rsid w:val="00116F85"/>
    <w:rsid w:val="001230FF"/>
    <w:rsid w:val="00132894"/>
    <w:rsid w:val="00136C94"/>
    <w:rsid w:val="00140683"/>
    <w:rsid w:val="00150CE1"/>
    <w:rsid w:val="0015346B"/>
    <w:rsid w:val="0016420B"/>
    <w:rsid w:val="001645AD"/>
    <w:rsid w:val="00164BFE"/>
    <w:rsid w:val="00186058"/>
    <w:rsid w:val="00191817"/>
    <w:rsid w:val="00196F52"/>
    <w:rsid w:val="001A098B"/>
    <w:rsid w:val="001A102C"/>
    <w:rsid w:val="001A3BFA"/>
    <w:rsid w:val="001A5186"/>
    <w:rsid w:val="001A5B61"/>
    <w:rsid w:val="001B7CCC"/>
    <w:rsid w:val="001C0DC0"/>
    <w:rsid w:val="001C1C76"/>
    <w:rsid w:val="001C397E"/>
    <w:rsid w:val="001C5575"/>
    <w:rsid w:val="001D5142"/>
    <w:rsid w:val="001D5BD5"/>
    <w:rsid w:val="001F0DB9"/>
    <w:rsid w:val="001F6AE7"/>
    <w:rsid w:val="0020038E"/>
    <w:rsid w:val="00210252"/>
    <w:rsid w:val="002112AE"/>
    <w:rsid w:val="00217947"/>
    <w:rsid w:val="00220DC9"/>
    <w:rsid w:val="00230EE4"/>
    <w:rsid w:val="00231F06"/>
    <w:rsid w:val="00233F37"/>
    <w:rsid w:val="0023561C"/>
    <w:rsid w:val="002413A0"/>
    <w:rsid w:val="002430D1"/>
    <w:rsid w:val="002446AB"/>
    <w:rsid w:val="00252C0E"/>
    <w:rsid w:val="002571AB"/>
    <w:rsid w:val="00274504"/>
    <w:rsid w:val="00274EA9"/>
    <w:rsid w:val="002776CB"/>
    <w:rsid w:val="0028279A"/>
    <w:rsid w:val="00282970"/>
    <w:rsid w:val="002833A3"/>
    <w:rsid w:val="00284115"/>
    <w:rsid w:val="0029635A"/>
    <w:rsid w:val="002A35FB"/>
    <w:rsid w:val="002A5F98"/>
    <w:rsid w:val="002B262C"/>
    <w:rsid w:val="002B30D8"/>
    <w:rsid w:val="002C1A07"/>
    <w:rsid w:val="002C25BD"/>
    <w:rsid w:val="002C5084"/>
    <w:rsid w:val="002C6471"/>
    <w:rsid w:val="002D5FE2"/>
    <w:rsid w:val="002F0606"/>
    <w:rsid w:val="002F4966"/>
    <w:rsid w:val="002F55C4"/>
    <w:rsid w:val="00301202"/>
    <w:rsid w:val="00307CEF"/>
    <w:rsid w:val="00312024"/>
    <w:rsid w:val="00331839"/>
    <w:rsid w:val="00335AFE"/>
    <w:rsid w:val="00347618"/>
    <w:rsid w:val="003512B7"/>
    <w:rsid w:val="00355523"/>
    <w:rsid w:val="00374463"/>
    <w:rsid w:val="00377657"/>
    <w:rsid w:val="00383170"/>
    <w:rsid w:val="00383480"/>
    <w:rsid w:val="00383923"/>
    <w:rsid w:val="003902BB"/>
    <w:rsid w:val="00390E18"/>
    <w:rsid w:val="003A3854"/>
    <w:rsid w:val="003A4443"/>
    <w:rsid w:val="003A6A8F"/>
    <w:rsid w:val="003B7D5E"/>
    <w:rsid w:val="003D6918"/>
    <w:rsid w:val="003D70F2"/>
    <w:rsid w:val="003D716D"/>
    <w:rsid w:val="003E0C45"/>
    <w:rsid w:val="003E6C32"/>
    <w:rsid w:val="003E78C6"/>
    <w:rsid w:val="003F4426"/>
    <w:rsid w:val="00401017"/>
    <w:rsid w:val="00401744"/>
    <w:rsid w:val="0040334C"/>
    <w:rsid w:val="00404A8C"/>
    <w:rsid w:val="0041025D"/>
    <w:rsid w:val="00423FE8"/>
    <w:rsid w:val="00454D26"/>
    <w:rsid w:val="00455747"/>
    <w:rsid w:val="00456DB4"/>
    <w:rsid w:val="00460ECB"/>
    <w:rsid w:val="00463B34"/>
    <w:rsid w:val="00465BCE"/>
    <w:rsid w:val="0049415F"/>
    <w:rsid w:val="004A4479"/>
    <w:rsid w:val="004A59B8"/>
    <w:rsid w:val="004B01AB"/>
    <w:rsid w:val="004B32AA"/>
    <w:rsid w:val="004B4BD2"/>
    <w:rsid w:val="004B7989"/>
    <w:rsid w:val="004C69B3"/>
    <w:rsid w:val="004E5295"/>
    <w:rsid w:val="004F02FC"/>
    <w:rsid w:val="004F12C5"/>
    <w:rsid w:val="00501B39"/>
    <w:rsid w:val="00501B47"/>
    <w:rsid w:val="005021AC"/>
    <w:rsid w:val="00502E14"/>
    <w:rsid w:val="005143B7"/>
    <w:rsid w:val="005159C2"/>
    <w:rsid w:val="005273D3"/>
    <w:rsid w:val="00532D41"/>
    <w:rsid w:val="00537C2A"/>
    <w:rsid w:val="005404CE"/>
    <w:rsid w:val="00542E99"/>
    <w:rsid w:val="0054702F"/>
    <w:rsid w:val="00550B2F"/>
    <w:rsid w:val="00550DB4"/>
    <w:rsid w:val="00557E9D"/>
    <w:rsid w:val="00562FA8"/>
    <w:rsid w:val="0056321F"/>
    <w:rsid w:val="00563E1C"/>
    <w:rsid w:val="005648E6"/>
    <w:rsid w:val="0057368D"/>
    <w:rsid w:val="00574C95"/>
    <w:rsid w:val="00577A69"/>
    <w:rsid w:val="00580D84"/>
    <w:rsid w:val="00583D8D"/>
    <w:rsid w:val="005910F3"/>
    <w:rsid w:val="005920E5"/>
    <w:rsid w:val="00592ADF"/>
    <w:rsid w:val="0059792C"/>
    <w:rsid w:val="005A5754"/>
    <w:rsid w:val="005A59E2"/>
    <w:rsid w:val="005A6B14"/>
    <w:rsid w:val="005A71F2"/>
    <w:rsid w:val="005B17AF"/>
    <w:rsid w:val="005B18EE"/>
    <w:rsid w:val="005B6D81"/>
    <w:rsid w:val="005C1FAC"/>
    <w:rsid w:val="005C2975"/>
    <w:rsid w:val="005C4FFB"/>
    <w:rsid w:val="005C73FD"/>
    <w:rsid w:val="005E373D"/>
    <w:rsid w:val="005E3EC4"/>
    <w:rsid w:val="005F13B9"/>
    <w:rsid w:val="005F5968"/>
    <w:rsid w:val="00601AC6"/>
    <w:rsid w:val="00602A83"/>
    <w:rsid w:val="0061528D"/>
    <w:rsid w:val="00627CCF"/>
    <w:rsid w:val="00630834"/>
    <w:rsid w:val="0063087C"/>
    <w:rsid w:val="00630F96"/>
    <w:rsid w:val="00641148"/>
    <w:rsid w:val="00650414"/>
    <w:rsid w:val="0065546C"/>
    <w:rsid w:val="00655F63"/>
    <w:rsid w:val="00661E2C"/>
    <w:rsid w:val="00662B2E"/>
    <w:rsid w:val="00664CA7"/>
    <w:rsid w:val="0066622E"/>
    <w:rsid w:val="00673874"/>
    <w:rsid w:val="006752F0"/>
    <w:rsid w:val="006755F9"/>
    <w:rsid w:val="0068552F"/>
    <w:rsid w:val="0069381A"/>
    <w:rsid w:val="006B03D5"/>
    <w:rsid w:val="006B2797"/>
    <w:rsid w:val="006C0F9D"/>
    <w:rsid w:val="006D274D"/>
    <w:rsid w:val="006D4A5E"/>
    <w:rsid w:val="006D5940"/>
    <w:rsid w:val="006E4ECC"/>
    <w:rsid w:val="006E5224"/>
    <w:rsid w:val="006E5351"/>
    <w:rsid w:val="006F2F33"/>
    <w:rsid w:val="006F5837"/>
    <w:rsid w:val="00706F77"/>
    <w:rsid w:val="007102AB"/>
    <w:rsid w:val="00712563"/>
    <w:rsid w:val="00741774"/>
    <w:rsid w:val="00746330"/>
    <w:rsid w:val="00747366"/>
    <w:rsid w:val="007513B7"/>
    <w:rsid w:val="00757061"/>
    <w:rsid w:val="00767DB8"/>
    <w:rsid w:val="00767FF3"/>
    <w:rsid w:val="00775241"/>
    <w:rsid w:val="00776738"/>
    <w:rsid w:val="00787DA9"/>
    <w:rsid w:val="00790464"/>
    <w:rsid w:val="00790756"/>
    <w:rsid w:val="007910AC"/>
    <w:rsid w:val="00792BC4"/>
    <w:rsid w:val="00795482"/>
    <w:rsid w:val="00796595"/>
    <w:rsid w:val="007A492C"/>
    <w:rsid w:val="007B0817"/>
    <w:rsid w:val="007B55DD"/>
    <w:rsid w:val="007C26D1"/>
    <w:rsid w:val="007E00B5"/>
    <w:rsid w:val="007E0499"/>
    <w:rsid w:val="007E1A63"/>
    <w:rsid w:val="007E3077"/>
    <w:rsid w:val="007E3FDB"/>
    <w:rsid w:val="007E51A0"/>
    <w:rsid w:val="007E7BD8"/>
    <w:rsid w:val="007F3DB4"/>
    <w:rsid w:val="007F63B8"/>
    <w:rsid w:val="0081284D"/>
    <w:rsid w:val="00820EAC"/>
    <w:rsid w:val="008431AA"/>
    <w:rsid w:val="00846C6C"/>
    <w:rsid w:val="00854E9B"/>
    <w:rsid w:val="00866D2D"/>
    <w:rsid w:val="00872D55"/>
    <w:rsid w:val="008808EA"/>
    <w:rsid w:val="0088428E"/>
    <w:rsid w:val="00887370"/>
    <w:rsid w:val="008A35DC"/>
    <w:rsid w:val="008B274A"/>
    <w:rsid w:val="008B64ED"/>
    <w:rsid w:val="008B662A"/>
    <w:rsid w:val="008C3ED8"/>
    <w:rsid w:val="008C70D3"/>
    <w:rsid w:val="008E14D8"/>
    <w:rsid w:val="008E2370"/>
    <w:rsid w:val="00901BC1"/>
    <w:rsid w:val="009159D7"/>
    <w:rsid w:val="00916B17"/>
    <w:rsid w:val="009256DD"/>
    <w:rsid w:val="00925A5B"/>
    <w:rsid w:val="0093067C"/>
    <w:rsid w:val="00936AE5"/>
    <w:rsid w:val="00942E69"/>
    <w:rsid w:val="0094589F"/>
    <w:rsid w:val="009579DD"/>
    <w:rsid w:val="00961FCE"/>
    <w:rsid w:val="009808BB"/>
    <w:rsid w:val="009821B2"/>
    <w:rsid w:val="00996619"/>
    <w:rsid w:val="009A1DED"/>
    <w:rsid w:val="009A2E30"/>
    <w:rsid w:val="009A3AF1"/>
    <w:rsid w:val="009B001A"/>
    <w:rsid w:val="009B332D"/>
    <w:rsid w:val="009D08D5"/>
    <w:rsid w:val="009D19B5"/>
    <w:rsid w:val="009D718D"/>
    <w:rsid w:val="009E0366"/>
    <w:rsid w:val="009E0F2D"/>
    <w:rsid w:val="009E2A8B"/>
    <w:rsid w:val="009E31BE"/>
    <w:rsid w:val="009E50A2"/>
    <w:rsid w:val="009E59A0"/>
    <w:rsid w:val="009E7F7F"/>
    <w:rsid w:val="009F272B"/>
    <w:rsid w:val="009F797F"/>
    <w:rsid w:val="00A04BC1"/>
    <w:rsid w:val="00A0512C"/>
    <w:rsid w:val="00A203EE"/>
    <w:rsid w:val="00A23A9F"/>
    <w:rsid w:val="00A3307A"/>
    <w:rsid w:val="00A35D8C"/>
    <w:rsid w:val="00A40D1F"/>
    <w:rsid w:val="00A451E8"/>
    <w:rsid w:val="00A50B43"/>
    <w:rsid w:val="00A57FAA"/>
    <w:rsid w:val="00A80476"/>
    <w:rsid w:val="00A81A42"/>
    <w:rsid w:val="00A82A0E"/>
    <w:rsid w:val="00A85FE1"/>
    <w:rsid w:val="00A87837"/>
    <w:rsid w:val="00A93B08"/>
    <w:rsid w:val="00A94685"/>
    <w:rsid w:val="00A96FD8"/>
    <w:rsid w:val="00AA5F1A"/>
    <w:rsid w:val="00AA753E"/>
    <w:rsid w:val="00AC327C"/>
    <w:rsid w:val="00AC3CB3"/>
    <w:rsid w:val="00AD4064"/>
    <w:rsid w:val="00AE45D0"/>
    <w:rsid w:val="00AE46A6"/>
    <w:rsid w:val="00AF46F5"/>
    <w:rsid w:val="00B027C2"/>
    <w:rsid w:val="00B15C86"/>
    <w:rsid w:val="00B31062"/>
    <w:rsid w:val="00B322CD"/>
    <w:rsid w:val="00B32F14"/>
    <w:rsid w:val="00B332F4"/>
    <w:rsid w:val="00B42ABC"/>
    <w:rsid w:val="00B456E0"/>
    <w:rsid w:val="00B45C33"/>
    <w:rsid w:val="00B53977"/>
    <w:rsid w:val="00B6766A"/>
    <w:rsid w:val="00B71288"/>
    <w:rsid w:val="00B7302E"/>
    <w:rsid w:val="00B81F77"/>
    <w:rsid w:val="00B82983"/>
    <w:rsid w:val="00B829A3"/>
    <w:rsid w:val="00B85B1D"/>
    <w:rsid w:val="00B86D35"/>
    <w:rsid w:val="00B870B6"/>
    <w:rsid w:val="00B918E2"/>
    <w:rsid w:val="00BA43BC"/>
    <w:rsid w:val="00BB3025"/>
    <w:rsid w:val="00BC185F"/>
    <w:rsid w:val="00BD3BFB"/>
    <w:rsid w:val="00BD5083"/>
    <w:rsid w:val="00BD6D20"/>
    <w:rsid w:val="00BE1589"/>
    <w:rsid w:val="00BE3FC7"/>
    <w:rsid w:val="00BF3234"/>
    <w:rsid w:val="00BF4BA8"/>
    <w:rsid w:val="00C0333F"/>
    <w:rsid w:val="00C07406"/>
    <w:rsid w:val="00C1444B"/>
    <w:rsid w:val="00C224E8"/>
    <w:rsid w:val="00C259A0"/>
    <w:rsid w:val="00C332EC"/>
    <w:rsid w:val="00C43DF1"/>
    <w:rsid w:val="00C465EF"/>
    <w:rsid w:val="00C55D25"/>
    <w:rsid w:val="00C57AFA"/>
    <w:rsid w:val="00C62D02"/>
    <w:rsid w:val="00C71106"/>
    <w:rsid w:val="00C832CE"/>
    <w:rsid w:val="00C90DAB"/>
    <w:rsid w:val="00C94C48"/>
    <w:rsid w:val="00CA2ABF"/>
    <w:rsid w:val="00CA7E29"/>
    <w:rsid w:val="00CB3269"/>
    <w:rsid w:val="00CB45EB"/>
    <w:rsid w:val="00CB59AC"/>
    <w:rsid w:val="00CC06DD"/>
    <w:rsid w:val="00CC1578"/>
    <w:rsid w:val="00CC5A83"/>
    <w:rsid w:val="00CC6878"/>
    <w:rsid w:val="00CC689C"/>
    <w:rsid w:val="00CF1261"/>
    <w:rsid w:val="00CF1C56"/>
    <w:rsid w:val="00CF3679"/>
    <w:rsid w:val="00D07B79"/>
    <w:rsid w:val="00D114E1"/>
    <w:rsid w:val="00D11CDC"/>
    <w:rsid w:val="00D1359D"/>
    <w:rsid w:val="00D163DF"/>
    <w:rsid w:val="00D2248E"/>
    <w:rsid w:val="00D251F4"/>
    <w:rsid w:val="00D34150"/>
    <w:rsid w:val="00D34929"/>
    <w:rsid w:val="00D370B6"/>
    <w:rsid w:val="00D46DF9"/>
    <w:rsid w:val="00D54FBE"/>
    <w:rsid w:val="00D5713C"/>
    <w:rsid w:val="00D66B10"/>
    <w:rsid w:val="00D844A3"/>
    <w:rsid w:val="00D86178"/>
    <w:rsid w:val="00D863CC"/>
    <w:rsid w:val="00D864FE"/>
    <w:rsid w:val="00D95C24"/>
    <w:rsid w:val="00DA1F09"/>
    <w:rsid w:val="00DB34E7"/>
    <w:rsid w:val="00DC1C75"/>
    <w:rsid w:val="00DC6FE7"/>
    <w:rsid w:val="00DE4128"/>
    <w:rsid w:val="00DE7C9D"/>
    <w:rsid w:val="00DF5519"/>
    <w:rsid w:val="00E17F57"/>
    <w:rsid w:val="00E33E5A"/>
    <w:rsid w:val="00E641EE"/>
    <w:rsid w:val="00E73A3E"/>
    <w:rsid w:val="00E90458"/>
    <w:rsid w:val="00E93C1D"/>
    <w:rsid w:val="00E95EEF"/>
    <w:rsid w:val="00E970C4"/>
    <w:rsid w:val="00EB291F"/>
    <w:rsid w:val="00EB2C7A"/>
    <w:rsid w:val="00EB43A3"/>
    <w:rsid w:val="00EB6BC3"/>
    <w:rsid w:val="00EC5EAD"/>
    <w:rsid w:val="00EC7F11"/>
    <w:rsid w:val="00ED5CB6"/>
    <w:rsid w:val="00ED7F3F"/>
    <w:rsid w:val="00EE0675"/>
    <w:rsid w:val="00EE0E9E"/>
    <w:rsid w:val="00EE603E"/>
    <w:rsid w:val="00EE67CE"/>
    <w:rsid w:val="00EF2209"/>
    <w:rsid w:val="00EF277B"/>
    <w:rsid w:val="00EF6014"/>
    <w:rsid w:val="00F03F56"/>
    <w:rsid w:val="00F12E21"/>
    <w:rsid w:val="00F303CF"/>
    <w:rsid w:val="00F30E63"/>
    <w:rsid w:val="00F3194A"/>
    <w:rsid w:val="00F36017"/>
    <w:rsid w:val="00F4499E"/>
    <w:rsid w:val="00F50635"/>
    <w:rsid w:val="00F521E1"/>
    <w:rsid w:val="00F55FB5"/>
    <w:rsid w:val="00F56193"/>
    <w:rsid w:val="00F564F6"/>
    <w:rsid w:val="00F61062"/>
    <w:rsid w:val="00F61B4B"/>
    <w:rsid w:val="00F63AB6"/>
    <w:rsid w:val="00F63D89"/>
    <w:rsid w:val="00F76A21"/>
    <w:rsid w:val="00F8125B"/>
    <w:rsid w:val="00F9106D"/>
    <w:rsid w:val="00F95FE3"/>
    <w:rsid w:val="00F97398"/>
    <w:rsid w:val="00FA1470"/>
    <w:rsid w:val="00FA41D3"/>
    <w:rsid w:val="00FB4AA6"/>
    <w:rsid w:val="00FD45A5"/>
    <w:rsid w:val="00FD5732"/>
    <w:rsid w:val="00FE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  <w15:docId w15:val="{01BEAE4E-A226-45B5-9BAA-28F67E3B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EE0675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EB9128-4282-4684-84C4-22634482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670</TotalTime>
  <Pages>13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9541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Ольга Алексеева</cp:lastModifiedBy>
  <cp:revision>285</cp:revision>
  <cp:lastPrinted>2020-10-01T17:14:00Z</cp:lastPrinted>
  <dcterms:created xsi:type="dcterms:W3CDTF">2020-10-07T10:06:00Z</dcterms:created>
  <dcterms:modified xsi:type="dcterms:W3CDTF">2020-10-07T21:26:00Z</dcterms:modified>
</cp:coreProperties>
</file>