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9D859" w14:textId="77777777" w:rsidR="00383480" w:rsidRPr="00815C7F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383480" w:rsidRPr="00815C7F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815C7F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815C7F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1D94F945" w:rsidR="00115235" w:rsidRPr="00A87E61" w:rsidRDefault="0099276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>
              <w:rPr>
                <w:rFonts w:cs="Calibri"/>
                <w:sz w:val="80"/>
                <w:szCs w:val="80"/>
              </w:rPr>
              <w:t xml:space="preserve">Приложение </w:t>
            </w:r>
            <w:bookmarkStart w:id="0" w:name="_GoBack"/>
            <w:bookmarkEnd w:id="0"/>
            <w:r w:rsidR="007E3C30" w:rsidRPr="00815C7F">
              <w:rPr>
                <w:rFonts w:cs="Calibri"/>
                <w:sz w:val="80"/>
                <w:szCs w:val="80"/>
              </w:rPr>
              <w:t xml:space="preserve"> </w:t>
            </w:r>
          </w:p>
          <w:p w14:paraId="0B9D26C2" w14:textId="26042DA8" w:rsidR="00115235" w:rsidRPr="00815C7F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 xml:space="preserve"> </w:t>
            </w:r>
            <w:r w:rsidR="00B312FD">
              <w:rPr>
                <w:rFonts w:cs="Calibri"/>
                <w:sz w:val="80"/>
                <w:szCs w:val="80"/>
              </w:rPr>
              <w:t>работа</w:t>
            </w:r>
            <w:r w:rsidRPr="00815C7F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73A51C97" w:rsidR="00383480" w:rsidRPr="00131636" w:rsidRDefault="00131636" w:rsidP="007822A1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>
              <w:rPr>
                <w:rFonts w:cs="Calibri"/>
                <w:sz w:val="80"/>
                <w:szCs w:val="80"/>
                <w:lang w:val="en-US"/>
              </w:rPr>
              <w:t>PACS</w:t>
            </w:r>
            <w:r w:rsidRPr="00A530C1">
              <w:rPr>
                <w:rFonts w:cs="Calibri"/>
                <w:sz w:val="80"/>
                <w:szCs w:val="80"/>
              </w:rPr>
              <w:t xml:space="preserve"> </w:t>
            </w:r>
            <w:r>
              <w:rPr>
                <w:rFonts w:cs="Calibri"/>
                <w:sz w:val="80"/>
                <w:szCs w:val="80"/>
              </w:rPr>
              <w:t>сервером</w:t>
            </w:r>
          </w:p>
        </w:tc>
      </w:tr>
      <w:tr w:rsidR="00383480" w:rsidRPr="00815C7F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04F7371B" w:rsidR="00851E08" w:rsidRPr="00815C7F" w:rsidRDefault="00851E08" w:rsidP="007822A1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>
              <w:rPr>
                <w:rFonts w:cs="Calibri"/>
                <w:sz w:val="48"/>
                <w:szCs w:val="48"/>
              </w:rPr>
              <w:t>Руководство пользователя</w:t>
            </w:r>
          </w:p>
        </w:tc>
      </w:tr>
      <w:tr w:rsidR="00383480" w:rsidRPr="00815C7F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815C7F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815C7F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815C7F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815C7F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815C7F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1F32D9DF" w:rsidR="00383480" w:rsidRPr="00815C7F" w:rsidRDefault="00A220B2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815C7F">
              <w:rPr>
                <w:rFonts w:cs="Calibri"/>
                <w:b/>
                <w:bCs/>
              </w:rPr>
              <w:t>.0</w:t>
            </w:r>
            <w:r>
              <w:rPr>
                <w:rFonts w:cs="Calibri"/>
                <w:b/>
                <w:bCs/>
              </w:rPr>
              <w:t>9</w:t>
            </w:r>
            <w:r w:rsidR="00815C7F">
              <w:rPr>
                <w:rFonts w:cs="Calibri"/>
                <w:b/>
                <w:bCs/>
              </w:rPr>
              <w:t>.2020</w:t>
            </w:r>
          </w:p>
        </w:tc>
      </w:tr>
    </w:tbl>
    <w:p w14:paraId="0CB124F9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53389751" w14:textId="3A9D6CEA" w:rsidR="005920E5" w:rsidRPr="00815C7F" w:rsidRDefault="00383480">
      <w:pPr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br w:type="page"/>
      </w:r>
    </w:p>
    <w:p w14:paraId="181F2CDE" w14:textId="77777777" w:rsidR="00FF4EF5" w:rsidRDefault="00EC5EAD" w:rsidP="00743AB1">
      <w:pPr>
        <w:pStyle w:val="af0"/>
        <w:rPr>
          <w:noProof/>
        </w:rPr>
      </w:pPr>
      <w:r w:rsidRPr="003B6623">
        <w:rPr>
          <w:rFonts w:ascii="Calibri" w:hAnsi="Calibri" w:cs="Calibri"/>
          <w:color w:val="000000"/>
        </w:rPr>
        <w:lastRenderedPageBreak/>
        <w:t>Оглавление</w:t>
      </w:r>
      <w:r w:rsidR="00284115" w:rsidRPr="003B6623">
        <w:rPr>
          <w:rFonts w:ascii="Calibri" w:hAnsi="Calibri" w:cs="Calibri"/>
          <w:color w:val="000000"/>
        </w:rPr>
        <w:br/>
      </w:r>
      <w:bookmarkStart w:id="1" w:name="_Toc42894265"/>
      <w:r w:rsidR="00743AB1" w:rsidRPr="00815C7F">
        <w:rPr>
          <w:rFonts w:ascii="Calibri" w:hAnsi="Calibri" w:cs="Calibri"/>
          <w:color w:val="000000"/>
          <w:sz w:val="36"/>
        </w:rPr>
        <w:fldChar w:fldCharType="begin"/>
      </w:r>
      <w:r w:rsidR="00743AB1" w:rsidRPr="003B6623">
        <w:rPr>
          <w:rFonts w:ascii="Calibri" w:hAnsi="Calibri" w:cs="Calibri"/>
          <w:color w:val="000000"/>
          <w:sz w:val="36"/>
        </w:rPr>
        <w:instrText xml:space="preserve"> TOC \o "2-2" \h \z \t "Заголовок 1;1" </w:instrText>
      </w:r>
      <w:r w:rsidR="00743AB1" w:rsidRPr="00815C7F">
        <w:rPr>
          <w:rFonts w:ascii="Calibri" w:hAnsi="Calibri" w:cs="Calibri"/>
          <w:color w:val="000000"/>
          <w:sz w:val="36"/>
        </w:rPr>
        <w:fldChar w:fldCharType="separate"/>
      </w:r>
    </w:p>
    <w:p w14:paraId="7F08FEFC" w14:textId="0CC10162" w:rsidR="00FF4EF5" w:rsidRPr="00F407DF" w:rsidRDefault="00F73541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2" w:history="1"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1.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Сокращения и обозначения</w:t>
        </w:r>
        <w:r w:rsidR="00FF4EF5">
          <w:rPr>
            <w:noProof/>
            <w:webHidden/>
          </w:rPr>
          <w:tab/>
        </w:r>
        <w:r w:rsidR="00FF4EF5">
          <w:rPr>
            <w:noProof/>
            <w:webHidden/>
          </w:rPr>
          <w:fldChar w:fldCharType="begin"/>
        </w:r>
        <w:r w:rsidR="00FF4EF5">
          <w:rPr>
            <w:noProof/>
            <w:webHidden/>
          </w:rPr>
          <w:instrText xml:space="preserve"> PAGEREF _Toc52438392 \h </w:instrText>
        </w:r>
        <w:r w:rsidR="00FF4EF5">
          <w:rPr>
            <w:noProof/>
            <w:webHidden/>
          </w:rPr>
        </w:r>
        <w:r w:rsidR="00FF4EF5">
          <w:rPr>
            <w:noProof/>
            <w:webHidden/>
          </w:rPr>
          <w:fldChar w:fldCharType="separate"/>
        </w:r>
        <w:r w:rsidR="005C14B8">
          <w:rPr>
            <w:noProof/>
            <w:webHidden/>
          </w:rPr>
          <w:t>2</w:t>
        </w:r>
        <w:r w:rsidR="00FF4EF5">
          <w:rPr>
            <w:noProof/>
            <w:webHidden/>
          </w:rPr>
          <w:fldChar w:fldCharType="end"/>
        </w:r>
      </w:hyperlink>
    </w:p>
    <w:p w14:paraId="64AF4D7F" w14:textId="00C9B81A" w:rsidR="00FF4EF5" w:rsidRPr="00F407DF" w:rsidRDefault="00F73541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6" w:history="1">
        <w:r w:rsidR="00334137">
          <w:rPr>
            <w:rStyle w:val="af1"/>
            <w:rFonts w:ascii="Calibri" w:hAnsi="Calibri" w:cs="Calibri"/>
            <w:noProof/>
            <w:lang w:val="ru-RU"/>
          </w:rPr>
          <w:t>2</w:t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Описание процесса деятельности</w:t>
        </w:r>
        <w:r w:rsidR="00FF4EF5">
          <w:rPr>
            <w:noProof/>
            <w:webHidden/>
          </w:rPr>
          <w:tab/>
        </w:r>
        <w:r w:rsidR="00B678F5">
          <w:rPr>
            <w:noProof/>
            <w:webHidden/>
            <w:lang w:val="ru-RU"/>
          </w:rPr>
          <w:t>3</w:t>
        </w:r>
      </w:hyperlink>
    </w:p>
    <w:p w14:paraId="343CE338" w14:textId="054155C6" w:rsidR="00FF4EF5" w:rsidRPr="00F407DF" w:rsidRDefault="00F73541">
      <w:pPr>
        <w:pStyle w:val="20"/>
        <w:rPr>
          <w:sz w:val="22"/>
          <w:szCs w:val="22"/>
        </w:rPr>
      </w:pPr>
      <w:hyperlink w:anchor="_Toc52438397" w:history="1">
        <w:r w:rsidR="00334137">
          <w:rPr>
            <w:rStyle w:val="af1"/>
            <w:rFonts w:cs="Calibri"/>
          </w:rPr>
          <w:t>2</w:t>
        </w:r>
        <w:r w:rsidR="00FF4EF5" w:rsidRPr="0085283B">
          <w:rPr>
            <w:rStyle w:val="af1"/>
            <w:rFonts w:cs="Calibri"/>
          </w:rPr>
          <w:t>.1</w:t>
        </w:r>
        <w:r w:rsidR="00FF4EF5" w:rsidRPr="00F407DF">
          <w:rPr>
            <w:sz w:val="22"/>
            <w:szCs w:val="22"/>
          </w:rPr>
          <w:tab/>
        </w:r>
        <w:r w:rsidR="00B06A2E">
          <w:rPr>
            <w:rStyle w:val="af1"/>
            <w:rFonts w:cs="Calibri"/>
          </w:rPr>
          <w:t xml:space="preserve">Работа с сервером изображений </w:t>
        </w:r>
        <w:r w:rsidR="00B06A2E">
          <w:rPr>
            <w:rStyle w:val="af1"/>
            <w:rFonts w:cs="Calibri"/>
            <w:lang w:val="en-US"/>
          </w:rPr>
          <w:t>PACS</w:t>
        </w:r>
        <w:r w:rsidR="00FF4EF5">
          <w:rPr>
            <w:webHidden/>
          </w:rPr>
          <w:tab/>
        </w:r>
        <w:r w:rsidR="00B678F5">
          <w:rPr>
            <w:webHidden/>
          </w:rPr>
          <w:t>3</w:t>
        </w:r>
      </w:hyperlink>
    </w:p>
    <w:p w14:paraId="1EE5AC45" w14:textId="3A6888E6" w:rsidR="00FF4EF5" w:rsidRPr="00F407DF" w:rsidRDefault="00F73541">
      <w:pPr>
        <w:pStyle w:val="20"/>
        <w:rPr>
          <w:sz w:val="22"/>
          <w:szCs w:val="22"/>
        </w:rPr>
      </w:pPr>
      <w:hyperlink w:anchor="_Toc52438398" w:history="1">
        <w:r w:rsidR="00334137">
          <w:rPr>
            <w:rStyle w:val="af1"/>
            <w:rFonts w:cs="Calibri"/>
          </w:rPr>
          <w:t>2</w:t>
        </w:r>
        <w:r w:rsidR="00FF4EF5" w:rsidRPr="0085283B">
          <w:rPr>
            <w:rStyle w:val="af1"/>
            <w:rFonts w:cs="Calibri"/>
          </w:rPr>
          <w:t>.2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Создани</w:t>
        </w:r>
        <w:r w:rsidR="00EA3929">
          <w:rPr>
            <w:rStyle w:val="af1"/>
            <w:rFonts w:cs="Calibri"/>
          </w:rPr>
          <w:t>е</w:t>
        </w:r>
        <w:r w:rsidR="00FF4EF5" w:rsidRPr="0085283B">
          <w:rPr>
            <w:rStyle w:val="af1"/>
            <w:rFonts w:cs="Calibri"/>
          </w:rPr>
          <w:t xml:space="preserve"> </w:t>
        </w:r>
        <w:r w:rsidR="00836383">
          <w:rPr>
            <w:rStyle w:val="af1"/>
            <w:rFonts w:cs="Calibri"/>
          </w:rPr>
          <w:t>собственных изображений</w:t>
        </w:r>
        <w:r w:rsidR="00FF4EF5">
          <w:rPr>
            <w:webHidden/>
          </w:rPr>
          <w:tab/>
        </w:r>
        <w:r w:rsidR="00836383">
          <w:rPr>
            <w:webHidden/>
          </w:rPr>
          <w:t>6</w:t>
        </w:r>
      </w:hyperlink>
    </w:p>
    <w:p w14:paraId="48E8590D" w14:textId="08A6C348" w:rsidR="004B7989" w:rsidRPr="00815C7F" w:rsidRDefault="00743AB1" w:rsidP="00743AB1">
      <w:pPr>
        <w:pStyle w:val="af0"/>
        <w:rPr>
          <w:rFonts w:ascii="Calibri" w:hAnsi="Calibri" w:cs="Calibri"/>
          <w:sz w:val="36"/>
        </w:rPr>
      </w:pPr>
      <w:r w:rsidRPr="00815C7F">
        <w:rPr>
          <w:rFonts w:ascii="Calibri" w:hAnsi="Calibri" w:cs="Calibri"/>
          <w:sz w:val="36"/>
        </w:rPr>
        <w:fldChar w:fldCharType="end"/>
      </w:r>
    </w:p>
    <w:p w14:paraId="583F162C" w14:textId="531760F5" w:rsidR="00EB43A3" w:rsidRPr="00815C7F" w:rsidRDefault="0002024B" w:rsidP="00404A8C">
      <w:pPr>
        <w:rPr>
          <w:rFonts w:ascii="Calibri" w:hAnsi="Calibri" w:cs="Calibri"/>
          <w:lang w:val="ru-RU"/>
        </w:rPr>
      </w:pPr>
      <w:bookmarkStart w:id="2" w:name="_Toc41315214"/>
      <w:r w:rsidRPr="00815C7F">
        <w:rPr>
          <w:rFonts w:ascii="Calibri" w:hAnsi="Calibri" w:cs="Calibri"/>
          <w:lang w:val="ru-RU"/>
        </w:rPr>
        <w:br w:type="page"/>
      </w:r>
      <w:r w:rsidR="00562CDB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8000" behindDoc="0" locked="1" layoutInCell="0" allowOverlap="1" wp14:anchorId="7A33EA8B" wp14:editId="14E5E88F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65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5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1366B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1366BB" w:rsidRPr="0002024B" w:rsidRDefault="001366BB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3583C859" w:rsidR="001366BB" w:rsidRPr="00383480" w:rsidRDefault="001366BB" w:rsidP="00EB43A3">
                              <w:pPr>
                                <w:pStyle w:val="3"/>
                              </w:pPr>
                              <w:r>
                                <w:t>Оглавление</w:t>
                              </w:r>
                            </w:p>
                            <w:p w14:paraId="6106E2BE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1366BB" w:rsidRDefault="001366BB" w:rsidP="00EB43A3"/>
                            <w:p w14:paraId="72B5ABE8" w14:textId="77777777" w:rsidR="001366BB" w:rsidRDefault="001366BB" w:rsidP="00EB43A3">
                              <w:pPr>
                                <w:pStyle w:val="3"/>
                              </w:pPr>
                              <w:bookmarkStart w:id="3" w:name="_Toc41315215"/>
                              <w:bookmarkStart w:id="4" w:name="_Toc42894266"/>
                              <w:bookmarkStart w:id="5" w:name="_Toc44507483"/>
                              <w:r>
                                <w:t>Экран входа в систему ЛЛО</w:t>
                              </w:r>
                              <w:bookmarkEnd w:id="3"/>
                              <w:bookmarkEnd w:id="4"/>
                              <w:bookmarkEnd w:id="5"/>
                            </w:p>
                            <w:p w14:paraId="3E90CF67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1366BB" w:rsidRDefault="001366BB" w:rsidP="00EB43A3"/>
                            <w:p w14:paraId="0A510093" w14:textId="77777777" w:rsidR="001366BB" w:rsidRDefault="001366BB" w:rsidP="00EB43A3">
                              <w:pPr>
                                <w:pStyle w:val="3"/>
                              </w:pPr>
                              <w:bookmarkStart w:id="6" w:name="_Toc41315216"/>
                              <w:bookmarkStart w:id="7" w:name="_Toc42894267"/>
                              <w:bookmarkStart w:id="8" w:name="_Toc44507484"/>
                              <w:r>
                                <w:t>Экран входа в систему ЛЛО</w:t>
                              </w:r>
                              <w:bookmarkEnd w:id="6"/>
                              <w:bookmarkEnd w:id="7"/>
                              <w:bookmarkEnd w:id="8"/>
                            </w:p>
                            <w:p w14:paraId="608FC43E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1366BB" w:rsidRDefault="001366BB" w:rsidP="00EB43A3"/>
                            <w:p w14:paraId="32B1D357" w14:textId="77777777" w:rsidR="001366BB" w:rsidRDefault="001366BB" w:rsidP="00EB43A3">
                              <w:pPr>
                                <w:pStyle w:val="3"/>
                              </w:pPr>
                              <w:bookmarkStart w:id="9" w:name="_Toc41315217"/>
                              <w:bookmarkStart w:id="10" w:name="_Toc42894268"/>
                              <w:bookmarkStart w:id="11" w:name="_Toc44507485"/>
                              <w:r>
                                <w:t>Экран входа в систему ЛЛО</w:t>
                              </w:r>
                              <w:bookmarkEnd w:id="9"/>
                              <w:bookmarkEnd w:id="10"/>
                              <w:bookmarkEnd w:id="11"/>
                            </w:p>
                            <w:p w14:paraId="6B059096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1366BB" w:rsidRDefault="001366BB" w:rsidP="00EB43A3"/>
                            <w:p w14:paraId="43D9B074" w14:textId="77777777" w:rsidR="001366BB" w:rsidRDefault="001366BB" w:rsidP="00EB43A3">
                              <w:pPr>
                                <w:pStyle w:val="3"/>
                              </w:pPr>
                              <w:bookmarkStart w:id="12" w:name="_Toc41315218"/>
                              <w:bookmarkStart w:id="13" w:name="_Toc42894269"/>
                              <w:bookmarkStart w:id="14" w:name="_Toc44507486"/>
                              <w:r>
                                <w:t>Экран входа в систему ЛЛО</w:t>
                              </w:r>
                              <w:bookmarkEnd w:id="12"/>
                              <w:bookmarkEnd w:id="13"/>
                              <w:bookmarkEnd w:id="14"/>
                            </w:p>
                            <w:p w14:paraId="11533007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1366BB" w:rsidRDefault="001366BB" w:rsidP="00EB43A3"/>
                            <w:p w14:paraId="5D231A73" w14:textId="77777777" w:rsidR="001366BB" w:rsidRDefault="001366BB" w:rsidP="00EB43A3">
                              <w:pPr>
                                <w:pStyle w:val="3"/>
                              </w:pPr>
                              <w:bookmarkStart w:id="15" w:name="_Toc41315219"/>
                              <w:bookmarkStart w:id="16" w:name="_Toc42894270"/>
                              <w:bookmarkStart w:id="17" w:name="_Toc44507487"/>
                              <w:r>
                                <w:t>Экран входа в систему ЛЛО</w:t>
                              </w:r>
                              <w:bookmarkEnd w:id="15"/>
                              <w:bookmarkEnd w:id="16"/>
                              <w:bookmarkEnd w:id="17"/>
                            </w:p>
                            <w:p w14:paraId="26BAA18B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1366BB" w:rsidRDefault="001366BB" w:rsidP="00EB43A3"/>
                            <w:p w14:paraId="7623B7D7" w14:textId="77777777" w:rsidR="001366BB" w:rsidRDefault="001366BB" w:rsidP="00EB43A3">
                              <w:pPr>
                                <w:pStyle w:val="3"/>
                              </w:pPr>
                              <w:bookmarkStart w:id="18" w:name="_Toc41315220"/>
                              <w:bookmarkStart w:id="19" w:name="_Toc42894271"/>
                              <w:bookmarkStart w:id="20" w:name="_Toc44507488"/>
                              <w:r>
                                <w:t>Экран входа в систему ЛЛО</w:t>
                              </w:r>
                              <w:bookmarkEnd w:id="18"/>
                              <w:bookmarkEnd w:id="19"/>
                              <w:bookmarkEnd w:id="20"/>
                            </w:p>
                            <w:p w14:paraId="5350AE5D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1366BB" w:rsidRDefault="001366BB" w:rsidP="00EB43A3"/>
                            <w:p w14:paraId="158D30A7" w14:textId="77777777" w:rsidR="001366BB" w:rsidRDefault="001366BB" w:rsidP="00EB43A3">
                              <w:pPr>
                                <w:pStyle w:val="3"/>
                              </w:pPr>
                              <w:bookmarkStart w:id="21" w:name="_Toc41315221"/>
                              <w:bookmarkStart w:id="22" w:name="_Toc42894272"/>
                              <w:bookmarkStart w:id="23" w:name="_Toc44507489"/>
                              <w:r>
                                <w:t>Экран входа в систему ЛЛО</w:t>
                              </w:r>
                              <w:bookmarkEnd w:id="21"/>
                              <w:bookmarkEnd w:id="22"/>
                              <w:bookmarkEnd w:id="23"/>
                            </w:p>
                            <w:p w14:paraId="6490450B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1366BB" w:rsidRDefault="001366BB" w:rsidP="00EB43A3"/>
                            <w:p w14:paraId="066E6F1F" w14:textId="77777777" w:rsidR="001366BB" w:rsidRDefault="001366BB" w:rsidP="00EB43A3">
                              <w:pPr>
                                <w:pStyle w:val="3"/>
                              </w:pPr>
                              <w:bookmarkStart w:id="24" w:name="_Toc41315222"/>
                              <w:bookmarkStart w:id="25" w:name="_Toc42894273"/>
                              <w:bookmarkStart w:id="26" w:name="_Toc44507490"/>
                              <w:r>
                                <w:t>Экран входа в систему ЛЛО</w:t>
                              </w:r>
                              <w:bookmarkEnd w:id="24"/>
                              <w:bookmarkEnd w:id="25"/>
                              <w:bookmarkEnd w:id="26"/>
                            </w:p>
                            <w:p w14:paraId="55A99F60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1366BB" w:rsidRDefault="001366BB" w:rsidP="00EB43A3"/>
                            <w:p w14:paraId="59408CD5" w14:textId="77777777" w:rsidR="001366BB" w:rsidRDefault="001366BB" w:rsidP="00EB43A3">
                              <w:pPr>
                                <w:pStyle w:val="3"/>
                              </w:pPr>
                              <w:bookmarkStart w:id="27" w:name="_Toc41315223"/>
                              <w:bookmarkStart w:id="28" w:name="_Toc42894274"/>
                              <w:bookmarkStart w:id="29" w:name="_Toc44507491"/>
                              <w:r>
                                <w:t>Экран входа в систему ЛЛО</w:t>
                              </w:r>
                              <w:bookmarkEnd w:id="27"/>
                              <w:bookmarkEnd w:id="28"/>
                              <w:bookmarkEnd w:id="29"/>
                            </w:p>
                            <w:p w14:paraId="1C67BF1E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1366BB" w:rsidRDefault="001366BB" w:rsidP="00EB43A3"/>
                            <w:p w14:paraId="7F402298" w14:textId="77777777" w:rsidR="001366BB" w:rsidRDefault="001366BB" w:rsidP="00EB43A3">
                              <w:pPr>
                                <w:pStyle w:val="3"/>
                              </w:pPr>
                              <w:bookmarkStart w:id="30" w:name="_Toc41315224"/>
                              <w:bookmarkStart w:id="31" w:name="_Toc42894275"/>
                              <w:bookmarkStart w:id="32" w:name="_Toc44507492"/>
                              <w:r>
                                <w:t>Экран входа в систему ЛЛО</w:t>
                              </w:r>
                              <w:bookmarkEnd w:id="30"/>
                              <w:bookmarkEnd w:id="31"/>
                              <w:bookmarkEnd w:id="32"/>
                            </w:p>
                            <w:p w14:paraId="5A7C21A5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1366BB" w:rsidRDefault="001366BB" w:rsidP="00EB43A3"/>
                            <w:p w14:paraId="172C071A" w14:textId="77777777" w:rsidR="001366BB" w:rsidRDefault="001366BB" w:rsidP="00EB43A3">
                              <w:pPr>
                                <w:pStyle w:val="3"/>
                              </w:pPr>
                              <w:bookmarkStart w:id="33" w:name="_Toc41315225"/>
                              <w:bookmarkStart w:id="34" w:name="_Toc42894276"/>
                              <w:bookmarkStart w:id="35" w:name="_Toc44507493"/>
                              <w:r>
                                <w:t>Экран входа в систему ЛЛО</w:t>
                              </w:r>
                              <w:bookmarkEnd w:id="33"/>
                              <w:bookmarkEnd w:id="34"/>
                              <w:bookmarkEnd w:id="35"/>
                            </w:p>
                            <w:p w14:paraId="0F193263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1366BB" w:rsidRDefault="001366BB" w:rsidP="00EB43A3"/>
                            <w:p w14:paraId="6DC7C657" w14:textId="77777777" w:rsidR="001366BB" w:rsidRDefault="001366BB" w:rsidP="00EB43A3">
                              <w:pPr>
                                <w:pStyle w:val="3"/>
                              </w:pPr>
                              <w:bookmarkStart w:id="36" w:name="_Toc41315226"/>
                              <w:bookmarkStart w:id="37" w:name="_Toc42894277"/>
                              <w:bookmarkStart w:id="38" w:name="_Toc44507494"/>
                              <w:r>
                                <w:t>Экран входа в систему ЛЛО</w:t>
                              </w:r>
                              <w:bookmarkEnd w:id="36"/>
                              <w:bookmarkEnd w:id="37"/>
                              <w:bookmarkEnd w:id="38"/>
                            </w:p>
                            <w:p w14:paraId="2410F496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1366BB" w:rsidRDefault="001366BB" w:rsidP="00EB43A3"/>
                            <w:p w14:paraId="31E751ED" w14:textId="77777777" w:rsidR="001366BB" w:rsidRDefault="001366BB" w:rsidP="00EB43A3">
                              <w:pPr>
                                <w:pStyle w:val="3"/>
                              </w:pPr>
                              <w:bookmarkStart w:id="39" w:name="_Toc41315227"/>
                              <w:bookmarkStart w:id="40" w:name="_Toc42894278"/>
                              <w:bookmarkStart w:id="41" w:name="_Toc44507495"/>
                              <w:r>
                                <w:t>Экран входа в систему ЛЛО</w:t>
                              </w:r>
                              <w:bookmarkEnd w:id="39"/>
                              <w:bookmarkEnd w:id="40"/>
                              <w:bookmarkEnd w:id="41"/>
                            </w:p>
                            <w:p w14:paraId="123EBAD5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1366BB" w:rsidRDefault="001366BB" w:rsidP="00EB43A3"/>
                            <w:p w14:paraId="7EAB56B0" w14:textId="77777777" w:rsidR="001366BB" w:rsidRDefault="001366BB" w:rsidP="00EB43A3">
                              <w:pPr>
                                <w:pStyle w:val="3"/>
                              </w:pPr>
                              <w:bookmarkStart w:id="42" w:name="_Toc41315228"/>
                              <w:bookmarkStart w:id="43" w:name="_Toc42894279"/>
                              <w:bookmarkStart w:id="44" w:name="_Toc44507496"/>
                              <w:r>
                                <w:t>Экран входа в систему ЛЛО</w:t>
                              </w:r>
                              <w:bookmarkEnd w:id="42"/>
                              <w:bookmarkEnd w:id="43"/>
                              <w:bookmarkEnd w:id="44"/>
                            </w:p>
                            <w:p w14:paraId="0E29AC4E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1366BB" w:rsidRDefault="001366BB" w:rsidP="00EB43A3"/>
                            <w:p w14:paraId="6DE85BC9" w14:textId="77777777" w:rsidR="001366BB" w:rsidRDefault="001366BB" w:rsidP="00EB43A3">
                              <w:pPr>
                                <w:pStyle w:val="3"/>
                              </w:pPr>
                              <w:bookmarkStart w:id="45" w:name="_Toc41315229"/>
                              <w:bookmarkStart w:id="46" w:name="_Toc42894280"/>
                              <w:bookmarkStart w:id="47" w:name="_Toc44507497"/>
                              <w:r>
                                <w:t>Экран входа в систему ЛЛО</w:t>
                              </w:r>
                              <w:bookmarkEnd w:id="45"/>
                              <w:bookmarkEnd w:id="46"/>
                              <w:bookmarkEnd w:id="47"/>
                            </w:p>
                            <w:p w14:paraId="0616260F" w14:textId="77777777" w:rsidR="001366BB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1366BB" w:rsidRPr="00F303CF" w:rsidRDefault="001366BB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33EA8B" id="Group 720" o:spid="_x0000_s1026" style="position:absolute;left:0;text-align:left;margin-left:57pt;margin-top:19.75pt;width:518.8pt;height:802.3pt;z-index:251648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8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OXzPhCMgVx8AAAD//wMAUEsBAi0AFAAGAAgAAAAhANvh9svuAAAAhQEAABMAAAAAAAAAAAAAAAAA&#10;AAAAAFtDb250ZW50X1R5cGVzXS54bWxQSwECLQAUAAYACAAAACEAWvQsW78AAAAVAQAACwAAAAAA&#10;AAAAAAAAAAAfAQAAX3JlbHMvLnJlbHNQSwECLQAUAAYACAAAACEAJlBvMcAAAADcAAAADwAAAAAA&#10;AAAAAAAAAAAHAgAAZHJzL2Rvd25yZXYueG1sUEsFBgAAAAADAAMAtwAAAPQ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wR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MD+c&#10;CUdAbr4AAAD//wMAUEsBAi0AFAAGAAgAAAAhANvh9svuAAAAhQEAABMAAAAAAAAAAAAAAAAAAAAA&#10;AFtDb250ZW50X1R5cGVzXS54bWxQSwECLQAUAAYACAAAACEAWvQsW78AAAAVAQAACwAAAAAAAAAA&#10;AAAAAAAfAQAAX3JlbHMvLnJlbHNQSwECLQAUAAYACAAAACEAeQYMEb0AAADcAAAADwAAAAAAAAAA&#10;AAAAAAAHAgAAZHJzL2Rvd25yZXYueG1sUEsFBgAAAAADAAMAtwAAAPECAAAAAA==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K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At8z4QjI1QcAAP//AwBQSwECLQAUAAYACAAAACEA2+H2y+4AAACFAQAAEwAAAAAAAAAAAAAAAAAA&#10;AAAAW0NvbnRlbnRfVHlwZXNdLnhtbFBLAQItABQABgAIAAAAIQBa9CxbvwAAABUBAAALAAAAAAAA&#10;AAAAAAAAAB8BAABfcmVscy8ucmVsc1BLAQItABQABgAIAAAAIQAWSqmKvwAAANwAAAAPAAAAAAAA&#10;AAAAAAAAAAcCAABkcnMvZG93bnJldi54bWxQSwUGAAAAAAMAAwC3AAAA8wIAAAAA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f9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Ct8z4QjI1QcAAP//AwBQSwECLQAUAAYACAAAACEA2+H2y+4AAACFAQAAEwAAAAAAAAAAAAAAAAAA&#10;AAAAW0NvbnRlbnRfVHlwZXNdLnhtbFBLAQItABQABgAIAAAAIQBa9CxbvwAAABUBAAALAAAAAAAA&#10;AAAAAAAAAB8BAABfcmVscy8ucmVsc1BLAQItABQABgAIAAAAIQDmmDf9vwAAANwAAAAPAAAAAAAA&#10;AAAAAAAAAAcCAABkcnMvZG93bnJldi54bWxQSwUGAAAAAAMAAwC3AAAA8wIAAAAA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Jm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idSSZsMAAADcAAAADwAA&#10;AAAAAAAAAAAAAAAHAgAAZHJzL2Rvd25yZXYueG1sUEsFBgAAAAADAAMAtwAAAPc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oS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Bj0KEsMAAADcAAAADwAA&#10;AAAAAAAAAAAAAAAHAgAAZHJzL2Rvd25yZXYueG1sUEsFBgAAAAADAAMAtwAAAPc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+J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Bt8z4QjI1QcAAP//AwBQSwECLQAUAAYACAAAACEA2+H2y+4AAACFAQAAEwAAAAAAAAAAAAAAAAAA&#10;AAAAW0NvbnRlbnRfVHlwZXNdLnhtbFBLAQItABQABgAIAAAAIQBa9CxbvwAAABUBAAALAAAAAAAA&#10;AAAAAAAAAB8BAABfcmVscy8ucmVsc1BLAQItABQABgAIAAAAIQBpca+JvwAAANwAAAAPAAAAAAAA&#10;AAAAAAAAAAcCAABkcnMvZG93bnJldi54bWxQSwUGAAAAAAMAAwC3AAAA8wIAAAAA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Rl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DHa3ieCUdAbv8BAAD//wMAUEsBAi0AFAAGAAgAAAAhANvh9svuAAAAhQEAABMAAAAAAAAAAAAA&#10;AAAAAAAAAFtDb250ZW50X1R5cGVzXS54bWxQSwECLQAUAAYACAAAACEAWvQsW78AAAAVAQAACwAA&#10;AAAAAAAAAAAAAAAfAQAAX3JlbHMvLnJlbHNQSwECLQAUAAYACAAAACEA9u+UZcMAAADcAAAADwAA&#10;AAAAAAAAAAAAAAAHAgAAZHJzL2Rvd25yZXYueG1sUEsFBgAAAAADAAMAtwAAAPcCAAAAAA==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Kk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VqbzqQjIOcvAAAA//8DAFBLAQItABQABgAIAAAAIQDb4fbL7gAAAIUBAAATAAAAAAAAAAAAAAAA&#10;AAAAAABbQ29udGVudF9UeXBlc10ueG1sUEsBAi0AFAAGAAgAAAAhAFr0LFu/AAAAFQEAAAsAAAAA&#10;AAAAAAAAAAAAHwEAAF9yZWxzLy5yZWxzUEsBAi0AFAAGAAgAAAAhAAPDgqTBAAAA3AAAAA8AAAAA&#10;AAAAAAAAAAAABwIAAGRycy9kb3ducmV2LnhtbFBLBQYAAAAAAwADALcAAAD1AgAAAAA=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" filled="f" stroked="f" strokeweight=".25pt">
                  <v:textbox inset="1pt,1pt,1pt,1pt">
                    <w:txbxContent>
                      <w:p w14:paraId="484B83B3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fz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+&#10;PBOPgNz+AQAA//8DAFBLAQItABQABgAIAAAAIQDb4fbL7gAAAIUBAAATAAAAAAAAAAAAAAAAAAAA&#10;AABbQ29udGVudF9UeXBlc10ueG1sUEsBAi0AFAAGAAgAAAAhAFr0LFu/AAAAFQEAAAsAAAAAAAAA&#10;AAAAAAAAHwEAAF9yZWxzLy5yZWxzUEsBAi0AFAAGAAgAAAAhALzol/O+AAAA3AAAAA8AAAAAAAAA&#10;AAAAAAAABwIAAGRycy9kb3ducmV2LnhtbFBLBQYAAAAAAwADALcAAADyAgAAAAA=&#10;" filled="f" stroked="f" strokeweight=".25pt">
                  <v:textbox inset="1pt,1pt,1pt,1pt">
                    <w:txbxContent>
                      <w:p w14:paraId="1BCA3134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Jo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dD6B55l4BOTqAQAA//8DAFBLAQItABQABgAIAAAAIQDb4fbL7gAAAIUBAAATAAAAAAAAAAAAAAAA&#10;AAAAAABbQ29udGVudF9UeXBlc10ueG1sUEsBAi0AFAAGAAgAAAAhAFr0LFu/AAAAFQEAAAsAAAAA&#10;AAAAAAAAAAAAHwEAAF9yZWxzLy5yZWxzUEsBAi0AFAAGAAgAAAAhANOkMmjBAAAA3AAAAA8AAAAA&#10;AAAAAAAAAAAABwIAAGRycy9kb3ducmV2LnhtbFBLBQYAAAAAAwADALcAAAD1AgAAAAA=&#10;" filled="f" stroked="f" strokeweight=".25pt">
                  <v:textbox inset="1pt,1pt,1pt,1pt">
                    <w:txbxContent>
                      <w:p w14:paraId="246498DB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w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rLnDfyeiUdA7n8AAAD//wMAUEsBAi0AFAAGAAgAAAAhANvh9svuAAAAhQEAABMAAAAAAAAAAAAA&#10;AAAAAAAAAFtDb250ZW50X1R5cGVzXS54bWxQSwECLQAUAAYACAAAACEAWvQsW78AAAAVAQAACwAA&#10;AAAAAAAAAAAAAAAfAQAAX3JlbHMvLnJlbHNQSwECLQAUAAYACAAAACEAI3asH8MAAADcAAAADwAA&#10;AAAAAAAAAAAAAAAHAgAAZHJzL2Rvd25yZXYueG1sUEsFBgAAAAADAAMAtwAAAPcCAAAAAA==&#10;" filled="f" stroked="f" strokeweight=".25pt">
                  <v:textbox inset="1pt,1pt,1pt,1pt">
                    <w:txbxContent>
                      <w:p w14:paraId="7DC1FA55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m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" filled="f" stroked="f" strokeweight=".25pt">
                  <v:textbox inset="1pt,1pt,1pt,1pt">
                    <w:txbxContent>
                      <w:p w14:paraId="3CB8FD00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" filled="f" stroked="f" strokeweight=".25pt">
                  <v:textbox inset="1pt,1pt,1pt,1pt">
                    <w:txbxContent>
                      <w:p w14:paraId="5801BBB4" w14:textId="77777777" w:rsidR="001366BB" w:rsidRDefault="001366BB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" filled="f" stroked="f" strokeweight=".25pt">
                  <v:textbox inset="1pt,1pt,1pt,1pt">
                    <w:txbxContent>
                      <w:p w14:paraId="467E0C4A" w14:textId="77777777" w:rsidR="001366BB" w:rsidRPr="0002024B" w:rsidRDefault="001366BB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o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pB&#10;ukzh90w8AnLzBgAA//8DAFBLAQItABQABgAIAAAAIQDb4fbL7gAAAIUBAAATAAAAAAAAAAAAAAAA&#10;AAAAAABbQ29udGVudF9UeXBlc10ueG1sUEsBAi0AFAAGAAgAAAAhAFr0LFu/AAAAFQEAAAsAAAAA&#10;AAAAAAAAAAAAHwEAAF9yZWxzLy5yZWxzUEsBAi0AFAAGAAgAAAAhAFxNqhzBAAAA3AAAAA8AAAAA&#10;AAAAAAAAAAAABwIAAGRycy9kb3ducmV2LnhtbFBLBQYAAAAAAwADALcAAAD1AgAAAAA=&#10;" filled="f" stroked="f" strokeweight=".25pt">
                  <v:textbox inset="1pt,1pt,1pt,1pt">
                    <w:txbxContent>
                      <w:p w14:paraId="5A17E05B" w14:textId="3583C859" w:rsidR="001366BB" w:rsidRPr="00383480" w:rsidRDefault="001366BB" w:rsidP="00EB43A3">
                        <w:pPr>
                          <w:pStyle w:val="3"/>
                        </w:pPr>
                        <w:r>
                          <w:t>Оглавление</w:t>
                        </w:r>
                      </w:p>
                      <w:p w14:paraId="6106E2BE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56B23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1366BB" w:rsidRDefault="001366BB" w:rsidP="00EB43A3"/>
                      <w:p w14:paraId="72B5ABE8" w14:textId="77777777" w:rsidR="001366BB" w:rsidRDefault="001366BB" w:rsidP="00EB43A3">
                        <w:pPr>
                          <w:pStyle w:val="3"/>
                        </w:pPr>
                        <w:bookmarkStart w:id="47" w:name="_Toc41315215"/>
                        <w:bookmarkStart w:id="48" w:name="_Toc42894266"/>
                        <w:bookmarkStart w:id="49" w:name="_Toc44507483"/>
                        <w:r>
                          <w:t>Экран входа в систему ЛЛО</w:t>
                        </w:r>
                        <w:bookmarkEnd w:id="47"/>
                        <w:bookmarkEnd w:id="48"/>
                        <w:bookmarkEnd w:id="49"/>
                      </w:p>
                      <w:p w14:paraId="3E90CF67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718074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1366BB" w:rsidRDefault="001366BB" w:rsidP="00EB43A3"/>
                      <w:p w14:paraId="0A510093" w14:textId="77777777" w:rsidR="001366BB" w:rsidRDefault="001366BB" w:rsidP="00EB43A3">
                        <w:pPr>
                          <w:pStyle w:val="3"/>
                        </w:pPr>
                        <w:bookmarkStart w:id="50" w:name="_Toc41315216"/>
                        <w:bookmarkStart w:id="51" w:name="_Toc42894267"/>
                        <w:bookmarkStart w:id="52" w:name="_Toc44507484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608FC43E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86B40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1366BB" w:rsidRDefault="001366BB" w:rsidP="00EB43A3"/>
                      <w:p w14:paraId="32B1D357" w14:textId="77777777" w:rsidR="001366BB" w:rsidRDefault="001366BB" w:rsidP="00EB43A3">
                        <w:pPr>
                          <w:pStyle w:val="3"/>
                        </w:pPr>
                        <w:bookmarkStart w:id="53" w:name="_Toc41315217"/>
                        <w:bookmarkStart w:id="54" w:name="_Toc42894268"/>
                        <w:bookmarkStart w:id="55" w:name="_Toc44507485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6B059096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88BE7B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1366BB" w:rsidRDefault="001366BB" w:rsidP="00EB43A3"/>
                      <w:p w14:paraId="43D9B074" w14:textId="77777777" w:rsidR="001366BB" w:rsidRDefault="001366BB" w:rsidP="00EB43A3">
                        <w:pPr>
                          <w:pStyle w:val="3"/>
                        </w:pPr>
                        <w:bookmarkStart w:id="56" w:name="_Toc41315218"/>
                        <w:bookmarkStart w:id="57" w:name="_Toc42894269"/>
                        <w:bookmarkStart w:id="58" w:name="_Toc44507486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11533007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6646DF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1366BB" w:rsidRDefault="001366BB" w:rsidP="00EB43A3"/>
                      <w:p w14:paraId="5D231A73" w14:textId="77777777" w:rsidR="001366BB" w:rsidRDefault="001366BB" w:rsidP="00EB43A3">
                        <w:pPr>
                          <w:pStyle w:val="3"/>
                        </w:pPr>
                        <w:bookmarkStart w:id="59" w:name="_Toc41315219"/>
                        <w:bookmarkStart w:id="60" w:name="_Toc42894270"/>
                        <w:bookmarkStart w:id="61" w:name="_Toc44507487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26BAA18B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41D52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1366BB" w:rsidRDefault="001366BB" w:rsidP="00EB43A3"/>
                      <w:p w14:paraId="7623B7D7" w14:textId="77777777" w:rsidR="001366BB" w:rsidRDefault="001366BB" w:rsidP="00EB43A3">
                        <w:pPr>
                          <w:pStyle w:val="3"/>
                        </w:pPr>
                        <w:bookmarkStart w:id="62" w:name="_Toc41315220"/>
                        <w:bookmarkStart w:id="63" w:name="_Toc42894271"/>
                        <w:bookmarkStart w:id="64" w:name="_Toc44507488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5350AE5D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DF7FB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1366BB" w:rsidRDefault="001366BB" w:rsidP="00EB43A3"/>
                      <w:p w14:paraId="158D30A7" w14:textId="77777777" w:rsidR="001366BB" w:rsidRDefault="001366BB" w:rsidP="00EB43A3">
                        <w:pPr>
                          <w:pStyle w:val="3"/>
                        </w:pPr>
                        <w:bookmarkStart w:id="65" w:name="_Toc41315221"/>
                        <w:bookmarkStart w:id="66" w:name="_Toc42894272"/>
                        <w:bookmarkStart w:id="67" w:name="_Toc44507489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6490450B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590B0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1366BB" w:rsidRDefault="001366BB" w:rsidP="00EB43A3"/>
                      <w:p w14:paraId="066E6F1F" w14:textId="77777777" w:rsidR="001366BB" w:rsidRDefault="001366BB" w:rsidP="00EB43A3">
                        <w:pPr>
                          <w:pStyle w:val="3"/>
                        </w:pPr>
                        <w:bookmarkStart w:id="68" w:name="_Toc41315222"/>
                        <w:bookmarkStart w:id="69" w:name="_Toc42894273"/>
                        <w:bookmarkStart w:id="70" w:name="_Toc44507490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55A99F60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53F8AB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1366BB" w:rsidRDefault="001366BB" w:rsidP="00EB43A3"/>
                      <w:p w14:paraId="59408CD5" w14:textId="77777777" w:rsidR="001366BB" w:rsidRDefault="001366BB" w:rsidP="00EB43A3">
                        <w:pPr>
                          <w:pStyle w:val="3"/>
                        </w:pPr>
                        <w:bookmarkStart w:id="71" w:name="_Toc41315223"/>
                        <w:bookmarkStart w:id="72" w:name="_Toc42894274"/>
                        <w:bookmarkStart w:id="73" w:name="_Toc44507491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1C67BF1E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B9F6A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1366BB" w:rsidRDefault="001366BB" w:rsidP="00EB43A3"/>
                      <w:p w14:paraId="7F402298" w14:textId="77777777" w:rsidR="001366BB" w:rsidRDefault="001366BB" w:rsidP="00EB43A3">
                        <w:pPr>
                          <w:pStyle w:val="3"/>
                        </w:pPr>
                        <w:bookmarkStart w:id="74" w:name="_Toc41315224"/>
                        <w:bookmarkStart w:id="75" w:name="_Toc42894275"/>
                        <w:bookmarkStart w:id="76" w:name="_Toc44507492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5A7C21A5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239DAB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1366BB" w:rsidRDefault="001366BB" w:rsidP="00EB43A3"/>
                      <w:p w14:paraId="172C071A" w14:textId="77777777" w:rsidR="001366BB" w:rsidRDefault="001366BB" w:rsidP="00EB43A3">
                        <w:pPr>
                          <w:pStyle w:val="3"/>
                        </w:pPr>
                        <w:bookmarkStart w:id="77" w:name="_Toc41315225"/>
                        <w:bookmarkStart w:id="78" w:name="_Toc42894276"/>
                        <w:bookmarkStart w:id="79" w:name="_Toc44507493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0F193263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AEAD72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1366BB" w:rsidRDefault="001366BB" w:rsidP="00EB43A3"/>
                      <w:p w14:paraId="6DC7C657" w14:textId="77777777" w:rsidR="001366BB" w:rsidRDefault="001366BB" w:rsidP="00EB43A3">
                        <w:pPr>
                          <w:pStyle w:val="3"/>
                        </w:pPr>
                        <w:bookmarkStart w:id="80" w:name="_Toc41315226"/>
                        <w:bookmarkStart w:id="81" w:name="_Toc42894277"/>
                        <w:bookmarkStart w:id="82" w:name="_Toc44507494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2410F496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83F76F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1366BB" w:rsidRDefault="001366BB" w:rsidP="00EB43A3"/>
                      <w:p w14:paraId="31E751ED" w14:textId="77777777" w:rsidR="001366BB" w:rsidRDefault="001366BB" w:rsidP="00EB43A3">
                        <w:pPr>
                          <w:pStyle w:val="3"/>
                        </w:pPr>
                        <w:bookmarkStart w:id="83" w:name="_Toc41315227"/>
                        <w:bookmarkStart w:id="84" w:name="_Toc42894278"/>
                        <w:bookmarkStart w:id="85" w:name="_Toc44507495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123EBAD5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9226AB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1366BB" w:rsidRDefault="001366BB" w:rsidP="00EB43A3"/>
                      <w:p w14:paraId="7EAB56B0" w14:textId="77777777" w:rsidR="001366BB" w:rsidRDefault="001366BB" w:rsidP="00EB43A3">
                        <w:pPr>
                          <w:pStyle w:val="3"/>
                        </w:pPr>
                        <w:bookmarkStart w:id="86" w:name="_Toc41315228"/>
                        <w:bookmarkStart w:id="87" w:name="_Toc42894279"/>
                        <w:bookmarkStart w:id="88" w:name="_Toc44507496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0E29AC4E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C3EFD8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1366BB" w:rsidRDefault="001366BB" w:rsidP="00EB43A3"/>
                      <w:p w14:paraId="6DE85BC9" w14:textId="77777777" w:rsidR="001366BB" w:rsidRDefault="001366BB" w:rsidP="00EB43A3">
                        <w:pPr>
                          <w:pStyle w:val="3"/>
                        </w:pPr>
                        <w:bookmarkStart w:id="89" w:name="_Toc41315229"/>
                        <w:bookmarkStart w:id="90" w:name="_Toc42894280"/>
                        <w:bookmarkStart w:id="91" w:name="_Toc44507497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0616260F" w14:textId="77777777" w:rsidR="001366BB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EC0A1" w14:textId="77777777" w:rsidR="001366BB" w:rsidRPr="00F303CF" w:rsidRDefault="001366BB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7428807" w14:textId="77777777" w:rsidR="00EB43A3" w:rsidRPr="00815C7F" w:rsidRDefault="00EB43A3" w:rsidP="009E50A2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bookmarkStart w:id="48" w:name="_Toc6828918"/>
      <w:bookmarkStart w:id="49" w:name="_Toc52438392"/>
      <w:r w:rsidRPr="00815C7F">
        <w:rPr>
          <w:rFonts w:ascii="Calibri" w:hAnsi="Calibri" w:cs="Calibri"/>
          <w:lang w:val="ru-RU"/>
        </w:rPr>
        <w:lastRenderedPageBreak/>
        <w:t>Сокращения и обозначения</w:t>
      </w:r>
      <w:bookmarkEnd w:id="48"/>
      <w:bookmarkEnd w:id="4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815C7F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0" w:name="_Toc4166899"/>
            <w:bookmarkStart w:id="51" w:name="_Toc4169807"/>
            <w:bookmarkStart w:id="52" w:name="_Toc4428296"/>
            <w:r w:rsidRPr="00815C7F">
              <w:rPr>
                <w:rFonts w:ascii="Calibri" w:hAnsi="Calibri" w:cs="Calibri"/>
                <w:lang w:val="ru-RU"/>
              </w:rPr>
              <w:t>Термин</w:t>
            </w:r>
            <w:bookmarkEnd w:id="50"/>
            <w:bookmarkEnd w:id="51"/>
            <w:bookmarkEnd w:id="52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53" w:name="_Toc4166900"/>
            <w:bookmarkStart w:id="54" w:name="_Toc4169808"/>
            <w:bookmarkStart w:id="55" w:name="_Toc4428297"/>
            <w:r w:rsidRPr="00815C7F">
              <w:rPr>
                <w:rFonts w:ascii="Calibri" w:hAnsi="Calibri" w:cs="Calibri"/>
                <w:lang w:val="ru-RU"/>
              </w:rPr>
              <w:t>Определение</w:t>
            </w:r>
            <w:bookmarkEnd w:id="53"/>
            <w:bookmarkEnd w:id="54"/>
            <w:bookmarkEnd w:id="55"/>
          </w:p>
        </w:tc>
      </w:tr>
      <w:tr w:rsidR="00EB43A3" w:rsidRPr="00815C7F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815C7F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08D62359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46CEC56E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815C7F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7019678" w14:textId="77777777" w:rsid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Quick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Response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Code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отклика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) – матричный </w:t>
            </w:r>
          </w:p>
          <w:p w14:paraId="51A8CF53" w14:textId="02F63252" w:rsidR="00EB43A3" w:rsidRP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(двумерный) штрих-код, размещаемый на оборотной стороне электронной карты «Единая карта петербуржца» и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содерж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а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щий идентификатор карты</w:t>
            </w:r>
          </w:p>
        </w:tc>
      </w:tr>
      <w:tr w:rsidR="00EB43A3" w:rsidRPr="00815C7F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3E526F3F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Обяза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815C7F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815C7F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0A132E5C" w:rsidR="00230EE4" w:rsidRPr="00815C7F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егиональная информационная система, которая автоматиз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и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рует региональные процессы здравоохранения и создает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единое информационное поле для обмена данными между медицинскими учреждениями, органами управления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здравоохранением и гражданами</w:t>
            </w:r>
          </w:p>
        </w:tc>
      </w:tr>
      <w:tr w:rsidR="00D863CC" w:rsidRPr="00815C7F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0C4271A6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BB0C756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Операционная система</w:t>
            </w:r>
          </w:p>
        </w:tc>
      </w:tr>
      <w:tr w:rsidR="00D863CC" w:rsidRPr="00815C7F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17DBE29F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1CE6322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Территориальный фонд обязательного медицинского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страхования</w:t>
            </w:r>
          </w:p>
        </w:tc>
      </w:tr>
      <w:tr w:rsidR="0059792C" w:rsidRPr="00815C7F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597C91AA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1AECFEF3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815C7F" w14:paraId="491CD264" w14:textId="77777777" w:rsidTr="00993D61">
        <w:trPr>
          <w:trHeight w:val="411"/>
        </w:trPr>
        <w:tc>
          <w:tcPr>
            <w:tcW w:w="1874" w:type="dxa"/>
            <w:shd w:val="clear" w:color="auto" w:fill="auto"/>
            <w:vAlign w:val="center"/>
          </w:tcPr>
          <w:p w14:paraId="00264DCE" w14:textId="028B812E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83889D" w14:textId="3CE76AC6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993D61" w:rsidRPr="00815C7F" w14:paraId="59F3CD2C" w14:textId="77777777" w:rsidTr="00993D61">
        <w:trPr>
          <w:trHeight w:val="608"/>
        </w:trPr>
        <w:tc>
          <w:tcPr>
            <w:tcW w:w="1874" w:type="dxa"/>
            <w:shd w:val="clear" w:color="auto" w:fill="auto"/>
            <w:vAlign w:val="center"/>
          </w:tcPr>
          <w:p w14:paraId="527C0009" w14:textId="6554777F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A1A31C2" w14:textId="747927EA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993D61" w:rsidRPr="00815C7F" w14:paraId="190188CB" w14:textId="77777777" w:rsidTr="007822A1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36C1DA16" w14:textId="275D4ECB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ДЛИ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5D860AC" w14:textId="41A489FA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Данные лабораторных исследований</w:t>
            </w:r>
          </w:p>
        </w:tc>
      </w:tr>
      <w:tr w:rsidR="007822A1" w:rsidRPr="00815C7F" w14:paraId="6516BBDB" w14:textId="77777777" w:rsidTr="007822A1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7585D5E0" w14:textId="1E067095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A6AFA72" w14:textId="7819BC19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Клинико-диагностическая лаборатория</w:t>
            </w:r>
          </w:p>
        </w:tc>
      </w:tr>
      <w:tr w:rsidR="007822A1" w:rsidRPr="00815C7F" w14:paraId="27C3C8FE" w14:textId="77777777" w:rsidTr="007822A1">
        <w:trPr>
          <w:trHeight w:val="525"/>
        </w:trPr>
        <w:tc>
          <w:tcPr>
            <w:tcW w:w="1874" w:type="dxa"/>
            <w:shd w:val="clear" w:color="auto" w:fill="auto"/>
            <w:vAlign w:val="center"/>
          </w:tcPr>
          <w:p w14:paraId="7DB63B44" w14:textId="0E51FF39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30CA932" w14:textId="7AB8F602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Лабораторная информационная система</w:t>
            </w:r>
          </w:p>
        </w:tc>
      </w:tr>
      <w:tr w:rsidR="007822A1" w:rsidRPr="00815C7F" w14:paraId="63F67C09" w14:textId="77777777" w:rsidTr="007822A1">
        <w:trPr>
          <w:trHeight w:val="465"/>
        </w:trPr>
        <w:tc>
          <w:tcPr>
            <w:tcW w:w="1874" w:type="dxa"/>
            <w:shd w:val="clear" w:color="auto" w:fill="auto"/>
            <w:vAlign w:val="center"/>
          </w:tcPr>
          <w:p w14:paraId="6C2DD50F" w14:textId="24C2B5CC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МЦКДЛ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5539E8E" w14:textId="461EB485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Межрайонная централизованная клинико-диагностическая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лаборатория</w:t>
            </w:r>
          </w:p>
        </w:tc>
      </w:tr>
      <w:tr w:rsidR="007822A1" w:rsidRPr="00815C7F" w14:paraId="33DBF16E" w14:textId="77777777" w:rsidTr="007822A1">
        <w:trPr>
          <w:trHeight w:val="495"/>
        </w:trPr>
        <w:tc>
          <w:tcPr>
            <w:tcW w:w="1874" w:type="dxa"/>
            <w:shd w:val="clear" w:color="auto" w:fill="auto"/>
            <w:vAlign w:val="center"/>
          </w:tcPr>
          <w:p w14:paraId="295269EA" w14:textId="0E5271E4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СНИЛС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9B5F099" w14:textId="0BE7EFA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Страховой номер индивидуального лицевого счета</w:t>
            </w:r>
          </w:p>
        </w:tc>
      </w:tr>
      <w:tr w:rsidR="007822A1" w:rsidRPr="00815C7F" w14:paraId="61266B79" w14:textId="77777777" w:rsidTr="007822A1">
        <w:trPr>
          <w:trHeight w:val="510"/>
        </w:trPr>
        <w:tc>
          <w:tcPr>
            <w:tcW w:w="1874" w:type="dxa"/>
            <w:shd w:val="clear" w:color="auto" w:fill="auto"/>
            <w:vAlign w:val="center"/>
          </w:tcPr>
          <w:p w14:paraId="28F0607D" w14:textId="2AFEA654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СУПП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8B2745A" w14:textId="063FB7B1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Система управления потоками пациентов</w:t>
            </w:r>
          </w:p>
        </w:tc>
      </w:tr>
      <w:tr w:rsidR="007822A1" w:rsidRPr="00815C7F" w14:paraId="49CB79A4" w14:textId="77777777" w:rsidTr="007822A1">
        <w:trPr>
          <w:trHeight w:val="540"/>
        </w:trPr>
        <w:tc>
          <w:tcPr>
            <w:tcW w:w="1874" w:type="dxa"/>
            <w:shd w:val="clear" w:color="auto" w:fill="auto"/>
            <w:vAlign w:val="center"/>
          </w:tcPr>
          <w:p w14:paraId="1FA8AF86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  <w:tc>
          <w:tcPr>
            <w:tcW w:w="7873" w:type="dxa"/>
            <w:shd w:val="clear" w:color="auto" w:fill="auto"/>
            <w:vAlign w:val="center"/>
          </w:tcPr>
          <w:p w14:paraId="25625E61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</w:tr>
    </w:tbl>
    <w:p w14:paraId="33BD4B3F" w14:textId="01A1E4EE" w:rsidR="00383480" w:rsidRPr="00815C7F" w:rsidRDefault="00383480" w:rsidP="00D11CDC">
      <w:pPr>
        <w:rPr>
          <w:rFonts w:ascii="Calibri" w:hAnsi="Calibri" w:cs="Calibri"/>
          <w:lang w:val="ru-RU"/>
        </w:rPr>
      </w:pPr>
    </w:p>
    <w:p w14:paraId="7FFC7198" w14:textId="3AD81E75" w:rsidR="0081284D" w:rsidRPr="00815C7F" w:rsidRDefault="0081284D" w:rsidP="00383480">
      <w:pPr>
        <w:rPr>
          <w:rFonts w:ascii="Calibri" w:hAnsi="Calibri" w:cs="Calibri"/>
          <w:lang w:val="ru-RU"/>
        </w:rPr>
      </w:pPr>
    </w:p>
    <w:p w14:paraId="4FAF7C7C" w14:textId="66C477FE" w:rsidR="007822A1" w:rsidRPr="0069330E" w:rsidRDefault="0081284D" w:rsidP="0069330E">
      <w:pPr>
        <w:pStyle w:val="1"/>
        <w:ind w:left="720"/>
        <w:jc w:val="both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br w:type="page"/>
      </w:r>
      <w:bookmarkStart w:id="56" w:name="_Toc52438393"/>
      <w:r w:rsidR="00562CDB"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45952" behindDoc="0" locked="1" layoutInCell="0" allowOverlap="1" wp14:anchorId="242343E3" wp14:editId="387F7F44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853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54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36912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F50C6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E7A7E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A1B23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95D3B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25F2" w14:textId="77777777" w:rsidR="001366B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B1599" w14:textId="77777777" w:rsidR="001366BB" w:rsidRPr="0002024B" w:rsidRDefault="001366BB" w:rsidP="0038348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F6A87" w14:textId="74DF5EA6" w:rsidR="001366BB" w:rsidRPr="00455747" w:rsidRDefault="001366BB" w:rsidP="00383480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</w:p>
                            <w:p w14:paraId="5C86BA19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9E3111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CD26CD" w14:textId="77777777" w:rsidR="001366BB" w:rsidRDefault="001366BB" w:rsidP="00383480"/>
                            <w:p w14:paraId="3B566735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C222D5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BF49A1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786FE4" w14:textId="77777777" w:rsidR="001366BB" w:rsidRDefault="001366BB" w:rsidP="00383480"/>
                            <w:p w14:paraId="666965D4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745459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D4CE79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01C069" w14:textId="77777777" w:rsidR="001366BB" w:rsidRDefault="001366BB" w:rsidP="00383480"/>
                            <w:p w14:paraId="563F6EC9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89EB69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19058A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F67CA3" w14:textId="77777777" w:rsidR="001366BB" w:rsidRDefault="001366BB" w:rsidP="00383480"/>
                            <w:p w14:paraId="75185CA4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A70147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E8EAD2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852E97" w14:textId="77777777" w:rsidR="001366BB" w:rsidRDefault="001366BB" w:rsidP="00383480"/>
                            <w:p w14:paraId="7D592873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71BC8F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5BB2AA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E1C8C7" w14:textId="77777777" w:rsidR="001366BB" w:rsidRDefault="001366BB" w:rsidP="00383480"/>
                            <w:p w14:paraId="1EE0236E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BC0217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A8D8A4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8BCC77" w14:textId="77777777" w:rsidR="001366BB" w:rsidRDefault="001366BB" w:rsidP="00383480"/>
                            <w:p w14:paraId="082FD69D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48EF4C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10FB2B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80822E" w14:textId="77777777" w:rsidR="001366BB" w:rsidRDefault="001366BB" w:rsidP="00383480"/>
                            <w:p w14:paraId="220EE538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7C6C43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5214CB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F46A0A" w14:textId="77777777" w:rsidR="001366BB" w:rsidRDefault="001366BB" w:rsidP="00383480"/>
                            <w:p w14:paraId="5694E79C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862DAE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93362B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91CDCF" w14:textId="77777777" w:rsidR="001366BB" w:rsidRDefault="001366BB" w:rsidP="00383480"/>
                            <w:p w14:paraId="69917542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4C56F2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B03FF4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925CC3" w14:textId="77777777" w:rsidR="001366BB" w:rsidRDefault="001366BB" w:rsidP="00383480"/>
                            <w:p w14:paraId="5CFD9EF9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C8934C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C7801C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8A802C" w14:textId="77777777" w:rsidR="001366BB" w:rsidRDefault="001366BB" w:rsidP="00383480"/>
                            <w:p w14:paraId="3563F532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C25781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A3CF9E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60E5D9" w14:textId="77777777" w:rsidR="001366BB" w:rsidRDefault="001366BB" w:rsidP="00383480"/>
                            <w:p w14:paraId="035E7CA5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06C01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9C46B1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0D674" w14:textId="77777777" w:rsidR="001366BB" w:rsidRDefault="001366BB" w:rsidP="00383480"/>
                            <w:p w14:paraId="44401E8B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E0A4D1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1FDC76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59827F" w14:textId="77777777" w:rsidR="001366BB" w:rsidRDefault="001366BB" w:rsidP="00383480"/>
                            <w:p w14:paraId="00EFFDA2" w14:textId="77777777" w:rsidR="001366BB" w:rsidRDefault="001366BB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E1EBDF" w14:textId="77777777" w:rsidR="001366BB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229073" w14:textId="77777777" w:rsidR="001366BB" w:rsidRPr="00F303CF" w:rsidRDefault="001366BB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2343E3" id="Group 675" o:spid="_x0000_s1046" style="position:absolute;left:0;text-align:left;margin-left:56.7pt;margin-top:19.85pt;width:518.8pt;height:802.3pt;z-index:251645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APOqiWKAUA&#10;ABYqAAAOAAAAAAAAAAAAAAAAAC4CAABkcnMvZTJvRG9jLnhtbFBLAQItABQABgAIAAAAIQCMQ7bK&#10;4QAAAAwBAAAPAAAAAAAAAAAAAAAAAIIHAABkcnMvZG93bnJldi54bWxQSwUGAAAAAAQABADzAAAA&#10;kAgAAAAA&#10;" o:allowincell="f">
                <v:rect id="Rectangle 676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" filled="f" strokeweight="2pt"/>
                <v:line id="Line 677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V+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53EM&#10;32/CCXL1AQAA//8DAFBLAQItABQABgAIAAAAIQDb4fbL7gAAAIUBAAATAAAAAAAAAAAAAAAAAAAA&#10;AABbQ29udGVudF9UeXBlc10ueG1sUEsBAi0AFAAGAAgAAAAhAFr0LFu/AAAAFQEAAAsAAAAAAAAA&#10;AAAAAAAAHwEAAF9yZWxzLy5yZWxzUEsBAi0AFAAGAAgAAAAhALTD5X6+AAAA3QAAAA8AAAAAAAAA&#10;AAAAAAAABwIAAGRycy9kb3ducmV2LnhtbFBLBQYAAAAAAwADALcAAADyAgAAAAA=&#10;" strokeweight="2pt"/>
                <v:line id="Line 678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Bx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vxw&#10;JhwBufkCAAD//wMAUEsBAi0AFAAGAAgAAAAhANvh9svuAAAAhQEAABMAAAAAAAAAAAAAAAAAAAAA&#10;AFtDb250ZW50X1R5cGVzXS54bWxQSwECLQAUAAYACAAAACEAWvQsW78AAAAVAQAACwAAAAAAAAAA&#10;AAAAAAAfAQAAX3JlbHMvLnJlbHNQSwECLQAUAAYACAAAACEAMrNQcb0AAADcAAAADwAAAAAAAAAA&#10;AAAAAAAHAgAAZHJzL2Rvd25yZXYueG1sUEsFBgAAAAADAAMAtwAAAPECAAAAAA==&#10;" strokeweight="2pt"/>
                <v:line id="Line 679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Xq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EXzPhCMgVx8AAAD//wMAUEsBAi0AFAAGAAgAAAAhANvh9svuAAAAhQEAABMAAAAAAAAAAAAAAAAA&#10;AAAAAFtDb250ZW50X1R5cGVzXS54bWxQSwECLQAUAAYACAAAACEAWvQsW78AAAAVAQAACwAAAAAA&#10;AAAAAAAAAAAfAQAAX3JlbHMvLnJlbHNQSwECLQAUAAYACAAAACEAXf/16sAAAADcAAAADwAAAAAA&#10;AAAAAAAAAAAHAgAAZHJzL2Rvd25yZXYueG1sUEsFBgAAAAADAAMAtwAAAPQCAAAAAA==&#10;" strokeweight="2pt"/>
                <v:line id="Line 680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ud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MXzPhCMgVx8AAAD//wMAUEsBAi0AFAAGAAgAAAAhANvh9svuAAAAhQEAABMAAAAAAAAAAAAAAAAA&#10;AAAAAFtDb250ZW50X1R5cGVzXS54bWxQSwECLQAUAAYACAAAACEAWvQsW78AAAAVAQAACwAAAAAA&#10;AAAAAAAAAAAfAQAAX3JlbHMvLnJlbHNQSwECLQAUAAYACAAAACEArS1rncAAAADcAAAADwAAAAAA&#10;AAAAAAAAAAAHAgAAZHJzL2Rvd25yZXYueG1sUEsFBgAAAAADAAMAtwAAAPQCAAAAAA==&#10;" strokeweight="2pt"/>
                <v:line id="Line 681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4G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vVyAa8z4QjI/T8AAAD//wMAUEsBAi0AFAAGAAgAAAAhANvh9svuAAAAhQEAABMAAAAAAAAAAAAA&#10;AAAAAAAAAFtDb250ZW50X1R5cGVzXS54bWxQSwECLQAUAAYACAAAACEAWvQsW78AAAAVAQAACwAA&#10;AAAAAAAAAAAAAAAfAQAAX3JlbHMvLnJlbHNQSwECLQAUAAYACAAAACEAwmHOBsMAAADcAAAADwAA&#10;AAAAAAAAAAAAAAAHAgAAZHJzL2Rvd25yZXYueG1sUEsFBgAAAAADAAMAtwAAAPcCAAAAAA==&#10;" strokeweight="2pt"/>
                <v:line id="Line 682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Zy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CXzPhCMgVx8AAAD//wMAUEsBAi0AFAAGAAgAAAAhANvh9svuAAAAhQEAABMAAAAAAAAAAAAAAAAA&#10;AAAAAFtDb250ZW50X1R5cGVzXS54bWxQSwECLQAUAAYACAAAACEAWvQsW78AAAAVAQAACwAAAAAA&#10;AAAAAAAAAAAfAQAAX3JlbHMvLnJlbHNQSwECLQAUAAYACAAAACEATYhWcsAAAADcAAAADwAAAAAA&#10;AAAAAAAAAAAHAgAAZHJzL2Rvd25yZXYueG1sUEsFBgAAAAADAAMAtwAAAPQCAAAAAA==&#10;" strokeweight="2pt"/>
                <v:line id="Line 683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Pp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KXzPhCMgVx8AAAD//wMAUEsBAi0AFAAGAAgAAAAhANvh9svuAAAAhQEAABMAAAAAAAAAAAAAAAAA&#10;AAAAAFtDb250ZW50X1R5cGVzXS54bWxQSwECLQAUAAYACAAAACEAWvQsW78AAAAVAQAACwAAAAAA&#10;AAAAAAAAAAAfAQAAX3JlbHMvLnJlbHNQSwECLQAUAAYACAAAACEAIsTz6cAAAADcAAAADwAAAAAA&#10;AAAAAAAAAAAHAgAAZHJzL2Rvd25yZXYueG1sUEsFBgAAAAADAAMAtwAAAPQCAAAAAA==&#10;" strokeweight="2pt"/>
                <v:line id="Line 684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8t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fJzD/Uw6AnJ2AwAA//8DAFBLAQItABQABgAIAAAAIQDb4fbL7gAAAIUBAAATAAAAAAAAAAAA&#10;AAAAAAAAAABbQ29udGVudF9UeXBlc10ueG1sUEsBAi0AFAAGAAgAAAAhAFr0LFu/AAAAFQEAAAsA&#10;AAAAAAAAAAAAAAAAHwEAAF9yZWxzLy5yZWxzUEsBAi0AFAAGAAgAAAAhAFal7y3EAAAA3AAAAA8A&#10;AAAAAAAAAAAAAAAABwIAAGRycy9kb3ducmV2LnhtbFBLBQYAAAAAAwADALcAAAD4AgAAAAA=&#10;" strokeweight="1pt"/>
                <v:line id="Line 685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F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C9WsgFwgAAANwAAAAPAAAA&#10;AAAAAAAAAAAAAAcCAABkcnMvZG93bnJldi54bWxQSwUGAAAAAAMAAwC3AAAA9gIAAAAA&#10;" strokeweight="2pt"/>
                <v:line id="Line 686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7E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Eh23sTBAAAA3AAAAA8AAAAA&#10;AAAAAAAAAAAABwIAAGRycy9kb3ducmV2LnhtbFBLBQYAAAAAAwADALcAAAD1AgAAAAA=&#10;" strokeweight="1pt"/>
                <v:rect id="Rectangle 687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TT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dA7/Z+IRkKsXAAAA//8DAFBLAQItABQABgAIAAAAIQDb4fbL7gAAAIUBAAATAAAAAAAAAAAAAAAA&#10;AAAAAABbQ29udGVudF9UeXBlc10ueG1sUEsBAi0AFAAGAAgAAAAhAFr0LFu/AAAAFQEAAAsAAAAA&#10;AAAAAAAAAAAAHwEAAF9yZWxzLy5yZWxzUEsBAi0AFAAGAAgAAAAhAOO+9NPBAAAA3AAAAA8AAAAA&#10;AAAAAAAAAAAABwIAAGRycy9kb3ducmV2LnhtbFBLBQYAAAAAAwADALcAAAD1AgAAAAA=&#10;" filled="f" stroked="f" strokeweight=".25pt">
                  <v:textbox inset="1pt,1pt,1pt,1pt">
                    <w:txbxContent>
                      <w:p w14:paraId="3B036912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88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uT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+&#10;PBOPgNz8AwAA//8DAFBLAQItABQABgAIAAAAIQDb4fbL7gAAAIUBAAATAAAAAAAAAAAAAAAAAAAA&#10;AABbQ29udGVudF9UeXBlc10ueG1sUEsBAi0AFAAGAAgAAAAhAFr0LFu/AAAAFQEAAAsAAAAAAAAA&#10;AAAAAAAAHwEAAF9yZWxzLy5yZWxzUEsBAi0AFAAGAAgAAAAhAPddy5O+AAAA3AAAAA8AAAAAAAAA&#10;AAAAAAAABwIAAGRycy9kb3ducmV2LnhtbFBLBQYAAAAAAwADALcAAADyAgAAAAA=&#10;" filled="f" stroked="f" strokeweight=".25pt">
                  <v:textbox inset="1pt,1pt,1pt,1pt">
                    <w:txbxContent>
                      <w:p w14:paraId="6C2F50C6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4I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dD6B55l4BOTqAQAA//8DAFBLAQItABQABgAIAAAAIQDb4fbL7gAAAIUBAAATAAAAAAAAAAAAAAAA&#10;AAAAAABbQ29udGVudF9UeXBlc10ueG1sUEsBAi0AFAAGAAgAAAAhAFr0LFu/AAAAFQEAAAsAAAAA&#10;AAAAAAAAAAAAHwEAAF9yZWxzLy5yZWxzUEsBAi0AFAAGAAgAAAAhAJgRbgjBAAAA3AAAAA8AAAAA&#10;AAAAAAAAAAAABwIAAGRycy9kb3ducmV2LnhtbFBLBQYAAAAAAwADALcAAAD1AgAAAAA=&#10;" filled="f" stroked="f" strokeweight=".25pt">
                  <v:textbox inset="1pt,1pt,1pt,1pt">
                    <w:txbxContent>
                      <w:p w14:paraId="5DEE7A7E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90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B/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rLnDfyeiUdA7n8AAAD//wMAUEsBAi0AFAAGAAgAAAAhANvh9svuAAAAhQEAABMAAAAAAAAAAAAA&#10;AAAAAAAAAFtDb250ZW50X1R5cGVzXS54bWxQSwECLQAUAAYACAAAACEAWvQsW78AAAAVAQAACwAA&#10;AAAAAAAAAAAAAAAfAQAAX3JlbHMvLnJlbHNQSwECLQAUAAYACAAAACEAaMPwf8MAAADcAAAADwAA&#10;AAAAAAAAAAAAAAAHAgAAZHJzL2Rvd25yZXYueG1sUEsFBgAAAAADAAMAtwAAAPcCAAAAAA==&#10;" filled="f" stroked="f" strokeweight=".25pt">
                  <v:textbox inset="1pt,1pt,1pt,1pt">
                    <w:txbxContent>
                      <w:p w14:paraId="067A1B23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91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Xk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" filled="f" stroked="f" strokeweight=".25pt">
                  <v:textbox inset="1pt,1pt,1pt,1pt">
                    <w:txbxContent>
                      <w:p w14:paraId="79595D3B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2Q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pB&#10;OpvC80w8AnL1DwAA//8DAFBLAQItABQABgAIAAAAIQDb4fbL7gAAAIUBAAATAAAAAAAAAAAAAAAA&#10;AAAAAABbQ29udGVudF9UeXBlc10ueG1sUEsBAi0AFAAGAAgAAAAhAFr0LFu/AAAAFQEAAAsAAAAA&#10;AAAAAAAAAAAAHwEAAF9yZWxzLy5yZWxzUEsBAi0AFAAGAAgAAAAhAIhmzZDBAAAA3AAAAA8AAAAA&#10;AAAAAAAAAAAABwIAAGRycy9kb3ducmV2LnhtbFBLBQYAAAAAAwADALcAAAD1AgAAAAA=&#10;" filled="f" stroked="f" strokeweight=".25pt">
                  <v:textbox inset="1pt,1pt,1pt,1pt">
                    <w:txbxContent>
                      <w:p w14:paraId="533625F2" w14:textId="77777777" w:rsidR="001366BB" w:rsidRDefault="001366BB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gLwwAAANw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WTrNfyeiUdA7n4AAAD//wMAUEsBAi0AFAAGAAgAAAAhANvh9svuAAAAhQEAABMAAAAAAAAAAAAA&#10;AAAAAAAAAFtDb250ZW50X1R5cGVzXS54bWxQSwECLQAUAAYACAAAACEAWvQsW78AAAAVAQAACwAA&#10;AAAAAAAAAAAAAAAfAQAAX3JlbHMvLnJlbHNQSwECLQAUAAYACAAAACEA5ypoC8MAAADcAAAADwAA&#10;AAAAAAAAAAAAAAAHAgAAZHJzL2Rvd25yZXYueG1sUEsFBgAAAAADAAMAtwAAAPcCAAAAAA==&#10;" filled="f" stroked="f" strokeweight=".25pt">
                  <v:textbox inset="1pt,1pt,1pt,1pt">
                    <w:txbxContent>
                      <w:p w14:paraId="2FFB1599" w14:textId="77777777" w:rsidR="001366BB" w:rsidRPr="0002024B" w:rsidRDefault="001366BB" w:rsidP="0038348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Z8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0g&#10;/Ujh70w8AnL9AgAA//8DAFBLAQItABQABgAIAAAAIQDb4fbL7gAAAIUBAAATAAAAAAAAAAAAAAAA&#10;AAAAAABbQ29udGVudF9UeXBlc10ueG1sUEsBAi0AFAAGAAgAAAAhAFr0LFu/AAAAFQEAAAsAAAAA&#10;AAAAAAAAAAAAHwEAAF9yZWxzLy5yZWxzUEsBAi0AFAAGAAgAAAAhABf49nzBAAAA3AAAAA8AAAAA&#10;AAAAAAAAAAAABwIAAGRycy9kb3ducmV2LnhtbFBLBQYAAAAAAwADALcAAAD1AgAAAAA=&#10;" filled="f" stroked="f" strokeweight=".25pt">
                  <v:textbox inset="1pt,1pt,1pt,1pt">
                    <w:txbxContent>
                      <w:p w14:paraId="795F6A87" w14:textId="74DF5EA6" w:rsidR="001366BB" w:rsidRPr="00455747" w:rsidRDefault="001366BB" w:rsidP="00383480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Сокращения и обозначения</w:t>
                        </w:r>
                      </w:p>
                      <w:p w14:paraId="5C86BA19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9E3111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CD26CD" w14:textId="77777777" w:rsidR="001366BB" w:rsidRDefault="001366BB" w:rsidP="00383480"/>
                      <w:p w14:paraId="3B566735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C222D5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BF49A1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786FE4" w14:textId="77777777" w:rsidR="001366BB" w:rsidRDefault="001366BB" w:rsidP="00383480"/>
                      <w:p w14:paraId="666965D4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745459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D4CE79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01C069" w14:textId="77777777" w:rsidR="001366BB" w:rsidRDefault="001366BB" w:rsidP="00383480"/>
                      <w:p w14:paraId="563F6EC9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89EB69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19058A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F67CA3" w14:textId="77777777" w:rsidR="001366BB" w:rsidRDefault="001366BB" w:rsidP="00383480"/>
                      <w:p w14:paraId="75185CA4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A70147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E8EAD2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852E97" w14:textId="77777777" w:rsidR="001366BB" w:rsidRDefault="001366BB" w:rsidP="00383480"/>
                      <w:p w14:paraId="7D592873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71BC8F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5BB2AA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E1C8C7" w14:textId="77777777" w:rsidR="001366BB" w:rsidRDefault="001366BB" w:rsidP="00383480"/>
                      <w:p w14:paraId="1EE0236E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BC0217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A8D8A4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8BCC77" w14:textId="77777777" w:rsidR="001366BB" w:rsidRDefault="001366BB" w:rsidP="00383480"/>
                      <w:p w14:paraId="082FD69D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48EF4C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10FB2B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80822E" w14:textId="77777777" w:rsidR="001366BB" w:rsidRDefault="001366BB" w:rsidP="00383480"/>
                      <w:p w14:paraId="220EE538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7C6C43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5214CB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F46A0A" w14:textId="77777777" w:rsidR="001366BB" w:rsidRDefault="001366BB" w:rsidP="00383480"/>
                      <w:p w14:paraId="5694E79C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862DAE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93362B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91CDCF" w14:textId="77777777" w:rsidR="001366BB" w:rsidRDefault="001366BB" w:rsidP="00383480"/>
                      <w:p w14:paraId="69917542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4C56F2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B03FF4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925CC3" w14:textId="77777777" w:rsidR="001366BB" w:rsidRDefault="001366BB" w:rsidP="00383480"/>
                      <w:p w14:paraId="5CFD9EF9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C8934C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C7801C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8A802C" w14:textId="77777777" w:rsidR="001366BB" w:rsidRDefault="001366BB" w:rsidP="00383480"/>
                      <w:p w14:paraId="3563F532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C25781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A3CF9E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60E5D9" w14:textId="77777777" w:rsidR="001366BB" w:rsidRDefault="001366BB" w:rsidP="00383480"/>
                      <w:p w14:paraId="035E7CA5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06C01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9C46B1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0D674" w14:textId="77777777" w:rsidR="001366BB" w:rsidRDefault="001366BB" w:rsidP="00383480"/>
                      <w:p w14:paraId="44401E8B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E0A4D1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1FDC76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59827F" w14:textId="77777777" w:rsidR="001366BB" w:rsidRDefault="001366BB" w:rsidP="00383480"/>
                      <w:p w14:paraId="00EFFDA2" w14:textId="77777777" w:rsidR="001366BB" w:rsidRDefault="001366BB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E1EBDF" w14:textId="77777777" w:rsidR="001366BB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229073" w14:textId="77777777" w:rsidR="001366BB" w:rsidRPr="00F303CF" w:rsidRDefault="001366BB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56"/>
    </w:p>
    <w:p w14:paraId="6C1B4A0B" w14:textId="62D7CDF1" w:rsidR="00CE6A7F" w:rsidRPr="00CB1ECE" w:rsidRDefault="00562CDB" w:rsidP="0006529B">
      <w:pPr>
        <w:pStyle w:val="a6"/>
        <w:spacing w:line="276" w:lineRule="auto"/>
        <w:contextualSpacing/>
        <w:jc w:val="both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1" layoutInCell="0" allowOverlap="1" wp14:anchorId="242343E3" wp14:editId="08164E9D">
                <wp:simplePos x="0" y="0"/>
                <wp:positionH relativeFrom="margin">
                  <wp:align>center</wp:align>
                </wp:positionH>
                <wp:positionV relativeFrom="page">
                  <wp:posOffset>226060</wp:posOffset>
                </wp:positionV>
                <wp:extent cx="6588760" cy="10189210"/>
                <wp:effectExtent l="0" t="0" r="21590" b="21590"/>
                <wp:wrapNone/>
                <wp:docPr id="1833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34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A839B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6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7B8A3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7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30B46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8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44FE6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9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A11BC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0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71159" w14:textId="77777777" w:rsidR="001366B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1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131B6" w14:textId="77777777" w:rsidR="001366BB" w:rsidRPr="0002024B" w:rsidRDefault="001366BB" w:rsidP="007822A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2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D14AB" w14:textId="2DF3040C" w:rsidR="001366BB" w:rsidRPr="00455747" w:rsidRDefault="001366BB" w:rsidP="007822A1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76BEC021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DDB44B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5A4FED" w14:textId="77777777" w:rsidR="001366BB" w:rsidRDefault="001366BB" w:rsidP="007822A1"/>
                            <w:p w14:paraId="25B91728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BA2E20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885E3D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94111D" w14:textId="77777777" w:rsidR="001366BB" w:rsidRDefault="001366BB" w:rsidP="007822A1"/>
                            <w:p w14:paraId="1E618644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68946E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12FC81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6DB1B6" w14:textId="77777777" w:rsidR="001366BB" w:rsidRDefault="001366BB" w:rsidP="007822A1"/>
                            <w:p w14:paraId="27476C95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1D6552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C4E8C8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233360" w14:textId="77777777" w:rsidR="001366BB" w:rsidRDefault="001366BB" w:rsidP="007822A1"/>
                            <w:p w14:paraId="5E76A0DF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06714B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34FB65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9D57E3" w14:textId="77777777" w:rsidR="001366BB" w:rsidRDefault="001366BB" w:rsidP="007822A1"/>
                            <w:p w14:paraId="78418597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AEE1CD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19372F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66EB61" w14:textId="77777777" w:rsidR="001366BB" w:rsidRDefault="001366BB" w:rsidP="007822A1"/>
                            <w:p w14:paraId="0560B1E6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9566DF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985A32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C8FA32" w14:textId="77777777" w:rsidR="001366BB" w:rsidRDefault="001366BB" w:rsidP="007822A1"/>
                            <w:p w14:paraId="07331554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C5DDBB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D81AD6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8A5DA9" w14:textId="77777777" w:rsidR="001366BB" w:rsidRDefault="001366BB" w:rsidP="007822A1"/>
                            <w:p w14:paraId="4A37CEAC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0071C0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18C7B6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B27FB5" w14:textId="77777777" w:rsidR="001366BB" w:rsidRDefault="001366BB" w:rsidP="007822A1"/>
                            <w:p w14:paraId="15DA46DB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DCFC06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BD626C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75A6D3" w14:textId="77777777" w:rsidR="001366BB" w:rsidRDefault="001366BB" w:rsidP="007822A1"/>
                            <w:p w14:paraId="758D9B1B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844C53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70ED2F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480687" w14:textId="77777777" w:rsidR="001366BB" w:rsidRDefault="001366BB" w:rsidP="007822A1"/>
                            <w:p w14:paraId="732F5CCE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083D19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1CE870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E0DCA03" w14:textId="77777777" w:rsidR="001366BB" w:rsidRDefault="001366BB" w:rsidP="007822A1"/>
                            <w:p w14:paraId="120B86D8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40D752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91503C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BFF9C5" w14:textId="77777777" w:rsidR="001366BB" w:rsidRDefault="001366BB" w:rsidP="007822A1"/>
                            <w:p w14:paraId="59DDCA97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B1DC65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60EADB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1E9712" w14:textId="77777777" w:rsidR="001366BB" w:rsidRDefault="001366BB" w:rsidP="007822A1"/>
                            <w:p w14:paraId="5B965A44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11BC8B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7AF22A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A93503" w14:textId="77777777" w:rsidR="001366BB" w:rsidRDefault="001366BB" w:rsidP="007822A1"/>
                            <w:p w14:paraId="16638265" w14:textId="77777777" w:rsidR="001366BB" w:rsidRDefault="001366BB" w:rsidP="007822A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8E090E" w14:textId="77777777" w:rsidR="001366BB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FDFF95" w14:textId="77777777" w:rsidR="001366BB" w:rsidRPr="00F303CF" w:rsidRDefault="001366BB" w:rsidP="007822A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2343E3" id="Group 1663" o:spid="_x0000_s1066" style="position:absolute;left:0;text-align:left;margin-left:0;margin-top:17.8pt;width:518.8pt;height:802.3pt;z-index:251652096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" o:allowincell="f">
                <v:rect id="Rectangle 1664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" filled="f" strokeweight="2pt"/>
                <v:line id="Line 1665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De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5Mp&#10;fL8JJ8jVBwAA//8DAFBLAQItABQABgAIAAAAIQDb4fbL7gAAAIUBAAATAAAAAAAAAAAAAAAAAAAA&#10;AABbQ29udGVudF9UeXBlc10ueG1sUEsBAi0AFAAGAAgAAAAhAFr0LFu/AAAAFQEAAAsAAAAAAAAA&#10;AAAAAAAAHwEAAF9yZWxzLy5yZWxzUEsBAi0AFAAGAAgAAAAhAGkcAN6+AAAA3QAAAA8AAAAAAAAA&#10;AAAAAAAABwIAAGRycy9kb3ducmV2LnhtbFBLBQYAAAAAAwADALcAAADyAgAAAAA=&#10;" strokeweight="2pt"/>
                <v:line id="Line 1666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6p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5MZ&#10;fL8JJ8jVBwAA//8DAFBLAQItABQABgAIAAAAIQDb4fbL7gAAAIUBAAATAAAAAAAAAAAAAAAAAAAA&#10;AABbQ29udGVudF9UeXBlc10ueG1sUEsBAi0AFAAGAAgAAAAhAFr0LFu/AAAAFQEAAAsAAAAAAAAA&#10;AAAAAAAAHwEAAF9yZWxzLy5yZWxzUEsBAi0AFAAGAAgAAAAhAJnOnqm+AAAA3QAAAA8AAAAAAAAA&#10;AAAAAAAABwIAAGRycy9kb3ducmV2LnhtbFBLBQYAAAAAAwADALcAAADyAgAAAAA=&#10;" strokeweight="2pt"/>
                <v:line id="Line 1667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" strokeweight="2pt"/>
                <v:line id="Line 1668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" strokeweight="2pt"/>
                <v:line id="Line 1669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" strokeweight="2pt"/>
                <v:line id="Line 1670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A7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FfzIRfvpER9PoDAAD//wMAUEsBAi0AFAAGAAgAAAAhANvh9svuAAAAhQEAABMAAAAAAAAAAAAA&#10;AAAAAAAAAFtDb250ZW50X1R5cGVzXS54bWxQSwECLQAUAAYACAAAACEAWvQsW78AAAAVAQAACwAA&#10;AAAAAAAAAAAAAAAfAQAAX3JlbHMvLnJlbHNQSwECLQAUAAYACAAAACEAIW3QO8MAAADdAAAADwAA&#10;AAAAAAAAAAAAAAAHAgAAZHJzL2Rvd25yZXYueG1sUEsFBgAAAAADAAMAtwAAAPcCAAAAAA==&#10;" strokeweight="2pt"/>
                <v:line id="Line 1671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W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55MR&#10;fL8JJ8jVBwAA//8DAFBLAQItABQABgAIAAAAIQDb4fbL7gAAAIUBAAATAAAAAAAAAAAAAAAAAAAA&#10;AABbQ29udGVudF9UeXBlc10ueG1sUEsBAi0AFAAGAAgAAAAhAFr0LFu/AAAAFQEAAAsAAAAAAAAA&#10;AAAAAAAAHwEAAF9yZWxzLy5yZWxzUEsBAi0AFAAGAAgAAAAhAE4hdaC+AAAA3QAAAA8AAAAAAAAA&#10;AAAAAAAABwIAAGRycy9kb3ducmV2LnhtbFBLBQYAAAAAAwADALcAAADyAgAAAAA=&#10;" strokeweight="2pt"/>
                <v:line id="Line 1672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" strokeweight="1pt"/>
                <v:line id="Line 1673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5M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Zv&#10;lgt4fRNOkPt/AAAA//8DAFBLAQItABQABgAIAAAAIQDb4fbL7gAAAIUBAAATAAAAAAAAAAAAAAAA&#10;AAAAAABbQ29udGVudF9UeXBlc10ueG1sUEsBAi0AFAAGAAgAAAAhAFr0LFu/AAAAFQEAAAsAAAAA&#10;AAAAAAAAAAAAHwEAAF9yZWxzLy5yZWxzUEsBAi0AFAAGAAgAAAAhANG/TkzBAAAA3QAAAA8AAAAA&#10;AAAAAAAAAAAABwIAAGRycy9kb3ducmV2LnhtbFBLBQYAAAAAAwADALcAAAD1AgAAAAA=&#10;" strokeweight="2pt"/>
                <v:line id="Line 1674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" strokeweight="1pt"/>
                <v:rect id="Rectangle 1675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" filled="f" stroked="f" strokeweight=".25pt">
                  <v:textbox inset="1pt,1pt,1pt,1pt">
                    <w:txbxContent>
                      <w:p w14:paraId="6BFA839B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6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" filled="f" stroked="f" strokeweight=".25pt">
                  <v:textbox inset="1pt,1pt,1pt,1pt">
                    <w:txbxContent>
                      <w:p w14:paraId="0497B8A3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7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" filled="f" stroked="f" strokeweight=".25pt">
                  <v:textbox inset="1pt,1pt,1pt,1pt">
                    <w:txbxContent>
                      <w:p w14:paraId="4B930B46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8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" filled="f" stroked="f" strokeweight=".25pt">
                  <v:textbox inset="1pt,1pt,1pt,1pt">
                    <w:txbxContent>
                      <w:p w14:paraId="63244FE6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9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" filled="f" stroked="f" strokeweight=".25pt">
                  <v:textbox inset="1pt,1pt,1pt,1pt">
                    <w:txbxContent>
                      <w:p w14:paraId="031A11BC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80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" filled="f" stroked="f" strokeweight=".25pt">
                  <v:textbox inset="1pt,1pt,1pt,1pt">
                    <w:txbxContent>
                      <w:p w14:paraId="1A271159" w14:textId="77777777" w:rsidR="001366BB" w:rsidRDefault="001366BB" w:rsidP="007822A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1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" filled="f" stroked="f" strokeweight=".25pt">
                  <v:textbox inset="1pt,1pt,1pt,1pt">
                    <w:txbxContent>
                      <w:p w14:paraId="67D131B6" w14:textId="77777777" w:rsidR="001366BB" w:rsidRPr="0002024B" w:rsidRDefault="001366BB" w:rsidP="007822A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2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" filled="f" stroked="f" strokeweight=".25pt">
                  <v:textbox inset="1pt,1pt,1pt,1pt">
                    <w:txbxContent>
                      <w:p w14:paraId="5F6D14AB" w14:textId="2DF3040C" w:rsidR="001366BB" w:rsidRPr="00455747" w:rsidRDefault="001366BB" w:rsidP="007822A1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76BEC021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DDB44B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5A4FED" w14:textId="77777777" w:rsidR="001366BB" w:rsidRDefault="001366BB" w:rsidP="007822A1"/>
                      <w:p w14:paraId="25B91728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BA2E20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885E3D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94111D" w14:textId="77777777" w:rsidR="001366BB" w:rsidRDefault="001366BB" w:rsidP="007822A1"/>
                      <w:p w14:paraId="1E618644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68946E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12FC81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6DB1B6" w14:textId="77777777" w:rsidR="001366BB" w:rsidRDefault="001366BB" w:rsidP="007822A1"/>
                      <w:p w14:paraId="27476C95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1D6552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C4E8C8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233360" w14:textId="77777777" w:rsidR="001366BB" w:rsidRDefault="001366BB" w:rsidP="007822A1"/>
                      <w:p w14:paraId="5E76A0DF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06714B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34FB65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9D57E3" w14:textId="77777777" w:rsidR="001366BB" w:rsidRDefault="001366BB" w:rsidP="007822A1"/>
                      <w:p w14:paraId="78418597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AEE1CD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19372F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66EB61" w14:textId="77777777" w:rsidR="001366BB" w:rsidRDefault="001366BB" w:rsidP="007822A1"/>
                      <w:p w14:paraId="0560B1E6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9566DF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985A32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C8FA32" w14:textId="77777777" w:rsidR="001366BB" w:rsidRDefault="001366BB" w:rsidP="007822A1"/>
                      <w:p w14:paraId="07331554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C5DDBB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D81AD6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8A5DA9" w14:textId="77777777" w:rsidR="001366BB" w:rsidRDefault="001366BB" w:rsidP="007822A1"/>
                      <w:p w14:paraId="4A37CEAC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0071C0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18C7B6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B27FB5" w14:textId="77777777" w:rsidR="001366BB" w:rsidRDefault="001366BB" w:rsidP="007822A1"/>
                      <w:p w14:paraId="15DA46DB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DCFC06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BD626C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75A6D3" w14:textId="77777777" w:rsidR="001366BB" w:rsidRDefault="001366BB" w:rsidP="007822A1"/>
                      <w:p w14:paraId="758D9B1B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844C53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70ED2F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480687" w14:textId="77777777" w:rsidR="001366BB" w:rsidRDefault="001366BB" w:rsidP="007822A1"/>
                      <w:p w14:paraId="732F5CCE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083D19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1CE870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E0DCA03" w14:textId="77777777" w:rsidR="001366BB" w:rsidRDefault="001366BB" w:rsidP="007822A1"/>
                      <w:p w14:paraId="120B86D8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40D752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91503C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BFF9C5" w14:textId="77777777" w:rsidR="001366BB" w:rsidRDefault="001366BB" w:rsidP="007822A1"/>
                      <w:p w14:paraId="59DDCA97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B1DC65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60EADB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1E9712" w14:textId="77777777" w:rsidR="001366BB" w:rsidRDefault="001366BB" w:rsidP="007822A1"/>
                      <w:p w14:paraId="5B965A44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11BC8B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7AF22A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A93503" w14:textId="77777777" w:rsidR="001366BB" w:rsidRDefault="001366BB" w:rsidP="007822A1"/>
                      <w:p w14:paraId="16638265" w14:textId="77777777" w:rsidR="001366BB" w:rsidRDefault="001366BB" w:rsidP="007822A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8E090E" w14:textId="77777777" w:rsidR="001366BB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FDFF95" w14:textId="77777777" w:rsidR="001366BB" w:rsidRPr="00F303CF" w:rsidRDefault="001366BB" w:rsidP="007822A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</w:p>
    <w:p w14:paraId="6A61F1E3" w14:textId="15B0873E" w:rsidR="009E50A2" w:rsidRPr="00815C7F" w:rsidRDefault="00262063" w:rsidP="005E7CC1">
      <w:pPr>
        <w:pStyle w:val="1"/>
        <w:rPr>
          <w:rFonts w:ascii="Calibri" w:hAnsi="Calibri" w:cs="Calibri"/>
          <w:lang w:val="ru-RU"/>
        </w:rPr>
      </w:pPr>
      <w:bookmarkStart w:id="57" w:name="_Toc52438396"/>
      <w:r>
        <w:rPr>
          <w:rFonts w:ascii="Calibri" w:hAnsi="Calibri" w:cs="Calibri"/>
          <w:lang w:val="ru-RU"/>
        </w:rPr>
        <w:t>2</w:t>
      </w:r>
      <w:r w:rsidR="006E18B2" w:rsidRPr="00815C7F">
        <w:rPr>
          <w:rFonts w:ascii="Calibri" w:hAnsi="Calibri" w:cs="Calibri"/>
          <w:lang w:val="ru-RU"/>
        </w:rPr>
        <w:t>.</w:t>
      </w:r>
      <w:r w:rsidR="00FF4EF5">
        <w:rPr>
          <w:rFonts w:ascii="Calibri" w:hAnsi="Calibri" w:cs="Calibri"/>
          <w:lang w:val="ru-RU"/>
        </w:rPr>
        <w:tab/>
      </w:r>
      <w:r w:rsidR="009E50A2" w:rsidRPr="00815C7F">
        <w:rPr>
          <w:rFonts w:ascii="Calibri" w:hAnsi="Calibri" w:cs="Calibri"/>
          <w:lang w:val="ru-RU"/>
        </w:rPr>
        <w:t>Описание процесса деятельности</w:t>
      </w:r>
      <w:bookmarkEnd w:id="57"/>
    </w:p>
    <w:p w14:paraId="4B4045A7" w14:textId="677C9B01" w:rsidR="00711C42" w:rsidRPr="00B364D2" w:rsidRDefault="00A47678" w:rsidP="00B15C86">
      <w:pPr>
        <w:pStyle w:val="2"/>
        <w:rPr>
          <w:rFonts w:ascii="Calibri" w:hAnsi="Calibri" w:cs="Calibri"/>
          <w:lang w:val="ru-RU"/>
        </w:rPr>
      </w:pPr>
      <w:bookmarkStart w:id="58" w:name="_Toc52438397"/>
      <w:r>
        <w:rPr>
          <w:rFonts w:ascii="Calibri" w:hAnsi="Calibri" w:cs="Calibri"/>
          <w:lang w:val="ru-RU"/>
        </w:rPr>
        <w:t>2</w:t>
      </w:r>
      <w:r w:rsidR="00711C42" w:rsidRPr="00815C7F">
        <w:rPr>
          <w:rFonts w:ascii="Calibri" w:hAnsi="Calibri" w:cs="Calibri"/>
          <w:lang w:val="ru-RU"/>
        </w:rPr>
        <w:t>.1</w:t>
      </w:r>
      <w:r w:rsidR="00711C42" w:rsidRPr="00815C7F">
        <w:rPr>
          <w:rFonts w:ascii="Calibri" w:hAnsi="Calibri" w:cs="Calibri"/>
          <w:lang w:val="ru-RU"/>
        </w:rPr>
        <w:tab/>
      </w:r>
      <w:bookmarkEnd w:id="58"/>
      <w:r w:rsidR="00B364D2">
        <w:rPr>
          <w:rFonts w:ascii="Calibri" w:hAnsi="Calibri" w:cs="Calibri"/>
          <w:lang w:val="ru-RU"/>
        </w:rPr>
        <w:t xml:space="preserve">Работа с сервером изображений </w:t>
      </w:r>
      <w:r w:rsidR="00B364D2">
        <w:rPr>
          <w:rFonts w:ascii="Calibri" w:hAnsi="Calibri" w:cs="Calibri"/>
          <w:lang w:val="en-US"/>
        </w:rPr>
        <w:t>PACS</w:t>
      </w:r>
    </w:p>
    <w:p w14:paraId="4CC28505" w14:textId="79CEDDF1" w:rsidR="009A53C3" w:rsidRPr="00815C7F" w:rsidRDefault="009A53C3" w:rsidP="009017BC">
      <w:pPr>
        <w:contextualSpacing/>
        <w:rPr>
          <w:rFonts w:ascii="Calibri" w:hAnsi="Calibri" w:cs="Calibri"/>
          <w:lang w:val="ru-RU"/>
        </w:rPr>
      </w:pPr>
    </w:p>
    <w:p w14:paraId="18EE5295" w14:textId="148D0C60" w:rsidR="009E50A2" w:rsidRPr="00815C7F" w:rsidRDefault="00562CDB" w:rsidP="009E50A2">
      <w:pPr>
        <w:pStyle w:val="1"/>
        <w:jc w:val="both"/>
        <w:rPr>
          <w:rFonts w:ascii="Calibri" w:hAnsi="Calibri" w:cs="Calibri"/>
          <w:lang w:val="ru-RU"/>
        </w:rPr>
      </w:pPr>
      <w:bookmarkStart w:id="59" w:name="_Toc45539953"/>
      <w:bookmarkStart w:id="60" w:name="_Toc45539990"/>
      <w:bookmarkStart w:id="61" w:name="_Toc45780594"/>
      <w:bookmarkStart w:id="62" w:name="_Toc45780635"/>
      <w:bookmarkStart w:id="63" w:name="_Toc45996728"/>
      <w:bookmarkStart w:id="64" w:name="_Toc45996756"/>
      <w:bookmarkStart w:id="65" w:name="_Toc46049906"/>
      <w:bookmarkStart w:id="66" w:name="_Toc52438385"/>
      <w:bookmarkStart w:id="67" w:name="_Toc52438400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9024" behindDoc="0" locked="0" layoutInCell="1" allowOverlap="1" wp14:anchorId="365024C3" wp14:editId="7A7278B1">
            <wp:simplePos x="0" y="0"/>
            <wp:positionH relativeFrom="column">
              <wp:posOffset>10160</wp:posOffset>
            </wp:positionH>
            <wp:positionV relativeFrom="paragraph">
              <wp:posOffset>145415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09E2E1DE" w14:textId="5DC7CBEB" w:rsidR="0007625F" w:rsidRPr="00815C7F" w:rsidRDefault="0007625F" w:rsidP="009E50A2">
      <w:pPr>
        <w:pStyle w:val="1"/>
        <w:jc w:val="both"/>
        <w:rPr>
          <w:rFonts w:ascii="Calibri" w:hAnsi="Calibri" w:cs="Calibri"/>
          <w:lang w:val="ru-RU"/>
        </w:rPr>
      </w:pPr>
      <w:bookmarkStart w:id="68" w:name="_Toc44507758"/>
      <w:bookmarkStart w:id="69" w:name="_Toc44507771"/>
      <w:bookmarkStart w:id="70" w:name="_Toc44507782"/>
      <w:bookmarkStart w:id="71" w:name="_Toc44507793"/>
      <w:bookmarkEnd w:id="68"/>
      <w:bookmarkEnd w:id="69"/>
      <w:bookmarkEnd w:id="70"/>
      <w:bookmarkEnd w:id="71"/>
    </w:p>
    <w:p w14:paraId="5FFFBCEA" w14:textId="79721CDE" w:rsidR="0007625F" w:rsidRPr="00815C7F" w:rsidRDefault="0007625F" w:rsidP="00383480">
      <w:pPr>
        <w:rPr>
          <w:rFonts w:ascii="Calibri" w:hAnsi="Calibri" w:cs="Calibri"/>
          <w:lang w:val="ru-RU"/>
        </w:rPr>
      </w:pPr>
    </w:p>
    <w:p w14:paraId="70FF50D8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0DCD67A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C0D5A64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7516C1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9ABBBCB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6C5018A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4F24B82" w14:textId="4764F821" w:rsidR="009E50A2" w:rsidRPr="00815C7F" w:rsidRDefault="009E50A2" w:rsidP="009C692A">
      <w:pPr>
        <w:rPr>
          <w:rFonts w:ascii="Calibri" w:hAnsi="Calibri" w:cs="Calibri"/>
          <w:lang w:val="ru-RU"/>
        </w:rPr>
      </w:pPr>
    </w:p>
    <w:p w14:paraId="203DB96D" w14:textId="584A81D6" w:rsidR="00F525B0" w:rsidRDefault="00F525B0" w:rsidP="00F525B0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</w:t>
      </w:r>
      <w:bookmarkStart w:id="72" w:name="_Hlk52739010"/>
      <w:r>
        <w:rPr>
          <w:rFonts w:ascii="Calibri" w:hAnsi="Calibri" w:cs="Calibri"/>
          <w:lang w:val="ru-RU"/>
        </w:rPr>
        <w:t>тобы</w:t>
      </w:r>
      <w:r w:rsidRPr="00B54A31">
        <w:rPr>
          <w:rFonts w:ascii="Calibri" w:hAnsi="Calibri" w:cs="Calibri"/>
          <w:lang w:val="ru-RU"/>
        </w:rPr>
        <w:t xml:space="preserve"> нач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работ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с системой</w:t>
      </w:r>
      <w:r>
        <w:rPr>
          <w:rFonts w:ascii="Calibri" w:hAnsi="Calibri" w:cs="Calibri"/>
          <w:lang w:val="ru-RU"/>
        </w:rPr>
        <w:t xml:space="preserve"> Вы (</w:t>
      </w:r>
      <w:r w:rsidRPr="00B54A31">
        <w:rPr>
          <w:rFonts w:ascii="Calibri" w:hAnsi="Calibri" w:cs="Calibri"/>
          <w:lang w:val="ru-RU"/>
        </w:rPr>
        <w:t>пользователь</w:t>
      </w:r>
      <w:r>
        <w:rPr>
          <w:rFonts w:ascii="Calibri" w:hAnsi="Calibri" w:cs="Calibri"/>
          <w:lang w:val="ru-RU"/>
        </w:rPr>
        <w:t>)</w:t>
      </w:r>
      <w:r w:rsidRPr="00B54A31">
        <w:rPr>
          <w:rFonts w:ascii="Calibri" w:hAnsi="Calibri" w:cs="Calibri"/>
          <w:lang w:val="ru-RU"/>
        </w:rPr>
        <w:t xml:space="preserve"> долж</w:t>
      </w:r>
      <w:r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  <w:bookmarkStart w:id="73" w:name="_Hlk52812237"/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73"/>
    </w:p>
    <w:p w14:paraId="3D63C0F0" w14:textId="245F65DB" w:rsidR="002B204D" w:rsidRPr="00B54A31" w:rsidRDefault="002B204D" w:rsidP="00F525B0">
      <w:pPr>
        <w:ind w:firstLine="709"/>
        <w:rPr>
          <w:rFonts w:ascii="Calibri" w:hAnsi="Calibri" w:cs="Calibri"/>
          <w:lang w:val="ru-RU"/>
        </w:rPr>
      </w:pPr>
    </w:p>
    <w:bookmarkEnd w:id="72"/>
    <w:p w14:paraId="06A4346B" w14:textId="555F0C22" w:rsidR="005B17AF" w:rsidRDefault="0007625F" w:rsidP="0007625F">
      <w:pPr>
        <w:ind w:firstLine="709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t xml:space="preserve">После входа в программу </w:t>
      </w:r>
      <w:r w:rsidR="002B204D">
        <w:rPr>
          <w:rFonts w:ascii="Calibri" w:hAnsi="Calibri" w:cs="Calibri"/>
          <w:lang w:val="ru-RU"/>
        </w:rPr>
        <w:t>откроется</w:t>
      </w:r>
      <w:r w:rsidRPr="00815C7F">
        <w:rPr>
          <w:rFonts w:ascii="Calibri" w:hAnsi="Calibri" w:cs="Calibri"/>
          <w:lang w:val="ru-RU"/>
        </w:rPr>
        <w:t xml:space="preserve"> экран работы с пациентом, на к</w:t>
      </w:r>
      <w:r w:rsidRPr="00815C7F">
        <w:rPr>
          <w:rFonts w:ascii="Calibri" w:hAnsi="Calibri" w:cs="Calibri"/>
          <w:lang w:val="ru-RU"/>
        </w:rPr>
        <w:t>о</w:t>
      </w:r>
      <w:r w:rsidRPr="00815C7F">
        <w:rPr>
          <w:rFonts w:ascii="Calibri" w:hAnsi="Calibri" w:cs="Calibri"/>
          <w:lang w:val="ru-RU"/>
        </w:rPr>
        <w:t xml:space="preserve">тором </w:t>
      </w:r>
      <w:r w:rsidR="002B204D">
        <w:rPr>
          <w:rFonts w:ascii="Calibri" w:hAnsi="Calibri" w:cs="Calibri"/>
          <w:lang w:val="ru-RU"/>
        </w:rPr>
        <w:t>В</w:t>
      </w:r>
      <w:r w:rsidRPr="00815C7F">
        <w:rPr>
          <w:rFonts w:ascii="Calibri" w:hAnsi="Calibri" w:cs="Calibri"/>
          <w:lang w:val="ru-RU"/>
        </w:rPr>
        <w:t>ы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 w:rsidR="0054702F" w:rsidRPr="00815C7F">
        <w:rPr>
          <w:rFonts w:ascii="Calibri" w:hAnsi="Calibri" w:cs="Calibri"/>
          <w:lang w:val="ru-RU"/>
        </w:rPr>
        <w:t>,</w:t>
      </w:r>
      <w:r w:rsidR="0094589F" w:rsidRPr="00815C7F">
        <w:rPr>
          <w:rFonts w:ascii="Calibri" w:hAnsi="Calibri" w:cs="Calibri"/>
          <w:lang w:val="ru-RU"/>
        </w:rPr>
        <w:t xml:space="preserve"> как чтением данных с карты, так и с использованием </w:t>
      </w:r>
      <w:r w:rsidR="0094589F" w:rsidRPr="00815C7F">
        <w:rPr>
          <w:rFonts w:ascii="Calibri" w:hAnsi="Calibri" w:cs="Calibri"/>
          <w:lang w:val="en-US"/>
        </w:rPr>
        <w:t>online</w:t>
      </w:r>
      <w:r w:rsidR="00996619" w:rsidRPr="00815C7F">
        <w:rPr>
          <w:rFonts w:ascii="Calibri" w:hAnsi="Calibri" w:cs="Calibri"/>
          <w:lang w:val="ru-RU"/>
        </w:rPr>
        <w:t>-</w:t>
      </w:r>
      <w:r w:rsidR="0094589F" w:rsidRPr="00815C7F">
        <w:rPr>
          <w:rFonts w:ascii="Calibri" w:hAnsi="Calibri" w:cs="Calibri"/>
          <w:lang w:val="ru-RU"/>
        </w:rPr>
        <w:t>сервиса</w:t>
      </w:r>
      <w:r w:rsidRPr="00815C7F">
        <w:rPr>
          <w:rFonts w:ascii="Calibri" w:hAnsi="Calibri" w:cs="Calibri"/>
          <w:lang w:val="ru-RU"/>
        </w:rPr>
        <w:t>.</w:t>
      </w:r>
    </w:p>
    <w:p w14:paraId="455A3B69" w14:textId="77777777" w:rsidR="002B204D" w:rsidRPr="00815C7F" w:rsidRDefault="002B204D" w:rsidP="0007625F">
      <w:pPr>
        <w:ind w:firstLine="709"/>
        <w:rPr>
          <w:rFonts w:ascii="Calibri" w:hAnsi="Calibri" w:cs="Calibri"/>
          <w:lang w:val="ru-RU"/>
        </w:rPr>
      </w:pPr>
    </w:p>
    <w:p w14:paraId="53D909E6" w14:textId="4C4C12A1" w:rsidR="00A91839" w:rsidRPr="00815C7F" w:rsidRDefault="00562CDB" w:rsidP="0007625F">
      <w:pPr>
        <w:ind w:firstLine="709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6976" behindDoc="0" locked="0" layoutInCell="1" allowOverlap="1" wp14:anchorId="60CFF315" wp14:editId="2D9F3608">
            <wp:simplePos x="0" y="0"/>
            <wp:positionH relativeFrom="margin">
              <wp:align>right</wp:align>
            </wp:positionH>
            <wp:positionV relativeFrom="paragraph">
              <wp:posOffset>26761</wp:posOffset>
            </wp:positionV>
            <wp:extent cx="5934075" cy="2676525"/>
            <wp:effectExtent l="0" t="0" r="9525" b="952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A6E1" w14:textId="7F6FFAEE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BD7D5E9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3236331F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454002E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597CF56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F9DBED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76EA1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BFF49C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BBE0D7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5177496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FE0569E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C67A0C0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1E8EA5D1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17C0204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843AE43" w14:textId="77777777" w:rsidR="00595D7F" w:rsidRDefault="00595D7F" w:rsidP="009C692A">
      <w:pPr>
        <w:ind w:firstLine="709"/>
        <w:rPr>
          <w:rFonts w:ascii="Calibri" w:hAnsi="Calibri" w:cs="Calibri"/>
          <w:szCs w:val="28"/>
          <w:lang w:val="ru-RU"/>
        </w:rPr>
      </w:pPr>
    </w:p>
    <w:p w14:paraId="316DF2AA" w14:textId="1F53461F" w:rsidR="00A3063E" w:rsidRPr="00442B0B" w:rsidRDefault="00573316" w:rsidP="009C692A">
      <w:pPr>
        <w:ind w:firstLine="709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8D031BD" wp14:editId="1B826C1E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29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0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0888B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32E3C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1A9CF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C4756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97F9E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8DEA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E28B8" w14:textId="77777777" w:rsidR="00573316" w:rsidRPr="0002024B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CE518" w14:textId="77777777" w:rsidR="00573316" w:rsidRPr="00455747" w:rsidRDefault="00573316" w:rsidP="00573316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648DCA2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E90D42B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285097" w14:textId="77777777" w:rsidR="00573316" w:rsidRDefault="00573316" w:rsidP="00573316"/>
                            <w:p w14:paraId="76A85199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4F42E2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C5ABF3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624692" w14:textId="77777777" w:rsidR="00573316" w:rsidRDefault="00573316" w:rsidP="00573316"/>
                            <w:p w14:paraId="743A18D7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D7ED1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AF3DEF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E7C4AE" w14:textId="77777777" w:rsidR="00573316" w:rsidRDefault="00573316" w:rsidP="00573316"/>
                            <w:p w14:paraId="04710C4C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F18537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90855D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5940B1" w14:textId="77777777" w:rsidR="00573316" w:rsidRDefault="00573316" w:rsidP="00573316"/>
                            <w:p w14:paraId="79137C2C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8F94D3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4D51C5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46DACC" w14:textId="77777777" w:rsidR="00573316" w:rsidRDefault="00573316" w:rsidP="00573316"/>
                            <w:p w14:paraId="44446A9F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BB3D8A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34A09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008E74" w14:textId="77777777" w:rsidR="00573316" w:rsidRDefault="00573316" w:rsidP="00573316"/>
                            <w:p w14:paraId="3B65BF53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699C0F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94BB2C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DD6B04" w14:textId="77777777" w:rsidR="00573316" w:rsidRDefault="00573316" w:rsidP="00573316"/>
                            <w:p w14:paraId="685F3ECF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F97A8B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DEFD3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A3FA58" w14:textId="77777777" w:rsidR="00573316" w:rsidRDefault="00573316" w:rsidP="00573316"/>
                            <w:p w14:paraId="6BC7EEFD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2844C3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E2D98F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C1325E" w14:textId="77777777" w:rsidR="00573316" w:rsidRDefault="00573316" w:rsidP="00573316"/>
                            <w:p w14:paraId="4EB61DCF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A269FD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C8D5F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C45FE3" w14:textId="77777777" w:rsidR="00573316" w:rsidRDefault="00573316" w:rsidP="00573316"/>
                            <w:p w14:paraId="6F9F3911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5D247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4C69E7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87B51B" w14:textId="77777777" w:rsidR="00573316" w:rsidRDefault="00573316" w:rsidP="00573316"/>
                            <w:p w14:paraId="093BC61F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52C49BC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158D29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D52BE6" w14:textId="77777777" w:rsidR="00573316" w:rsidRDefault="00573316" w:rsidP="00573316"/>
                            <w:p w14:paraId="4501CD67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31C0C1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BCB23D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0E8709" w14:textId="77777777" w:rsidR="00573316" w:rsidRDefault="00573316" w:rsidP="00573316"/>
                            <w:p w14:paraId="5E5F1293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5874FC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8CAA62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14C58" w14:textId="77777777" w:rsidR="00573316" w:rsidRDefault="00573316" w:rsidP="00573316"/>
                            <w:p w14:paraId="648A8C8E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3F1374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DA2A40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939C50" w14:textId="77777777" w:rsidR="00573316" w:rsidRDefault="00573316" w:rsidP="00573316"/>
                            <w:p w14:paraId="4DE07258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8F662C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4F7569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031BD" id="_x0000_s1086" style="position:absolute;left:0;text-align:left;margin-left:0;margin-top:0;width:518.8pt;height:802.3pt;z-index:251688960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" o:allowincell="f">
                <v:rect id="Rectangle 1664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RAvwAAANsAAAAPAAAAZHJzL2Rvd25yZXYueG1sRE/NisIw&#10;EL4LvkMYwZumKoh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BAR1RAvwAAANsAAAAPAAAAAAAA&#10;AAAAAAAAAAcCAABkcnMvZG93bnJldi54bWxQSwUGAAAAAAMAAwC3AAAA8wIAAAAA&#10;" filled="f" strokeweight="2pt"/>
                <v:line id="Line 1665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1666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gg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Dh30ggvwAAANsAAAAPAAAAAAAA&#10;AAAAAAAAAAcCAABkcnMvZG93bnJldi54bWxQSwUGAAAAAAMAAwC3AAAA8wIAAAAA&#10;" strokeweight="2pt"/>
                <v:line id="Line 1667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  <v:line id="Line 1668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      <v:line id="Line 1669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  <v:line id="Line 1670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      <v:line id="Line 1671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4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DxqOu4wgAAANsAAAAPAAAA&#10;AAAAAAAAAAAAAAcCAABkcnMvZG93bnJldi54bWxQSwUGAAAAAAMAAwC3AAAA9gIAAAAA&#10;" strokeweight="2pt"/>
                <v:line id="Line 1672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<v:line id="Line 1673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pR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Dve9pRwgAAANsAAAAPAAAA&#10;AAAAAAAAAAAAAAcCAABkcnMvZG93bnJldi54bWxQSwUGAAAAAAMAAwC3AAAA9gIAAAAA&#10;" strokeweight="2pt"/>
                <v:line id="Line 1674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  <v:rect id="Rectangle 1675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<v:textbox inset="1pt,1pt,1pt,1pt">
                    <w:txbxContent>
                      <w:p w14:paraId="6CE0888B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6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<v:textbox inset="1pt,1pt,1pt,1pt">
                    <w:txbxContent>
                      <w:p w14:paraId="7CE32E3C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7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<v:textbox inset="1pt,1pt,1pt,1pt">
                    <w:txbxContent>
                      <w:p w14:paraId="3271A9CF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8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14:paraId="4D8C4756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9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19997F9E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80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30C18DEA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1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0C6E28B8" w14:textId="77777777" w:rsidR="00573316" w:rsidRPr="0002024B" w:rsidRDefault="00573316" w:rsidP="0057331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2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791CE518" w14:textId="77777777" w:rsidR="00573316" w:rsidRPr="00455747" w:rsidRDefault="00573316" w:rsidP="00573316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648DCA2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E90D42B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285097" w14:textId="77777777" w:rsidR="00573316" w:rsidRDefault="00573316" w:rsidP="00573316"/>
                      <w:p w14:paraId="76A85199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4F42E2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C5ABF3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624692" w14:textId="77777777" w:rsidR="00573316" w:rsidRDefault="00573316" w:rsidP="00573316"/>
                      <w:p w14:paraId="743A18D7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D7ED1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AF3DEF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E7C4AE" w14:textId="77777777" w:rsidR="00573316" w:rsidRDefault="00573316" w:rsidP="00573316"/>
                      <w:p w14:paraId="04710C4C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F18537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90855D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5940B1" w14:textId="77777777" w:rsidR="00573316" w:rsidRDefault="00573316" w:rsidP="00573316"/>
                      <w:p w14:paraId="79137C2C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8F94D3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4D51C5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46DACC" w14:textId="77777777" w:rsidR="00573316" w:rsidRDefault="00573316" w:rsidP="00573316"/>
                      <w:p w14:paraId="44446A9F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BB3D8A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34A09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008E74" w14:textId="77777777" w:rsidR="00573316" w:rsidRDefault="00573316" w:rsidP="00573316"/>
                      <w:p w14:paraId="3B65BF53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699C0F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94BB2C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DD6B04" w14:textId="77777777" w:rsidR="00573316" w:rsidRDefault="00573316" w:rsidP="00573316"/>
                      <w:p w14:paraId="685F3ECF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F97A8B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DEFD3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A3FA58" w14:textId="77777777" w:rsidR="00573316" w:rsidRDefault="00573316" w:rsidP="00573316"/>
                      <w:p w14:paraId="6BC7EEFD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2844C3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E2D98F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C1325E" w14:textId="77777777" w:rsidR="00573316" w:rsidRDefault="00573316" w:rsidP="00573316"/>
                      <w:p w14:paraId="4EB61DCF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A269FD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C8D5F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C45FE3" w14:textId="77777777" w:rsidR="00573316" w:rsidRDefault="00573316" w:rsidP="00573316"/>
                      <w:p w14:paraId="6F9F3911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5D247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4C69E7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87B51B" w14:textId="77777777" w:rsidR="00573316" w:rsidRDefault="00573316" w:rsidP="00573316"/>
                      <w:p w14:paraId="093BC61F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52C49BC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158D29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D52BE6" w14:textId="77777777" w:rsidR="00573316" w:rsidRDefault="00573316" w:rsidP="00573316"/>
                      <w:p w14:paraId="4501CD67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31C0C1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BCB23D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0E8709" w14:textId="77777777" w:rsidR="00573316" w:rsidRDefault="00573316" w:rsidP="00573316"/>
                      <w:p w14:paraId="5E5F1293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5874FC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8CAA62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14C58" w14:textId="77777777" w:rsidR="00573316" w:rsidRDefault="00573316" w:rsidP="00573316"/>
                      <w:p w14:paraId="648A8C8E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3F1374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DA2A40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939C50" w14:textId="77777777" w:rsidR="00573316" w:rsidRDefault="00573316" w:rsidP="00573316"/>
                      <w:p w14:paraId="4DE07258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8F662C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4F7569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B416A2" w:rsidRPr="00F56F55">
        <w:rPr>
          <w:rFonts w:ascii="Calibri" w:hAnsi="Calibri" w:cs="Calibri"/>
          <w:szCs w:val="28"/>
          <w:lang w:val="ru-RU"/>
        </w:rPr>
        <w:t xml:space="preserve">После нахождения пациента для перехода в режим работы с </w:t>
      </w:r>
      <w:r w:rsidR="00B416A2">
        <w:rPr>
          <w:rFonts w:ascii="Calibri" w:hAnsi="Calibri" w:cs="Calibri"/>
          <w:szCs w:val="28"/>
          <w:lang w:val="ru-RU"/>
        </w:rPr>
        <w:t xml:space="preserve">сервером изображений </w:t>
      </w:r>
      <w:r w:rsidR="00B416A2">
        <w:rPr>
          <w:rFonts w:ascii="Calibri" w:hAnsi="Calibri" w:cs="Calibri"/>
          <w:szCs w:val="28"/>
          <w:lang w:val="en-US"/>
        </w:rPr>
        <w:t>PACS</w:t>
      </w:r>
      <w:r w:rsidR="00B416A2" w:rsidRPr="00F56F55">
        <w:rPr>
          <w:rFonts w:ascii="Calibri" w:hAnsi="Calibri" w:cs="Calibri"/>
          <w:szCs w:val="28"/>
          <w:lang w:val="ru-RU"/>
        </w:rPr>
        <w:t xml:space="preserve"> необходимо нажать</w:t>
      </w:r>
      <w:r w:rsidR="00B416A2" w:rsidRPr="00F56F55">
        <w:rPr>
          <w:rFonts w:ascii="Calibri" w:hAnsi="Calibri" w:cs="Calibri"/>
          <w:szCs w:val="28"/>
          <w:lang w:val="ru-RU"/>
        </w:rPr>
        <w:tab/>
        <w:t>пиктограмму</w:t>
      </w:r>
      <w:r w:rsidR="00B416A2">
        <w:rPr>
          <w:rFonts w:ascii="Calibri" w:hAnsi="Calibri" w:cs="Calibri"/>
          <w:szCs w:val="28"/>
          <w:lang w:val="ru-RU"/>
        </w:rPr>
        <w:t xml:space="preserve"> </w:t>
      </w:r>
      <w:r w:rsidR="00305919">
        <w:rPr>
          <w:rFonts w:ascii="Calibri" w:hAnsi="Calibri" w:cs="Calibri"/>
          <w:szCs w:val="28"/>
          <w:lang w:val="ru-RU"/>
        </w:rPr>
        <w:t xml:space="preserve"> </w:t>
      </w:r>
      <w:r w:rsidR="002D3B71">
        <w:rPr>
          <w:noProof/>
          <w:lang w:val="ru-RU"/>
        </w:rPr>
        <w:drawing>
          <wp:inline distT="0" distB="0" distL="0" distR="0" wp14:anchorId="71213B28" wp14:editId="22E75276">
            <wp:extent cx="225425" cy="225425"/>
            <wp:effectExtent l="0" t="0" r="317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19">
        <w:rPr>
          <w:rFonts w:ascii="Calibri" w:hAnsi="Calibri" w:cs="Calibri"/>
          <w:szCs w:val="28"/>
          <w:lang w:val="ru-RU"/>
        </w:rPr>
        <w:t xml:space="preserve"> </w:t>
      </w:r>
      <w:r w:rsidR="002D3B71">
        <w:rPr>
          <w:rFonts w:ascii="Calibri" w:hAnsi="Calibri" w:cs="Calibri"/>
          <w:szCs w:val="28"/>
          <w:lang w:val="ru-RU"/>
        </w:rPr>
        <w:t>.</w:t>
      </w:r>
      <w:r w:rsidR="00305919">
        <w:rPr>
          <w:rFonts w:ascii="Calibri" w:hAnsi="Calibri" w:cs="Calibri"/>
          <w:szCs w:val="28"/>
          <w:lang w:val="ru-RU"/>
        </w:rPr>
        <w:t xml:space="preserve">      </w:t>
      </w:r>
    </w:p>
    <w:p w14:paraId="4303A081" w14:textId="16019C1E" w:rsidR="009C692A" w:rsidRDefault="009C692A" w:rsidP="00BC1885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D85986">
        <w:rPr>
          <w:rFonts w:ascii="Calibri" w:hAnsi="Calibri" w:cs="Calibri"/>
          <w:szCs w:val="28"/>
          <w:lang w:val="ru-RU"/>
        </w:rPr>
        <w:t>будет</w:t>
      </w:r>
      <w:r w:rsidRPr="00815C7F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D85986">
        <w:rPr>
          <w:rFonts w:ascii="Calibri" w:hAnsi="Calibri" w:cs="Calibri"/>
          <w:szCs w:val="28"/>
          <w:lang w:val="ru-RU"/>
        </w:rPr>
        <w:t xml:space="preserve">Станет доступна </w:t>
      </w:r>
      <w:r w:rsidRPr="00815C7F">
        <w:rPr>
          <w:rFonts w:ascii="Calibri" w:hAnsi="Calibri" w:cs="Calibri"/>
          <w:szCs w:val="28"/>
          <w:lang w:val="ru-RU"/>
        </w:rPr>
        <w:t xml:space="preserve">информация об актуальности полиса пациента и прикреплении его в МУ. </w:t>
      </w:r>
    </w:p>
    <w:p w14:paraId="16837A91" w14:textId="77777777" w:rsidR="00C23F72" w:rsidRPr="00D03ADD" w:rsidRDefault="00C23F72" w:rsidP="000A4C6F">
      <w:pPr>
        <w:rPr>
          <w:rFonts w:ascii="Calibri" w:hAnsi="Calibri" w:cs="Calibri"/>
          <w:szCs w:val="28"/>
          <w:lang w:val="ru-RU"/>
        </w:rPr>
      </w:pPr>
    </w:p>
    <w:p w14:paraId="50F044FE" w14:textId="7308F369" w:rsidR="0094589F" w:rsidRPr="00815C7F" w:rsidRDefault="00562CD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57216" behindDoc="0" locked="0" layoutInCell="1" allowOverlap="1" wp14:anchorId="1AB3535C" wp14:editId="546079FB">
            <wp:simplePos x="0" y="0"/>
            <wp:positionH relativeFrom="margin">
              <wp:align>center</wp:align>
            </wp:positionH>
            <wp:positionV relativeFrom="paragraph">
              <wp:posOffset>45538</wp:posOffset>
            </wp:positionV>
            <wp:extent cx="5364480" cy="2750820"/>
            <wp:effectExtent l="0" t="0" r="7620" b="0"/>
            <wp:wrapNone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398DE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55C5943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2D9264C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9F0BF9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39B2B8C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E25668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0197E45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9E506E" w14:textId="77777777" w:rsidR="007E0499" w:rsidRPr="00815C7F" w:rsidRDefault="007E049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5C228B9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4A0F1C4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D67944B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A8084BF" w14:textId="19C833B2" w:rsidR="007E0499" w:rsidRDefault="007E0499" w:rsidP="00815C7F">
      <w:pPr>
        <w:jc w:val="left"/>
        <w:rPr>
          <w:rFonts w:ascii="Calibri" w:hAnsi="Calibri" w:cs="Calibri"/>
          <w:szCs w:val="28"/>
          <w:lang w:val="ru-RU"/>
        </w:rPr>
      </w:pPr>
    </w:p>
    <w:p w14:paraId="3073EEB5" w14:textId="77777777" w:rsidR="00B904DF" w:rsidRPr="00815C7F" w:rsidRDefault="00B904DF" w:rsidP="00815C7F">
      <w:pPr>
        <w:jc w:val="left"/>
        <w:rPr>
          <w:rFonts w:ascii="Calibri" w:hAnsi="Calibri" w:cs="Calibri"/>
          <w:szCs w:val="28"/>
          <w:lang w:val="ru-RU"/>
        </w:rPr>
      </w:pPr>
    </w:p>
    <w:p w14:paraId="0268AE24" w14:textId="3B8FA14D" w:rsidR="003D1650" w:rsidRDefault="0087090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Чтобы </w:t>
      </w:r>
      <w:r w:rsidR="008A6707">
        <w:rPr>
          <w:rFonts w:ascii="Calibri" w:hAnsi="Calibri" w:cs="Calibri"/>
          <w:szCs w:val="28"/>
          <w:lang w:val="ru-RU"/>
        </w:rPr>
        <w:t>начать работать</w:t>
      </w:r>
      <w:r>
        <w:rPr>
          <w:rFonts w:ascii="Calibri" w:hAnsi="Calibri" w:cs="Calibri"/>
          <w:szCs w:val="28"/>
          <w:lang w:val="ru-RU"/>
        </w:rPr>
        <w:t xml:space="preserve"> с изображениями, сделанными в результате и</w:t>
      </w:r>
      <w:r>
        <w:rPr>
          <w:rFonts w:ascii="Calibri" w:hAnsi="Calibri" w:cs="Calibri"/>
          <w:szCs w:val="28"/>
          <w:lang w:val="ru-RU"/>
        </w:rPr>
        <w:t>н</w:t>
      </w:r>
      <w:r>
        <w:rPr>
          <w:rFonts w:ascii="Calibri" w:hAnsi="Calibri" w:cs="Calibri"/>
          <w:szCs w:val="28"/>
          <w:lang w:val="ru-RU"/>
        </w:rPr>
        <w:t>струментальных исследований</w:t>
      </w:r>
      <w:r w:rsidR="006E1C60">
        <w:rPr>
          <w:rFonts w:ascii="Calibri" w:hAnsi="Calibri" w:cs="Calibri"/>
          <w:szCs w:val="28"/>
          <w:lang w:val="ru-RU"/>
        </w:rPr>
        <w:t>,</w:t>
      </w:r>
      <w:r>
        <w:rPr>
          <w:rFonts w:ascii="Calibri" w:hAnsi="Calibri" w:cs="Calibri"/>
          <w:szCs w:val="28"/>
          <w:lang w:val="ru-RU"/>
        </w:rPr>
        <w:t xml:space="preserve"> </w:t>
      </w:r>
      <w:r w:rsidR="008A6707">
        <w:rPr>
          <w:rFonts w:ascii="Calibri" w:hAnsi="Calibri" w:cs="Calibri"/>
          <w:szCs w:val="28"/>
          <w:lang w:val="ru-RU"/>
        </w:rPr>
        <w:t>Вы должны нажать</w:t>
      </w:r>
      <w:r>
        <w:rPr>
          <w:rFonts w:ascii="Calibri" w:hAnsi="Calibri" w:cs="Calibri"/>
          <w:szCs w:val="28"/>
          <w:lang w:val="ru-RU"/>
        </w:rPr>
        <w:t xml:space="preserve"> на пиктограмму </w:t>
      </w:r>
      <w:r w:rsidR="00E503EB">
        <w:rPr>
          <w:rFonts w:ascii="Calibri" w:hAnsi="Calibri" w:cs="Calibri"/>
          <w:szCs w:val="28"/>
          <w:lang w:val="ru-RU"/>
        </w:rPr>
        <w:t xml:space="preserve"> </w:t>
      </w:r>
      <w:r w:rsidR="00E503EB">
        <w:rPr>
          <w:noProof/>
          <w:lang w:val="ru-RU"/>
        </w:rPr>
        <w:drawing>
          <wp:inline distT="0" distB="0" distL="0" distR="0" wp14:anchorId="316DA76E" wp14:editId="56BCE394">
            <wp:extent cx="258263" cy="234315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18" cy="2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3EB">
        <w:rPr>
          <w:rFonts w:ascii="Calibri" w:hAnsi="Calibri" w:cs="Calibri"/>
          <w:szCs w:val="28"/>
          <w:lang w:val="ru-RU"/>
        </w:rPr>
        <w:t>.</w:t>
      </w:r>
    </w:p>
    <w:p w14:paraId="016BBF59" w14:textId="17EEFD96" w:rsidR="0045536A" w:rsidRDefault="00B53A5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84864" behindDoc="0" locked="0" layoutInCell="1" allowOverlap="1" wp14:anchorId="036DC4EE" wp14:editId="793DB459">
            <wp:simplePos x="0" y="0"/>
            <wp:positionH relativeFrom="column">
              <wp:posOffset>-79012</wp:posOffset>
            </wp:positionH>
            <wp:positionV relativeFrom="paragraph">
              <wp:posOffset>218350</wp:posOffset>
            </wp:positionV>
            <wp:extent cx="5940425" cy="3341370"/>
            <wp:effectExtent l="0" t="0" r="3175" b="0"/>
            <wp:wrapTopAndBottom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F0DF5" w14:textId="4AE365B0" w:rsidR="005D3066" w:rsidRPr="00286EDF" w:rsidRDefault="005D3066" w:rsidP="00F80397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Откроется экран со стартовой страницей.</w:t>
      </w:r>
      <w:r w:rsidR="00286EDF">
        <w:rPr>
          <w:rFonts w:ascii="Calibri" w:hAnsi="Calibri" w:cs="Calibri"/>
          <w:szCs w:val="28"/>
          <w:lang w:val="ru-RU"/>
        </w:rPr>
        <w:t xml:space="preserve">                                                                        </w:t>
      </w:r>
    </w:p>
    <w:p w14:paraId="25EA3EE8" w14:textId="023CDCE2" w:rsidR="009C692A" w:rsidRDefault="00573316" w:rsidP="00542E23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780A965F" wp14:editId="73F274E2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58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9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A78B6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2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72B2A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3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803DD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4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1B523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6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551CF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7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57FB" w14:textId="77777777" w:rsidR="00573316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8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524E2" w14:textId="77777777" w:rsidR="00573316" w:rsidRPr="0002024B" w:rsidRDefault="00573316" w:rsidP="0057331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9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37324" w14:textId="77777777" w:rsidR="00573316" w:rsidRPr="00455747" w:rsidRDefault="00573316" w:rsidP="00573316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5F34E240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D8979B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3CCD6E" w14:textId="77777777" w:rsidR="00573316" w:rsidRDefault="00573316" w:rsidP="00573316"/>
                            <w:p w14:paraId="61A1D0AC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CF3CEA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609C1A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5142AD" w14:textId="77777777" w:rsidR="00573316" w:rsidRDefault="00573316" w:rsidP="00573316"/>
                            <w:p w14:paraId="0D77A74A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597D73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2E8E20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0F4A4C" w14:textId="77777777" w:rsidR="00573316" w:rsidRDefault="00573316" w:rsidP="00573316"/>
                            <w:p w14:paraId="74A23C5E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F2DE88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4FCEF7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C39F1E" w14:textId="77777777" w:rsidR="00573316" w:rsidRDefault="00573316" w:rsidP="00573316"/>
                            <w:p w14:paraId="01BBFD05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E6685C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E4619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141229" w14:textId="77777777" w:rsidR="00573316" w:rsidRDefault="00573316" w:rsidP="00573316"/>
                            <w:p w14:paraId="2E098A02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0043C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34BCA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351AB7" w14:textId="77777777" w:rsidR="00573316" w:rsidRDefault="00573316" w:rsidP="00573316"/>
                            <w:p w14:paraId="124EE175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2C0C7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E6E53A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7F4E4AD" w14:textId="77777777" w:rsidR="00573316" w:rsidRDefault="00573316" w:rsidP="00573316"/>
                            <w:p w14:paraId="58F56509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32003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3EC758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726FDB" w14:textId="77777777" w:rsidR="00573316" w:rsidRDefault="00573316" w:rsidP="00573316"/>
                            <w:p w14:paraId="363A0C2F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F24901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E794B6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40F2F0" w14:textId="77777777" w:rsidR="00573316" w:rsidRDefault="00573316" w:rsidP="00573316"/>
                            <w:p w14:paraId="11B4E5D0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E12385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1C7FAE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5B124D" w14:textId="77777777" w:rsidR="00573316" w:rsidRDefault="00573316" w:rsidP="00573316"/>
                            <w:p w14:paraId="27D9D084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2128CC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2719F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1AE162" w14:textId="77777777" w:rsidR="00573316" w:rsidRDefault="00573316" w:rsidP="00573316"/>
                            <w:p w14:paraId="5A45343B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F1AE26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B2C52A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42C288" w14:textId="77777777" w:rsidR="00573316" w:rsidRDefault="00573316" w:rsidP="00573316"/>
                            <w:p w14:paraId="062DD95D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F8854D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1E9D83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8D6975" w14:textId="77777777" w:rsidR="00573316" w:rsidRDefault="00573316" w:rsidP="00573316"/>
                            <w:p w14:paraId="3D137031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C3D49B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BFF8C1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B6D1A9" w14:textId="77777777" w:rsidR="00573316" w:rsidRDefault="00573316" w:rsidP="00573316"/>
                            <w:p w14:paraId="2F964086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361F89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648FDA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EF8A2A" w14:textId="77777777" w:rsidR="00573316" w:rsidRDefault="00573316" w:rsidP="00573316"/>
                            <w:p w14:paraId="259463A5" w14:textId="77777777" w:rsidR="00573316" w:rsidRDefault="00573316" w:rsidP="0057331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BF8A7B" w14:textId="77777777" w:rsidR="00573316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306CD8" w14:textId="77777777" w:rsidR="00573316" w:rsidRPr="00F303CF" w:rsidRDefault="00573316" w:rsidP="0057331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0A965F" id="_x0000_s1106" style="position:absolute;margin-left:0;margin-top:0;width:518.8pt;height:802.3pt;z-index:251691008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" o:allowincell="f">
                <v:rect id="Rectangle 1664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h9wwAAANsAAAAPAAAAZHJzL2Rvd25yZXYueG1sRI/RisIw&#10;FETfBf8h3AXfNF1B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DKIYfcMAAADbAAAADwAA&#10;AAAAAAAAAAAAAAAHAgAAZHJzL2Rvd25yZXYueG1sUEsFBgAAAAADAAMAtwAAAPcCAAAAAA==&#10;" filled="f" strokeweight="2pt"/>
                <v:line id="Line 1665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<v:line id="Line 1666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PG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" strokeweight="2pt"/>
                <v:line id="Line 1667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" strokeweight="2pt"/>
                <v:line id="Line 1668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4p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" strokeweight="2pt"/>
                <v:line id="Line 1669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uy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zefa/j7Jpwgdw8AAAD//wMAUEsBAi0AFAAGAAgAAAAhANvh9svuAAAAhQEAABMAAAAAAAAAAAAA&#10;AAAAAAAAAFtDb250ZW50X1R5cGVzXS54bWxQSwECLQAUAAYACAAAACEAWvQsW78AAAAVAQAACwAA&#10;AAAAAAAAAAAAAAAfAQAAX3JlbHMvLnJlbHNQSwECLQAUAAYACAAAACEAuc7LssMAAADdAAAADwAA&#10;AAAAAAAAAAAAAAAHAgAAZHJzL2Rvd25yZXYueG1sUEsFBgAAAAADAAMAtwAAAPcCAAAAAA==&#10;" strokeweight="2pt"/>
                <v:line id="Line 1670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XF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efa/j7Jpwgdw8AAAD//wMAUEsBAi0AFAAGAAgAAAAhANvh9svuAAAAhQEAABMAAAAAAAAAAAAA&#10;AAAAAAAAAFtDb250ZW50X1R5cGVzXS54bWxQSwECLQAUAAYACAAAACEAWvQsW78AAAAVAQAACwAA&#10;AAAAAAAAAAAAAAAfAQAAX3JlbHMvLnJlbHNQSwECLQAUAAYACAAAACEASRxVxcMAAADdAAAADwAA&#10;AAAAAAAAAAAAAAAHAgAAZHJzL2Rvd25yZXYueG1sUEsFBgAAAAADAAMAtwAAAPcCAAAAAA==&#10;" strokeweight="2pt"/>
                <v:line id="Line 1671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" strokeweight="2pt"/>
                <v:line id="Line 1672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LG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Dvl4Ir38gIuv4DAAD//wMAUEsBAi0AFAAGAAgAAAAhANvh9svuAAAAhQEAABMAAAAAAAAA&#10;AAAAAAAAAAAAAFtDb250ZW50X1R5cGVzXS54bWxQSwECLQAUAAYACAAAACEAWvQsW78AAAAVAQAA&#10;CwAAAAAAAAAAAAAAAAAfAQAAX3JlbHMvLnJlbHNQSwECLQAUAAYACAAAACEA3QoCxsYAAADdAAAA&#10;DwAAAAAAAAAAAAAAAAAHAgAAZHJzL2Rvd25yZXYueG1sUEsFBgAAAAADAAMAtwAAAPoCAAAAAA==&#10;" strokeweight="1pt"/>
                <v:line id="Line 1673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8G3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2mzg9U04Qe7/AQAA//8DAFBLAQItABQABgAIAAAAIQDb4fbL7gAAAIUBAAATAAAAAAAAAAAAAAAA&#10;AAAAAABbQ29udGVudF9UeXBlc10ueG1sUEsBAi0AFAAGAAgAAAAhAFr0LFu/AAAAFQEAAAsAAAAA&#10;AAAAAAAAAAAAHwEAAF9yZWxzLy5yZWxzUEsBAi0AFAAGAAgAAAAhADiDwbfBAAAA3QAAAA8AAAAA&#10;AAAAAAAAAAAABwIAAGRycy9kb3ducmV2LnhtbFBLBQYAAAAAAwADALcAAAD1AgAAAAA=&#10;" strokeweight="2pt"/>
                <v:line id="Line 1674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8RxQAAAN0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" strokeweight="1pt"/>
                <v:rect id="Rectangle 1675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" filled="f" stroked="f" strokeweight=".25pt">
                  <v:textbox inset="1pt,1pt,1pt,1pt">
                    <w:txbxContent>
                      <w:p w14:paraId="757A78B6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6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" filled="f" stroked="f" strokeweight=".25pt">
                  <v:textbox inset="1pt,1pt,1pt,1pt">
                    <w:txbxContent>
                      <w:p w14:paraId="22072B2A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7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" filled="f" stroked="f" strokeweight=".25pt">
                  <v:textbox inset="1pt,1pt,1pt,1pt">
                    <w:txbxContent>
                      <w:p w14:paraId="5A6803DD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8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" filled="f" stroked="f" strokeweight=".25pt">
                  <v:textbox inset="1pt,1pt,1pt,1pt">
                    <w:txbxContent>
                      <w:p w14:paraId="52D1B523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9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" filled="f" stroked="f" strokeweight=".25pt">
                  <v:textbox inset="1pt,1pt,1pt,1pt">
                    <w:txbxContent>
                      <w:p w14:paraId="070551CF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80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" filled="f" stroked="f" strokeweight=".25pt">
                  <v:textbox inset="1pt,1pt,1pt,1pt">
                    <w:txbxContent>
                      <w:p w14:paraId="585D57FB" w14:textId="77777777" w:rsidR="00573316" w:rsidRDefault="00573316" w:rsidP="0057331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1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" filled="f" stroked="f" strokeweight=".25pt">
                  <v:textbox inset="1pt,1pt,1pt,1pt">
                    <w:txbxContent>
                      <w:p w14:paraId="301524E2" w14:textId="77777777" w:rsidR="00573316" w:rsidRPr="0002024B" w:rsidRDefault="00573316" w:rsidP="0057331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2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" filled="f" stroked="f" strokeweight=".25pt">
                  <v:textbox inset="1pt,1pt,1pt,1pt">
                    <w:txbxContent>
                      <w:p w14:paraId="22137324" w14:textId="77777777" w:rsidR="00573316" w:rsidRPr="00455747" w:rsidRDefault="00573316" w:rsidP="00573316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5F34E240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D8979B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3CCD6E" w14:textId="77777777" w:rsidR="00573316" w:rsidRDefault="00573316" w:rsidP="00573316"/>
                      <w:p w14:paraId="61A1D0AC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CF3CEA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609C1A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5142AD" w14:textId="77777777" w:rsidR="00573316" w:rsidRDefault="00573316" w:rsidP="00573316"/>
                      <w:p w14:paraId="0D77A74A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597D73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2E8E20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0F4A4C" w14:textId="77777777" w:rsidR="00573316" w:rsidRDefault="00573316" w:rsidP="00573316"/>
                      <w:p w14:paraId="74A23C5E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F2DE88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4FCEF7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C39F1E" w14:textId="77777777" w:rsidR="00573316" w:rsidRDefault="00573316" w:rsidP="00573316"/>
                      <w:p w14:paraId="01BBFD05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E6685C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E4619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141229" w14:textId="77777777" w:rsidR="00573316" w:rsidRDefault="00573316" w:rsidP="00573316"/>
                      <w:p w14:paraId="2E098A02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0043C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34BCA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351AB7" w14:textId="77777777" w:rsidR="00573316" w:rsidRDefault="00573316" w:rsidP="00573316"/>
                      <w:p w14:paraId="124EE175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2C0C7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E6E53A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7F4E4AD" w14:textId="77777777" w:rsidR="00573316" w:rsidRDefault="00573316" w:rsidP="00573316"/>
                      <w:p w14:paraId="58F56509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32003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3EC758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726FDB" w14:textId="77777777" w:rsidR="00573316" w:rsidRDefault="00573316" w:rsidP="00573316"/>
                      <w:p w14:paraId="363A0C2F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F24901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E794B6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40F2F0" w14:textId="77777777" w:rsidR="00573316" w:rsidRDefault="00573316" w:rsidP="00573316"/>
                      <w:p w14:paraId="11B4E5D0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E12385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1C7FAE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5B124D" w14:textId="77777777" w:rsidR="00573316" w:rsidRDefault="00573316" w:rsidP="00573316"/>
                      <w:p w14:paraId="27D9D084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2128CC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2719F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1AE162" w14:textId="77777777" w:rsidR="00573316" w:rsidRDefault="00573316" w:rsidP="00573316"/>
                      <w:p w14:paraId="5A45343B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F1AE26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B2C52A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42C288" w14:textId="77777777" w:rsidR="00573316" w:rsidRDefault="00573316" w:rsidP="00573316"/>
                      <w:p w14:paraId="062DD95D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F8854D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1E9D83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8D6975" w14:textId="77777777" w:rsidR="00573316" w:rsidRDefault="00573316" w:rsidP="00573316"/>
                      <w:p w14:paraId="3D137031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C3D49B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BFF8C1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B6D1A9" w14:textId="77777777" w:rsidR="00573316" w:rsidRDefault="00573316" w:rsidP="00573316"/>
                      <w:p w14:paraId="2F964086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361F89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648FDA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EF8A2A" w14:textId="77777777" w:rsidR="00573316" w:rsidRDefault="00573316" w:rsidP="00573316"/>
                      <w:p w14:paraId="259463A5" w14:textId="77777777" w:rsidR="00573316" w:rsidRDefault="00573316" w:rsidP="0057331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BF8A7B" w14:textId="77777777" w:rsidR="00573316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306CD8" w14:textId="77777777" w:rsidR="00573316" w:rsidRPr="00F303CF" w:rsidRDefault="00573316" w:rsidP="0057331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FB13FE"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85888" behindDoc="0" locked="0" layoutInCell="1" allowOverlap="1" wp14:anchorId="5C0411EC" wp14:editId="41F59BDA">
            <wp:simplePos x="0" y="0"/>
            <wp:positionH relativeFrom="column">
              <wp:posOffset>-24493</wp:posOffset>
            </wp:positionH>
            <wp:positionV relativeFrom="paragraph">
              <wp:posOffset>855073</wp:posOffset>
            </wp:positionV>
            <wp:extent cx="5940425" cy="3341370"/>
            <wp:effectExtent l="0" t="0" r="3175" b="0"/>
            <wp:wrapTopAndBottom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23">
        <w:rPr>
          <w:rFonts w:ascii="Calibri" w:hAnsi="Calibri" w:cs="Calibri"/>
          <w:szCs w:val="28"/>
          <w:lang w:val="ru-RU"/>
        </w:rPr>
        <w:t xml:space="preserve">  </w:t>
      </w:r>
      <w:r w:rsidR="004827B6">
        <w:rPr>
          <w:rFonts w:ascii="Calibri" w:hAnsi="Calibri" w:cs="Calibri"/>
          <w:szCs w:val="28"/>
          <w:lang w:val="ru-RU"/>
        </w:rPr>
        <w:t>После того, как Вы убедились, что найден нужный пациент, нажимае</w:t>
      </w:r>
      <w:r w:rsidR="00A151CD">
        <w:rPr>
          <w:rFonts w:ascii="Calibri" w:hAnsi="Calibri" w:cs="Calibri"/>
          <w:szCs w:val="28"/>
          <w:lang w:val="ru-RU"/>
        </w:rPr>
        <w:t>те</w:t>
      </w:r>
      <w:r w:rsidR="004827B6">
        <w:rPr>
          <w:rFonts w:ascii="Calibri" w:hAnsi="Calibri" w:cs="Calibri"/>
          <w:szCs w:val="28"/>
          <w:lang w:val="ru-RU"/>
        </w:rPr>
        <w:t xml:space="preserve"> на кнопку </w:t>
      </w:r>
      <w:r w:rsidR="004827B6" w:rsidRPr="004827B6">
        <w:rPr>
          <w:rFonts w:ascii="Calibri" w:hAnsi="Calibri" w:cs="Calibri"/>
          <w:szCs w:val="28"/>
          <w:lang w:val="ru-RU"/>
        </w:rPr>
        <w:t>“</w:t>
      </w:r>
      <w:r w:rsidR="004827B6">
        <w:rPr>
          <w:rFonts w:ascii="Calibri" w:hAnsi="Calibri" w:cs="Calibri"/>
          <w:szCs w:val="28"/>
          <w:lang w:val="ru-RU"/>
        </w:rPr>
        <w:t>Найти</w:t>
      </w:r>
      <w:r w:rsidR="004827B6" w:rsidRPr="004827B6">
        <w:rPr>
          <w:rFonts w:ascii="Calibri" w:hAnsi="Calibri" w:cs="Calibri"/>
          <w:szCs w:val="28"/>
          <w:lang w:val="ru-RU"/>
        </w:rPr>
        <w:t>”</w:t>
      </w:r>
      <w:r w:rsidR="004827B6">
        <w:rPr>
          <w:rFonts w:ascii="Calibri" w:hAnsi="Calibri" w:cs="Calibri"/>
          <w:szCs w:val="28"/>
          <w:lang w:val="ru-RU"/>
        </w:rPr>
        <w:t xml:space="preserve">. Откроется список пациентов, отвечающих </w:t>
      </w:r>
      <w:r w:rsidR="009934C2">
        <w:rPr>
          <w:rFonts w:ascii="Calibri" w:hAnsi="Calibri" w:cs="Calibri"/>
          <w:szCs w:val="28"/>
          <w:lang w:val="ru-RU"/>
        </w:rPr>
        <w:t>В</w:t>
      </w:r>
      <w:r w:rsidR="004827B6">
        <w:rPr>
          <w:rFonts w:ascii="Calibri" w:hAnsi="Calibri" w:cs="Calibri"/>
          <w:szCs w:val="28"/>
          <w:lang w:val="ru-RU"/>
        </w:rPr>
        <w:t>ашим условиям, как правило одна запись.</w:t>
      </w:r>
    </w:p>
    <w:p w14:paraId="267C03C1" w14:textId="77777777" w:rsidR="009C692A" w:rsidRPr="00815C7F" w:rsidRDefault="009C692A" w:rsidP="00542E23">
      <w:pPr>
        <w:jc w:val="left"/>
        <w:rPr>
          <w:rFonts w:ascii="Calibri" w:hAnsi="Calibri" w:cs="Calibri"/>
          <w:szCs w:val="28"/>
          <w:lang w:val="ru-RU"/>
        </w:rPr>
      </w:pPr>
    </w:p>
    <w:p w14:paraId="588E6583" w14:textId="01701649" w:rsidR="00FD61E1" w:rsidRDefault="00FD61E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Откроется список исследований:</w:t>
      </w:r>
    </w:p>
    <w:p w14:paraId="4413ADD6" w14:textId="595261D8" w:rsidR="00FD61E1" w:rsidRDefault="00FD61E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-</w:t>
      </w:r>
      <w:r w:rsidRPr="00C520AB">
        <w:rPr>
          <w:rFonts w:ascii="Calibri" w:hAnsi="Calibri" w:cs="Calibri"/>
          <w:szCs w:val="28"/>
          <w:lang w:val="ru-RU"/>
        </w:rPr>
        <w:t xml:space="preserve"> </w:t>
      </w:r>
      <w:r>
        <w:rPr>
          <w:rFonts w:ascii="Calibri" w:hAnsi="Calibri" w:cs="Calibri"/>
          <w:szCs w:val="28"/>
          <w:lang w:val="ru-RU"/>
        </w:rPr>
        <w:t xml:space="preserve">В графе </w:t>
      </w:r>
      <w:proofErr w:type="spellStart"/>
      <w:r>
        <w:rPr>
          <w:rFonts w:ascii="Calibri" w:hAnsi="Calibri" w:cs="Calibri"/>
          <w:szCs w:val="28"/>
          <w:lang w:val="en-US"/>
        </w:rPr>
        <w:t>StudyData</w:t>
      </w:r>
      <w:proofErr w:type="spellEnd"/>
      <w:r w:rsidRPr="00C520AB">
        <w:rPr>
          <w:rFonts w:ascii="Calibri" w:hAnsi="Calibri" w:cs="Calibri"/>
          <w:szCs w:val="28"/>
          <w:lang w:val="ru-RU"/>
        </w:rPr>
        <w:t xml:space="preserve"> </w:t>
      </w:r>
      <w:r w:rsidR="00C520AB">
        <w:rPr>
          <w:rFonts w:ascii="Calibri" w:hAnsi="Calibri" w:cs="Calibri"/>
          <w:szCs w:val="28"/>
          <w:lang w:val="ru-RU"/>
        </w:rPr>
        <w:t>находится дата проведения исследования.</w:t>
      </w:r>
    </w:p>
    <w:p w14:paraId="48806F50" w14:textId="528D4A46" w:rsidR="00C520AB" w:rsidRPr="00C520AB" w:rsidRDefault="00C520A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- В графе </w:t>
      </w:r>
      <w:r>
        <w:rPr>
          <w:rFonts w:ascii="Calibri" w:hAnsi="Calibri" w:cs="Calibri"/>
          <w:szCs w:val="28"/>
          <w:lang w:val="en-US"/>
        </w:rPr>
        <w:t>GUID</w:t>
      </w:r>
      <w:r>
        <w:rPr>
          <w:rFonts w:ascii="Calibri" w:hAnsi="Calibri" w:cs="Calibri"/>
          <w:szCs w:val="28"/>
          <w:lang w:val="ru-RU"/>
        </w:rPr>
        <w:t xml:space="preserve"> находится номер этого исследования.</w:t>
      </w:r>
    </w:p>
    <w:p w14:paraId="620B4257" w14:textId="19872FBE" w:rsidR="00F32755" w:rsidRPr="00815C7F" w:rsidRDefault="00F80397" w:rsidP="003B5C13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86912" behindDoc="0" locked="0" layoutInCell="1" allowOverlap="1" wp14:anchorId="54742CA7" wp14:editId="43C452EE">
            <wp:simplePos x="0" y="0"/>
            <wp:positionH relativeFrom="margin">
              <wp:align>left</wp:align>
            </wp:positionH>
            <wp:positionV relativeFrom="paragraph">
              <wp:posOffset>592727</wp:posOffset>
            </wp:positionV>
            <wp:extent cx="5940425" cy="3341370"/>
            <wp:effectExtent l="0" t="0" r="3175" b="0"/>
            <wp:wrapTopAndBottom/>
            <wp:docPr id="28" name="Рисунок 28" descr="Изображение выглядит как снимок экрана, монитор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снимок экрана, монитор, компьютер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0AB">
        <w:rPr>
          <w:rFonts w:ascii="Calibri" w:hAnsi="Calibri" w:cs="Calibri"/>
          <w:szCs w:val="28"/>
          <w:lang w:val="ru-RU"/>
        </w:rPr>
        <w:t xml:space="preserve">Чтобы посмотреть </w:t>
      </w:r>
      <w:r w:rsidR="006F37CD">
        <w:rPr>
          <w:rFonts w:ascii="Calibri" w:hAnsi="Calibri" w:cs="Calibri"/>
          <w:szCs w:val="28"/>
          <w:lang w:val="ru-RU"/>
        </w:rPr>
        <w:t>изображени</w:t>
      </w:r>
      <w:r w:rsidR="009E22F5">
        <w:rPr>
          <w:rFonts w:ascii="Calibri" w:hAnsi="Calibri" w:cs="Calibri"/>
          <w:szCs w:val="28"/>
          <w:lang w:val="ru-RU"/>
        </w:rPr>
        <w:t>я</w:t>
      </w:r>
      <w:r w:rsidR="006F37CD">
        <w:rPr>
          <w:rFonts w:ascii="Calibri" w:hAnsi="Calibri" w:cs="Calibri"/>
          <w:szCs w:val="28"/>
          <w:lang w:val="ru-RU"/>
        </w:rPr>
        <w:t xml:space="preserve"> исследования</w:t>
      </w:r>
      <w:r w:rsidR="00C520AB">
        <w:rPr>
          <w:rFonts w:ascii="Calibri" w:hAnsi="Calibri" w:cs="Calibri"/>
          <w:szCs w:val="28"/>
          <w:lang w:val="ru-RU"/>
        </w:rPr>
        <w:t xml:space="preserve"> надо нажать на пикт</w:t>
      </w:r>
      <w:r w:rsidR="00C520AB">
        <w:rPr>
          <w:rFonts w:ascii="Calibri" w:hAnsi="Calibri" w:cs="Calibri"/>
          <w:szCs w:val="28"/>
          <w:lang w:val="ru-RU"/>
        </w:rPr>
        <w:t>о</w:t>
      </w:r>
      <w:r w:rsidR="00C520AB">
        <w:rPr>
          <w:rFonts w:ascii="Calibri" w:hAnsi="Calibri" w:cs="Calibri"/>
          <w:szCs w:val="28"/>
          <w:lang w:val="ru-RU"/>
        </w:rPr>
        <w:t xml:space="preserve">грамму </w:t>
      </w:r>
      <w:r w:rsidR="00C520AB">
        <w:rPr>
          <w:noProof/>
          <w:lang w:val="ru-RU"/>
        </w:rPr>
        <w:drawing>
          <wp:inline distT="0" distB="0" distL="0" distR="0" wp14:anchorId="4BCC5F61" wp14:editId="7A73EA7F">
            <wp:extent cx="239486" cy="229907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2" cy="2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0AB">
        <w:rPr>
          <w:rFonts w:ascii="Calibri" w:hAnsi="Calibri" w:cs="Calibri"/>
          <w:szCs w:val="28"/>
          <w:lang w:val="ru-RU"/>
        </w:rPr>
        <w:t>.</w:t>
      </w:r>
      <w:r w:rsidR="00027D4C">
        <w:rPr>
          <w:rFonts w:ascii="Calibri" w:hAnsi="Calibri" w:cs="Calibri"/>
          <w:szCs w:val="28"/>
          <w:lang w:val="ru-RU"/>
        </w:rPr>
        <w:t xml:space="preserve"> </w:t>
      </w:r>
      <w:r w:rsidR="0069688F">
        <w:rPr>
          <w:rFonts w:ascii="Calibri" w:hAnsi="Calibri" w:cs="Calibri"/>
          <w:szCs w:val="28"/>
          <w:lang w:val="ru-RU"/>
        </w:rPr>
        <w:t xml:space="preserve">     </w:t>
      </w:r>
      <w:r w:rsidR="00027D4C">
        <w:rPr>
          <w:rFonts w:ascii="Calibri" w:hAnsi="Calibri" w:cs="Calibri"/>
          <w:szCs w:val="28"/>
          <w:lang w:val="ru-RU"/>
        </w:rPr>
        <w:t xml:space="preserve">Откроется экран </w:t>
      </w:r>
      <w:r w:rsidR="00027D4C">
        <w:rPr>
          <w:rFonts w:ascii="Calibri" w:hAnsi="Calibri" w:cs="Calibri"/>
          <w:szCs w:val="28"/>
          <w:lang w:val="en-US"/>
        </w:rPr>
        <w:t>viewer</w:t>
      </w:r>
      <w:r w:rsidR="00027D4C" w:rsidRPr="009E22F5">
        <w:rPr>
          <w:rFonts w:ascii="Calibri" w:hAnsi="Calibri" w:cs="Calibri"/>
          <w:szCs w:val="28"/>
          <w:lang w:val="ru-RU"/>
        </w:rPr>
        <w:t xml:space="preserve"> </w:t>
      </w:r>
      <w:r w:rsidR="00027D4C">
        <w:rPr>
          <w:rFonts w:ascii="Calibri" w:hAnsi="Calibri" w:cs="Calibri"/>
          <w:szCs w:val="28"/>
          <w:lang w:val="en-US"/>
        </w:rPr>
        <w:t>PACS</w:t>
      </w:r>
      <w:r w:rsidR="00027D4C">
        <w:rPr>
          <w:rFonts w:ascii="Calibri" w:hAnsi="Calibri" w:cs="Calibri"/>
          <w:szCs w:val="28"/>
          <w:lang w:val="ru-RU"/>
        </w:rPr>
        <w:t>.</w:t>
      </w:r>
    </w:p>
    <w:p w14:paraId="6982EE92" w14:textId="6BBBD243" w:rsidR="00AE29BF" w:rsidRDefault="002037C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0" allowOverlap="1" wp14:anchorId="1F7E4F99" wp14:editId="7989A1C7">
                <wp:simplePos x="0" y="0"/>
                <wp:positionH relativeFrom="margin">
                  <wp:posOffset>-360735</wp:posOffset>
                </wp:positionH>
                <wp:positionV relativeFrom="page">
                  <wp:posOffset>249374</wp:posOffset>
                </wp:positionV>
                <wp:extent cx="6588760" cy="10189210"/>
                <wp:effectExtent l="0" t="0" r="21590" b="21590"/>
                <wp:wrapNone/>
                <wp:docPr id="181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11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BF8A6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3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D9C1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4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70CC2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5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F8BEB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6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C83C7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7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AC7DC" w14:textId="77777777" w:rsidR="002037CA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8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194E4" w14:textId="77777777" w:rsidR="002037CA" w:rsidRPr="0002024B" w:rsidRDefault="002037CA" w:rsidP="002037C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9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A9821" w14:textId="77777777" w:rsidR="002037CA" w:rsidRPr="00455747" w:rsidRDefault="002037CA" w:rsidP="002037CA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331AFAD6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15BD35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086F73" w14:textId="77777777" w:rsidR="002037CA" w:rsidRDefault="002037CA" w:rsidP="002037CA"/>
                            <w:p w14:paraId="7CA85668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07C67F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56D394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FF7549" w14:textId="77777777" w:rsidR="002037CA" w:rsidRDefault="002037CA" w:rsidP="002037CA"/>
                            <w:p w14:paraId="7E4344EA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B7BC37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BC89E3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0027F56" w14:textId="77777777" w:rsidR="002037CA" w:rsidRDefault="002037CA" w:rsidP="002037CA"/>
                            <w:p w14:paraId="2ADBF716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A2CFBF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08BA8A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E9060A" w14:textId="77777777" w:rsidR="002037CA" w:rsidRDefault="002037CA" w:rsidP="002037CA"/>
                            <w:p w14:paraId="13999988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A3BF77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F4EF87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95E9D5" w14:textId="77777777" w:rsidR="002037CA" w:rsidRDefault="002037CA" w:rsidP="002037CA"/>
                            <w:p w14:paraId="2738576A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7E387A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49784A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986BCD" w14:textId="77777777" w:rsidR="002037CA" w:rsidRDefault="002037CA" w:rsidP="002037CA"/>
                            <w:p w14:paraId="7B6C64CC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63DFB9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8A6830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CBEB2E" w14:textId="77777777" w:rsidR="002037CA" w:rsidRDefault="002037CA" w:rsidP="002037CA"/>
                            <w:p w14:paraId="6C0A135B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958D7B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619899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281B86" w14:textId="77777777" w:rsidR="002037CA" w:rsidRDefault="002037CA" w:rsidP="002037CA"/>
                            <w:p w14:paraId="6DB49368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87F1AB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4F14BF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DBC53E" w14:textId="77777777" w:rsidR="002037CA" w:rsidRDefault="002037CA" w:rsidP="002037CA"/>
                            <w:p w14:paraId="472ABDE7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C433B7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00C36D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562588" w14:textId="77777777" w:rsidR="002037CA" w:rsidRDefault="002037CA" w:rsidP="002037CA"/>
                            <w:p w14:paraId="6EEAB2D6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DBB32E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75B3DE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82226A" w14:textId="77777777" w:rsidR="002037CA" w:rsidRDefault="002037CA" w:rsidP="002037CA"/>
                            <w:p w14:paraId="4C6F2362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AD4F80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CFC6BB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07B69E" w14:textId="77777777" w:rsidR="002037CA" w:rsidRDefault="002037CA" w:rsidP="002037CA"/>
                            <w:p w14:paraId="09F5BE91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9C7B32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2F01B0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606C38" w14:textId="77777777" w:rsidR="002037CA" w:rsidRDefault="002037CA" w:rsidP="002037CA"/>
                            <w:p w14:paraId="59246B6C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39E839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98EB250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5B9E92" w14:textId="77777777" w:rsidR="002037CA" w:rsidRDefault="002037CA" w:rsidP="002037CA"/>
                            <w:p w14:paraId="3FDF3C74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1EF9E4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65922C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A55CA7" w14:textId="77777777" w:rsidR="002037CA" w:rsidRDefault="002037CA" w:rsidP="002037CA"/>
                            <w:p w14:paraId="3AE05520" w14:textId="77777777" w:rsidR="002037CA" w:rsidRDefault="002037CA" w:rsidP="002037C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2E7A07" w14:textId="77777777" w:rsidR="002037CA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0C2A5F" w14:textId="77777777" w:rsidR="002037CA" w:rsidRPr="00F303CF" w:rsidRDefault="002037CA" w:rsidP="002037C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7E4F99" id="_x0000_s1126" style="position:absolute;left:0;text-align:left;margin-left:-28.4pt;margin-top:19.65pt;width:518.8pt;height:802.3pt;z-index:251693056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" o:allowincell="f">
                <v:rect id="Rectangle 1664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" filled="f" strokeweight="2pt"/>
                <v:line id="Line 1665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TK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8kU&#10;vt+EE+T6AwAA//8DAFBLAQItABQABgAIAAAAIQDb4fbL7gAAAIUBAAATAAAAAAAAAAAAAAAAAAAA&#10;AABbQ29udGVudF9UeXBlc10ueG1sUEsBAi0AFAAGAAgAAAAhAFr0LFu/AAAAFQEAAAsAAAAAAAAA&#10;AAAAAAAAHwEAAF9yZWxzLy5yZWxzUEsBAi0AFAAGAAgAAAAhAK1AxMq+AAAA3QAAAA8AAAAAAAAA&#10;AAAAAAAABwIAAGRycy9kb3ducmV2LnhtbFBLBQYAAAAAAwADALcAAADyAgAAAAA=&#10;" strokeweight="2pt"/>
                <v:line id="Line 1666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FR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6MJ&#10;fL8JJ8jVBwAA//8DAFBLAQItABQABgAIAAAAIQDb4fbL7gAAAIUBAAATAAAAAAAAAAAAAAAAAAAA&#10;AABbQ29udGVudF9UeXBlc10ueG1sUEsBAi0AFAAGAAgAAAAhAFr0LFu/AAAAFQEAAAsAAAAAAAAA&#10;AAAAAAAAHwEAAF9yZWxzLy5yZWxzUEsBAi0AFAAGAAgAAAAhAMIMYVG+AAAA3QAAAA8AAAAAAAAA&#10;AAAAAAAABwIAAGRycy9kb3ducmV2LnhtbFBLBQYAAAAAAwADALcAAADyAgAAAAA=&#10;" strokeweight="2pt"/>
                <v:line id="Line 1667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kl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56MJ&#10;fL8JJ8jVBwAA//8DAFBLAQItABQABgAIAAAAIQDb4fbL7gAAAIUBAAATAAAAAAAAAAAAAAAAAAAA&#10;AABbQ29udGVudF9UeXBlc10ueG1sUEsBAi0AFAAGAAgAAAAhAFr0LFu/AAAAFQEAAAsAAAAAAAAA&#10;AAAAAAAAHwEAAF9yZWxzLy5yZWxzUEsBAi0AFAAGAAgAAAAhAE3l+SW+AAAA3QAAAA8AAAAAAAAA&#10;AAAAAAAABwIAAGRycy9kb3ducmV2LnhtbFBLBQYAAAAAAwADALcAAADyAgAAAAA=&#10;" strokeweight="2pt"/>
                <v:line id="Line 1668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y+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8kM&#10;vt+EE+T6AwAA//8DAFBLAQItABQABgAIAAAAIQDb4fbL7gAAAIUBAAATAAAAAAAAAAAAAAAAAAAA&#10;AABbQ29udGVudF9UeXBlc10ueG1sUEsBAi0AFAAGAAgAAAAhAFr0LFu/AAAAFQEAAAsAAAAAAAAA&#10;AAAAAAAAHwEAAF9yZWxzLy5yZWxzUEsBAi0AFAAGAAgAAAAhACKpXL6+AAAA3QAAAA8AAAAAAAAA&#10;AAAAAAAABwIAAGRycy9kb3ducmV2LnhtbFBLBQYAAAAAAwADALcAAADyAgAAAAA=&#10;" strokeweight="2pt"/>
                <v:line id="Line 1669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8L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8kc&#10;vt+EE+T6AwAA//8DAFBLAQItABQABgAIAAAAIQDb4fbL7gAAAIUBAAATAAAAAAAAAAAAAAAAAAAA&#10;AABbQ29udGVudF9UeXBlc10ueG1sUEsBAi0AFAAGAAgAAAAhAFr0LFu/AAAAFQEAAAsAAAAAAAAA&#10;AAAAAAAAHwEAAF9yZWxzLy5yZWxzUEsBAi0AFAAGAAgAAAAhANJ7wsm+AAAA3QAAAA8AAAAAAAAA&#10;AAAAAAAABwIAAGRycy9kb3ducmV2LnhtbFBLBQYAAAAAAwADALcAAADyAgAAAAA=&#10;" strokeweight="2pt"/>
                <v:line id="Line 1670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2dS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" strokeweight="2pt"/>
                <v:line id="Line 1671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Mg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xFVz5RkbQqzcAAAD//wMAUEsBAi0AFAAGAAgAAAAhANvh9svuAAAAhQEAABMAAAAAAAAAAAAA&#10;AAAAAAAAAFtDb250ZW50X1R5cGVzXS54bWxQSwECLQAUAAYACAAAACEAWvQsW78AAAAVAQAACwAA&#10;AAAAAAAAAAAAAAAfAQAAX3JlbHMvLnJlbHNQSwECLQAUAAYACAAAACEAzKjzIMMAAADdAAAADwAA&#10;AAAAAAAAAAAAAAAHAgAAZHJzL2Rvd25yZXYueG1sUEsFBgAAAAADAAMAtwAAAPcCAAAAAA==&#10;" strokeweight="2pt"/>
                <v:line id="Line 1672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" strokeweight="1pt"/>
                <v:line id="Line 1673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" strokeweight="2pt"/>
                <v:line id="Line 1674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" strokeweight="1pt"/>
                <v:rect id="Rectangle 1675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" filled="f" stroked="f" strokeweight=".25pt">
                  <v:textbox inset="1pt,1pt,1pt,1pt">
                    <w:txbxContent>
                      <w:p w14:paraId="103BF8A6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6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" filled="f" stroked="f" strokeweight=".25pt">
                  <v:textbox inset="1pt,1pt,1pt,1pt">
                    <w:txbxContent>
                      <w:p w14:paraId="1763D9C1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7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" filled="f" stroked="f" strokeweight=".25pt">
                  <v:textbox inset="1pt,1pt,1pt,1pt">
                    <w:txbxContent>
                      <w:p w14:paraId="26170CC2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8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" filled="f" stroked="f" strokeweight=".25pt">
                  <v:textbox inset="1pt,1pt,1pt,1pt">
                    <w:txbxContent>
                      <w:p w14:paraId="0E3F8BEB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9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" filled="f" stroked="f" strokeweight=".25pt">
                  <v:textbox inset="1pt,1pt,1pt,1pt">
                    <w:txbxContent>
                      <w:p w14:paraId="661C83C7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80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" filled="f" stroked="f" strokeweight=".25pt">
                  <v:textbox inset="1pt,1pt,1pt,1pt">
                    <w:txbxContent>
                      <w:p w14:paraId="4A2AC7DC" w14:textId="77777777" w:rsidR="002037CA" w:rsidRDefault="002037CA" w:rsidP="002037C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1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" filled="f" stroked="f" strokeweight=".25pt">
                  <v:textbox inset="1pt,1pt,1pt,1pt">
                    <w:txbxContent>
                      <w:p w14:paraId="144194E4" w14:textId="77777777" w:rsidR="002037CA" w:rsidRPr="0002024B" w:rsidRDefault="002037CA" w:rsidP="002037CA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2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" filled="f" stroked="f" strokeweight=".25pt">
                  <v:textbox inset="1pt,1pt,1pt,1pt">
                    <w:txbxContent>
                      <w:p w14:paraId="2E2A9821" w14:textId="77777777" w:rsidR="002037CA" w:rsidRPr="00455747" w:rsidRDefault="002037CA" w:rsidP="002037CA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331AFAD6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15BD35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086F73" w14:textId="77777777" w:rsidR="002037CA" w:rsidRDefault="002037CA" w:rsidP="002037CA"/>
                      <w:p w14:paraId="7CA85668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07C67F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56D394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FF7549" w14:textId="77777777" w:rsidR="002037CA" w:rsidRDefault="002037CA" w:rsidP="002037CA"/>
                      <w:p w14:paraId="7E4344EA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B7BC37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BC89E3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0027F56" w14:textId="77777777" w:rsidR="002037CA" w:rsidRDefault="002037CA" w:rsidP="002037CA"/>
                      <w:p w14:paraId="2ADBF716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A2CFBF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08BA8A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E9060A" w14:textId="77777777" w:rsidR="002037CA" w:rsidRDefault="002037CA" w:rsidP="002037CA"/>
                      <w:p w14:paraId="13999988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A3BF77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F4EF87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95E9D5" w14:textId="77777777" w:rsidR="002037CA" w:rsidRDefault="002037CA" w:rsidP="002037CA"/>
                      <w:p w14:paraId="2738576A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7E387A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49784A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986BCD" w14:textId="77777777" w:rsidR="002037CA" w:rsidRDefault="002037CA" w:rsidP="002037CA"/>
                      <w:p w14:paraId="7B6C64CC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63DFB9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8A6830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CBEB2E" w14:textId="77777777" w:rsidR="002037CA" w:rsidRDefault="002037CA" w:rsidP="002037CA"/>
                      <w:p w14:paraId="6C0A135B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958D7B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619899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281B86" w14:textId="77777777" w:rsidR="002037CA" w:rsidRDefault="002037CA" w:rsidP="002037CA"/>
                      <w:p w14:paraId="6DB49368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87F1AB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4F14BF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DBC53E" w14:textId="77777777" w:rsidR="002037CA" w:rsidRDefault="002037CA" w:rsidP="002037CA"/>
                      <w:p w14:paraId="472ABDE7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C433B7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00C36D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562588" w14:textId="77777777" w:rsidR="002037CA" w:rsidRDefault="002037CA" w:rsidP="002037CA"/>
                      <w:p w14:paraId="6EEAB2D6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DBB32E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75B3DE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82226A" w14:textId="77777777" w:rsidR="002037CA" w:rsidRDefault="002037CA" w:rsidP="002037CA"/>
                      <w:p w14:paraId="4C6F2362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AD4F80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CFC6BB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07B69E" w14:textId="77777777" w:rsidR="002037CA" w:rsidRDefault="002037CA" w:rsidP="002037CA"/>
                      <w:p w14:paraId="09F5BE91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9C7B32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2F01B0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606C38" w14:textId="77777777" w:rsidR="002037CA" w:rsidRDefault="002037CA" w:rsidP="002037CA"/>
                      <w:p w14:paraId="59246B6C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39E839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98EB250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5B9E92" w14:textId="77777777" w:rsidR="002037CA" w:rsidRDefault="002037CA" w:rsidP="002037CA"/>
                      <w:p w14:paraId="3FDF3C74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1EF9E4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65922C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A55CA7" w14:textId="77777777" w:rsidR="002037CA" w:rsidRDefault="002037CA" w:rsidP="002037CA"/>
                      <w:p w14:paraId="3AE05520" w14:textId="77777777" w:rsidR="002037CA" w:rsidRDefault="002037CA" w:rsidP="002037C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2E7A07" w14:textId="77777777" w:rsidR="002037CA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0C2A5F" w14:textId="77777777" w:rsidR="002037CA" w:rsidRPr="00F303CF" w:rsidRDefault="002037CA" w:rsidP="002037C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3456A7">
        <w:rPr>
          <w:rFonts w:ascii="Calibri" w:hAnsi="Calibri" w:cs="Calibri"/>
          <w:szCs w:val="28"/>
          <w:lang w:val="ru-RU"/>
        </w:rPr>
        <w:t>В левой части экрана Вы увидите изображения, входящие в это иссл</w:t>
      </w:r>
      <w:r w:rsidR="003456A7">
        <w:rPr>
          <w:rFonts w:ascii="Calibri" w:hAnsi="Calibri" w:cs="Calibri"/>
          <w:szCs w:val="28"/>
          <w:lang w:val="ru-RU"/>
        </w:rPr>
        <w:t>е</w:t>
      </w:r>
      <w:r w:rsidR="003456A7">
        <w:rPr>
          <w:rFonts w:ascii="Calibri" w:hAnsi="Calibri" w:cs="Calibri"/>
          <w:szCs w:val="28"/>
          <w:lang w:val="ru-RU"/>
        </w:rPr>
        <w:t xml:space="preserve">дование. Для работы с изображением </w:t>
      </w:r>
      <w:r w:rsidR="003E2DBD">
        <w:rPr>
          <w:rFonts w:ascii="Calibri" w:hAnsi="Calibri" w:cs="Calibri"/>
          <w:szCs w:val="28"/>
          <w:lang w:val="ru-RU"/>
        </w:rPr>
        <w:t>В</w:t>
      </w:r>
      <w:r w:rsidR="003456A7">
        <w:rPr>
          <w:rFonts w:ascii="Calibri" w:hAnsi="Calibri" w:cs="Calibri"/>
          <w:szCs w:val="28"/>
          <w:lang w:val="ru-RU"/>
        </w:rPr>
        <w:t>ы должны перетащить его на раб</w:t>
      </w:r>
      <w:r w:rsidR="003456A7">
        <w:rPr>
          <w:rFonts w:ascii="Calibri" w:hAnsi="Calibri" w:cs="Calibri"/>
          <w:szCs w:val="28"/>
          <w:lang w:val="ru-RU"/>
        </w:rPr>
        <w:t>о</w:t>
      </w:r>
      <w:r w:rsidR="003456A7">
        <w:rPr>
          <w:rFonts w:ascii="Calibri" w:hAnsi="Calibri" w:cs="Calibri"/>
          <w:szCs w:val="28"/>
          <w:lang w:val="ru-RU"/>
        </w:rPr>
        <w:t>чий стол</w:t>
      </w:r>
      <w:r w:rsidR="00F549B0">
        <w:rPr>
          <w:rFonts w:ascii="Calibri" w:hAnsi="Calibri" w:cs="Calibri"/>
          <w:szCs w:val="28"/>
          <w:lang w:val="ru-RU"/>
        </w:rPr>
        <w:t xml:space="preserve"> в зону надписи</w:t>
      </w:r>
      <w:r w:rsidR="00F549B0" w:rsidRPr="00F549B0">
        <w:rPr>
          <w:rFonts w:ascii="Calibri" w:hAnsi="Calibri" w:cs="Calibri"/>
          <w:szCs w:val="28"/>
          <w:lang w:val="ru-RU"/>
        </w:rPr>
        <w:t xml:space="preserve">  [</w:t>
      </w:r>
      <w:r w:rsidR="00F549B0">
        <w:rPr>
          <w:rFonts w:ascii="Calibri" w:hAnsi="Calibri" w:cs="Calibri"/>
          <w:szCs w:val="28"/>
          <w:lang w:val="en-US"/>
        </w:rPr>
        <w:t>drop</w:t>
      </w:r>
      <w:r w:rsidR="00F549B0" w:rsidRPr="00F549B0">
        <w:rPr>
          <w:rFonts w:ascii="Calibri" w:hAnsi="Calibri" w:cs="Calibri"/>
          <w:szCs w:val="28"/>
          <w:lang w:val="ru-RU"/>
        </w:rPr>
        <w:t xml:space="preserve"> </w:t>
      </w:r>
      <w:r w:rsidR="00F549B0">
        <w:rPr>
          <w:rFonts w:ascii="Calibri" w:hAnsi="Calibri" w:cs="Calibri"/>
          <w:szCs w:val="28"/>
          <w:lang w:val="en-US"/>
        </w:rPr>
        <w:t>a</w:t>
      </w:r>
      <w:r w:rsidR="00F549B0" w:rsidRPr="00F549B0">
        <w:rPr>
          <w:rFonts w:ascii="Calibri" w:hAnsi="Calibri" w:cs="Calibri"/>
          <w:szCs w:val="28"/>
          <w:lang w:val="ru-RU"/>
        </w:rPr>
        <w:t xml:space="preserve"> </w:t>
      </w:r>
      <w:r w:rsidR="00F549B0">
        <w:rPr>
          <w:rFonts w:ascii="Calibri" w:hAnsi="Calibri" w:cs="Calibri"/>
          <w:szCs w:val="28"/>
          <w:lang w:val="en-US"/>
        </w:rPr>
        <w:t>series</w:t>
      </w:r>
      <w:r w:rsidR="00F549B0" w:rsidRPr="00F549B0">
        <w:rPr>
          <w:rFonts w:ascii="Calibri" w:hAnsi="Calibri" w:cs="Calibri"/>
          <w:szCs w:val="28"/>
          <w:lang w:val="ru-RU"/>
        </w:rPr>
        <w:t xml:space="preserve"> </w:t>
      </w:r>
      <w:r w:rsidR="00F549B0">
        <w:rPr>
          <w:rFonts w:ascii="Calibri" w:hAnsi="Calibri" w:cs="Calibri"/>
          <w:szCs w:val="28"/>
          <w:lang w:val="en-US"/>
        </w:rPr>
        <w:t>here</w:t>
      </w:r>
      <w:r w:rsidR="00F549B0" w:rsidRPr="00F549B0">
        <w:rPr>
          <w:rFonts w:ascii="Calibri" w:hAnsi="Calibri" w:cs="Calibri"/>
          <w:szCs w:val="28"/>
          <w:lang w:val="ru-RU"/>
        </w:rPr>
        <w:t>]</w:t>
      </w:r>
      <w:r w:rsidR="00F549B0">
        <w:rPr>
          <w:rFonts w:ascii="Calibri" w:hAnsi="Calibri" w:cs="Calibri"/>
          <w:szCs w:val="28"/>
          <w:lang w:val="ru-RU"/>
        </w:rPr>
        <w:t>.</w:t>
      </w:r>
    </w:p>
    <w:p w14:paraId="446F5121" w14:textId="78A91A10" w:rsidR="0016089E" w:rsidRDefault="0016089E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Экран приобретет примерно следующий вид:</w:t>
      </w:r>
    </w:p>
    <w:p w14:paraId="21CA7A93" w14:textId="51FB19AA" w:rsidR="0083225D" w:rsidRDefault="00E914E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2816" behindDoc="0" locked="0" layoutInCell="1" allowOverlap="1" wp14:anchorId="42CDF1B6" wp14:editId="12D1BB28">
            <wp:simplePos x="0" y="0"/>
            <wp:positionH relativeFrom="column">
              <wp:posOffset>-51708</wp:posOffset>
            </wp:positionH>
            <wp:positionV relativeFrom="paragraph">
              <wp:posOffset>225335</wp:posOffset>
            </wp:positionV>
            <wp:extent cx="5940425" cy="3340735"/>
            <wp:effectExtent l="0" t="0" r="3175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97A1" w14:textId="79EE83EE" w:rsidR="0016089E" w:rsidRDefault="0016089E" w:rsidP="0083225D">
      <w:pPr>
        <w:jc w:val="left"/>
        <w:rPr>
          <w:rFonts w:ascii="Calibri" w:hAnsi="Calibri" w:cs="Calibri"/>
          <w:szCs w:val="28"/>
          <w:lang w:val="ru-RU"/>
        </w:rPr>
      </w:pPr>
    </w:p>
    <w:p w14:paraId="77E144FA" w14:textId="5EC744F3" w:rsidR="001933A8" w:rsidRPr="00F549B0" w:rsidRDefault="001933A8" w:rsidP="0083225D">
      <w:pPr>
        <w:jc w:val="left"/>
        <w:rPr>
          <w:rFonts w:ascii="Calibri" w:hAnsi="Calibri" w:cs="Calibri"/>
          <w:szCs w:val="28"/>
          <w:lang w:val="ru-RU"/>
        </w:rPr>
      </w:pPr>
    </w:p>
    <w:p w14:paraId="5F5D2070" w14:textId="222A6806" w:rsidR="00F549B0" w:rsidRDefault="004813C6" w:rsidP="00F549B0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Описание дальнейшей работы с изображением выходит за рамки настоящ</w:t>
      </w:r>
      <w:r>
        <w:rPr>
          <w:rFonts w:ascii="Calibri" w:hAnsi="Calibri" w:cs="Calibri"/>
          <w:szCs w:val="28"/>
          <w:lang w:val="ru-RU"/>
        </w:rPr>
        <w:t>е</w:t>
      </w:r>
      <w:r>
        <w:rPr>
          <w:rFonts w:ascii="Calibri" w:hAnsi="Calibri" w:cs="Calibri"/>
          <w:szCs w:val="28"/>
          <w:lang w:val="ru-RU"/>
        </w:rPr>
        <w:t>го руководства</w:t>
      </w:r>
      <w:r w:rsidR="00A558C8">
        <w:rPr>
          <w:rFonts w:ascii="Calibri" w:hAnsi="Calibri" w:cs="Calibri"/>
          <w:szCs w:val="28"/>
          <w:lang w:val="ru-RU"/>
        </w:rPr>
        <w:t xml:space="preserve"> и подробно изложено в руководстве по </w:t>
      </w:r>
      <w:proofErr w:type="spellStart"/>
      <w:r w:rsidR="00A558C8">
        <w:rPr>
          <w:rFonts w:ascii="Calibri" w:hAnsi="Calibri" w:cs="Calibri"/>
          <w:szCs w:val="28"/>
          <w:lang w:val="en-US"/>
        </w:rPr>
        <w:t>osimis</w:t>
      </w:r>
      <w:proofErr w:type="spellEnd"/>
      <w:r w:rsidR="00A558C8" w:rsidRPr="00A558C8">
        <w:rPr>
          <w:rFonts w:ascii="Calibri" w:hAnsi="Calibri" w:cs="Calibri"/>
          <w:szCs w:val="28"/>
          <w:lang w:val="ru-RU"/>
        </w:rPr>
        <w:t>-</w:t>
      </w:r>
      <w:r w:rsidR="00A558C8">
        <w:rPr>
          <w:rFonts w:ascii="Calibri" w:hAnsi="Calibri" w:cs="Calibri"/>
          <w:szCs w:val="28"/>
          <w:lang w:val="en-US"/>
        </w:rPr>
        <w:t>viewer</w:t>
      </w:r>
      <w:r w:rsidR="00A558C8">
        <w:rPr>
          <w:rFonts w:ascii="Calibri" w:hAnsi="Calibri" w:cs="Calibri"/>
          <w:szCs w:val="28"/>
          <w:lang w:val="ru-RU"/>
        </w:rPr>
        <w:t>.</w:t>
      </w:r>
    </w:p>
    <w:p w14:paraId="5F073A18" w14:textId="75B7F764" w:rsidR="00AE29BF" w:rsidRPr="00F549B0" w:rsidRDefault="00A558C8" w:rsidP="00580DB3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С ним можно ознакомиться по ссылке:</w:t>
      </w:r>
      <w:r w:rsidR="00580DB3">
        <w:rPr>
          <w:rFonts w:ascii="Calibri" w:hAnsi="Calibri" w:cs="Calibri"/>
          <w:szCs w:val="28"/>
          <w:lang w:val="ru-RU"/>
        </w:rPr>
        <w:t xml:space="preserve"> </w:t>
      </w:r>
      <w:hyperlink r:id="rId20" w:history="1">
        <w:r w:rsidR="00050BB4" w:rsidRPr="00F069B5">
          <w:rPr>
            <w:rStyle w:val="af1"/>
            <w:rFonts w:ascii="Calibri" w:hAnsi="Calibri" w:cs="Calibri"/>
            <w:szCs w:val="28"/>
            <w:lang w:val="ru-RU"/>
          </w:rPr>
          <w:t>https://idoimaging.com/programs/333</w:t>
        </w:r>
      </w:hyperlink>
      <w:r w:rsidR="00050BB4">
        <w:rPr>
          <w:rFonts w:ascii="Calibri" w:hAnsi="Calibri" w:cs="Calibri"/>
          <w:szCs w:val="28"/>
          <w:lang w:val="ru-RU"/>
        </w:rPr>
        <w:t xml:space="preserve"> </w:t>
      </w:r>
    </w:p>
    <w:p w14:paraId="285F0372" w14:textId="4AC1EBF7" w:rsidR="007A1930" w:rsidRDefault="007A1930" w:rsidP="00B53977">
      <w:pPr>
        <w:ind w:firstLine="709"/>
        <w:jc w:val="left"/>
        <w:rPr>
          <w:rFonts w:ascii="Calibri" w:hAnsi="Calibri" w:cs="Calibri"/>
          <w:b/>
          <w:bCs/>
          <w:szCs w:val="28"/>
          <w:lang w:val="ru-RU"/>
        </w:rPr>
      </w:pPr>
    </w:p>
    <w:p w14:paraId="0C864351" w14:textId="77777777" w:rsidR="007A1930" w:rsidRDefault="007A1930" w:rsidP="00B53977">
      <w:pPr>
        <w:ind w:firstLine="709"/>
        <w:jc w:val="left"/>
        <w:rPr>
          <w:rFonts w:ascii="Calibri" w:hAnsi="Calibri" w:cs="Calibri"/>
          <w:b/>
          <w:bCs/>
          <w:szCs w:val="28"/>
          <w:lang w:val="ru-RU"/>
        </w:rPr>
      </w:pPr>
    </w:p>
    <w:p w14:paraId="334C8981" w14:textId="0B146478" w:rsidR="00AE29BF" w:rsidRDefault="002742CE" w:rsidP="00B53977">
      <w:pPr>
        <w:ind w:firstLine="709"/>
        <w:jc w:val="left"/>
        <w:rPr>
          <w:rFonts w:ascii="Calibri" w:hAnsi="Calibri" w:cs="Calibri"/>
          <w:b/>
          <w:bCs/>
          <w:szCs w:val="28"/>
          <w:lang w:val="ru-RU"/>
        </w:rPr>
      </w:pPr>
      <w:r w:rsidRPr="002742CE">
        <w:rPr>
          <w:rFonts w:ascii="Calibri" w:hAnsi="Calibri" w:cs="Calibri"/>
          <w:b/>
          <w:bCs/>
          <w:szCs w:val="28"/>
          <w:lang w:val="ru-RU"/>
        </w:rPr>
        <w:t>2.2  Создание собственных изображений</w:t>
      </w:r>
    </w:p>
    <w:p w14:paraId="79805175" w14:textId="77777777" w:rsidR="007A1930" w:rsidRDefault="007A1930" w:rsidP="005953B1">
      <w:pPr>
        <w:jc w:val="left"/>
        <w:rPr>
          <w:rFonts w:ascii="Calibri" w:hAnsi="Calibri" w:cs="Calibri"/>
          <w:szCs w:val="28"/>
          <w:lang w:val="ru-RU"/>
        </w:rPr>
      </w:pPr>
    </w:p>
    <w:p w14:paraId="078C81B0" w14:textId="07EE0347" w:rsidR="002742CE" w:rsidRDefault="007A1930" w:rsidP="005953B1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          </w:t>
      </w:r>
      <w:r w:rsidR="005072D9">
        <w:rPr>
          <w:rFonts w:ascii="Calibri" w:hAnsi="Calibri" w:cs="Calibri"/>
          <w:szCs w:val="28"/>
          <w:lang w:val="ru-RU"/>
        </w:rPr>
        <w:t xml:space="preserve">Изображения в </w:t>
      </w:r>
      <w:r w:rsidR="005072D9">
        <w:rPr>
          <w:rFonts w:ascii="Calibri" w:hAnsi="Calibri" w:cs="Calibri"/>
          <w:szCs w:val="28"/>
          <w:lang w:val="en-US"/>
        </w:rPr>
        <w:t>PACS</w:t>
      </w:r>
      <w:r w:rsidR="005072D9">
        <w:rPr>
          <w:rFonts w:ascii="Calibri" w:hAnsi="Calibri" w:cs="Calibri"/>
          <w:szCs w:val="28"/>
          <w:lang w:val="ru-RU"/>
        </w:rPr>
        <w:t xml:space="preserve"> обычно загружаются непосредственно из приб</w:t>
      </w:r>
      <w:r w:rsidR="005072D9">
        <w:rPr>
          <w:rFonts w:ascii="Calibri" w:hAnsi="Calibri" w:cs="Calibri"/>
          <w:szCs w:val="28"/>
          <w:lang w:val="ru-RU"/>
        </w:rPr>
        <w:t>о</w:t>
      </w:r>
      <w:r w:rsidR="005072D9">
        <w:rPr>
          <w:rFonts w:ascii="Calibri" w:hAnsi="Calibri" w:cs="Calibri"/>
          <w:szCs w:val="28"/>
          <w:lang w:val="ru-RU"/>
        </w:rPr>
        <w:t>ров, делающих исследования.</w:t>
      </w:r>
      <w:r w:rsidR="00CD2CB3">
        <w:rPr>
          <w:rFonts w:ascii="Calibri" w:hAnsi="Calibri" w:cs="Calibri"/>
          <w:szCs w:val="28"/>
          <w:lang w:val="ru-RU"/>
        </w:rPr>
        <w:t xml:space="preserve"> Но при необходимости Вы можете загрузить в </w:t>
      </w:r>
      <w:r w:rsidR="00CD2CB3">
        <w:rPr>
          <w:rFonts w:ascii="Calibri" w:hAnsi="Calibri" w:cs="Calibri"/>
          <w:szCs w:val="28"/>
          <w:lang w:val="en-US"/>
        </w:rPr>
        <w:t>PACS</w:t>
      </w:r>
      <w:r w:rsidR="00CD2CB3">
        <w:rPr>
          <w:rFonts w:ascii="Calibri" w:hAnsi="Calibri" w:cs="Calibri"/>
          <w:szCs w:val="28"/>
          <w:lang w:val="ru-RU"/>
        </w:rPr>
        <w:t xml:space="preserve"> изображение, созданное с помощью </w:t>
      </w:r>
      <w:r w:rsidR="00CD2CB3">
        <w:rPr>
          <w:rFonts w:ascii="Calibri" w:hAnsi="Calibri" w:cs="Calibri"/>
          <w:szCs w:val="28"/>
          <w:lang w:val="en-US"/>
        </w:rPr>
        <w:t>web</w:t>
      </w:r>
      <w:r w:rsidR="00CD2CB3">
        <w:rPr>
          <w:rFonts w:ascii="Calibri" w:hAnsi="Calibri" w:cs="Calibri"/>
          <w:szCs w:val="28"/>
          <w:lang w:val="ru-RU"/>
        </w:rPr>
        <w:t>-камеры Вашего компьютера.</w:t>
      </w:r>
    </w:p>
    <w:p w14:paraId="0230A6EE" w14:textId="1C165865" w:rsidR="007E0D09" w:rsidRDefault="007E0D0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Чтобы создать такое изображение Вы должны нажать на кнопку </w:t>
      </w:r>
      <w:r w:rsidRPr="007E0D09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Сд</w:t>
      </w:r>
      <w:r>
        <w:rPr>
          <w:rFonts w:ascii="Calibri" w:hAnsi="Calibri" w:cs="Calibri"/>
          <w:szCs w:val="28"/>
          <w:lang w:val="ru-RU"/>
        </w:rPr>
        <w:t>е</w:t>
      </w:r>
      <w:r>
        <w:rPr>
          <w:rFonts w:ascii="Calibri" w:hAnsi="Calibri" w:cs="Calibri"/>
          <w:szCs w:val="28"/>
          <w:lang w:val="ru-RU"/>
        </w:rPr>
        <w:t>лать снимок</w:t>
      </w:r>
      <w:r w:rsidRPr="007E0D09">
        <w:rPr>
          <w:rFonts w:ascii="Calibri" w:hAnsi="Calibri" w:cs="Calibri"/>
          <w:szCs w:val="28"/>
          <w:lang w:val="ru-RU"/>
        </w:rPr>
        <w:t>”</w:t>
      </w:r>
      <w:r w:rsidR="000E093A">
        <w:rPr>
          <w:rFonts w:ascii="Calibri" w:hAnsi="Calibri" w:cs="Calibri"/>
          <w:szCs w:val="28"/>
          <w:lang w:val="ru-RU"/>
        </w:rPr>
        <w:t xml:space="preserve"> на экране</w:t>
      </w:r>
      <w:r w:rsidR="00A05B56">
        <w:rPr>
          <w:rFonts w:ascii="Calibri" w:hAnsi="Calibri" w:cs="Calibri"/>
          <w:szCs w:val="28"/>
          <w:lang w:val="ru-RU"/>
        </w:rPr>
        <w:t xml:space="preserve"> со стартовой страницей (см. стр. 4).</w:t>
      </w:r>
    </w:p>
    <w:p w14:paraId="2049D3CA" w14:textId="4B4EAF98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4B33170" w14:textId="097C59A7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288057B" w14:textId="374700CC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9F66608" w14:textId="3CB51C2B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06809B" w14:textId="13806BC4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0B2ED2F" w14:textId="2B41F9A5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D12F30E" w14:textId="77777777" w:rsidR="008F6767" w:rsidRDefault="008F676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D78CDAC" w14:textId="7F47D904" w:rsidR="00FF40FA" w:rsidRDefault="009413F0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025D6A04" wp14:editId="596D52A8">
                <wp:simplePos x="0" y="0"/>
                <wp:positionH relativeFrom="margin">
                  <wp:align>center</wp:align>
                </wp:positionH>
                <wp:positionV relativeFrom="page">
                  <wp:posOffset>260259</wp:posOffset>
                </wp:positionV>
                <wp:extent cx="6588760" cy="10189210"/>
                <wp:effectExtent l="0" t="0" r="21590" b="21590"/>
                <wp:wrapNone/>
                <wp:docPr id="183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31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C7FF3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3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F17C3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4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562FB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5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57A2D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6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AA3A2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7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95EB0" w14:textId="77777777" w:rsidR="009413F0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8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65586" w14:textId="77777777" w:rsidR="009413F0" w:rsidRPr="0002024B" w:rsidRDefault="009413F0" w:rsidP="009413F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9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0C97D" w14:textId="77777777" w:rsidR="009413F0" w:rsidRPr="00455747" w:rsidRDefault="009413F0" w:rsidP="009413F0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44FEB453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58ADFD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17BAF2" w14:textId="77777777" w:rsidR="009413F0" w:rsidRDefault="009413F0" w:rsidP="009413F0"/>
                            <w:p w14:paraId="246BAF75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36D14D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0860D9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783190" w14:textId="77777777" w:rsidR="009413F0" w:rsidRDefault="009413F0" w:rsidP="009413F0"/>
                            <w:p w14:paraId="061214CB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EB45B0D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160179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43739F" w14:textId="77777777" w:rsidR="009413F0" w:rsidRDefault="009413F0" w:rsidP="009413F0"/>
                            <w:p w14:paraId="49B76D7B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EFF5E8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B9802D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770F59" w14:textId="77777777" w:rsidR="009413F0" w:rsidRDefault="009413F0" w:rsidP="009413F0"/>
                            <w:p w14:paraId="79948A5E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8D2B76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C93CB1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29F838" w14:textId="77777777" w:rsidR="009413F0" w:rsidRDefault="009413F0" w:rsidP="009413F0"/>
                            <w:p w14:paraId="28242C60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C722EA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931BCA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9DD161" w14:textId="77777777" w:rsidR="009413F0" w:rsidRDefault="009413F0" w:rsidP="009413F0"/>
                            <w:p w14:paraId="5776242B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566CB8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95CCA7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D8D52B" w14:textId="77777777" w:rsidR="009413F0" w:rsidRDefault="009413F0" w:rsidP="009413F0"/>
                            <w:p w14:paraId="6276BCCB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35A05A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553FB0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79161B" w14:textId="77777777" w:rsidR="009413F0" w:rsidRDefault="009413F0" w:rsidP="009413F0"/>
                            <w:p w14:paraId="415209DC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512719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55AC51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C08F26" w14:textId="77777777" w:rsidR="009413F0" w:rsidRDefault="009413F0" w:rsidP="009413F0"/>
                            <w:p w14:paraId="7640689D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FA37A3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353D1B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762D4B" w14:textId="77777777" w:rsidR="009413F0" w:rsidRDefault="009413F0" w:rsidP="009413F0"/>
                            <w:p w14:paraId="76B47314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AFC87F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AB57ED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58E3E3" w14:textId="77777777" w:rsidR="009413F0" w:rsidRDefault="009413F0" w:rsidP="009413F0"/>
                            <w:p w14:paraId="262B2534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3EF609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718F4F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93B3F3" w14:textId="77777777" w:rsidR="009413F0" w:rsidRDefault="009413F0" w:rsidP="009413F0"/>
                            <w:p w14:paraId="3A6B3A7C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AF6C48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D9D9B3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81962C" w14:textId="77777777" w:rsidR="009413F0" w:rsidRDefault="009413F0" w:rsidP="009413F0"/>
                            <w:p w14:paraId="006AF06D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96424B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79EFAC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EC4FD9" w14:textId="77777777" w:rsidR="009413F0" w:rsidRDefault="009413F0" w:rsidP="009413F0"/>
                            <w:p w14:paraId="60BFF60F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4F84D0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A6FC2C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25114D" w14:textId="77777777" w:rsidR="009413F0" w:rsidRDefault="009413F0" w:rsidP="009413F0"/>
                            <w:p w14:paraId="4E15B7B3" w14:textId="77777777" w:rsidR="009413F0" w:rsidRDefault="009413F0" w:rsidP="009413F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352A1E" w14:textId="77777777" w:rsidR="009413F0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9D7D71" w14:textId="77777777" w:rsidR="009413F0" w:rsidRPr="00F303CF" w:rsidRDefault="009413F0" w:rsidP="009413F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5D6A04" id="_x0000_s1146" style="position:absolute;left:0;text-align:left;margin-left:0;margin-top:20.5pt;width:518.8pt;height:802.3pt;z-index:251695104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" o:allowincell="f">
                <v:rect id="Rectangle 1664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" filled="f" strokeweight="2pt"/>
                <v:line id="Line 1665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iq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5Mx&#10;fL8JJ8jVBwAA//8DAFBLAQItABQABgAIAAAAIQDb4fbL7gAAAIUBAAATAAAAAAAAAAAAAAAAAAAA&#10;AABbQ29udGVudF9UeXBlc10ueG1sUEsBAi0AFAAGAAgAAAAhAFr0LFu/AAAAFQEAAAsAAAAAAAAA&#10;AAAAAAAAHwEAAF9yZWxzLy5yZWxzUEsBAi0AFAAGAAgAAAAhAOb1mKq+AAAA3QAAAA8AAAAAAAAA&#10;AAAAAAAABwIAAGRycy9kb3ducmV2LnhtbFBLBQYAAAAAAwADALcAAADyAgAAAAA=&#10;" strokeweight="2pt"/>
                <v:line id="Line 1666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" strokeweight="2pt"/>
                <v:line id="Line 1667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yF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WS/g9U04Qe7/AQAA//8DAFBLAQItABQABgAIAAAAIQDb4fbL7gAAAIUBAAATAAAAAAAAAAAAAAAA&#10;AAAAAABbQ29udGVudF9UeXBlc10ueG1sUEsBAi0AFAAGAAgAAAAhAFr0LFu/AAAAFQEAAAsAAAAA&#10;AAAAAAAAAAAAHwEAAF9yZWxzLy5yZWxzUEsBAi0AFAAGAAgAAAAhAJA6HIXBAAAA3QAAAA8AAAAA&#10;AAAAAAAAAAAABwIAAGRycy9kb3ducmV2LnhtbFBLBQYAAAAAAwADALcAAAD1AgAAAAA=&#10;" strokeweight="2pt"/>
                <v:line id="Line 1668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k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" strokeweight="2pt"/>
                <v:line id="Line 1669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dp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" strokeweight="2pt"/>
                <v:line id="Line 1670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L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" strokeweight="2pt"/>
                <v:line id="Line 1671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aA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AvfgRXvpER9PoDAAD//wMAUEsBAi0AFAAGAAgAAAAhANvh9svuAAAAhQEAABMAAAAAAAAAAAAA&#10;AAAAAAAAAFtDb250ZW50X1R5cGVzXS54bWxQSwECLQAUAAYACAAAACEAWvQsW78AAAAVAQAACwAA&#10;AAAAAAAAAAAAAAAfAQAAX3JlbHMvLnJlbHNQSwECLQAUAAYACAAAACEAEXcWgMMAAADdAAAADwAA&#10;AAAAAAAAAAAAAAAHAgAAZHJzL2Rvd25yZXYueG1sUEsFBgAAAAADAAMAtwAAAPcCAAAAAA==&#10;" strokeweight="2pt"/>
                <v:line id="Line 1672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" strokeweight="1pt"/>
                <v:line id="Line 1673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" strokeweight="2pt"/>
                <v:line id="Line 1674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" strokeweight="1pt"/>
                <v:rect id="Rectangle 1675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" filled="f" stroked="f" strokeweight=".25pt">
                  <v:textbox inset="1pt,1pt,1pt,1pt">
                    <w:txbxContent>
                      <w:p w14:paraId="0EAC7FF3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6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" filled="f" stroked="f" strokeweight=".25pt">
                  <v:textbox inset="1pt,1pt,1pt,1pt">
                    <w:txbxContent>
                      <w:p w14:paraId="69CF17C3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7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" filled="f" stroked="f" strokeweight=".25pt">
                  <v:textbox inset="1pt,1pt,1pt,1pt">
                    <w:txbxContent>
                      <w:p w14:paraId="5B0562FB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8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" filled="f" stroked="f" strokeweight=".25pt">
                  <v:textbox inset="1pt,1pt,1pt,1pt">
                    <w:txbxContent>
                      <w:p w14:paraId="0C557A2D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9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" filled="f" stroked="f" strokeweight=".25pt">
                  <v:textbox inset="1pt,1pt,1pt,1pt">
                    <w:txbxContent>
                      <w:p w14:paraId="274AA3A2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80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" filled="f" stroked="f" strokeweight=".25pt">
                  <v:textbox inset="1pt,1pt,1pt,1pt">
                    <w:txbxContent>
                      <w:p w14:paraId="07895EB0" w14:textId="77777777" w:rsidR="009413F0" w:rsidRDefault="009413F0" w:rsidP="009413F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1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XRwwAAAN0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ueDKNzKC3j4AAAD//wMAUEsBAi0AFAAGAAgAAAAhANvh9svuAAAAhQEAABMAAAAAAAAAAAAA&#10;AAAAAAAAAFtDb250ZW50X1R5cGVzXS54bWxQSwECLQAUAAYACAAAACEAWvQsW78AAAAVAQAACwAA&#10;AAAAAAAAAAAAAAAfAQAAX3JlbHMvLnJlbHNQSwECLQAUAAYACAAAACEAg+6F0cMAAADdAAAADwAA&#10;AAAAAAAAAAAAAAAHAgAAZHJzL2Rvd25yZXYueG1sUEsFBgAAAAADAAMAtwAAAPcCAAAAAA==&#10;" filled="f" stroked="f" strokeweight=".25pt">
                  <v:textbox inset="1pt,1pt,1pt,1pt">
                    <w:txbxContent>
                      <w:p w14:paraId="3E165586" w14:textId="77777777" w:rsidR="009413F0" w:rsidRPr="0002024B" w:rsidRDefault="009413F0" w:rsidP="009413F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2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" filled="f" stroked="f" strokeweight=".25pt">
                  <v:textbox inset="1pt,1pt,1pt,1pt">
                    <w:txbxContent>
                      <w:p w14:paraId="7EC0C97D" w14:textId="77777777" w:rsidR="009413F0" w:rsidRPr="00455747" w:rsidRDefault="009413F0" w:rsidP="009413F0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44FEB453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58ADFD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17BAF2" w14:textId="77777777" w:rsidR="009413F0" w:rsidRDefault="009413F0" w:rsidP="009413F0"/>
                      <w:p w14:paraId="246BAF75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36D14D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0860D9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783190" w14:textId="77777777" w:rsidR="009413F0" w:rsidRDefault="009413F0" w:rsidP="009413F0"/>
                      <w:p w14:paraId="061214CB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EB45B0D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160179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43739F" w14:textId="77777777" w:rsidR="009413F0" w:rsidRDefault="009413F0" w:rsidP="009413F0"/>
                      <w:p w14:paraId="49B76D7B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EFF5E8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B9802D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770F59" w14:textId="77777777" w:rsidR="009413F0" w:rsidRDefault="009413F0" w:rsidP="009413F0"/>
                      <w:p w14:paraId="79948A5E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8D2B76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C93CB1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29F838" w14:textId="77777777" w:rsidR="009413F0" w:rsidRDefault="009413F0" w:rsidP="009413F0"/>
                      <w:p w14:paraId="28242C60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C722EA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931BCA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9DD161" w14:textId="77777777" w:rsidR="009413F0" w:rsidRDefault="009413F0" w:rsidP="009413F0"/>
                      <w:p w14:paraId="5776242B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566CB8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95CCA7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D8D52B" w14:textId="77777777" w:rsidR="009413F0" w:rsidRDefault="009413F0" w:rsidP="009413F0"/>
                      <w:p w14:paraId="6276BCCB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35A05A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553FB0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79161B" w14:textId="77777777" w:rsidR="009413F0" w:rsidRDefault="009413F0" w:rsidP="009413F0"/>
                      <w:p w14:paraId="415209DC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512719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55AC51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C08F26" w14:textId="77777777" w:rsidR="009413F0" w:rsidRDefault="009413F0" w:rsidP="009413F0"/>
                      <w:p w14:paraId="7640689D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FA37A3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353D1B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762D4B" w14:textId="77777777" w:rsidR="009413F0" w:rsidRDefault="009413F0" w:rsidP="009413F0"/>
                      <w:p w14:paraId="76B47314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AFC87F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AB57ED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58E3E3" w14:textId="77777777" w:rsidR="009413F0" w:rsidRDefault="009413F0" w:rsidP="009413F0"/>
                      <w:p w14:paraId="262B2534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3EF609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718F4F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93B3F3" w14:textId="77777777" w:rsidR="009413F0" w:rsidRDefault="009413F0" w:rsidP="009413F0"/>
                      <w:p w14:paraId="3A6B3A7C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AF6C48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D9D9B3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81962C" w14:textId="77777777" w:rsidR="009413F0" w:rsidRDefault="009413F0" w:rsidP="009413F0"/>
                      <w:p w14:paraId="006AF06D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96424B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79EFAC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EC4FD9" w14:textId="77777777" w:rsidR="009413F0" w:rsidRDefault="009413F0" w:rsidP="009413F0"/>
                      <w:p w14:paraId="60BFF60F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4F84D0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A6FC2C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25114D" w14:textId="77777777" w:rsidR="009413F0" w:rsidRDefault="009413F0" w:rsidP="009413F0"/>
                      <w:p w14:paraId="4E15B7B3" w14:textId="77777777" w:rsidR="009413F0" w:rsidRDefault="009413F0" w:rsidP="009413F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352A1E" w14:textId="77777777" w:rsidR="009413F0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9D7D71" w14:textId="77777777" w:rsidR="009413F0" w:rsidRPr="00F303CF" w:rsidRDefault="009413F0" w:rsidP="009413F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626D4F">
        <w:rPr>
          <w:noProof/>
          <w:lang w:val="ru-RU"/>
        </w:rPr>
        <w:drawing>
          <wp:anchor distT="0" distB="0" distL="114300" distR="114300" simplePos="0" relativeHeight="251680768" behindDoc="0" locked="0" layoutInCell="1" allowOverlap="1" wp14:anchorId="4559070A" wp14:editId="2182CE19">
            <wp:simplePos x="0" y="0"/>
            <wp:positionH relativeFrom="column">
              <wp:posOffset>15421</wp:posOffset>
            </wp:positionH>
            <wp:positionV relativeFrom="paragraph">
              <wp:posOffset>347345</wp:posOffset>
            </wp:positionV>
            <wp:extent cx="5940425" cy="3342005"/>
            <wp:effectExtent l="0" t="0" r="317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FA">
        <w:rPr>
          <w:rFonts w:ascii="Calibri" w:hAnsi="Calibri" w:cs="Calibri"/>
          <w:szCs w:val="28"/>
          <w:lang w:val="ru-RU"/>
        </w:rPr>
        <w:t>Откроется экран:</w:t>
      </w:r>
    </w:p>
    <w:p w14:paraId="2ADE11AE" w14:textId="189CF066" w:rsidR="00FF40FA" w:rsidRPr="00A530C1" w:rsidRDefault="00FF40FA" w:rsidP="00F83190">
      <w:pPr>
        <w:jc w:val="left"/>
        <w:rPr>
          <w:rFonts w:ascii="Calibri" w:hAnsi="Calibri" w:cs="Calibri"/>
          <w:szCs w:val="28"/>
          <w:lang w:val="ru-RU"/>
        </w:rPr>
      </w:pPr>
    </w:p>
    <w:p w14:paraId="1A43EB17" w14:textId="0D62C71B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A9E80F0" w14:textId="4C555D1A" w:rsidR="00AE29BF" w:rsidRDefault="00DC19E2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В левой части экрана находится окно </w:t>
      </w:r>
      <w:r w:rsidRPr="00DC19E2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Ваша камера</w:t>
      </w:r>
      <w:r w:rsidRPr="00DC19E2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. Вам надо навести камеру на объект съемки и нажать кнопку </w:t>
      </w:r>
      <w:r w:rsidRPr="00DC19E2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Сделать снимок</w:t>
      </w:r>
      <w:r w:rsidRPr="00DC19E2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  <w:r w:rsidR="008C284C">
        <w:rPr>
          <w:rFonts w:ascii="Calibri" w:hAnsi="Calibri" w:cs="Calibri"/>
          <w:szCs w:val="28"/>
          <w:lang w:val="ru-RU"/>
        </w:rPr>
        <w:t xml:space="preserve"> Созданный снимок появится в правой части экрана в окне </w:t>
      </w:r>
      <w:r w:rsidR="008C284C" w:rsidRPr="008C284C">
        <w:rPr>
          <w:rFonts w:ascii="Calibri" w:hAnsi="Calibri" w:cs="Calibri"/>
          <w:szCs w:val="28"/>
          <w:lang w:val="ru-RU"/>
        </w:rPr>
        <w:t>“</w:t>
      </w:r>
      <w:r w:rsidR="008C284C">
        <w:rPr>
          <w:rFonts w:ascii="Calibri" w:hAnsi="Calibri" w:cs="Calibri"/>
          <w:szCs w:val="28"/>
          <w:lang w:val="ru-RU"/>
        </w:rPr>
        <w:t>Сделанный снимок</w:t>
      </w:r>
      <w:r w:rsidR="008C284C" w:rsidRPr="008C284C">
        <w:rPr>
          <w:rFonts w:ascii="Calibri" w:hAnsi="Calibri" w:cs="Calibri"/>
          <w:szCs w:val="28"/>
          <w:lang w:val="ru-RU"/>
        </w:rPr>
        <w:t>”</w:t>
      </w:r>
      <w:r w:rsidR="008C284C">
        <w:rPr>
          <w:rFonts w:ascii="Calibri" w:hAnsi="Calibri" w:cs="Calibri"/>
          <w:szCs w:val="28"/>
          <w:lang w:val="ru-RU"/>
        </w:rPr>
        <w:t>.</w:t>
      </w:r>
    </w:p>
    <w:p w14:paraId="06C9C4FC" w14:textId="1F6DEF38" w:rsidR="007B3D37" w:rsidRPr="008C284C" w:rsidRDefault="00E914ED" w:rsidP="00FE560B">
      <w:pPr>
        <w:jc w:val="left"/>
        <w:rPr>
          <w:rFonts w:ascii="Calibri" w:hAnsi="Calibri" w:cs="Calibri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9744" behindDoc="0" locked="0" layoutInCell="1" allowOverlap="1" wp14:anchorId="576A23A1" wp14:editId="1282A074">
            <wp:simplePos x="0" y="0"/>
            <wp:positionH relativeFrom="column">
              <wp:posOffset>81370</wp:posOffset>
            </wp:positionH>
            <wp:positionV relativeFrom="paragraph">
              <wp:posOffset>378460</wp:posOffset>
            </wp:positionV>
            <wp:extent cx="5940425" cy="3340735"/>
            <wp:effectExtent l="0" t="0" r="3175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37C6" w14:textId="0B5EA195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E7DB4B8" w14:textId="25935B94" w:rsidR="00E0670D" w:rsidRPr="007C1E67" w:rsidRDefault="00D25878" w:rsidP="007C1E67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Для сохранения снимка Вы должны нажать кнопку </w:t>
      </w:r>
      <w:r w:rsidRPr="00D25878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Сохранить снимок</w:t>
      </w:r>
      <w:r w:rsidRPr="00D25878">
        <w:rPr>
          <w:rFonts w:ascii="Calibri" w:hAnsi="Calibri" w:cs="Calibri"/>
          <w:szCs w:val="28"/>
          <w:lang w:val="ru-RU"/>
        </w:rPr>
        <w:t>”</w:t>
      </w:r>
      <w:r w:rsidR="007C1E67">
        <w:rPr>
          <w:rFonts w:ascii="Calibri" w:hAnsi="Calibri" w:cs="Calibri"/>
          <w:szCs w:val="28"/>
          <w:lang w:val="ru-RU"/>
        </w:rPr>
        <w:t>.</w:t>
      </w:r>
      <w:bookmarkEnd w:id="1"/>
      <w:bookmarkEnd w:id="2"/>
    </w:p>
    <w:sectPr w:rsidR="00E0670D" w:rsidRPr="007C1E67" w:rsidSect="009B332D">
      <w:footerReference w:type="default" r:id="rId23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D79FA" w14:textId="77777777" w:rsidR="00F73541" w:rsidRDefault="00F73541" w:rsidP="00404A8C">
      <w:r>
        <w:separator/>
      </w:r>
    </w:p>
  </w:endnote>
  <w:endnote w:type="continuationSeparator" w:id="0">
    <w:p w14:paraId="2FFC67C9" w14:textId="77777777" w:rsidR="00F73541" w:rsidRDefault="00F73541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42F1" w14:textId="77777777" w:rsidR="001366BB" w:rsidRDefault="001366BB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="00992765" w:rsidRPr="00992765">
      <w:rPr>
        <w:noProof/>
        <w:lang w:val="ru-RU"/>
      </w:rPr>
      <w:t>7</w:t>
    </w:r>
    <w:r>
      <w:fldChar w:fldCharType="end"/>
    </w:r>
  </w:p>
  <w:p w14:paraId="6E3701F2" w14:textId="77777777" w:rsidR="001366BB" w:rsidRDefault="001366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CC095" w14:textId="77777777" w:rsidR="00F73541" w:rsidRDefault="00F73541" w:rsidP="00404A8C">
      <w:r>
        <w:separator/>
      </w:r>
    </w:p>
  </w:footnote>
  <w:footnote w:type="continuationSeparator" w:id="0">
    <w:p w14:paraId="714DFDF2" w14:textId="77777777" w:rsidR="00F73541" w:rsidRDefault="00F73541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70CE"/>
    <w:multiLevelType w:val="hybridMultilevel"/>
    <w:tmpl w:val="C220B7A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CBC09A5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15172"/>
    <w:multiLevelType w:val="hybridMultilevel"/>
    <w:tmpl w:val="E1CA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10F6D"/>
    <w:multiLevelType w:val="hybridMultilevel"/>
    <w:tmpl w:val="E0D6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CF"/>
    <w:rsid w:val="000127BC"/>
    <w:rsid w:val="00017D1E"/>
    <w:rsid w:val="0002024B"/>
    <w:rsid w:val="00023C7A"/>
    <w:rsid w:val="00024BE4"/>
    <w:rsid w:val="00027A47"/>
    <w:rsid w:val="00027D4C"/>
    <w:rsid w:val="000360E9"/>
    <w:rsid w:val="0004031C"/>
    <w:rsid w:val="00040B60"/>
    <w:rsid w:val="00050BB4"/>
    <w:rsid w:val="000535FA"/>
    <w:rsid w:val="00063302"/>
    <w:rsid w:val="0006406A"/>
    <w:rsid w:val="0006433F"/>
    <w:rsid w:val="0006529B"/>
    <w:rsid w:val="000653F3"/>
    <w:rsid w:val="000678C0"/>
    <w:rsid w:val="0007625F"/>
    <w:rsid w:val="000838DD"/>
    <w:rsid w:val="00094C37"/>
    <w:rsid w:val="000A00BF"/>
    <w:rsid w:val="000A3230"/>
    <w:rsid w:val="000A4C6F"/>
    <w:rsid w:val="000B27FA"/>
    <w:rsid w:val="000C34C1"/>
    <w:rsid w:val="000E093A"/>
    <w:rsid w:val="00115235"/>
    <w:rsid w:val="00120F18"/>
    <w:rsid w:val="00121964"/>
    <w:rsid w:val="00131636"/>
    <w:rsid w:val="001366BB"/>
    <w:rsid w:val="0016089E"/>
    <w:rsid w:val="001645AD"/>
    <w:rsid w:val="00164BFE"/>
    <w:rsid w:val="001756DE"/>
    <w:rsid w:val="0018307B"/>
    <w:rsid w:val="001933A8"/>
    <w:rsid w:val="001973A7"/>
    <w:rsid w:val="001A102C"/>
    <w:rsid w:val="001A3BFA"/>
    <w:rsid w:val="001A692B"/>
    <w:rsid w:val="001C1C76"/>
    <w:rsid w:val="001C5575"/>
    <w:rsid w:val="001D1C3C"/>
    <w:rsid w:val="001D5BD5"/>
    <w:rsid w:val="001E0A36"/>
    <w:rsid w:val="001F059B"/>
    <w:rsid w:val="002037CA"/>
    <w:rsid w:val="00221615"/>
    <w:rsid w:val="00230EE4"/>
    <w:rsid w:val="00232124"/>
    <w:rsid w:val="002446AB"/>
    <w:rsid w:val="00262063"/>
    <w:rsid w:val="002742CE"/>
    <w:rsid w:val="00274EA9"/>
    <w:rsid w:val="00284115"/>
    <w:rsid w:val="00286EDF"/>
    <w:rsid w:val="00293449"/>
    <w:rsid w:val="0029553B"/>
    <w:rsid w:val="00296CE4"/>
    <w:rsid w:val="002A32CA"/>
    <w:rsid w:val="002B204D"/>
    <w:rsid w:val="002B262C"/>
    <w:rsid w:val="002B5F28"/>
    <w:rsid w:val="002B7DE6"/>
    <w:rsid w:val="002D3B71"/>
    <w:rsid w:val="00305919"/>
    <w:rsid w:val="003119D6"/>
    <w:rsid w:val="003305AB"/>
    <w:rsid w:val="00334137"/>
    <w:rsid w:val="003378D1"/>
    <w:rsid w:val="003456A7"/>
    <w:rsid w:val="003512B7"/>
    <w:rsid w:val="00351BF5"/>
    <w:rsid w:val="00374463"/>
    <w:rsid w:val="00383480"/>
    <w:rsid w:val="00390E18"/>
    <w:rsid w:val="003A6A8F"/>
    <w:rsid w:val="003B1C3B"/>
    <w:rsid w:val="003B533E"/>
    <w:rsid w:val="003B5C13"/>
    <w:rsid w:val="003B6623"/>
    <w:rsid w:val="003B7D5E"/>
    <w:rsid w:val="003D1650"/>
    <w:rsid w:val="003D716D"/>
    <w:rsid w:val="003E0733"/>
    <w:rsid w:val="003E0C45"/>
    <w:rsid w:val="003E2DBD"/>
    <w:rsid w:val="003E78C6"/>
    <w:rsid w:val="003F4426"/>
    <w:rsid w:val="003F6D2B"/>
    <w:rsid w:val="0040295E"/>
    <w:rsid w:val="004031A5"/>
    <w:rsid w:val="00404A8C"/>
    <w:rsid w:val="0041025D"/>
    <w:rsid w:val="00415F22"/>
    <w:rsid w:val="00442B0B"/>
    <w:rsid w:val="00454D26"/>
    <w:rsid w:val="0045536A"/>
    <w:rsid w:val="00455747"/>
    <w:rsid w:val="00456DB4"/>
    <w:rsid w:val="004666FA"/>
    <w:rsid w:val="004813C6"/>
    <w:rsid w:val="004827B6"/>
    <w:rsid w:val="0049415F"/>
    <w:rsid w:val="004A1E40"/>
    <w:rsid w:val="004B7989"/>
    <w:rsid w:val="004C4FD0"/>
    <w:rsid w:val="004C69B3"/>
    <w:rsid w:val="004D2EE9"/>
    <w:rsid w:val="004E6BF7"/>
    <w:rsid w:val="004F18AB"/>
    <w:rsid w:val="004F1DF7"/>
    <w:rsid w:val="004F4004"/>
    <w:rsid w:val="00503CEB"/>
    <w:rsid w:val="0050707A"/>
    <w:rsid w:val="005072D9"/>
    <w:rsid w:val="005140EF"/>
    <w:rsid w:val="00524D1F"/>
    <w:rsid w:val="00542E23"/>
    <w:rsid w:val="00544C0A"/>
    <w:rsid w:val="0054702F"/>
    <w:rsid w:val="00550B2F"/>
    <w:rsid w:val="00551E70"/>
    <w:rsid w:val="00560C9B"/>
    <w:rsid w:val="00562CDB"/>
    <w:rsid w:val="00573316"/>
    <w:rsid w:val="0057733A"/>
    <w:rsid w:val="00580DB3"/>
    <w:rsid w:val="00583F69"/>
    <w:rsid w:val="005853F6"/>
    <w:rsid w:val="005910F3"/>
    <w:rsid w:val="005920E5"/>
    <w:rsid w:val="005953B1"/>
    <w:rsid w:val="00595D7F"/>
    <w:rsid w:val="0059792C"/>
    <w:rsid w:val="005B0107"/>
    <w:rsid w:val="005B04C1"/>
    <w:rsid w:val="005B17AF"/>
    <w:rsid w:val="005B4682"/>
    <w:rsid w:val="005B6456"/>
    <w:rsid w:val="005C14B8"/>
    <w:rsid w:val="005D06DF"/>
    <w:rsid w:val="005D3066"/>
    <w:rsid w:val="005D467A"/>
    <w:rsid w:val="005E2E34"/>
    <w:rsid w:val="005E6F8B"/>
    <w:rsid w:val="005E7CC1"/>
    <w:rsid w:val="005F13B9"/>
    <w:rsid w:val="006037FD"/>
    <w:rsid w:val="0060751C"/>
    <w:rsid w:val="0061133B"/>
    <w:rsid w:val="0061273A"/>
    <w:rsid w:val="00613CDF"/>
    <w:rsid w:val="0061670D"/>
    <w:rsid w:val="00626D4F"/>
    <w:rsid w:val="00627CCF"/>
    <w:rsid w:val="00647CDD"/>
    <w:rsid w:val="00650414"/>
    <w:rsid w:val="00661E2C"/>
    <w:rsid w:val="00662677"/>
    <w:rsid w:val="00663B8A"/>
    <w:rsid w:val="0069330E"/>
    <w:rsid w:val="006935B1"/>
    <w:rsid w:val="0069688F"/>
    <w:rsid w:val="006A2461"/>
    <w:rsid w:val="006C0F9D"/>
    <w:rsid w:val="006C26CC"/>
    <w:rsid w:val="006C61E5"/>
    <w:rsid w:val="006D274D"/>
    <w:rsid w:val="006D4A5E"/>
    <w:rsid w:val="006D5940"/>
    <w:rsid w:val="006E126A"/>
    <w:rsid w:val="006E18B2"/>
    <w:rsid w:val="006E1C60"/>
    <w:rsid w:val="006F012A"/>
    <w:rsid w:val="006F08AB"/>
    <w:rsid w:val="006F37CD"/>
    <w:rsid w:val="00705AAE"/>
    <w:rsid w:val="00711C42"/>
    <w:rsid w:val="007155E3"/>
    <w:rsid w:val="00733324"/>
    <w:rsid w:val="00743AB1"/>
    <w:rsid w:val="007513B7"/>
    <w:rsid w:val="00752CB3"/>
    <w:rsid w:val="007822A1"/>
    <w:rsid w:val="0078787D"/>
    <w:rsid w:val="00796595"/>
    <w:rsid w:val="007A1930"/>
    <w:rsid w:val="007A7464"/>
    <w:rsid w:val="007B14CB"/>
    <w:rsid w:val="007B18C2"/>
    <w:rsid w:val="007B3D37"/>
    <w:rsid w:val="007C1E67"/>
    <w:rsid w:val="007D0B75"/>
    <w:rsid w:val="007E0499"/>
    <w:rsid w:val="007E0D09"/>
    <w:rsid w:val="007E1A63"/>
    <w:rsid w:val="007E3C30"/>
    <w:rsid w:val="007E3FDB"/>
    <w:rsid w:val="007F2F7A"/>
    <w:rsid w:val="008040AA"/>
    <w:rsid w:val="0080605C"/>
    <w:rsid w:val="0081249D"/>
    <w:rsid w:val="0081284D"/>
    <w:rsid w:val="00815C7F"/>
    <w:rsid w:val="0083080D"/>
    <w:rsid w:val="008321B4"/>
    <w:rsid w:val="0083225D"/>
    <w:rsid w:val="00835D82"/>
    <w:rsid w:val="00836383"/>
    <w:rsid w:val="0083681D"/>
    <w:rsid w:val="00851E08"/>
    <w:rsid w:val="0085328D"/>
    <w:rsid w:val="00855DB5"/>
    <w:rsid w:val="008638F0"/>
    <w:rsid w:val="00870909"/>
    <w:rsid w:val="00875911"/>
    <w:rsid w:val="0088428E"/>
    <w:rsid w:val="00893E7D"/>
    <w:rsid w:val="008A6707"/>
    <w:rsid w:val="008B3D8C"/>
    <w:rsid w:val="008C284C"/>
    <w:rsid w:val="008C3ED8"/>
    <w:rsid w:val="008D19FA"/>
    <w:rsid w:val="008F5667"/>
    <w:rsid w:val="008F6767"/>
    <w:rsid w:val="008F6FA6"/>
    <w:rsid w:val="009017BC"/>
    <w:rsid w:val="00914B08"/>
    <w:rsid w:val="00922455"/>
    <w:rsid w:val="009413F0"/>
    <w:rsid w:val="0094589F"/>
    <w:rsid w:val="009579DD"/>
    <w:rsid w:val="00971E51"/>
    <w:rsid w:val="0097759D"/>
    <w:rsid w:val="0098289A"/>
    <w:rsid w:val="00992765"/>
    <w:rsid w:val="009934C2"/>
    <w:rsid w:val="00993D61"/>
    <w:rsid w:val="00996619"/>
    <w:rsid w:val="009A53C3"/>
    <w:rsid w:val="009B313A"/>
    <w:rsid w:val="009B332D"/>
    <w:rsid w:val="009C692A"/>
    <w:rsid w:val="009D524A"/>
    <w:rsid w:val="009D69D8"/>
    <w:rsid w:val="009D718D"/>
    <w:rsid w:val="009E1A08"/>
    <w:rsid w:val="009E22F5"/>
    <w:rsid w:val="009E24A7"/>
    <w:rsid w:val="009E50A2"/>
    <w:rsid w:val="009E7770"/>
    <w:rsid w:val="009F272B"/>
    <w:rsid w:val="009F797F"/>
    <w:rsid w:val="00A05B56"/>
    <w:rsid w:val="00A13BD6"/>
    <w:rsid w:val="00A14128"/>
    <w:rsid w:val="00A151CD"/>
    <w:rsid w:val="00A220B2"/>
    <w:rsid w:val="00A3063E"/>
    <w:rsid w:val="00A35D8C"/>
    <w:rsid w:val="00A36AEF"/>
    <w:rsid w:val="00A451E8"/>
    <w:rsid w:val="00A47678"/>
    <w:rsid w:val="00A530C1"/>
    <w:rsid w:val="00A537FA"/>
    <w:rsid w:val="00A558C8"/>
    <w:rsid w:val="00A57C8E"/>
    <w:rsid w:val="00A634D6"/>
    <w:rsid w:val="00A648C1"/>
    <w:rsid w:val="00A73FA2"/>
    <w:rsid w:val="00A81A42"/>
    <w:rsid w:val="00A87E61"/>
    <w:rsid w:val="00A91839"/>
    <w:rsid w:val="00A96FD8"/>
    <w:rsid w:val="00A976C4"/>
    <w:rsid w:val="00AA08F2"/>
    <w:rsid w:val="00AA11A9"/>
    <w:rsid w:val="00AA37C0"/>
    <w:rsid w:val="00AA4D4D"/>
    <w:rsid w:val="00AA5F1A"/>
    <w:rsid w:val="00AB0074"/>
    <w:rsid w:val="00AB4E32"/>
    <w:rsid w:val="00AC327C"/>
    <w:rsid w:val="00AD3E57"/>
    <w:rsid w:val="00AD678E"/>
    <w:rsid w:val="00AE2513"/>
    <w:rsid w:val="00AE29BF"/>
    <w:rsid w:val="00AF261A"/>
    <w:rsid w:val="00AF4BC8"/>
    <w:rsid w:val="00B00D65"/>
    <w:rsid w:val="00B03035"/>
    <w:rsid w:val="00B051DD"/>
    <w:rsid w:val="00B06A2E"/>
    <w:rsid w:val="00B15C86"/>
    <w:rsid w:val="00B252FA"/>
    <w:rsid w:val="00B27792"/>
    <w:rsid w:val="00B312FD"/>
    <w:rsid w:val="00B322CD"/>
    <w:rsid w:val="00B364D2"/>
    <w:rsid w:val="00B416A2"/>
    <w:rsid w:val="00B42ABC"/>
    <w:rsid w:val="00B53977"/>
    <w:rsid w:val="00B53A59"/>
    <w:rsid w:val="00B5539C"/>
    <w:rsid w:val="00B57E3C"/>
    <w:rsid w:val="00B64D93"/>
    <w:rsid w:val="00B678F5"/>
    <w:rsid w:val="00B82F92"/>
    <w:rsid w:val="00B86D35"/>
    <w:rsid w:val="00B904DF"/>
    <w:rsid w:val="00B914EC"/>
    <w:rsid w:val="00B918E2"/>
    <w:rsid w:val="00B9304A"/>
    <w:rsid w:val="00BA65E3"/>
    <w:rsid w:val="00BC1885"/>
    <w:rsid w:val="00BC58B7"/>
    <w:rsid w:val="00BD1463"/>
    <w:rsid w:val="00BD5083"/>
    <w:rsid w:val="00BE3FC7"/>
    <w:rsid w:val="00BE7CF1"/>
    <w:rsid w:val="00BF343B"/>
    <w:rsid w:val="00BF5CCC"/>
    <w:rsid w:val="00C035C8"/>
    <w:rsid w:val="00C06B66"/>
    <w:rsid w:val="00C216CC"/>
    <w:rsid w:val="00C23F72"/>
    <w:rsid w:val="00C31BA8"/>
    <w:rsid w:val="00C33844"/>
    <w:rsid w:val="00C35055"/>
    <w:rsid w:val="00C50C63"/>
    <w:rsid w:val="00C520AB"/>
    <w:rsid w:val="00C54F5D"/>
    <w:rsid w:val="00C64038"/>
    <w:rsid w:val="00C71106"/>
    <w:rsid w:val="00C74E28"/>
    <w:rsid w:val="00C75F01"/>
    <w:rsid w:val="00C81BF6"/>
    <w:rsid w:val="00C91662"/>
    <w:rsid w:val="00C94C48"/>
    <w:rsid w:val="00CA4714"/>
    <w:rsid w:val="00CB1ECE"/>
    <w:rsid w:val="00CB3269"/>
    <w:rsid w:val="00CB54B2"/>
    <w:rsid w:val="00CD2CB3"/>
    <w:rsid w:val="00CE07A6"/>
    <w:rsid w:val="00CE31B4"/>
    <w:rsid w:val="00CE6A7F"/>
    <w:rsid w:val="00CE7216"/>
    <w:rsid w:val="00CF0858"/>
    <w:rsid w:val="00CF1261"/>
    <w:rsid w:val="00CF157E"/>
    <w:rsid w:val="00CF2C01"/>
    <w:rsid w:val="00D03ADD"/>
    <w:rsid w:val="00D07A20"/>
    <w:rsid w:val="00D11CDC"/>
    <w:rsid w:val="00D12BC5"/>
    <w:rsid w:val="00D12F41"/>
    <w:rsid w:val="00D1359D"/>
    <w:rsid w:val="00D2248E"/>
    <w:rsid w:val="00D25878"/>
    <w:rsid w:val="00D54FBE"/>
    <w:rsid w:val="00D71BB4"/>
    <w:rsid w:val="00D752EF"/>
    <w:rsid w:val="00D85986"/>
    <w:rsid w:val="00D86178"/>
    <w:rsid w:val="00D863CC"/>
    <w:rsid w:val="00DC19E2"/>
    <w:rsid w:val="00DC283A"/>
    <w:rsid w:val="00DD7DF1"/>
    <w:rsid w:val="00DF22D5"/>
    <w:rsid w:val="00E034F7"/>
    <w:rsid w:val="00E056D2"/>
    <w:rsid w:val="00E0670D"/>
    <w:rsid w:val="00E166E8"/>
    <w:rsid w:val="00E24740"/>
    <w:rsid w:val="00E31EC0"/>
    <w:rsid w:val="00E44CDF"/>
    <w:rsid w:val="00E503EB"/>
    <w:rsid w:val="00E52669"/>
    <w:rsid w:val="00E641EE"/>
    <w:rsid w:val="00E717DD"/>
    <w:rsid w:val="00E82FC5"/>
    <w:rsid w:val="00E90458"/>
    <w:rsid w:val="00E914ED"/>
    <w:rsid w:val="00EA2E84"/>
    <w:rsid w:val="00EA3929"/>
    <w:rsid w:val="00EB291F"/>
    <w:rsid w:val="00EB2C7A"/>
    <w:rsid w:val="00EB43A3"/>
    <w:rsid w:val="00EB7708"/>
    <w:rsid w:val="00EC1ED4"/>
    <w:rsid w:val="00EC4C3F"/>
    <w:rsid w:val="00EC5EAD"/>
    <w:rsid w:val="00ED7935"/>
    <w:rsid w:val="00EE67CE"/>
    <w:rsid w:val="00EF2209"/>
    <w:rsid w:val="00EF2975"/>
    <w:rsid w:val="00EF6014"/>
    <w:rsid w:val="00F06F95"/>
    <w:rsid w:val="00F12E21"/>
    <w:rsid w:val="00F20A9B"/>
    <w:rsid w:val="00F2154A"/>
    <w:rsid w:val="00F21CE5"/>
    <w:rsid w:val="00F303CF"/>
    <w:rsid w:val="00F30F9A"/>
    <w:rsid w:val="00F32755"/>
    <w:rsid w:val="00F407DF"/>
    <w:rsid w:val="00F4387D"/>
    <w:rsid w:val="00F51F87"/>
    <w:rsid w:val="00F5238B"/>
    <w:rsid w:val="00F525B0"/>
    <w:rsid w:val="00F549B0"/>
    <w:rsid w:val="00F564F6"/>
    <w:rsid w:val="00F5682B"/>
    <w:rsid w:val="00F607EC"/>
    <w:rsid w:val="00F63AB6"/>
    <w:rsid w:val="00F72691"/>
    <w:rsid w:val="00F73541"/>
    <w:rsid w:val="00F76A21"/>
    <w:rsid w:val="00F80397"/>
    <w:rsid w:val="00F8125B"/>
    <w:rsid w:val="00F83190"/>
    <w:rsid w:val="00F868D1"/>
    <w:rsid w:val="00FA0F8F"/>
    <w:rsid w:val="00FA1470"/>
    <w:rsid w:val="00FA767E"/>
    <w:rsid w:val="00FB13FE"/>
    <w:rsid w:val="00FD61E1"/>
    <w:rsid w:val="00FD6E83"/>
    <w:rsid w:val="00FE560B"/>
    <w:rsid w:val="00FF40FA"/>
    <w:rsid w:val="00F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A976C4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Название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050BB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050BB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A976C4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Название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050BB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050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idoimaging.com/programs/33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F1F82D-61DB-4977-869F-EB15F69A0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3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Пояснительная записка Технического проекта интеграции МИС МО с РЕГИЗ.ИЭМК</vt:lpstr>
      <vt:lpstr>Сокращения и обозначения</vt:lpstr>
      <vt:lpstr>/</vt:lpstr>
      <vt:lpstr>2.	Описание процесса деятельности</vt:lpstr>
      <vt:lpstr>    2.1	Работа с сервером изображений PACS</vt:lpstr>
      <vt:lpstr>/</vt:lpstr>
      <vt:lpstr/>
    </vt:vector>
  </TitlesOfParts>
  <Company>Home office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Фокус</cp:lastModifiedBy>
  <cp:revision>4</cp:revision>
  <cp:lastPrinted>2020-10-01T17:22:00Z</cp:lastPrinted>
  <dcterms:created xsi:type="dcterms:W3CDTF">2020-10-20T14:42:00Z</dcterms:created>
  <dcterms:modified xsi:type="dcterms:W3CDTF">2020-11-26T12:53:00Z</dcterms:modified>
</cp:coreProperties>
</file>