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9D859" w14:textId="77777777" w:rsidR="00383480" w:rsidRPr="00815C7F" w:rsidRDefault="00383480">
      <w:pPr>
        <w:rPr>
          <w:rFonts w:ascii="Calibri" w:hAnsi="Calibri" w:cs="Calibri"/>
          <w:lang w:val="ru-RU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355"/>
      </w:tblGrid>
      <w:tr w:rsidR="00383480" w:rsidRPr="00815C7F" w14:paraId="2114CBC8" w14:textId="77777777">
        <w:trPr>
          <w:trHeight w:val="2880"/>
          <w:jc w:val="center"/>
        </w:trPr>
        <w:tc>
          <w:tcPr>
            <w:tcW w:w="5000" w:type="pct"/>
          </w:tcPr>
          <w:p w14:paraId="67ED9909" w14:textId="77777777" w:rsidR="00383480" w:rsidRPr="00815C7F" w:rsidRDefault="00383480">
            <w:pPr>
              <w:pStyle w:val="af3"/>
              <w:jc w:val="center"/>
              <w:rPr>
                <w:rFonts w:cs="Calibri"/>
                <w:caps/>
              </w:rPr>
            </w:pPr>
          </w:p>
        </w:tc>
      </w:tr>
      <w:tr w:rsidR="00383480" w:rsidRPr="00815C7F" w14:paraId="189A5E16" w14:textId="77777777" w:rsidTr="00383480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5B9BD5"/>
            </w:tcBorders>
            <w:vAlign w:val="center"/>
          </w:tcPr>
          <w:p w14:paraId="34B47FF2" w14:textId="3F5AF08F" w:rsidR="00115235" w:rsidRPr="00A87E61" w:rsidRDefault="00115235" w:rsidP="00115235">
            <w:pPr>
              <w:pStyle w:val="af3"/>
              <w:jc w:val="center"/>
              <w:rPr>
                <w:rFonts w:cs="Calibri"/>
                <w:sz w:val="80"/>
                <w:szCs w:val="80"/>
              </w:rPr>
            </w:pPr>
            <w:r w:rsidRPr="00815C7F">
              <w:rPr>
                <w:rFonts w:cs="Calibri"/>
                <w:sz w:val="80"/>
                <w:szCs w:val="80"/>
              </w:rPr>
              <w:t>Приложение №</w:t>
            </w:r>
            <w:r w:rsidR="007E3C30" w:rsidRPr="00815C7F">
              <w:rPr>
                <w:rFonts w:cs="Calibri"/>
                <w:sz w:val="80"/>
                <w:szCs w:val="80"/>
              </w:rPr>
              <w:t xml:space="preserve"> </w:t>
            </w:r>
            <w:r w:rsidR="00A87E61" w:rsidRPr="00A87E61">
              <w:rPr>
                <w:rFonts w:cs="Calibri"/>
                <w:sz w:val="80"/>
                <w:szCs w:val="80"/>
              </w:rPr>
              <w:t>7</w:t>
            </w:r>
          </w:p>
          <w:p w14:paraId="0B9D26C2" w14:textId="309E2488" w:rsidR="00115235" w:rsidRPr="00815C7F" w:rsidRDefault="00115235" w:rsidP="00115235">
            <w:pPr>
              <w:pStyle w:val="af3"/>
              <w:jc w:val="center"/>
              <w:rPr>
                <w:rFonts w:cs="Calibri"/>
                <w:sz w:val="80"/>
                <w:szCs w:val="80"/>
              </w:rPr>
            </w:pPr>
            <w:r w:rsidRPr="00815C7F">
              <w:rPr>
                <w:rFonts w:cs="Calibri"/>
                <w:sz w:val="80"/>
                <w:szCs w:val="80"/>
              </w:rPr>
              <w:t xml:space="preserve"> интеграци</w:t>
            </w:r>
            <w:r w:rsidR="00415F22" w:rsidRPr="00815C7F">
              <w:rPr>
                <w:rFonts w:cs="Calibri"/>
                <w:sz w:val="80"/>
                <w:szCs w:val="80"/>
              </w:rPr>
              <w:t>я</w:t>
            </w:r>
            <w:r w:rsidRPr="00815C7F">
              <w:rPr>
                <w:rFonts w:cs="Calibri"/>
                <w:sz w:val="80"/>
                <w:szCs w:val="80"/>
              </w:rPr>
              <w:t xml:space="preserve"> МИС МО с </w:t>
            </w:r>
          </w:p>
          <w:p w14:paraId="1B409B81" w14:textId="78917285" w:rsidR="00383480" w:rsidRPr="00815C7F" w:rsidRDefault="00115235" w:rsidP="007822A1">
            <w:pPr>
              <w:pStyle w:val="af3"/>
              <w:jc w:val="center"/>
              <w:rPr>
                <w:rFonts w:cs="Calibri"/>
                <w:sz w:val="80"/>
                <w:szCs w:val="80"/>
              </w:rPr>
            </w:pPr>
            <w:r w:rsidRPr="00815C7F">
              <w:rPr>
                <w:rFonts w:cs="Calibri"/>
                <w:sz w:val="80"/>
                <w:szCs w:val="80"/>
              </w:rPr>
              <w:t>РЕГИЗ.</w:t>
            </w:r>
            <w:r w:rsidR="007822A1" w:rsidRPr="00815C7F">
              <w:rPr>
                <w:rFonts w:cs="Calibri"/>
                <w:sz w:val="80"/>
                <w:szCs w:val="80"/>
              </w:rPr>
              <w:t>ОДЛИ</w:t>
            </w:r>
          </w:p>
        </w:tc>
      </w:tr>
      <w:tr w:rsidR="00383480" w:rsidRPr="00815C7F" w14:paraId="3B289558" w14:textId="77777777" w:rsidTr="00383480">
        <w:trPr>
          <w:trHeight w:val="720"/>
          <w:jc w:val="center"/>
        </w:trPr>
        <w:tc>
          <w:tcPr>
            <w:tcW w:w="5000" w:type="pct"/>
            <w:tcBorders>
              <w:top w:val="single" w:sz="4" w:space="0" w:color="5B9BD5"/>
            </w:tcBorders>
            <w:vAlign w:val="center"/>
          </w:tcPr>
          <w:p w14:paraId="75182AA3" w14:textId="0B020FBE" w:rsidR="00383480" w:rsidRPr="00815C7F" w:rsidRDefault="00383480" w:rsidP="007822A1">
            <w:pPr>
              <w:pStyle w:val="af3"/>
              <w:jc w:val="center"/>
              <w:rPr>
                <w:rFonts w:cs="Calibri"/>
                <w:sz w:val="44"/>
                <w:szCs w:val="44"/>
              </w:rPr>
            </w:pPr>
            <w:r w:rsidRPr="00815C7F">
              <w:rPr>
                <w:rFonts w:cs="Calibri"/>
                <w:sz w:val="44"/>
                <w:szCs w:val="44"/>
              </w:rPr>
              <w:t xml:space="preserve">Раздел передачи данных </w:t>
            </w:r>
            <w:r w:rsidR="007822A1" w:rsidRPr="00815C7F">
              <w:rPr>
                <w:rFonts w:cs="Calibri"/>
                <w:sz w:val="48"/>
                <w:szCs w:val="48"/>
              </w:rPr>
              <w:t>ОДЛИ</w:t>
            </w:r>
          </w:p>
        </w:tc>
      </w:tr>
      <w:tr w:rsidR="00383480" w:rsidRPr="00815C7F" w14:paraId="626834CE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1EF61AA0" w14:textId="77777777" w:rsidR="00383480" w:rsidRPr="00815C7F" w:rsidRDefault="00383480">
            <w:pPr>
              <w:pStyle w:val="af3"/>
              <w:jc w:val="center"/>
              <w:rPr>
                <w:rFonts w:cs="Calibri"/>
              </w:rPr>
            </w:pPr>
          </w:p>
        </w:tc>
      </w:tr>
      <w:tr w:rsidR="00383480" w:rsidRPr="00815C7F" w14:paraId="76A71DD8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52BEA404" w14:textId="77777777" w:rsidR="00383480" w:rsidRPr="00815C7F" w:rsidRDefault="00383480">
            <w:pPr>
              <w:pStyle w:val="af3"/>
              <w:jc w:val="center"/>
              <w:rPr>
                <w:rFonts w:cs="Calibri"/>
                <w:b/>
                <w:bCs/>
              </w:rPr>
            </w:pPr>
            <w:r w:rsidRPr="00815C7F">
              <w:rPr>
                <w:rFonts w:cs="Calibri"/>
                <w:b/>
                <w:bCs/>
              </w:rPr>
              <w:t>ЗАО “СВ-мед”</w:t>
            </w:r>
          </w:p>
        </w:tc>
      </w:tr>
      <w:tr w:rsidR="00383480" w:rsidRPr="00815C7F" w14:paraId="601B26EC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0430D2FF" w14:textId="1F32D9DF" w:rsidR="00383480" w:rsidRPr="00815C7F" w:rsidRDefault="00A220B2">
            <w:pPr>
              <w:pStyle w:val="af3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04</w:t>
            </w:r>
            <w:r w:rsidR="00815C7F">
              <w:rPr>
                <w:rFonts w:cs="Calibri"/>
                <w:b/>
                <w:bCs/>
              </w:rPr>
              <w:t>.0</w:t>
            </w:r>
            <w:r>
              <w:rPr>
                <w:rFonts w:cs="Calibri"/>
                <w:b/>
                <w:bCs/>
              </w:rPr>
              <w:t>9</w:t>
            </w:r>
            <w:r w:rsidR="00815C7F">
              <w:rPr>
                <w:rFonts w:cs="Calibri"/>
                <w:b/>
                <w:bCs/>
              </w:rPr>
              <w:t>.2020</w:t>
            </w:r>
          </w:p>
        </w:tc>
      </w:tr>
    </w:tbl>
    <w:p w14:paraId="0CB124F9" w14:textId="77777777" w:rsidR="00383480" w:rsidRPr="00815C7F" w:rsidRDefault="00383480">
      <w:pPr>
        <w:rPr>
          <w:rFonts w:ascii="Calibri" w:hAnsi="Calibri" w:cs="Calibri"/>
          <w:lang w:val="ru-RU"/>
        </w:rPr>
      </w:pPr>
    </w:p>
    <w:p w14:paraId="02E413E4" w14:textId="77777777" w:rsidR="00383480" w:rsidRPr="00815C7F" w:rsidRDefault="00383480">
      <w:pPr>
        <w:rPr>
          <w:rFonts w:ascii="Calibri" w:hAnsi="Calibri" w:cs="Calibri"/>
          <w:lang w:val="ru-RU"/>
        </w:rPr>
      </w:pPr>
    </w:p>
    <w:p w14:paraId="02DBC47C" w14:textId="77777777" w:rsidR="00383480" w:rsidRPr="00815C7F" w:rsidRDefault="00383480">
      <w:pPr>
        <w:rPr>
          <w:rFonts w:ascii="Calibri" w:hAnsi="Calibri" w:cs="Calibri"/>
          <w:lang w:val="ru-RU"/>
        </w:rPr>
      </w:pPr>
    </w:p>
    <w:p w14:paraId="53389751" w14:textId="14EC94D5" w:rsidR="005920E5" w:rsidRPr="003D57EA" w:rsidRDefault="00383480">
      <w:pPr>
        <w:rPr>
          <w:rFonts w:ascii="Calibri" w:hAnsi="Calibri" w:cs="Calibri"/>
          <w:lang w:val="en-US"/>
        </w:rPr>
      </w:pPr>
      <w:r w:rsidRPr="00815C7F">
        <w:rPr>
          <w:rFonts w:ascii="Calibri" w:hAnsi="Calibri" w:cs="Calibri"/>
          <w:lang w:val="ru-RU"/>
        </w:rPr>
        <w:br w:type="page"/>
      </w:r>
    </w:p>
    <w:p w14:paraId="181F2CDE" w14:textId="77777777" w:rsidR="00FF4EF5" w:rsidRDefault="00EC5EAD" w:rsidP="00743AB1">
      <w:pPr>
        <w:pStyle w:val="af0"/>
        <w:rPr>
          <w:noProof/>
        </w:rPr>
      </w:pPr>
      <w:r w:rsidRPr="003B6623">
        <w:rPr>
          <w:rFonts w:ascii="Calibri" w:hAnsi="Calibri" w:cs="Calibri"/>
          <w:color w:val="000000"/>
        </w:rPr>
        <w:lastRenderedPageBreak/>
        <w:t>Оглавление</w:t>
      </w:r>
      <w:r w:rsidR="00284115" w:rsidRPr="003B6623">
        <w:rPr>
          <w:rFonts w:ascii="Calibri" w:hAnsi="Calibri" w:cs="Calibri"/>
          <w:color w:val="000000"/>
        </w:rPr>
        <w:br/>
      </w:r>
      <w:bookmarkStart w:id="0" w:name="_Toc42894265"/>
      <w:r w:rsidR="00743AB1" w:rsidRPr="00815C7F">
        <w:rPr>
          <w:rFonts w:ascii="Calibri" w:hAnsi="Calibri" w:cs="Calibri"/>
          <w:color w:val="000000"/>
          <w:sz w:val="36"/>
        </w:rPr>
        <w:fldChar w:fldCharType="begin"/>
      </w:r>
      <w:r w:rsidR="00743AB1" w:rsidRPr="003B6623">
        <w:rPr>
          <w:rFonts w:ascii="Calibri" w:hAnsi="Calibri" w:cs="Calibri"/>
          <w:color w:val="000000"/>
          <w:sz w:val="36"/>
        </w:rPr>
        <w:instrText xml:space="preserve"> TOC \o "2-2" \h \z \t "Заголовок 1;1" </w:instrText>
      </w:r>
      <w:r w:rsidR="00743AB1" w:rsidRPr="00815C7F">
        <w:rPr>
          <w:rFonts w:ascii="Calibri" w:hAnsi="Calibri" w:cs="Calibri"/>
          <w:color w:val="000000"/>
          <w:sz w:val="36"/>
        </w:rPr>
        <w:fldChar w:fldCharType="separate"/>
      </w:r>
    </w:p>
    <w:p w14:paraId="7F08FEFC" w14:textId="0CC10162" w:rsidR="00FF4EF5" w:rsidRPr="00F407DF" w:rsidRDefault="00E955AE">
      <w:pPr>
        <w:pStyle w:val="10"/>
        <w:tabs>
          <w:tab w:val="left" w:pos="567"/>
        </w:tabs>
        <w:rPr>
          <w:rFonts w:ascii="Calibri" w:hAnsi="Calibri"/>
          <w:caps w:val="0"/>
          <w:noProof/>
          <w:sz w:val="22"/>
          <w:szCs w:val="22"/>
          <w:lang w:val="ru-RU"/>
        </w:rPr>
      </w:pPr>
      <w:hyperlink w:anchor="_Toc52438392" w:history="1">
        <w:r w:rsidR="00FF4EF5" w:rsidRPr="0085283B">
          <w:rPr>
            <w:rStyle w:val="af1"/>
            <w:rFonts w:ascii="Calibri" w:hAnsi="Calibri" w:cs="Calibri"/>
            <w:noProof/>
            <w:lang w:val="ru-RU"/>
          </w:rPr>
          <w:t>1.</w:t>
        </w:r>
        <w:r w:rsidR="00FF4EF5" w:rsidRPr="00F407DF">
          <w:rPr>
            <w:rFonts w:ascii="Calibri" w:hAnsi="Calibri"/>
            <w:caps w:val="0"/>
            <w:noProof/>
            <w:sz w:val="22"/>
            <w:szCs w:val="22"/>
            <w:lang w:val="ru-RU"/>
          </w:rPr>
          <w:tab/>
        </w:r>
        <w:r w:rsidR="00FF4EF5" w:rsidRPr="0085283B">
          <w:rPr>
            <w:rStyle w:val="af1"/>
            <w:rFonts w:ascii="Calibri" w:hAnsi="Calibri" w:cs="Calibri"/>
            <w:noProof/>
            <w:lang w:val="ru-RU"/>
          </w:rPr>
          <w:t>Сокращения и обозначения</w:t>
        </w:r>
        <w:r w:rsidR="00FF4EF5">
          <w:rPr>
            <w:noProof/>
            <w:webHidden/>
          </w:rPr>
          <w:tab/>
        </w:r>
        <w:r w:rsidR="00FF4EF5">
          <w:rPr>
            <w:noProof/>
            <w:webHidden/>
          </w:rPr>
          <w:fldChar w:fldCharType="begin"/>
        </w:r>
        <w:r w:rsidR="00FF4EF5">
          <w:rPr>
            <w:noProof/>
            <w:webHidden/>
          </w:rPr>
          <w:instrText xml:space="preserve"> PAGEREF _Toc52438392 \h </w:instrText>
        </w:r>
        <w:r w:rsidR="00FF4EF5">
          <w:rPr>
            <w:noProof/>
            <w:webHidden/>
          </w:rPr>
        </w:r>
        <w:r w:rsidR="00FF4EF5">
          <w:rPr>
            <w:noProof/>
            <w:webHidden/>
          </w:rPr>
          <w:fldChar w:fldCharType="separate"/>
        </w:r>
        <w:r w:rsidR="005C14B8">
          <w:rPr>
            <w:noProof/>
            <w:webHidden/>
          </w:rPr>
          <w:t>2</w:t>
        </w:r>
        <w:r w:rsidR="00FF4EF5">
          <w:rPr>
            <w:noProof/>
            <w:webHidden/>
          </w:rPr>
          <w:fldChar w:fldCharType="end"/>
        </w:r>
      </w:hyperlink>
    </w:p>
    <w:p w14:paraId="64AF4D7F" w14:textId="60CB07D2" w:rsidR="00FF4EF5" w:rsidRPr="00F407DF" w:rsidRDefault="00E955AE">
      <w:pPr>
        <w:pStyle w:val="10"/>
        <w:tabs>
          <w:tab w:val="left" w:pos="567"/>
        </w:tabs>
        <w:rPr>
          <w:rFonts w:ascii="Calibri" w:hAnsi="Calibri"/>
          <w:caps w:val="0"/>
          <w:noProof/>
          <w:sz w:val="22"/>
          <w:szCs w:val="22"/>
          <w:lang w:val="ru-RU"/>
        </w:rPr>
      </w:pPr>
      <w:hyperlink w:anchor="_Toc52438396" w:history="1">
        <w:r w:rsidR="006E1F7A">
          <w:rPr>
            <w:rStyle w:val="af1"/>
            <w:rFonts w:ascii="Calibri" w:hAnsi="Calibri" w:cs="Calibri"/>
            <w:noProof/>
            <w:lang w:val="en-US"/>
          </w:rPr>
          <w:t>2</w:t>
        </w:r>
        <w:r w:rsidR="00FF4EF5" w:rsidRPr="0085283B">
          <w:rPr>
            <w:rStyle w:val="af1"/>
            <w:rFonts w:ascii="Calibri" w:hAnsi="Calibri" w:cs="Calibri"/>
            <w:noProof/>
            <w:lang w:val="ru-RU"/>
          </w:rPr>
          <w:t>.</w:t>
        </w:r>
        <w:r w:rsidR="00FF4EF5" w:rsidRPr="00F407DF">
          <w:rPr>
            <w:rFonts w:ascii="Calibri" w:hAnsi="Calibri"/>
            <w:caps w:val="0"/>
            <w:noProof/>
            <w:sz w:val="22"/>
            <w:szCs w:val="22"/>
            <w:lang w:val="ru-RU"/>
          </w:rPr>
          <w:tab/>
        </w:r>
        <w:r w:rsidR="00FF4EF5" w:rsidRPr="0085283B">
          <w:rPr>
            <w:rStyle w:val="af1"/>
            <w:rFonts w:ascii="Calibri" w:hAnsi="Calibri" w:cs="Calibri"/>
            <w:noProof/>
            <w:lang w:val="ru-RU"/>
          </w:rPr>
          <w:t>Описание процесса деятельности</w:t>
        </w:r>
        <w:r w:rsidR="00FF4EF5">
          <w:rPr>
            <w:noProof/>
            <w:webHidden/>
          </w:rPr>
          <w:tab/>
        </w:r>
        <w:r w:rsidR="00AC5CA8">
          <w:rPr>
            <w:noProof/>
            <w:webHidden/>
            <w:lang w:val="en-US"/>
          </w:rPr>
          <w:t>3</w:t>
        </w:r>
      </w:hyperlink>
    </w:p>
    <w:p w14:paraId="1EE5AC45" w14:textId="1E427984" w:rsidR="00FF4EF5" w:rsidRPr="00F407DF" w:rsidRDefault="00E955AE">
      <w:pPr>
        <w:pStyle w:val="20"/>
        <w:rPr>
          <w:sz w:val="22"/>
          <w:szCs w:val="22"/>
        </w:rPr>
      </w:pPr>
      <w:hyperlink w:anchor="_Toc52438398" w:history="1">
        <w:r w:rsidR="006E1F7A">
          <w:rPr>
            <w:rStyle w:val="af1"/>
            <w:rFonts w:cs="Calibri"/>
            <w:lang w:val="en-US"/>
          </w:rPr>
          <w:t>2</w:t>
        </w:r>
        <w:r w:rsidR="00FF4EF5" w:rsidRPr="0085283B">
          <w:rPr>
            <w:rStyle w:val="af1"/>
            <w:rFonts w:cs="Calibri"/>
          </w:rPr>
          <w:t>.</w:t>
        </w:r>
        <w:r w:rsidR="003D390A">
          <w:rPr>
            <w:rStyle w:val="af1"/>
            <w:rFonts w:cs="Calibri"/>
          </w:rPr>
          <w:t>1</w:t>
        </w:r>
        <w:r w:rsidR="00FF4EF5" w:rsidRPr="00F407DF">
          <w:rPr>
            <w:sz w:val="22"/>
            <w:szCs w:val="22"/>
          </w:rPr>
          <w:tab/>
        </w:r>
        <w:r w:rsidR="00FF4EF5" w:rsidRPr="0085283B">
          <w:rPr>
            <w:rStyle w:val="af1"/>
            <w:rFonts w:cs="Calibri"/>
          </w:rPr>
          <w:t>Создания расписания для пункта забора</w:t>
        </w:r>
        <w:r w:rsidR="00FF4EF5">
          <w:rPr>
            <w:webHidden/>
          </w:rPr>
          <w:tab/>
        </w:r>
        <w:r w:rsidR="003D390A">
          <w:rPr>
            <w:webHidden/>
          </w:rPr>
          <w:t>3</w:t>
        </w:r>
      </w:hyperlink>
    </w:p>
    <w:p w14:paraId="6C0E8D22" w14:textId="4BEB20DA" w:rsidR="00FF4EF5" w:rsidRPr="00F407DF" w:rsidRDefault="00E955AE">
      <w:pPr>
        <w:pStyle w:val="20"/>
        <w:rPr>
          <w:sz w:val="22"/>
          <w:szCs w:val="22"/>
        </w:rPr>
      </w:pPr>
      <w:hyperlink w:anchor="_Toc52438399" w:history="1">
        <w:r w:rsidR="00695AF3">
          <w:rPr>
            <w:rStyle w:val="af1"/>
            <w:rFonts w:cs="Calibri"/>
            <w:lang w:val="en-US"/>
          </w:rPr>
          <w:t>2</w:t>
        </w:r>
        <w:r w:rsidR="00FF4EF5" w:rsidRPr="0085283B">
          <w:rPr>
            <w:rStyle w:val="af1"/>
            <w:rFonts w:cs="Calibri"/>
          </w:rPr>
          <w:t>.</w:t>
        </w:r>
        <w:r w:rsidR="00A13C91">
          <w:rPr>
            <w:rStyle w:val="af1"/>
            <w:rFonts w:cs="Calibri"/>
          </w:rPr>
          <w:t>2</w:t>
        </w:r>
        <w:r w:rsidR="00FF4EF5" w:rsidRPr="00F407DF">
          <w:rPr>
            <w:sz w:val="22"/>
            <w:szCs w:val="22"/>
          </w:rPr>
          <w:tab/>
        </w:r>
        <w:r w:rsidR="00FF4EF5" w:rsidRPr="0085283B">
          <w:rPr>
            <w:rStyle w:val="af1"/>
            <w:rFonts w:cs="Calibri"/>
          </w:rPr>
          <w:t>Внесение новой заявки</w:t>
        </w:r>
        <w:r w:rsidR="00FF4EF5">
          <w:rPr>
            <w:webHidden/>
          </w:rPr>
          <w:tab/>
        </w:r>
        <w:r w:rsidR="00A13C91">
          <w:rPr>
            <w:webHidden/>
          </w:rPr>
          <w:t>4</w:t>
        </w:r>
      </w:hyperlink>
    </w:p>
    <w:p w14:paraId="054948CB" w14:textId="18611451" w:rsidR="00FF4EF5" w:rsidRPr="00F407DF" w:rsidRDefault="00E955AE">
      <w:pPr>
        <w:pStyle w:val="20"/>
        <w:rPr>
          <w:sz w:val="22"/>
          <w:szCs w:val="22"/>
        </w:rPr>
      </w:pPr>
      <w:hyperlink w:anchor="_Toc52438401" w:history="1">
        <w:r w:rsidR="00695AF3">
          <w:rPr>
            <w:rStyle w:val="af1"/>
            <w:rFonts w:cs="Calibri"/>
            <w:lang w:val="en-US"/>
          </w:rPr>
          <w:t>2</w:t>
        </w:r>
        <w:r w:rsidR="00FF4EF5" w:rsidRPr="0085283B">
          <w:rPr>
            <w:rStyle w:val="af1"/>
            <w:rFonts w:cs="Calibri"/>
          </w:rPr>
          <w:t>.</w:t>
        </w:r>
        <w:r w:rsidR="00A13C91">
          <w:rPr>
            <w:rStyle w:val="af1"/>
            <w:rFonts w:cs="Calibri"/>
          </w:rPr>
          <w:t>3</w:t>
        </w:r>
        <w:r w:rsidR="00FF4EF5" w:rsidRPr="00F407DF">
          <w:rPr>
            <w:sz w:val="22"/>
            <w:szCs w:val="22"/>
          </w:rPr>
          <w:tab/>
        </w:r>
        <w:r w:rsidR="00FF4EF5" w:rsidRPr="0085283B">
          <w:rPr>
            <w:rStyle w:val="af1"/>
            <w:rFonts w:cs="Calibri"/>
          </w:rPr>
          <w:t>Забор биоматериала</w:t>
        </w:r>
        <w:r w:rsidR="00FF4EF5">
          <w:rPr>
            <w:webHidden/>
          </w:rPr>
          <w:tab/>
        </w:r>
        <w:r w:rsidR="00A13C91">
          <w:rPr>
            <w:webHidden/>
          </w:rPr>
          <w:t>7</w:t>
        </w:r>
      </w:hyperlink>
    </w:p>
    <w:p w14:paraId="677A3563" w14:textId="3AB87B0B" w:rsidR="00FF4EF5" w:rsidRPr="00F407DF" w:rsidRDefault="00E955AE">
      <w:pPr>
        <w:pStyle w:val="20"/>
        <w:rPr>
          <w:sz w:val="22"/>
          <w:szCs w:val="22"/>
        </w:rPr>
      </w:pPr>
      <w:hyperlink w:anchor="_Toc52438402" w:history="1">
        <w:r w:rsidR="00695AF3">
          <w:rPr>
            <w:rStyle w:val="af1"/>
            <w:rFonts w:cs="Calibri"/>
            <w:lang w:val="en-US"/>
          </w:rPr>
          <w:t>2</w:t>
        </w:r>
        <w:r w:rsidR="00FF4EF5" w:rsidRPr="0085283B">
          <w:rPr>
            <w:rStyle w:val="af1"/>
            <w:rFonts w:cs="Calibri"/>
          </w:rPr>
          <w:t>.</w:t>
        </w:r>
        <w:r w:rsidR="00D81DA6">
          <w:rPr>
            <w:rStyle w:val="af1"/>
            <w:rFonts w:cs="Calibri"/>
          </w:rPr>
          <w:t>4</w:t>
        </w:r>
        <w:r w:rsidR="00FF4EF5" w:rsidRPr="00F407DF">
          <w:rPr>
            <w:sz w:val="22"/>
            <w:szCs w:val="22"/>
          </w:rPr>
          <w:tab/>
        </w:r>
        <w:r w:rsidR="00FF4EF5" w:rsidRPr="0085283B">
          <w:rPr>
            <w:rStyle w:val="af1"/>
            <w:rFonts w:cs="Calibri"/>
          </w:rPr>
          <w:t>Запрос статуса исследования</w:t>
        </w:r>
        <w:r w:rsidR="00FF4EF5">
          <w:rPr>
            <w:webHidden/>
          </w:rPr>
          <w:tab/>
        </w:r>
        <w:r w:rsidR="00D81DA6">
          <w:rPr>
            <w:webHidden/>
          </w:rPr>
          <w:t>8</w:t>
        </w:r>
      </w:hyperlink>
    </w:p>
    <w:p w14:paraId="565F0628" w14:textId="76907B0C" w:rsidR="00FF4EF5" w:rsidRPr="00F407DF" w:rsidRDefault="00E955AE">
      <w:pPr>
        <w:pStyle w:val="20"/>
        <w:rPr>
          <w:sz w:val="22"/>
          <w:szCs w:val="22"/>
        </w:rPr>
      </w:pPr>
      <w:hyperlink w:anchor="_Toc52438403" w:history="1">
        <w:r w:rsidR="00695AF3">
          <w:rPr>
            <w:rStyle w:val="af1"/>
            <w:rFonts w:cs="Calibri"/>
            <w:lang w:val="en-US"/>
          </w:rPr>
          <w:t>2</w:t>
        </w:r>
        <w:r w:rsidR="00FF4EF5" w:rsidRPr="0085283B">
          <w:rPr>
            <w:rStyle w:val="af1"/>
            <w:rFonts w:cs="Calibri"/>
          </w:rPr>
          <w:t>.</w:t>
        </w:r>
        <w:r w:rsidR="00D81DA6">
          <w:rPr>
            <w:rStyle w:val="af1"/>
            <w:rFonts w:cs="Calibri"/>
          </w:rPr>
          <w:t>5</w:t>
        </w:r>
        <w:r w:rsidR="00FF4EF5" w:rsidRPr="00F407DF">
          <w:rPr>
            <w:sz w:val="22"/>
            <w:szCs w:val="22"/>
          </w:rPr>
          <w:tab/>
        </w:r>
        <w:r w:rsidR="00FF4EF5" w:rsidRPr="0085283B">
          <w:rPr>
            <w:rStyle w:val="af1"/>
            <w:rFonts w:cs="Calibri"/>
          </w:rPr>
          <w:t>Запрос результата исследования</w:t>
        </w:r>
        <w:r w:rsidR="00FF4EF5">
          <w:rPr>
            <w:webHidden/>
          </w:rPr>
          <w:tab/>
        </w:r>
        <w:r w:rsidR="00D81DA6">
          <w:rPr>
            <w:webHidden/>
          </w:rPr>
          <w:t>9</w:t>
        </w:r>
      </w:hyperlink>
    </w:p>
    <w:p w14:paraId="48E8590D" w14:textId="08A6C348" w:rsidR="004B7989" w:rsidRPr="00815C7F" w:rsidRDefault="00743AB1" w:rsidP="00743AB1">
      <w:pPr>
        <w:pStyle w:val="af0"/>
        <w:rPr>
          <w:rFonts w:ascii="Calibri" w:hAnsi="Calibri" w:cs="Calibri"/>
          <w:sz w:val="36"/>
        </w:rPr>
      </w:pPr>
      <w:r w:rsidRPr="00815C7F">
        <w:rPr>
          <w:rFonts w:ascii="Calibri" w:hAnsi="Calibri" w:cs="Calibri"/>
          <w:sz w:val="36"/>
        </w:rPr>
        <w:fldChar w:fldCharType="end"/>
      </w:r>
    </w:p>
    <w:p w14:paraId="583F162C" w14:textId="1B9D8B9D" w:rsidR="00EB43A3" w:rsidRPr="00815C7F" w:rsidRDefault="0002024B" w:rsidP="00404A8C">
      <w:pPr>
        <w:rPr>
          <w:rFonts w:ascii="Calibri" w:hAnsi="Calibri" w:cs="Calibri"/>
          <w:lang w:val="ru-RU"/>
        </w:rPr>
      </w:pPr>
      <w:bookmarkStart w:id="1" w:name="_Toc41315214"/>
      <w:r w:rsidRPr="00815C7F">
        <w:rPr>
          <w:rFonts w:ascii="Calibri" w:hAnsi="Calibri" w:cs="Calibri"/>
          <w:lang w:val="ru-RU"/>
        </w:rPr>
        <w:br w:type="page"/>
      </w:r>
      <w:r w:rsidR="00AF0738"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48000" behindDoc="0" locked="1" layoutInCell="0" allowOverlap="1" wp14:anchorId="7A33EA8B" wp14:editId="00175ED4">
                <wp:simplePos x="0" y="0"/>
                <wp:positionH relativeFrom="page">
                  <wp:posOffset>723900</wp:posOffset>
                </wp:positionH>
                <wp:positionV relativeFrom="page">
                  <wp:posOffset>250825</wp:posOffset>
                </wp:positionV>
                <wp:extent cx="6588760" cy="10189210"/>
                <wp:effectExtent l="0" t="0" r="0" b="0"/>
                <wp:wrapNone/>
                <wp:docPr id="657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58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B83B3" w14:textId="77777777" w:rsidR="005140EF" w:rsidRDefault="005140EF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0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A3134" w14:textId="77777777" w:rsidR="005140EF" w:rsidRDefault="005140EF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1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498DB" w14:textId="77777777" w:rsidR="005140EF" w:rsidRDefault="005140EF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2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1FA55" w14:textId="77777777" w:rsidR="005140EF" w:rsidRDefault="005140EF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3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8FD00" w14:textId="77777777" w:rsidR="005140EF" w:rsidRDefault="005140EF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4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1BBB4" w14:textId="77777777" w:rsidR="005140EF" w:rsidRDefault="005140EF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5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E0C4A" w14:textId="77777777" w:rsidR="005140EF" w:rsidRPr="0002024B" w:rsidRDefault="005140EF" w:rsidP="00EB43A3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76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7E05B" w14:textId="3E412A10" w:rsidR="005140EF" w:rsidRDefault="008364D7" w:rsidP="00EB43A3">
                              <w:pPr>
                                <w:pStyle w:val="3"/>
                              </w:pPr>
                              <w:r>
                                <w:t>Оглавление</w:t>
                              </w:r>
                            </w:p>
                            <w:p w14:paraId="64F77836" w14:textId="77777777" w:rsidR="008364D7" w:rsidRPr="008364D7" w:rsidRDefault="008364D7" w:rsidP="008364D7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  <w:p w14:paraId="6106E2BE" w14:textId="77777777" w:rsidR="005140E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0356B23" w14:textId="77777777" w:rsidR="005140EF" w:rsidRPr="00F303C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C5C0EEE" w14:textId="77777777" w:rsidR="005140EF" w:rsidRDefault="005140EF" w:rsidP="00EB43A3"/>
                            <w:p w14:paraId="72B5ABE8" w14:textId="77777777" w:rsidR="005140EF" w:rsidRDefault="005140EF" w:rsidP="00EB43A3">
                              <w:pPr>
                                <w:pStyle w:val="3"/>
                              </w:pPr>
                              <w:bookmarkStart w:id="2" w:name="_Toc41315215"/>
                              <w:bookmarkStart w:id="3" w:name="_Toc42894266"/>
                              <w:bookmarkStart w:id="4" w:name="_Toc44507483"/>
                              <w:r>
                                <w:t>Экран входа в систему ЛЛО</w:t>
                              </w:r>
                              <w:bookmarkEnd w:id="2"/>
                              <w:bookmarkEnd w:id="3"/>
                              <w:bookmarkEnd w:id="4"/>
                            </w:p>
                            <w:p w14:paraId="3E90CF67" w14:textId="77777777" w:rsidR="005140E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4718074" w14:textId="77777777" w:rsidR="005140EF" w:rsidRPr="00F303C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159BA69" w14:textId="77777777" w:rsidR="005140EF" w:rsidRDefault="005140EF" w:rsidP="00EB43A3"/>
                            <w:p w14:paraId="0A510093" w14:textId="77777777" w:rsidR="005140EF" w:rsidRDefault="005140EF" w:rsidP="00EB43A3">
                              <w:pPr>
                                <w:pStyle w:val="3"/>
                              </w:pPr>
                              <w:bookmarkStart w:id="5" w:name="_Toc41315216"/>
                              <w:bookmarkStart w:id="6" w:name="_Toc42894267"/>
                              <w:bookmarkStart w:id="7" w:name="_Toc44507484"/>
                              <w:r>
                                <w:t>Экран входа в систему ЛЛО</w:t>
                              </w:r>
                              <w:bookmarkEnd w:id="5"/>
                              <w:bookmarkEnd w:id="6"/>
                              <w:bookmarkEnd w:id="7"/>
                            </w:p>
                            <w:p w14:paraId="608FC43E" w14:textId="77777777" w:rsidR="005140E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6686B40" w14:textId="77777777" w:rsidR="005140EF" w:rsidRPr="00F303C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EE718DD" w14:textId="77777777" w:rsidR="005140EF" w:rsidRDefault="005140EF" w:rsidP="00EB43A3"/>
                            <w:p w14:paraId="32B1D357" w14:textId="77777777" w:rsidR="005140EF" w:rsidRDefault="005140EF" w:rsidP="00EB43A3">
                              <w:pPr>
                                <w:pStyle w:val="3"/>
                              </w:pPr>
                              <w:bookmarkStart w:id="8" w:name="_Toc41315217"/>
                              <w:bookmarkStart w:id="9" w:name="_Toc42894268"/>
                              <w:bookmarkStart w:id="10" w:name="_Toc44507485"/>
                              <w:r>
                                <w:t>Экран входа в систему ЛЛО</w:t>
                              </w:r>
                              <w:bookmarkEnd w:id="8"/>
                              <w:bookmarkEnd w:id="9"/>
                              <w:bookmarkEnd w:id="10"/>
                            </w:p>
                            <w:p w14:paraId="6B059096" w14:textId="77777777" w:rsidR="005140E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F88BE7B" w14:textId="77777777" w:rsidR="005140EF" w:rsidRPr="00F303C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C00556A" w14:textId="77777777" w:rsidR="005140EF" w:rsidRDefault="005140EF" w:rsidP="00EB43A3"/>
                            <w:p w14:paraId="43D9B074" w14:textId="77777777" w:rsidR="005140EF" w:rsidRDefault="005140EF" w:rsidP="00EB43A3">
                              <w:pPr>
                                <w:pStyle w:val="3"/>
                              </w:pPr>
                              <w:bookmarkStart w:id="11" w:name="_Toc41315218"/>
                              <w:bookmarkStart w:id="12" w:name="_Toc42894269"/>
                              <w:bookmarkStart w:id="13" w:name="_Toc44507486"/>
                              <w:r>
                                <w:t>Экран входа в систему ЛЛО</w:t>
                              </w:r>
                              <w:bookmarkEnd w:id="11"/>
                              <w:bookmarkEnd w:id="12"/>
                              <w:bookmarkEnd w:id="13"/>
                            </w:p>
                            <w:p w14:paraId="11533007" w14:textId="77777777" w:rsidR="005140E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F6646DF" w14:textId="77777777" w:rsidR="005140EF" w:rsidRPr="00F303C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1B9BA0B" w14:textId="77777777" w:rsidR="005140EF" w:rsidRDefault="005140EF" w:rsidP="00EB43A3"/>
                            <w:p w14:paraId="5D231A73" w14:textId="77777777" w:rsidR="005140EF" w:rsidRDefault="005140EF" w:rsidP="00EB43A3">
                              <w:pPr>
                                <w:pStyle w:val="3"/>
                              </w:pPr>
                              <w:bookmarkStart w:id="14" w:name="_Toc41315219"/>
                              <w:bookmarkStart w:id="15" w:name="_Toc42894270"/>
                              <w:bookmarkStart w:id="16" w:name="_Toc44507487"/>
                              <w:r>
                                <w:t>Экран входа в систему ЛЛО</w:t>
                              </w:r>
                              <w:bookmarkEnd w:id="14"/>
                              <w:bookmarkEnd w:id="15"/>
                              <w:bookmarkEnd w:id="16"/>
                            </w:p>
                            <w:p w14:paraId="26BAA18B" w14:textId="77777777" w:rsidR="005140E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0D41D52" w14:textId="77777777" w:rsidR="005140EF" w:rsidRPr="00F303C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475CC19" w14:textId="77777777" w:rsidR="005140EF" w:rsidRDefault="005140EF" w:rsidP="00EB43A3"/>
                            <w:p w14:paraId="7623B7D7" w14:textId="77777777" w:rsidR="005140EF" w:rsidRDefault="005140EF" w:rsidP="00EB43A3">
                              <w:pPr>
                                <w:pStyle w:val="3"/>
                              </w:pPr>
                              <w:bookmarkStart w:id="17" w:name="_Toc41315220"/>
                              <w:bookmarkStart w:id="18" w:name="_Toc42894271"/>
                              <w:bookmarkStart w:id="19" w:name="_Toc44507488"/>
                              <w:r>
                                <w:t>Экран входа в систему ЛЛО</w:t>
                              </w:r>
                              <w:bookmarkEnd w:id="17"/>
                              <w:bookmarkEnd w:id="18"/>
                              <w:bookmarkEnd w:id="19"/>
                            </w:p>
                            <w:p w14:paraId="5350AE5D" w14:textId="77777777" w:rsidR="005140E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93DF7FB" w14:textId="77777777" w:rsidR="005140EF" w:rsidRPr="00F303C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95F3BFD" w14:textId="77777777" w:rsidR="005140EF" w:rsidRDefault="005140EF" w:rsidP="00EB43A3"/>
                            <w:p w14:paraId="158D30A7" w14:textId="77777777" w:rsidR="005140EF" w:rsidRDefault="005140EF" w:rsidP="00EB43A3">
                              <w:pPr>
                                <w:pStyle w:val="3"/>
                              </w:pPr>
                              <w:bookmarkStart w:id="20" w:name="_Toc41315221"/>
                              <w:bookmarkStart w:id="21" w:name="_Toc42894272"/>
                              <w:bookmarkStart w:id="22" w:name="_Toc44507489"/>
                              <w:r>
                                <w:t>Экран входа в систему ЛЛО</w:t>
                              </w:r>
                              <w:bookmarkEnd w:id="20"/>
                              <w:bookmarkEnd w:id="21"/>
                              <w:bookmarkEnd w:id="22"/>
                            </w:p>
                            <w:p w14:paraId="6490450B" w14:textId="77777777" w:rsidR="005140E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DB590B0" w14:textId="77777777" w:rsidR="005140EF" w:rsidRPr="00F303C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97C73AD" w14:textId="77777777" w:rsidR="005140EF" w:rsidRDefault="005140EF" w:rsidP="00EB43A3"/>
                            <w:p w14:paraId="066E6F1F" w14:textId="77777777" w:rsidR="005140EF" w:rsidRDefault="005140EF" w:rsidP="00EB43A3">
                              <w:pPr>
                                <w:pStyle w:val="3"/>
                              </w:pPr>
                              <w:bookmarkStart w:id="23" w:name="_Toc41315222"/>
                              <w:bookmarkStart w:id="24" w:name="_Toc42894273"/>
                              <w:bookmarkStart w:id="25" w:name="_Toc44507490"/>
                              <w:r>
                                <w:t>Экран входа в систему ЛЛО</w:t>
                              </w:r>
                              <w:bookmarkEnd w:id="23"/>
                              <w:bookmarkEnd w:id="24"/>
                              <w:bookmarkEnd w:id="25"/>
                            </w:p>
                            <w:p w14:paraId="55A99F60" w14:textId="77777777" w:rsidR="005140E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53F8AB" w14:textId="77777777" w:rsidR="005140EF" w:rsidRPr="00F303C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B77AD50" w14:textId="77777777" w:rsidR="005140EF" w:rsidRDefault="005140EF" w:rsidP="00EB43A3"/>
                            <w:p w14:paraId="59408CD5" w14:textId="77777777" w:rsidR="005140EF" w:rsidRDefault="005140EF" w:rsidP="00EB43A3">
                              <w:pPr>
                                <w:pStyle w:val="3"/>
                              </w:pPr>
                              <w:bookmarkStart w:id="26" w:name="_Toc41315223"/>
                              <w:bookmarkStart w:id="27" w:name="_Toc42894274"/>
                              <w:bookmarkStart w:id="28" w:name="_Toc44507491"/>
                              <w:r>
                                <w:t>Экран входа в систему ЛЛО</w:t>
                              </w:r>
                              <w:bookmarkEnd w:id="26"/>
                              <w:bookmarkEnd w:id="27"/>
                              <w:bookmarkEnd w:id="28"/>
                            </w:p>
                            <w:p w14:paraId="1C67BF1E" w14:textId="77777777" w:rsidR="005140E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31B9F6A" w14:textId="77777777" w:rsidR="005140EF" w:rsidRPr="00F303C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5BF8437" w14:textId="77777777" w:rsidR="005140EF" w:rsidRDefault="005140EF" w:rsidP="00EB43A3"/>
                            <w:p w14:paraId="7F402298" w14:textId="77777777" w:rsidR="005140EF" w:rsidRDefault="005140EF" w:rsidP="00EB43A3">
                              <w:pPr>
                                <w:pStyle w:val="3"/>
                              </w:pPr>
                              <w:bookmarkStart w:id="29" w:name="_Toc41315224"/>
                              <w:bookmarkStart w:id="30" w:name="_Toc42894275"/>
                              <w:bookmarkStart w:id="31" w:name="_Toc44507492"/>
                              <w:r>
                                <w:t>Экран входа в систему ЛЛО</w:t>
                              </w:r>
                              <w:bookmarkEnd w:id="29"/>
                              <w:bookmarkEnd w:id="30"/>
                              <w:bookmarkEnd w:id="31"/>
                            </w:p>
                            <w:p w14:paraId="5A7C21A5" w14:textId="77777777" w:rsidR="005140E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239DAB" w14:textId="77777777" w:rsidR="005140EF" w:rsidRPr="00F303C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C648415" w14:textId="77777777" w:rsidR="005140EF" w:rsidRDefault="005140EF" w:rsidP="00EB43A3"/>
                            <w:p w14:paraId="172C071A" w14:textId="77777777" w:rsidR="005140EF" w:rsidRDefault="005140EF" w:rsidP="00EB43A3">
                              <w:pPr>
                                <w:pStyle w:val="3"/>
                              </w:pPr>
                              <w:bookmarkStart w:id="32" w:name="_Toc41315225"/>
                              <w:bookmarkStart w:id="33" w:name="_Toc42894276"/>
                              <w:bookmarkStart w:id="34" w:name="_Toc44507493"/>
                              <w:r>
                                <w:t>Экран входа в систему ЛЛО</w:t>
                              </w:r>
                              <w:bookmarkEnd w:id="32"/>
                              <w:bookmarkEnd w:id="33"/>
                              <w:bookmarkEnd w:id="34"/>
                            </w:p>
                            <w:p w14:paraId="0F193263" w14:textId="77777777" w:rsidR="005140E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4AEAD72" w14:textId="77777777" w:rsidR="005140EF" w:rsidRPr="00F303C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C40D211" w14:textId="77777777" w:rsidR="005140EF" w:rsidRDefault="005140EF" w:rsidP="00EB43A3"/>
                            <w:p w14:paraId="6DC7C657" w14:textId="77777777" w:rsidR="005140EF" w:rsidRDefault="005140EF" w:rsidP="00EB43A3">
                              <w:pPr>
                                <w:pStyle w:val="3"/>
                              </w:pPr>
                              <w:bookmarkStart w:id="35" w:name="_Toc41315226"/>
                              <w:bookmarkStart w:id="36" w:name="_Toc42894277"/>
                              <w:bookmarkStart w:id="37" w:name="_Toc44507494"/>
                              <w:r>
                                <w:t>Экран входа в систему ЛЛО</w:t>
                              </w:r>
                              <w:bookmarkEnd w:id="35"/>
                              <w:bookmarkEnd w:id="36"/>
                              <w:bookmarkEnd w:id="37"/>
                            </w:p>
                            <w:p w14:paraId="2410F496" w14:textId="77777777" w:rsidR="005140E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83F76F" w14:textId="77777777" w:rsidR="005140EF" w:rsidRPr="00F303C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B8281B" w14:textId="77777777" w:rsidR="005140EF" w:rsidRDefault="005140EF" w:rsidP="00EB43A3"/>
                            <w:p w14:paraId="31E751ED" w14:textId="77777777" w:rsidR="005140EF" w:rsidRDefault="005140EF" w:rsidP="00EB43A3">
                              <w:pPr>
                                <w:pStyle w:val="3"/>
                              </w:pPr>
                              <w:bookmarkStart w:id="38" w:name="_Toc41315227"/>
                              <w:bookmarkStart w:id="39" w:name="_Toc42894278"/>
                              <w:bookmarkStart w:id="40" w:name="_Toc44507495"/>
                              <w:r>
                                <w:t>Экран входа в систему ЛЛО</w:t>
                              </w:r>
                              <w:bookmarkEnd w:id="38"/>
                              <w:bookmarkEnd w:id="39"/>
                              <w:bookmarkEnd w:id="40"/>
                            </w:p>
                            <w:p w14:paraId="123EBAD5" w14:textId="77777777" w:rsidR="005140E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B9226AB" w14:textId="77777777" w:rsidR="005140EF" w:rsidRPr="00F303C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0E224D3" w14:textId="77777777" w:rsidR="005140EF" w:rsidRDefault="005140EF" w:rsidP="00EB43A3"/>
                            <w:p w14:paraId="7EAB56B0" w14:textId="77777777" w:rsidR="005140EF" w:rsidRDefault="005140EF" w:rsidP="00EB43A3">
                              <w:pPr>
                                <w:pStyle w:val="3"/>
                              </w:pPr>
                              <w:bookmarkStart w:id="41" w:name="_Toc41315228"/>
                              <w:bookmarkStart w:id="42" w:name="_Toc42894279"/>
                              <w:bookmarkStart w:id="43" w:name="_Toc44507496"/>
                              <w:r>
                                <w:t>Экран входа в систему ЛЛО</w:t>
                              </w:r>
                              <w:bookmarkEnd w:id="41"/>
                              <w:bookmarkEnd w:id="42"/>
                              <w:bookmarkEnd w:id="43"/>
                            </w:p>
                            <w:p w14:paraId="0E29AC4E" w14:textId="77777777" w:rsidR="005140E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C3EFD8" w14:textId="77777777" w:rsidR="005140EF" w:rsidRPr="00F303C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AD5248F" w14:textId="77777777" w:rsidR="005140EF" w:rsidRDefault="005140EF" w:rsidP="00EB43A3"/>
                            <w:p w14:paraId="6DE85BC9" w14:textId="77777777" w:rsidR="005140EF" w:rsidRDefault="005140EF" w:rsidP="00EB43A3">
                              <w:pPr>
                                <w:pStyle w:val="3"/>
                              </w:pPr>
                              <w:bookmarkStart w:id="44" w:name="_Toc41315229"/>
                              <w:bookmarkStart w:id="45" w:name="_Toc42894280"/>
                              <w:bookmarkStart w:id="46" w:name="_Toc44507497"/>
                              <w:r>
                                <w:t>Экран входа в систему ЛЛО</w:t>
                              </w:r>
                              <w:bookmarkEnd w:id="44"/>
                              <w:bookmarkEnd w:id="45"/>
                              <w:bookmarkEnd w:id="46"/>
                            </w:p>
                            <w:p w14:paraId="0616260F" w14:textId="77777777" w:rsidR="005140E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ABEC0A1" w14:textId="77777777" w:rsidR="005140EF" w:rsidRPr="00F303CF" w:rsidRDefault="005140EF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3EA8B" id="Group 720" o:spid="_x0000_s1026" style="position:absolute;left:0;text-align:left;margin-left:57pt;margin-top:19.75pt;width:518.8pt;height:802.3pt;z-index:2516480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" o:allowincell="f">
                <v:rect id="Rectangle 721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" filled="f" strokeweight="2pt"/>
                <v:line id="Line 722" o:spid="_x0000_s10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8x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qaT&#10;OXzPhCMgVx8AAAD//wMAUEsBAi0AFAAGAAgAAAAhANvh9svuAAAAhQEAABMAAAAAAAAAAAAAAAAA&#10;AAAAAFtDb250ZW50X1R5cGVzXS54bWxQSwECLQAUAAYACAAAACEAWvQsW78AAAAVAQAACwAAAAAA&#10;AAAAAAAAAAAfAQAAX3JlbHMvLnJlbHNQSwECLQAUAAYACAAAACEAJlBvMcAAAADcAAAADwAAAAAA&#10;AAAAAAAAAAAHAgAAZHJzL2Rvd25yZXYueG1sUEsFBgAAAAADAAMAtwAAAPQCAAAAAA==&#10;" strokeweight="2pt"/>
                <v:line id="Line 723" o:spid="_x0000_s10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" strokeweight="2pt"/>
                <v:line id="Line 724" o:spid="_x0000_s10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mK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" strokeweight="2pt"/>
                <v:line id="Line 725" o:spid="_x0000_s10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f9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" strokeweight="2pt"/>
                <v:line id="Line 726" o:spid="_x0000_s10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" strokeweight="2pt"/>
                <v:line id="Line 727" o:spid="_x0000_s10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" strokeweight="2pt"/>
                <v:line id="Line 728" o:spid="_x0000_s10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a+J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" strokeweight="2pt"/>
                <v:line id="Line 729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" strokeweight="1pt"/>
                <v:line id="Line 730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" strokeweight="2pt"/>
                <v:line id="Line 731" o:spid="_x0000_s10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" strokeweight="1pt"/>
                <v:rect id="Rectangle 732" o:spid="_x0000_s10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" filled="f" stroked="f" strokeweight=".25pt">
                  <v:textbox inset="1pt,1pt,1pt,1pt">
                    <w:txbxContent>
                      <w:p w14:paraId="484B83B3" w14:textId="77777777" w:rsidR="005140EF" w:rsidRDefault="005140EF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33" o:spid="_x0000_s10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" filled="f" stroked="f" strokeweight=".25pt">
                  <v:textbox inset="1pt,1pt,1pt,1pt">
                    <w:txbxContent>
                      <w:p w14:paraId="1BCA3134" w14:textId="77777777" w:rsidR="005140EF" w:rsidRDefault="005140EF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4" o:spid="_x0000_s10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" filled="f" stroked="f" strokeweight=".25pt">
                  <v:textbox inset="1pt,1pt,1pt,1pt">
                    <w:txbxContent>
                      <w:p w14:paraId="246498DB" w14:textId="77777777" w:rsidR="005140EF" w:rsidRDefault="005140EF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35" o:spid="_x0000_s10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" filled="f" stroked="f" strokeweight=".25pt">
                  <v:textbox inset="1pt,1pt,1pt,1pt">
                    <w:txbxContent>
                      <w:p w14:paraId="7DC1FA55" w14:textId="77777777" w:rsidR="005140EF" w:rsidRDefault="005140EF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736" o:spid="_x0000_s10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" filled="f" stroked="f" strokeweight=".25pt">
                  <v:textbox inset="1pt,1pt,1pt,1pt">
                    <w:txbxContent>
                      <w:p w14:paraId="3CB8FD00" w14:textId="77777777" w:rsidR="005140EF" w:rsidRDefault="005140EF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37" o:spid="_x0000_s10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" filled="f" stroked="f" strokeweight=".25pt">
                  <v:textbox inset="1pt,1pt,1pt,1pt">
                    <w:txbxContent>
                      <w:p w14:paraId="5801BBB4" w14:textId="77777777" w:rsidR="005140EF" w:rsidRDefault="005140EF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8" o:spid="_x0000_s10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" filled="f" stroked="f" strokeweight=".25pt">
                  <v:textbox inset="1pt,1pt,1pt,1pt">
                    <w:txbxContent>
                      <w:p w14:paraId="467E0C4A" w14:textId="77777777" w:rsidR="005140EF" w:rsidRPr="0002024B" w:rsidRDefault="005140EF" w:rsidP="00EB43A3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739" o:spid="_x0000_s10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" filled="f" stroked="f" strokeweight=".25pt">
                  <v:textbox inset="1pt,1pt,1pt,1pt">
                    <w:txbxContent>
                      <w:p w14:paraId="5A17E05B" w14:textId="3E412A10" w:rsidR="005140EF" w:rsidRDefault="008364D7" w:rsidP="00EB43A3">
                        <w:pPr>
                          <w:pStyle w:val="3"/>
                        </w:pPr>
                        <w:r>
                          <w:t>Оглавление</w:t>
                        </w:r>
                      </w:p>
                      <w:p w14:paraId="64F77836" w14:textId="77777777" w:rsidR="008364D7" w:rsidRPr="008364D7" w:rsidRDefault="008364D7" w:rsidP="008364D7">
                        <w:pPr>
                          <w:rPr>
                            <w:lang w:val="ru-RU"/>
                          </w:rPr>
                        </w:pPr>
                      </w:p>
                      <w:p w14:paraId="6106E2BE" w14:textId="77777777" w:rsidR="005140E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0356B23" w14:textId="77777777" w:rsidR="005140EF" w:rsidRPr="00F303C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C5C0EEE" w14:textId="77777777" w:rsidR="005140EF" w:rsidRDefault="005140EF" w:rsidP="00EB43A3"/>
                      <w:p w14:paraId="72B5ABE8" w14:textId="77777777" w:rsidR="005140EF" w:rsidRDefault="005140EF" w:rsidP="00EB43A3">
                        <w:pPr>
                          <w:pStyle w:val="3"/>
                        </w:pPr>
                        <w:bookmarkStart w:id="47" w:name="_Toc41315215"/>
                        <w:bookmarkStart w:id="48" w:name="_Toc42894266"/>
                        <w:bookmarkStart w:id="49" w:name="_Toc44507483"/>
                        <w:r>
                          <w:t>Экран входа в систему ЛЛО</w:t>
                        </w:r>
                        <w:bookmarkEnd w:id="47"/>
                        <w:bookmarkEnd w:id="48"/>
                        <w:bookmarkEnd w:id="49"/>
                      </w:p>
                      <w:p w14:paraId="3E90CF67" w14:textId="77777777" w:rsidR="005140E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4718074" w14:textId="77777777" w:rsidR="005140EF" w:rsidRPr="00F303C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159BA69" w14:textId="77777777" w:rsidR="005140EF" w:rsidRDefault="005140EF" w:rsidP="00EB43A3"/>
                      <w:p w14:paraId="0A510093" w14:textId="77777777" w:rsidR="005140EF" w:rsidRDefault="005140EF" w:rsidP="00EB43A3">
                        <w:pPr>
                          <w:pStyle w:val="3"/>
                        </w:pPr>
                        <w:bookmarkStart w:id="50" w:name="_Toc41315216"/>
                        <w:bookmarkStart w:id="51" w:name="_Toc42894267"/>
                        <w:bookmarkStart w:id="52" w:name="_Toc44507484"/>
                        <w:r>
                          <w:t>Экран входа в систему ЛЛО</w:t>
                        </w:r>
                        <w:bookmarkEnd w:id="50"/>
                        <w:bookmarkEnd w:id="51"/>
                        <w:bookmarkEnd w:id="52"/>
                      </w:p>
                      <w:p w14:paraId="608FC43E" w14:textId="77777777" w:rsidR="005140E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6686B40" w14:textId="77777777" w:rsidR="005140EF" w:rsidRPr="00F303C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EE718DD" w14:textId="77777777" w:rsidR="005140EF" w:rsidRDefault="005140EF" w:rsidP="00EB43A3"/>
                      <w:p w14:paraId="32B1D357" w14:textId="77777777" w:rsidR="005140EF" w:rsidRDefault="005140EF" w:rsidP="00EB43A3">
                        <w:pPr>
                          <w:pStyle w:val="3"/>
                        </w:pPr>
                        <w:bookmarkStart w:id="53" w:name="_Toc41315217"/>
                        <w:bookmarkStart w:id="54" w:name="_Toc42894268"/>
                        <w:bookmarkStart w:id="55" w:name="_Toc44507485"/>
                        <w:r>
                          <w:t>Экран входа в систему ЛЛО</w:t>
                        </w:r>
                        <w:bookmarkEnd w:id="53"/>
                        <w:bookmarkEnd w:id="54"/>
                        <w:bookmarkEnd w:id="55"/>
                      </w:p>
                      <w:p w14:paraId="6B059096" w14:textId="77777777" w:rsidR="005140E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F88BE7B" w14:textId="77777777" w:rsidR="005140EF" w:rsidRPr="00F303C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C00556A" w14:textId="77777777" w:rsidR="005140EF" w:rsidRDefault="005140EF" w:rsidP="00EB43A3"/>
                      <w:p w14:paraId="43D9B074" w14:textId="77777777" w:rsidR="005140EF" w:rsidRDefault="005140EF" w:rsidP="00EB43A3">
                        <w:pPr>
                          <w:pStyle w:val="3"/>
                        </w:pPr>
                        <w:bookmarkStart w:id="56" w:name="_Toc41315218"/>
                        <w:bookmarkStart w:id="57" w:name="_Toc42894269"/>
                        <w:bookmarkStart w:id="58" w:name="_Toc44507486"/>
                        <w:r>
                          <w:t>Экран входа в систему ЛЛО</w:t>
                        </w:r>
                        <w:bookmarkEnd w:id="56"/>
                        <w:bookmarkEnd w:id="57"/>
                        <w:bookmarkEnd w:id="58"/>
                      </w:p>
                      <w:p w14:paraId="11533007" w14:textId="77777777" w:rsidR="005140E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F6646DF" w14:textId="77777777" w:rsidR="005140EF" w:rsidRPr="00F303C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1B9BA0B" w14:textId="77777777" w:rsidR="005140EF" w:rsidRDefault="005140EF" w:rsidP="00EB43A3"/>
                      <w:p w14:paraId="5D231A73" w14:textId="77777777" w:rsidR="005140EF" w:rsidRDefault="005140EF" w:rsidP="00EB43A3">
                        <w:pPr>
                          <w:pStyle w:val="3"/>
                        </w:pPr>
                        <w:bookmarkStart w:id="59" w:name="_Toc41315219"/>
                        <w:bookmarkStart w:id="60" w:name="_Toc42894270"/>
                        <w:bookmarkStart w:id="61" w:name="_Toc44507487"/>
                        <w:r>
                          <w:t>Экран входа в систему ЛЛО</w:t>
                        </w:r>
                        <w:bookmarkEnd w:id="59"/>
                        <w:bookmarkEnd w:id="60"/>
                        <w:bookmarkEnd w:id="61"/>
                      </w:p>
                      <w:p w14:paraId="26BAA18B" w14:textId="77777777" w:rsidR="005140E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0D41D52" w14:textId="77777777" w:rsidR="005140EF" w:rsidRPr="00F303C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475CC19" w14:textId="77777777" w:rsidR="005140EF" w:rsidRDefault="005140EF" w:rsidP="00EB43A3"/>
                      <w:p w14:paraId="7623B7D7" w14:textId="77777777" w:rsidR="005140EF" w:rsidRDefault="005140EF" w:rsidP="00EB43A3">
                        <w:pPr>
                          <w:pStyle w:val="3"/>
                        </w:pPr>
                        <w:bookmarkStart w:id="62" w:name="_Toc41315220"/>
                        <w:bookmarkStart w:id="63" w:name="_Toc42894271"/>
                        <w:bookmarkStart w:id="64" w:name="_Toc44507488"/>
                        <w:r>
                          <w:t>Экран входа в систему ЛЛО</w:t>
                        </w:r>
                        <w:bookmarkEnd w:id="62"/>
                        <w:bookmarkEnd w:id="63"/>
                        <w:bookmarkEnd w:id="64"/>
                      </w:p>
                      <w:p w14:paraId="5350AE5D" w14:textId="77777777" w:rsidR="005140E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93DF7FB" w14:textId="77777777" w:rsidR="005140EF" w:rsidRPr="00F303C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95F3BFD" w14:textId="77777777" w:rsidR="005140EF" w:rsidRDefault="005140EF" w:rsidP="00EB43A3"/>
                      <w:p w14:paraId="158D30A7" w14:textId="77777777" w:rsidR="005140EF" w:rsidRDefault="005140EF" w:rsidP="00EB43A3">
                        <w:pPr>
                          <w:pStyle w:val="3"/>
                        </w:pPr>
                        <w:bookmarkStart w:id="65" w:name="_Toc41315221"/>
                        <w:bookmarkStart w:id="66" w:name="_Toc42894272"/>
                        <w:bookmarkStart w:id="67" w:name="_Toc44507489"/>
                        <w:r>
                          <w:t>Экран входа в систему ЛЛО</w:t>
                        </w:r>
                        <w:bookmarkEnd w:id="65"/>
                        <w:bookmarkEnd w:id="66"/>
                        <w:bookmarkEnd w:id="67"/>
                      </w:p>
                      <w:p w14:paraId="6490450B" w14:textId="77777777" w:rsidR="005140E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DB590B0" w14:textId="77777777" w:rsidR="005140EF" w:rsidRPr="00F303C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97C73AD" w14:textId="77777777" w:rsidR="005140EF" w:rsidRDefault="005140EF" w:rsidP="00EB43A3"/>
                      <w:p w14:paraId="066E6F1F" w14:textId="77777777" w:rsidR="005140EF" w:rsidRDefault="005140EF" w:rsidP="00EB43A3">
                        <w:pPr>
                          <w:pStyle w:val="3"/>
                        </w:pPr>
                        <w:bookmarkStart w:id="68" w:name="_Toc41315222"/>
                        <w:bookmarkStart w:id="69" w:name="_Toc42894273"/>
                        <w:bookmarkStart w:id="70" w:name="_Toc44507490"/>
                        <w:r>
                          <w:t>Экран входа в систему ЛЛО</w:t>
                        </w:r>
                        <w:bookmarkEnd w:id="68"/>
                        <w:bookmarkEnd w:id="69"/>
                        <w:bookmarkEnd w:id="70"/>
                      </w:p>
                      <w:p w14:paraId="55A99F60" w14:textId="77777777" w:rsidR="005140E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53F8AB" w14:textId="77777777" w:rsidR="005140EF" w:rsidRPr="00F303C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B77AD50" w14:textId="77777777" w:rsidR="005140EF" w:rsidRDefault="005140EF" w:rsidP="00EB43A3"/>
                      <w:p w14:paraId="59408CD5" w14:textId="77777777" w:rsidR="005140EF" w:rsidRDefault="005140EF" w:rsidP="00EB43A3">
                        <w:pPr>
                          <w:pStyle w:val="3"/>
                        </w:pPr>
                        <w:bookmarkStart w:id="71" w:name="_Toc41315223"/>
                        <w:bookmarkStart w:id="72" w:name="_Toc42894274"/>
                        <w:bookmarkStart w:id="73" w:name="_Toc44507491"/>
                        <w:r>
                          <w:t>Экран входа в систему ЛЛО</w:t>
                        </w:r>
                        <w:bookmarkEnd w:id="71"/>
                        <w:bookmarkEnd w:id="72"/>
                        <w:bookmarkEnd w:id="73"/>
                      </w:p>
                      <w:p w14:paraId="1C67BF1E" w14:textId="77777777" w:rsidR="005140E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31B9F6A" w14:textId="77777777" w:rsidR="005140EF" w:rsidRPr="00F303C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5BF8437" w14:textId="77777777" w:rsidR="005140EF" w:rsidRDefault="005140EF" w:rsidP="00EB43A3"/>
                      <w:p w14:paraId="7F402298" w14:textId="77777777" w:rsidR="005140EF" w:rsidRDefault="005140EF" w:rsidP="00EB43A3">
                        <w:pPr>
                          <w:pStyle w:val="3"/>
                        </w:pPr>
                        <w:bookmarkStart w:id="74" w:name="_Toc41315224"/>
                        <w:bookmarkStart w:id="75" w:name="_Toc42894275"/>
                        <w:bookmarkStart w:id="76" w:name="_Toc44507492"/>
                        <w:r>
                          <w:t>Экран входа в систему ЛЛО</w:t>
                        </w:r>
                        <w:bookmarkEnd w:id="74"/>
                        <w:bookmarkEnd w:id="75"/>
                        <w:bookmarkEnd w:id="76"/>
                      </w:p>
                      <w:p w14:paraId="5A7C21A5" w14:textId="77777777" w:rsidR="005140E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239DAB" w14:textId="77777777" w:rsidR="005140EF" w:rsidRPr="00F303C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C648415" w14:textId="77777777" w:rsidR="005140EF" w:rsidRDefault="005140EF" w:rsidP="00EB43A3"/>
                      <w:p w14:paraId="172C071A" w14:textId="77777777" w:rsidR="005140EF" w:rsidRDefault="005140EF" w:rsidP="00EB43A3">
                        <w:pPr>
                          <w:pStyle w:val="3"/>
                        </w:pPr>
                        <w:bookmarkStart w:id="77" w:name="_Toc41315225"/>
                        <w:bookmarkStart w:id="78" w:name="_Toc42894276"/>
                        <w:bookmarkStart w:id="79" w:name="_Toc44507493"/>
                        <w:r>
                          <w:t>Экран входа в систему ЛЛО</w:t>
                        </w:r>
                        <w:bookmarkEnd w:id="77"/>
                        <w:bookmarkEnd w:id="78"/>
                        <w:bookmarkEnd w:id="79"/>
                      </w:p>
                      <w:p w14:paraId="0F193263" w14:textId="77777777" w:rsidR="005140E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4AEAD72" w14:textId="77777777" w:rsidR="005140EF" w:rsidRPr="00F303C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C40D211" w14:textId="77777777" w:rsidR="005140EF" w:rsidRDefault="005140EF" w:rsidP="00EB43A3"/>
                      <w:p w14:paraId="6DC7C657" w14:textId="77777777" w:rsidR="005140EF" w:rsidRDefault="005140EF" w:rsidP="00EB43A3">
                        <w:pPr>
                          <w:pStyle w:val="3"/>
                        </w:pPr>
                        <w:bookmarkStart w:id="80" w:name="_Toc41315226"/>
                        <w:bookmarkStart w:id="81" w:name="_Toc42894277"/>
                        <w:bookmarkStart w:id="82" w:name="_Toc44507494"/>
                        <w:r>
                          <w:t>Экран входа в систему ЛЛО</w:t>
                        </w:r>
                        <w:bookmarkEnd w:id="80"/>
                        <w:bookmarkEnd w:id="81"/>
                        <w:bookmarkEnd w:id="82"/>
                      </w:p>
                      <w:p w14:paraId="2410F496" w14:textId="77777777" w:rsidR="005140E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83F76F" w14:textId="77777777" w:rsidR="005140EF" w:rsidRPr="00F303C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B8281B" w14:textId="77777777" w:rsidR="005140EF" w:rsidRDefault="005140EF" w:rsidP="00EB43A3"/>
                      <w:p w14:paraId="31E751ED" w14:textId="77777777" w:rsidR="005140EF" w:rsidRDefault="005140EF" w:rsidP="00EB43A3">
                        <w:pPr>
                          <w:pStyle w:val="3"/>
                        </w:pPr>
                        <w:bookmarkStart w:id="83" w:name="_Toc41315227"/>
                        <w:bookmarkStart w:id="84" w:name="_Toc42894278"/>
                        <w:bookmarkStart w:id="85" w:name="_Toc44507495"/>
                        <w:r>
                          <w:t>Экран входа в систему ЛЛО</w:t>
                        </w:r>
                        <w:bookmarkEnd w:id="83"/>
                        <w:bookmarkEnd w:id="84"/>
                        <w:bookmarkEnd w:id="85"/>
                      </w:p>
                      <w:p w14:paraId="123EBAD5" w14:textId="77777777" w:rsidR="005140E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B9226AB" w14:textId="77777777" w:rsidR="005140EF" w:rsidRPr="00F303C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0E224D3" w14:textId="77777777" w:rsidR="005140EF" w:rsidRDefault="005140EF" w:rsidP="00EB43A3"/>
                      <w:p w14:paraId="7EAB56B0" w14:textId="77777777" w:rsidR="005140EF" w:rsidRDefault="005140EF" w:rsidP="00EB43A3">
                        <w:pPr>
                          <w:pStyle w:val="3"/>
                        </w:pPr>
                        <w:bookmarkStart w:id="86" w:name="_Toc41315228"/>
                        <w:bookmarkStart w:id="87" w:name="_Toc42894279"/>
                        <w:bookmarkStart w:id="88" w:name="_Toc44507496"/>
                        <w:r>
                          <w:t>Экран входа в систему ЛЛО</w:t>
                        </w:r>
                        <w:bookmarkEnd w:id="86"/>
                        <w:bookmarkEnd w:id="87"/>
                        <w:bookmarkEnd w:id="88"/>
                      </w:p>
                      <w:p w14:paraId="0E29AC4E" w14:textId="77777777" w:rsidR="005140E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C3EFD8" w14:textId="77777777" w:rsidR="005140EF" w:rsidRPr="00F303C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AD5248F" w14:textId="77777777" w:rsidR="005140EF" w:rsidRDefault="005140EF" w:rsidP="00EB43A3"/>
                      <w:p w14:paraId="6DE85BC9" w14:textId="77777777" w:rsidR="005140EF" w:rsidRDefault="005140EF" w:rsidP="00EB43A3">
                        <w:pPr>
                          <w:pStyle w:val="3"/>
                        </w:pPr>
                        <w:bookmarkStart w:id="89" w:name="_Toc41315229"/>
                        <w:bookmarkStart w:id="90" w:name="_Toc42894280"/>
                        <w:bookmarkStart w:id="91" w:name="_Toc44507497"/>
                        <w:r>
                          <w:t>Экран входа в систему ЛЛО</w:t>
                        </w:r>
                        <w:bookmarkEnd w:id="89"/>
                        <w:bookmarkEnd w:id="90"/>
                        <w:bookmarkEnd w:id="91"/>
                      </w:p>
                      <w:p w14:paraId="0616260F" w14:textId="77777777" w:rsidR="005140E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ABEC0A1" w14:textId="77777777" w:rsidR="005140EF" w:rsidRPr="00F303CF" w:rsidRDefault="005140EF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07428807" w14:textId="402BC79F" w:rsidR="00EB43A3" w:rsidRPr="00815C7F" w:rsidRDefault="003D57EA" w:rsidP="009E50A2">
      <w:pPr>
        <w:pStyle w:val="1"/>
        <w:numPr>
          <w:ilvl w:val="0"/>
          <w:numId w:val="5"/>
        </w:numPr>
        <w:rPr>
          <w:rFonts w:ascii="Calibri" w:hAnsi="Calibri" w:cs="Calibri"/>
          <w:lang w:val="ru-RU"/>
        </w:rPr>
      </w:pPr>
      <w:bookmarkStart w:id="92" w:name="_Toc6828918"/>
      <w:bookmarkStart w:id="93" w:name="_Toc52438392"/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71552" behindDoc="0" locked="0" layoutInCell="0" allowOverlap="1" wp14:anchorId="6A95F766" wp14:editId="50AF19DB">
                <wp:simplePos x="0" y="0"/>
                <wp:positionH relativeFrom="page">
                  <wp:posOffset>775335</wp:posOffset>
                </wp:positionH>
                <wp:positionV relativeFrom="page">
                  <wp:posOffset>205830</wp:posOffset>
                </wp:positionV>
                <wp:extent cx="6588760" cy="10189210"/>
                <wp:effectExtent l="0" t="0" r="21590" b="21590"/>
                <wp:wrapNone/>
                <wp:docPr id="697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98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A77FC" w14:textId="77777777" w:rsidR="003D57EA" w:rsidRDefault="003D57EA" w:rsidP="003D57E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0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9D949" w14:textId="77777777" w:rsidR="003D57EA" w:rsidRDefault="003D57EA" w:rsidP="003D57E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1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C19E16" w14:textId="77777777" w:rsidR="003D57EA" w:rsidRDefault="003D57EA" w:rsidP="003D57E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2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DA804A" w14:textId="77777777" w:rsidR="003D57EA" w:rsidRDefault="003D57EA" w:rsidP="003D57E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3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88FF7" w14:textId="77777777" w:rsidR="003D57EA" w:rsidRDefault="003D57EA" w:rsidP="003D57E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4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37E4F3" w14:textId="77777777" w:rsidR="003D57EA" w:rsidRDefault="003D57EA" w:rsidP="003D57EA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5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571F89" w14:textId="77777777" w:rsidR="003D57EA" w:rsidRPr="0002024B" w:rsidRDefault="003D57EA" w:rsidP="003D57EA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16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19BC5" w14:textId="77777777" w:rsidR="003D57EA" w:rsidRPr="00383480" w:rsidRDefault="003D57EA" w:rsidP="003D57EA">
                              <w:pPr>
                                <w:pStyle w:val="3"/>
                              </w:pPr>
                              <w:r>
                                <w:t>Сокращения и обозначения</w:t>
                              </w:r>
                            </w:p>
                            <w:p w14:paraId="09A1959C" w14:textId="77777777" w:rsidR="003D57EA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6F52843" w14:textId="77777777" w:rsidR="003D57EA" w:rsidRPr="00F303CF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6165AB8" w14:textId="77777777" w:rsidR="003D57EA" w:rsidRDefault="003D57EA" w:rsidP="003D57EA"/>
                            <w:p w14:paraId="32A33084" w14:textId="77777777" w:rsidR="003D57EA" w:rsidRDefault="003D57EA" w:rsidP="003D57E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9891278" w14:textId="77777777" w:rsidR="003D57EA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A964941" w14:textId="77777777" w:rsidR="003D57EA" w:rsidRPr="00F303CF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2851D47" w14:textId="77777777" w:rsidR="003D57EA" w:rsidRDefault="003D57EA" w:rsidP="003D57EA"/>
                            <w:p w14:paraId="57C0FE64" w14:textId="77777777" w:rsidR="003D57EA" w:rsidRDefault="003D57EA" w:rsidP="003D57E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1EC14C0" w14:textId="77777777" w:rsidR="003D57EA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8E4DC18" w14:textId="77777777" w:rsidR="003D57EA" w:rsidRPr="00F303CF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EDC7675" w14:textId="77777777" w:rsidR="003D57EA" w:rsidRDefault="003D57EA" w:rsidP="003D57EA"/>
                            <w:p w14:paraId="6AB95C84" w14:textId="77777777" w:rsidR="003D57EA" w:rsidRDefault="003D57EA" w:rsidP="003D57E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41F1116" w14:textId="77777777" w:rsidR="003D57EA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6DF70BB" w14:textId="77777777" w:rsidR="003D57EA" w:rsidRPr="00F303CF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4F47374" w14:textId="77777777" w:rsidR="003D57EA" w:rsidRDefault="003D57EA" w:rsidP="003D57EA"/>
                            <w:p w14:paraId="00FDE17E" w14:textId="77777777" w:rsidR="003D57EA" w:rsidRDefault="003D57EA" w:rsidP="003D57E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6C042AA" w14:textId="77777777" w:rsidR="003D57EA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8CA4DD3" w14:textId="77777777" w:rsidR="003D57EA" w:rsidRPr="00F303CF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418635E" w14:textId="77777777" w:rsidR="003D57EA" w:rsidRDefault="003D57EA" w:rsidP="003D57EA"/>
                            <w:p w14:paraId="76A8E8DC" w14:textId="77777777" w:rsidR="003D57EA" w:rsidRDefault="003D57EA" w:rsidP="003D57E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8FA2659" w14:textId="77777777" w:rsidR="003D57EA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F9E09DC" w14:textId="77777777" w:rsidR="003D57EA" w:rsidRPr="00F303CF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CED1B7C" w14:textId="77777777" w:rsidR="003D57EA" w:rsidRDefault="003D57EA" w:rsidP="003D57EA"/>
                            <w:p w14:paraId="1F44205E" w14:textId="77777777" w:rsidR="003D57EA" w:rsidRDefault="003D57EA" w:rsidP="003D57E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39A7218" w14:textId="77777777" w:rsidR="003D57EA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717C22F" w14:textId="77777777" w:rsidR="003D57EA" w:rsidRPr="00F303CF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5815925" w14:textId="77777777" w:rsidR="003D57EA" w:rsidRDefault="003D57EA" w:rsidP="003D57EA"/>
                            <w:p w14:paraId="5E45B2A3" w14:textId="77777777" w:rsidR="003D57EA" w:rsidRDefault="003D57EA" w:rsidP="003D57E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2E2FB05" w14:textId="77777777" w:rsidR="003D57EA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8C4C68F" w14:textId="77777777" w:rsidR="003D57EA" w:rsidRPr="00F303CF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0022A53" w14:textId="77777777" w:rsidR="003D57EA" w:rsidRDefault="003D57EA" w:rsidP="003D57EA"/>
                            <w:p w14:paraId="2E1E8BD8" w14:textId="77777777" w:rsidR="003D57EA" w:rsidRDefault="003D57EA" w:rsidP="003D57E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4E7A134" w14:textId="77777777" w:rsidR="003D57EA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5202986" w14:textId="77777777" w:rsidR="003D57EA" w:rsidRPr="00F303CF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DE5C727" w14:textId="77777777" w:rsidR="003D57EA" w:rsidRDefault="003D57EA" w:rsidP="003D57EA"/>
                            <w:p w14:paraId="53161C54" w14:textId="77777777" w:rsidR="003D57EA" w:rsidRDefault="003D57EA" w:rsidP="003D57E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2499158" w14:textId="77777777" w:rsidR="003D57EA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B5993BE" w14:textId="77777777" w:rsidR="003D57EA" w:rsidRPr="00F303CF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685B166" w14:textId="77777777" w:rsidR="003D57EA" w:rsidRDefault="003D57EA" w:rsidP="003D57EA"/>
                            <w:p w14:paraId="71F35391" w14:textId="77777777" w:rsidR="003D57EA" w:rsidRDefault="003D57EA" w:rsidP="003D57E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ED9E6C0" w14:textId="77777777" w:rsidR="003D57EA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8761E01" w14:textId="77777777" w:rsidR="003D57EA" w:rsidRPr="00F303CF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669E66D" w14:textId="77777777" w:rsidR="003D57EA" w:rsidRDefault="003D57EA" w:rsidP="003D57EA"/>
                            <w:p w14:paraId="37B9CA2D" w14:textId="77777777" w:rsidR="003D57EA" w:rsidRDefault="003D57EA" w:rsidP="003D57E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D8DED5F" w14:textId="77777777" w:rsidR="003D57EA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8D84B39" w14:textId="77777777" w:rsidR="003D57EA" w:rsidRPr="00F303CF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CCAB156" w14:textId="77777777" w:rsidR="003D57EA" w:rsidRDefault="003D57EA" w:rsidP="003D57EA"/>
                            <w:p w14:paraId="2701EBD0" w14:textId="77777777" w:rsidR="003D57EA" w:rsidRDefault="003D57EA" w:rsidP="003D57E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FC04D8D" w14:textId="77777777" w:rsidR="003D57EA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F6BDC88" w14:textId="77777777" w:rsidR="003D57EA" w:rsidRPr="00F303CF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7F84418" w14:textId="77777777" w:rsidR="003D57EA" w:rsidRDefault="003D57EA" w:rsidP="003D57EA"/>
                            <w:p w14:paraId="1A591BC5" w14:textId="77777777" w:rsidR="003D57EA" w:rsidRDefault="003D57EA" w:rsidP="003D57E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78B203E" w14:textId="77777777" w:rsidR="003D57EA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F60D5E5" w14:textId="77777777" w:rsidR="003D57EA" w:rsidRPr="00F303CF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0FA9732" w14:textId="77777777" w:rsidR="003D57EA" w:rsidRDefault="003D57EA" w:rsidP="003D57EA"/>
                            <w:p w14:paraId="48872D4F" w14:textId="77777777" w:rsidR="003D57EA" w:rsidRDefault="003D57EA" w:rsidP="003D57E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4E208DE" w14:textId="77777777" w:rsidR="003D57EA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E7AE5F7" w14:textId="77777777" w:rsidR="003D57EA" w:rsidRPr="00F303CF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BD53335" w14:textId="77777777" w:rsidR="003D57EA" w:rsidRDefault="003D57EA" w:rsidP="003D57EA"/>
                            <w:p w14:paraId="3D1A6979" w14:textId="77777777" w:rsidR="003D57EA" w:rsidRDefault="003D57EA" w:rsidP="003D57EA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94D0C1E" w14:textId="77777777" w:rsidR="003D57EA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BD6A779" w14:textId="77777777" w:rsidR="003D57EA" w:rsidRPr="00F303CF" w:rsidRDefault="003D57EA" w:rsidP="003D57EA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5F766" id="_x0000_s1046" style="position:absolute;left:0;text-align:left;margin-left:61.05pt;margin-top:16.2pt;width:518.8pt;height:802.3pt;z-index:2516715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" o:allowincell="f">
                <v:rect id="Rectangle 721" o:spid="_x0000_s10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" filled="f" strokeweight="2pt"/>
                <v:line id="Line 722" o:spid="_x0000_s10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dWr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qbz&#10;OXzPhCMgVx8AAAD//wMAUEsBAi0AFAAGAAgAAAAhANvh9svuAAAAhQEAABMAAAAAAAAAAAAAAAAA&#10;AAAAAFtDb250ZW50X1R5cGVzXS54bWxQSwECLQAUAAYACAAAACEAWvQsW78AAAAVAQAACwAAAAAA&#10;AAAAAAAAAAAfAQAAX3JlbHMvLnJlbHNQSwECLQAUAAYACAAAACEA3enVq8AAAADcAAAADwAAAAAA&#10;AAAAAAAAAAAHAgAAZHJzL2Rvd25yZXYueG1sUEsFBgAAAAADAAMAtwAAAPQCAAAAAA==&#10;" strokeweight="2pt"/>
                <v:line id="Line 723" o:spid="_x0000_s10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Ys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ARhfnh&#10;TDgCcvMFAAD//wMAUEsBAi0AFAAGAAgAAAAhANvh9svuAAAAhQEAABMAAAAAAAAAAAAAAAAAAAAA&#10;AFtDb250ZW50X1R5cGVzXS54bWxQSwECLQAUAAYACAAAACEAWvQsW78AAAAVAQAACwAAAAAAAAAA&#10;AAAAAAAfAQAAX3JlbHMvLnJlbHNQSwECLQAUAAYACAAAACEA0jjmLL0AAADcAAAADwAAAAAAAAAA&#10;AAAAAAAHAgAAZHJzL2Rvd25yZXYueG1sUEsFBgAAAAADAAMAtwAAAPECAAAAAA==&#10;" strokeweight="2pt"/>
                <v:line id="Line 724" o:spid="_x0000_s10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EO3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L&#10;RvA9E46AXH0AAAD//wMAUEsBAi0AFAAGAAgAAAAhANvh9svuAAAAhQEAABMAAAAAAAAAAAAAAAAA&#10;AAAAAFtDb250ZW50X1R5cGVzXS54bWxQSwECLQAUAAYACAAAACEAWvQsW78AAAAVAQAACwAAAAAA&#10;AAAAAAAAAAAfAQAAX3JlbHMvLnJlbHNQSwECLQAUAAYACAAAACEAvXRDt8AAAADcAAAADwAAAAAA&#10;AAAAAAAAAAAHAgAAZHJzL2Rvd25yZXYueG1sUEsFBgAAAAADAAMAtwAAAPQCAAAAAA==&#10;" strokeweight="2pt"/>
                <v:line id="Line 725" o:spid="_x0000_s10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3A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L&#10;xvA9E46AXH0AAAD//wMAUEsBAi0AFAAGAAgAAAAhANvh9svuAAAAhQEAABMAAAAAAAAAAAAAAAAA&#10;AAAAAFtDb250ZW50X1R5cGVzXS54bWxQSwECLQAUAAYACAAAACEAWvQsW78AAAAVAQAACwAAAAAA&#10;AAAAAAAAAAAfAQAAX3JlbHMvLnJlbHNQSwECLQAUAAYACAAAACEATabdwMAAAADcAAAADwAAAAAA&#10;AAAAAAAAAAAHAgAAZHJzL2Rvd25yZXYueG1sUEsFBgAAAAADAAMAtwAAAPQCAAAAAA==&#10;" strokeweight="2pt"/>
                <v:line id="Line 726" o:spid="_x0000_s10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" strokeweight="2pt"/>
                <v:line id="Line 727" o:spid="_x0000_s10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+AvwwAAANw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YtoBu8z4QjI9R8AAAD//wMAUEsBAi0AFAAGAAgAAAAhANvh9svuAAAAhQEAABMAAAAAAAAAAAAA&#10;AAAAAAAAAFtDb250ZW50X1R5cGVzXS54bWxQSwECLQAUAAYACAAAACEAWvQsW78AAAAVAQAACwAA&#10;AAAAAAAAAAAAAAAfAQAAX3JlbHMvLnJlbHNQSwECLQAUAAYACAAAACEArQPgL8MAAADcAAAADwAA&#10;AAAAAAAAAAAAAAAHAgAAZHJzL2Rvd25yZXYueG1sUEsFBgAAAAADAAMAtwAAAPcCAAAAAA==&#10;" strokeweight="2pt"/>
                <v:line id="Line 728" o:spid="_x0000_s10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0W0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L&#10;JvA9E46AXH0AAAD//wMAUEsBAi0AFAAGAAgAAAAhANvh9svuAAAAhQEAABMAAAAAAAAAAAAAAAAA&#10;AAAAAFtDb250ZW50X1R5cGVzXS54bWxQSwECLQAUAAYACAAAACEAWvQsW78AAAAVAQAACwAAAAAA&#10;AAAAAAAAAAAfAQAAX3JlbHMvLnJlbHNQSwECLQAUAAYACAAAACEAwk9FtMAAAADcAAAADwAAAAAA&#10;AAAAAAAAAAAHAgAAZHJzL2Rvd25yZXYueG1sUEsFBgAAAAADAAMAtwAAAPQCAAAAAA==&#10;" strokeweight="2pt"/>
                <v:line id="Line 729" o:spid="_x0000_s10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" strokeweight="1pt"/>
                <v:line id="Line 730" o:spid="_x0000_s10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X5Y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L&#10;ZvA9E46AXH0AAAD//wMAUEsBAi0AFAAGAAgAAAAhANvh9svuAAAAhQEAABMAAAAAAAAAAAAAAAAA&#10;AAAAAFtDb250ZW50X1R5cGVzXS54bWxQSwECLQAUAAYACAAAACEAWvQsW78AAAAVAQAACwAAAAAA&#10;AAAAAAAAAAAfAQAAX3JlbHMvLnJlbHNQSwECLQAUAAYACAAAACEAXdF+WMAAAADcAAAADwAAAAAA&#10;AAAAAAAAAAAHAgAAZHJzL2Rvd25yZXYueG1sUEsFBgAAAAADAAMAtwAAAPQCAAAAAA==&#10;" strokeweight="2pt"/>
                <v:line id="Line 731" o:spid="_x0000_s10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" strokeweight="1pt"/>
                <v:rect id="Rectangle 732" o:spid="_x0000_s10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" filled="f" stroked="f" strokeweight=".25pt">
                  <v:textbox inset="1pt,1pt,1pt,1pt">
                    <w:txbxContent>
                      <w:p w14:paraId="52CA77FC" w14:textId="77777777" w:rsidR="003D57EA" w:rsidRDefault="003D57EA" w:rsidP="003D57E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33" o:spid="_x0000_s10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" filled="f" stroked="f" strokeweight=".25pt">
                  <v:textbox inset="1pt,1pt,1pt,1pt">
                    <w:txbxContent>
                      <w:p w14:paraId="3C69D949" w14:textId="77777777" w:rsidR="003D57EA" w:rsidRDefault="003D57EA" w:rsidP="003D57E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4" o:spid="_x0000_s10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" filled="f" stroked="f" strokeweight=".25pt">
                  <v:textbox inset="1pt,1pt,1pt,1pt">
                    <w:txbxContent>
                      <w:p w14:paraId="43C19E16" w14:textId="77777777" w:rsidR="003D57EA" w:rsidRDefault="003D57EA" w:rsidP="003D57E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35" o:spid="_x0000_s10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" filled="f" stroked="f" strokeweight=".25pt">
                  <v:textbox inset="1pt,1pt,1pt,1pt">
                    <w:txbxContent>
                      <w:p w14:paraId="75DA804A" w14:textId="77777777" w:rsidR="003D57EA" w:rsidRDefault="003D57EA" w:rsidP="003D57E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736" o:spid="_x0000_s10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" filled="f" stroked="f" strokeweight=".25pt">
                  <v:textbox inset="1pt,1pt,1pt,1pt">
                    <w:txbxContent>
                      <w:p w14:paraId="5A788FF7" w14:textId="77777777" w:rsidR="003D57EA" w:rsidRDefault="003D57EA" w:rsidP="003D57E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37" o:spid="_x0000_s10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" filled="f" stroked="f" strokeweight=".25pt">
                  <v:textbox inset="1pt,1pt,1pt,1pt">
                    <w:txbxContent>
                      <w:p w14:paraId="5E37E4F3" w14:textId="77777777" w:rsidR="003D57EA" w:rsidRDefault="003D57EA" w:rsidP="003D57EA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8" o:spid="_x0000_s10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" filled="f" stroked="f" strokeweight=".25pt">
                  <v:textbox inset="1pt,1pt,1pt,1pt">
                    <w:txbxContent>
                      <w:p w14:paraId="21571F89" w14:textId="77777777" w:rsidR="003D57EA" w:rsidRPr="0002024B" w:rsidRDefault="003D57EA" w:rsidP="003D57EA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739" o:spid="_x0000_s10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" filled="f" stroked="f" strokeweight=".25pt">
                  <v:textbox inset="1pt,1pt,1pt,1pt">
                    <w:txbxContent>
                      <w:p w14:paraId="26619BC5" w14:textId="77777777" w:rsidR="003D57EA" w:rsidRPr="00383480" w:rsidRDefault="003D57EA" w:rsidP="003D57EA">
                        <w:pPr>
                          <w:pStyle w:val="3"/>
                        </w:pPr>
                        <w:r>
                          <w:t>Сокращения и обозначения</w:t>
                        </w:r>
                      </w:p>
                      <w:p w14:paraId="09A1959C" w14:textId="77777777" w:rsidR="003D57EA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6F52843" w14:textId="77777777" w:rsidR="003D57EA" w:rsidRPr="00F303CF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6165AB8" w14:textId="77777777" w:rsidR="003D57EA" w:rsidRDefault="003D57EA" w:rsidP="003D57EA"/>
                      <w:p w14:paraId="32A33084" w14:textId="77777777" w:rsidR="003D57EA" w:rsidRDefault="003D57EA" w:rsidP="003D57E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9891278" w14:textId="77777777" w:rsidR="003D57EA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A964941" w14:textId="77777777" w:rsidR="003D57EA" w:rsidRPr="00F303CF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2851D47" w14:textId="77777777" w:rsidR="003D57EA" w:rsidRDefault="003D57EA" w:rsidP="003D57EA"/>
                      <w:p w14:paraId="57C0FE64" w14:textId="77777777" w:rsidR="003D57EA" w:rsidRDefault="003D57EA" w:rsidP="003D57E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1EC14C0" w14:textId="77777777" w:rsidR="003D57EA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8E4DC18" w14:textId="77777777" w:rsidR="003D57EA" w:rsidRPr="00F303CF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EDC7675" w14:textId="77777777" w:rsidR="003D57EA" w:rsidRDefault="003D57EA" w:rsidP="003D57EA"/>
                      <w:p w14:paraId="6AB95C84" w14:textId="77777777" w:rsidR="003D57EA" w:rsidRDefault="003D57EA" w:rsidP="003D57E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41F1116" w14:textId="77777777" w:rsidR="003D57EA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6DF70BB" w14:textId="77777777" w:rsidR="003D57EA" w:rsidRPr="00F303CF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4F47374" w14:textId="77777777" w:rsidR="003D57EA" w:rsidRDefault="003D57EA" w:rsidP="003D57EA"/>
                      <w:p w14:paraId="00FDE17E" w14:textId="77777777" w:rsidR="003D57EA" w:rsidRDefault="003D57EA" w:rsidP="003D57E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6C042AA" w14:textId="77777777" w:rsidR="003D57EA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8CA4DD3" w14:textId="77777777" w:rsidR="003D57EA" w:rsidRPr="00F303CF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418635E" w14:textId="77777777" w:rsidR="003D57EA" w:rsidRDefault="003D57EA" w:rsidP="003D57EA"/>
                      <w:p w14:paraId="76A8E8DC" w14:textId="77777777" w:rsidR="003D57EA" w:rsidRDefault="003D57EA" w:rsidP="003D57E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8FA2659" w14:textId="77777777" w:rsidR="003D57EA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F9E09DC" w14:textId="77777777" w:rsidR="003D57EA" w:rsidRPr="00F303CF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CED1B7C" w14:textId="77777777" w:rsidR="003D57EA" w:rsidRDefault="003D57EA" w:rsidP="003D57EA"/>
                      <w:p w14:paraId="1F44205E" w14:textId="77777777" w:rsidR="003D57EA" w:rsidRDefault="003D57EA" w:rsidP="003D57E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39A7218" w14:textId="77777777" w:rsidR="003D57EA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717C22F" w14:textId="77777777" w:rsidR="003D57EA" w:rsidRPr="00F303CF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5815925" w14:textId="77777777" w:rsidR="003D57EA" w:rsidRDefault="003D57EA" w:rsidP="003D57EA"/>
                      <w:p w14:paraId="5E45B2A3" w14:textId="77777777" w:rsidR="003D57EA" w:rsidRDefault="003D57EA" w:rsidP="003D57E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2E2FB05" w14:textId="77777777" w:rsidR="003D57EA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8C4C68F" w14:textId="77777777" w:rsidR="003D57EA" w:rsidRPr="00F303CF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0022A53" w14:textId="77777777" w:rsidR="003D57EA" w:rsidRDefault="003D57EA" w:rsidP="003D57EA"/>
                      <w:p w14:paraId="2E1E8BD8" w14:textId="77777777" w:rsidR="003D57EA" w:rsidRDefault="003D57EA" w:rsidP="003D57E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4E7A134" w14:textId="77777777" w:rsidR="003D57EA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5202986" w14:textId="77777777" w:rsidR="003D57EA" w:rsidRPr="00F303CF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DE5C727" w14:textId="77777777" w:rsidR="003D57EA" w:rsidRDefault="003D57EA" w:rsidP="003D57EA"/>
                      <w:p w14:paraId="53161C54" w14:textId="77777777" w:rsidR="003D57EA" w:rsidRDefault="003D57EA" w:rsidP="003D57E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2499158" w14:textId="77777777" w:rsidR="003D57EA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B5993BE" w14:textId="77777777" w:rsidR="003D57EA" w:rsidRPr="00F303CF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685B166" w14:textId="77777777" w:rsidR="003D57EA" w:rsidRDefault="003D57EA" w:rsidP="003D57EA"/>
                      <w:p w14:paraId="71F35391" w14:textId="77777777" w:rsidR="003D57EA" w:rsidRDefault="003D57EA" w:rsidP="003D57E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ED9E6C0" w14:textId="77777777" w:rsidR="003D57EA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8761E01" w14:textId="77777777" w:rsidR="003D57EA" w:rsidRPr="00F303CF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669E66D" w14:textId="77777777" w:rsidR="003D57EA" w:rsidRDefault="003D57EA" w:rsidP="003D57EA"/>
                      <w:p w14:paraId="37B9CA2D" w14:textId="77777777" w:rsidR="003D57EA" w:rsidRDefault="003D57EA" w:rsidP="003D57E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D8DED5F" w14:textId="77777777" w:rsidR="003D57EA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8D84B39" w14:textId="77777777" w:rsidR="003D57EA" w:rsidRPr="00F303CF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CCAB156" w14:textId="77777777" w:rsidR="003D57EA" w:rsidRDefault="003D57EA" w:rsidP="003D57EA"/>
                      <w:p w14:paraId="2701EBD0" w14:textId="77777777" w:rsidR="003D57EA" w:rsidRDefault="003D57EA" w:rsidP="003D57E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FC04D8D" w14:textId="77777777" w:rsidR="003D57EA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F6BDC88" w14:textId="77777777" w:rsidR="003D57EA" w:rsidRPr="00F303CF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7F84418" w14:textId="77777777" w:rsidR="003D57EA" w:rsidRDefault="003D57EA" w:rsidP="003D57EA"/>
                      <w:p w14:paraId="1A591BC5" w14:textId="77777777" w:rsidR="003D57EA" w:rsidRDefault="003D57EA" w:rsidP="003D57E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78B203E" w14:textId="77777777" w:rsidR="003D57EA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F60D5E5" w14:textId="77777777" w:rsidR="003D57EA" w:rsidRPr="00F303CF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0FA9732" w14:textId="77777777" w:rsidR="003D57EA" w:rsidRDefault="003D57EA" w:rsidP="003D57EA"/>
                      <w:p w14:paraId="48872D4F" w14:textId="77777777" w:rsidR="003D57EA" w:rsidRDefault="003D57EA" w:rsidP="003D57E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4E208DE" w14:textId="77777777" w:rsidR="003D57EA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E7AE5F7" w14:textId="77777777" w:rsidR="003D57EA" w:rsidRPr="00F303CF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BD53335" w14:textId="77777777" w:rsidR="003D57EA" w:rsidRDefault="003D57EA" w:rsidP="003D57EA"/>
                      <w:p w14:paraId="3D1A6979" w14:textId="77777777" w:rsidR="003D57EA" w:rsidRDefault="003D57EA" w:rsidP="003D57EA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94D0C1E" w14:textId="77777777" w:rsidR="003D57EA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BD6A779" w14:textId="77777777" w:rsidR="003D57EA" w:rsidRPr="00F303CF" w:rsidRDefault="003D57EA" w:rsidP="003D57EA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EB43A3" w:rsidRPr="00815C7F">
        <w:rPr>
          <w:rFonts w:ascii="Calibri" w:hAnsi="Calibri" w:cs="Calibri"/>
          <w:lang w:val="ru-RU"/>
        </w:rPr>
        <w:t>Сокращения и обозначения</w:t>
      </w:r>
      <w:bookmarkEnd w:id="92"/>
      <w:bookmarkEnd w:id="93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7873"/>
      </w:tblGrid>
      <w:tr w:rsidR="00EB43A3" w:rsidRPr="00815C7F" w14:paraId="1A087438" w14:textId="77777777" w:rsidTr="0081284D">
        <w:tc>
          <w:tcPr>
            <w:tcW w:w="1874" w:type="dxa"/>
            <w:shd w:val="clear" w:color="auto" w:fill="D9D9D9"/>
            <w:vAlign w:val="center"/>
          </w:tcPr>
          <w:p w14:paraId="1E69398E" w14:textId="77777777" w:rsidR="00EB43A3" w:rsidRPr="00815C7F" w:rsidRDefault="00EB43A3" w:rsidP="0081284D">
            <w:pPr>
              <w:rPr>
                <w:rFonts w:ascii="Calibri" w:hAnsi="Calibri" w:cs="Calibri"/>
                <w:lang w:val="ru-RU"/>
              </w:rPr>
            </w:pPr>
            <w:bookmarkStart w:id="94" w:name="_Toc4166899"/>
            <w:bookmarkStart w:id="95" w:name="_Toc4169807"/>
            <w:bookmarkStart w:id="96" w:name="_Toc4428296"/>
            <w:r w:rsidRPr="00815C7F">
              <w:rPr>
                <w:rFonts w:ascii="Calibri" w:hAnsi="Calibri" w:cs="Calibri"/>
                <w:lang w:val="ru-RU"/>
              </w:rPr>
              <w:t>Термин</w:t>
            </w:r>
            <w:bookmarkEnd w:id="94"/>
            <w:bookmarkEnd w:id="95"/>
            <w:bookmarkEnd w:id="96"/>
          </w:p>
        </w:tc>
        <w:tc>
          <w:tcPr>
            <w:tcW w:w="7873" w:type="dxa"/>
            <w:shd w:val="clear" w:color="auto" w:fill="D9D9D9"/>
            <w:vAlign w:val="center"/>
          </w:tcPr>
          <w:p w14:paraId="45D1BB3A" w14:textId="77777777" w:rsidR="00EB43A3" w:rsidRPr="00815C7F" w:rsidRDefault="00EB43A3" w:rsidP="0081284D">
            <w:pPr>
              <w:rPr>
                <w:rFonts w:ascii="Calibri" w:hAnsi="Calibri" w:cs="Calibri"/>
                <w:lang w:val="ru-RU"/>
              </w:rPr>
            </w:pPr>
            <w:bookmarkStart w:id="97" w:name="_Toc4166900"/>
            <w:bookmarkStart w:id="98" w:name="_Toc4169808"/>
            <w:bookmarkStart w:id="99" w:name="_Toc4428297"/>
            <w:r w:rsidRPr="00815C7F">
              <w:rPr>
                <w:rFonts w:ascii="Calibri" w:hAnsi="Calibri" w:cs="Calibri"/>
                <w:lang w:val="ru-RU"/>
              </w:rPr>
              <w:t>Определение</w:t>
            </w:r>
            <w:bookmarkEnd w:id="97"/>
            <w:bookmarkEnd w:id="98"/>
            <w:bookmarkEnd w:id="99"/>
          </w:p>
        </w:tc>
      </w:tr>
      <w:tr w:rsidR="00EB43A3" w:rsidRPr="00815C7F" w14:paraId="63F8D5BD" w14:textId="77777777" w:rsidTr="0081284D">
        <w:tc>
          <w:tcPr>
            <w:tcW w:w="1874" w:type="dxa"/>
            <w:shd w:val="clear" w:color="auto" w:fill="auto"/>
            <w:vAlign w:val="center"/>
          </w:tcPr>
          <w:p w14:paraId="515F3B25" w14:textId="77777777" w:rsidR="00EB43A3" w:rsidRPr="00815C7F" w:rsidRDefault="00EB43A3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ГИС ЕКП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4D6CDA20" w14:textId="0578F08B" w:rsidR="00EB43A3" w:rsidRPr="00815C7F" w:rsidRDefault="00EB43A3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Государственная информационная система Санкт-Петербурга «Единая карта петербуржца»</w:t>
            </w:r>
          </w:p>
        </w:tc>
      </w:tr>
      <w:tr w:rsidR="00EB43A3" w:rsidRPr="00815C7F" w14:paraId="11983444" w14:textId="77777777" w:rsidTr="0081284D">
        <w:tc>
          <w:tcPr>
            <w:tcW w:w="1874" w:type="dxa"/>
            <w:shd w:val="clear" w:color="auto" w:fill="auto"/>
            <w:vAlign w:val="center"/>
          </w:tcPr>
          <w:p w14:paraId="5C2CA4E0" w14:textId="08D62359" w:rsidR="00EB43A3" w:rsidRPr="00815C7F" w:rsidRDefault="00D863CC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  <w:t>КИС ЕКП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37BE10D3" w14:textId="46CEC56E" w:rsidR="00EB43A3" w:rsidRPr="00815C7F" w:rsidRDefault="00D863CC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  <w:t xml:space="preserve">Сервис комитета по информатизации и связи для работы с 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«Единая карта петербуржца»</w:t>
            </w:r>
          </w:p>
        </w:tc>
      </w:tr>
      <w:tr w:rsidR="00EB43A3" w:rsidRPr="00815C7F" w14:paraId="54267F50" w14:textId="77777777" w:rsidTr="0081284D">
        <w:tc>
          <w:tcPr>
            <w:tcW w:w="1874" w:type="dxa"/>
            <w:shd w:val="clear" w:color="auto" w:fill="auto"/>
            <w:vAlign w:val="center"/>
          </w:tcPr>
          <w:p w14:paraId="1719BE5E" w14:textId="77777777" w:rsidR="00EB43A3" w:rsidRPr="00815C7F" w:rsidRDefault="00EB43A3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QR-код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27019678" w14:textId="77777777" w:rsidR="00815C7F" w:rsidRDefault="00EB43A3" w:rsidP="00E90458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en-US"/>
              </w:rPr>
              <w:t>Quick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en-US"/>
              </w:rPr>
              <w:t>Response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en-US"/>
              </w:rPr>
              <w:t>Code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(код быстрого</w:t>
            </w:r>
            <w:r w:rsidR="00E90458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отклика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) – матричный </w:t>
            </w:r>
          </w:p>
          <w:p w14:paraId="51A8CF53" w14:textId="02F63252" w:rsidR="00EB43A3" w:rsidRPr="00815C7F" w:rsidRDefault="00EB43A3" w:rsidP="00E90458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(двумерный) штрих-код, размещаемый на оборотной стороне электронной карты «Единая карта петербуржца» и </w:t>
            </w:r>
            <w:r w:rsidR="00D863CC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содержащий идентификатор карты</w:t>
            </w:r>
          </w:p>
        </w:tc>
      </w:tr>
      <w:tr w:rsidR="00EB43A3" w:rsidRPr="00815C7F" w14:paraId="602BD2D8" w14:textId="77777777" w:rsidTr="00230EE4">
        <w:trPr>
          <w:trHeight w:val="690"/>
        </w:trPr>
        <w:tc>
          <w:tcPr>
            <w:tcW w:w="1874" w:type="dxa"/>
            <w:shd w:val="clear" w:color="auto" w:fill="auto"/>
            <w:vAlign w:val="center"/>
          </w:tcPr>
          <w:p w14:paraId="63EF09EF" w14:textId="77777777" w:rsidR="00EB43A3" w:rsidRPr="00815C7F" w:rsidRDefault="00EB43A3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ОМС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645D08EA" w14:textId="3E526F3F" w:rsidR="00EB43A3" w:rsidRPr="00815C7F" w:rsidRDefault="00EB43A3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Обяза</w:t>
            </w:r>
            <w:r w:rsidR="00D863CC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тельное медицинское страхование</w:t>
            </w:r>
          </w:p>
        </w:tc>
      </w:tr>
      <w:tr w:rsidR="00230EE4" w:rsidRPr="00815C7F" w14:paraId="2631735C" w14:textId="77777777" w:rsidTr="00230EE4">
        <w:trPr>
          <w:trHeight w:val="480"/>
        </w:trPr>
        <w:tc>
          <w:tcPr>
            <w:tcW w:w="1874" w:type="dxa"/>
            <w:shd w:val="clear" w:color="auto" w:fill="auto"/>
            <w:vAlign w:val="center"/>
          </w:tcPr>
          <w:p w14:paraId="12D01D0C" w14:textId="621749F1" w:rsidR="00230EE4" w:rsidRPr="00815C7F" w:rsidRDefault="00230EE4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ЛПУ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4F716C5" w14:textId="327C889B" w:rsidR="00230EE4" w:rsidRPr="00815C7F" w:rsidRDefault="00230EE4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Лечебно-поликлиническое учреждение</w:t>
            </w:r>
          </w:p>
        </w:tc>
      </w:tr>
      <w:tr w:rsidR="00230EE4" w:rsidRPr="00815C7F" w14:paraId="169E163F" w14:textId="77777777" w:rsidTr="00230EE4">
        <w:trPr>
          <w:trHeight w:val="405"/>
        </w:trPr>
        <w:tc>
          <w:tcPr>
            <w:tcW w:w="1874" w:type="dxa"/>
            <w:shd w:val="clear" w:color="auto" w:fill="auto"/>
            <w:vAlign w:val="center"/>
          </w:tcPr>
          <w:p w14:paraId="35E1171B" w14:textId="6E9164EB" w:rsidR="00230EE4" w:rsidRPr="00815C7F" w:rsidRDefault="00230EE4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РЕГИЗ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17403E2E" w14:textId="0A132E5C" w:rsidR="00230EE4" w:rsidRPr="00815C7F" w:rsidRDefault="003D716D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Р</w:t>
            </w:r>
            <w:r w:rsidR="00D863CC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егиональная информационная система, которая автоматизирует региональные процессы здравоохранения и создает </w:t>
            </w:r>
            <w:r w:rsid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 </w:t>
            </w:r>
            <w:r w:rsidR="00D863CC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единое информационное поле для обмена данными между медицинскими учреждениями, органами управления </w:t>
            </w:r>
            <w:r w:rsid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       </w:t>
            </w:r>
            <w:r w:rsidR="00D863CC"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здравоохранением и гражданами</w:t>
            </w:r>
          </w:p>
        </w:tc>
      </w:tr>
      <w:tr w:rsidR="00D863CC" w:rsidRPr="00815C7F" w14:paraId="3B6261E0" w14:textId="77777777" w:rsidTr="00230EE4">
        <w:trPr>
          <w:trHeight w:val="435"/>
        </w:trPr>
        <w:tc>
          <w:tcPr>
            <w:tcW w:w="1874" w:type="dxa"/>
            <w:shd w:val="clear" w:color="auto" w:fill="auto"/>
            <w:vAlign w:val="center"/>
          </w:tcPr>
          <w:p w14:paraId="492D1A0B" w14:textId="0C4271A6" w:rsidR="00D863CC" w:rsidRPr="00815C7F" w:rsidRDefault="00D863C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ОС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624CE7B8" w14:textId="0BB0C756" w:rsidR="00D863CC" w:rsidRPr="00815C7F" w:rsidRDefault="00D863C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Операционная система</w:t>
            </w:r>
          </w:p>
        </w:tc>
      </w:tr>
      <w:tr w:rsidR="00D863CC" w:rsidRPr="00815C7F" w14:paraId="2E047361" w14:textId="77777777" w:rsidTr="0059792C">
        <w:trPr>
          <w:trHeight w:val="570"/>
        </w:trPr>
        <w:tc>
          <w:tcPr>
            <w:tcW w:w="1874" w:type="dxa"/>
            <w:shd w:val="clear" w:color="auto" w:fill="auto"/>
            <w:vAlign w:val="center"/>
          </w:tcPr>
          <w:p w14:paraId="5D2E6B89" w14:textId="17DBE29F" w:rsidR="00D863CC" w:rsidRPr="00815C7F" w:rsidRDefault="00D863C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ТФОМС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8E04002" w14:textId="1CE63227" w:rsidR="00D863CC" w:rsidRPr="00815C7F" w:rsidRDefault="00D863C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Территориальный фонд обязательного медицинского </w:t>
            </w:r>
            <w:r w:rsid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      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страхования</w:t>
            </w:r>
          </w:p>
        </w:tc>
      </w:tr>
      <w:tr w:rsidR="0059792C" w:rsidRPr="00815C7F" w14:paraId="7C260436" w14:textId="77777777" w:rsidTr="0059792C">
        <w:trPr>
          <w:trHeight w:val="405"/>
        </w:trPr>
        <w:tc>
          <w:tcPr>
            <w:tcW w:w="1874" w:type="dxa"/>
            <w:shd w:val="clear" w:color="auto" w:fill="auto"/>
            <w:vAlign w:val="center"/>
          </w:tcPr>
          <w:p w14:paraId="28F75CBC" w14:textId="597C91AA" w:rsidR="0059792C" w:rsidRPr="00815C7F" w:rsidRDefault="0059792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ЭМК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34AD6C71" w14:textId="1AECFEF3" w:rsidR="0059792C" w:rsidRPr="00815C7F" w:rsidRDefault="0059792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Электронная медицинская карта</w:t>
            </w:r>
          </w:p>
        </w:tc>
      </w:tr>
      <w:tr w:rsidR="0059792C" w:rsidRPr="00815C7F" w14:paraId="491CD264" w14:textId="77777777" w:rsidTr="00993D61">
        <w:trPr>
          <w:trHeight w:val="411"/>
        </w:trPr>
        <w:tc>
          <w:tcPr>
            <w:tcW w:w="1874" w:type="dxa"/>
            <w:shd w:val="clear" w:color="auto" w:fill="auto"/>
            <w:vAlign w:val="center"/>
          </w:tcPr>
          <w:p w14:paraId="00264DCE" w14:textId="028B812E" w:rsidR="0059792C" w:rsidRPr="00815C7F" w:rsidRDefault="003E0C45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ЕИС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883889D" w14:textId="3CE76AC6" w:rsidR="0059792C" w:rsidRPr="00815C7F" w:rsidRDefault="003E0C45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Единая информационная система</w:t>
            </w:r>
          </w:p>
        </w:tc>
      </w:tr>
      <w:tr w:rsidR="00993D61" w:rsidRPr="00815C7F" w14:paraId="59F3CD2C" w14:textId="77777777" w:rsidTr="00993D61">
        <w:trPr>
          <w:trHeight w:val="608"/>
        </w:trPr>
        <w:tc>
          <w:tcPr>
            <w:tcW w:w="1874" w:type="dxa"/>
            <w:shd w:val="clear" w:color="auto" w:fill="auto"/>
            <w:vAlign w:val="center"/>
          </w:tcPr>
          <w:p w14:paraId="527C0009" w14:textId="6554777F" w:rsidR="00993D61" w:rsidRPr="00815C7F" w:rsidRDefault="00993D6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МУ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7A1A31C2" w14:textId="747927EA" w:rsidR="00993D61" w:rsidRPr="00815C7F" w:rsidRDefault="00993D6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Медицинское учреждение</w:t>
            </w:r>
          </w:p>
        </w:tc>
      </w:tr>
      <w:tr w:rsidR="00993D61" w:rsidRPr="00815C7F" w14:paraId="190188CB" w14:textId="77777777" w:rsidTr="007822A1">
        <w:trPr>
          <w:trHeight w:val="435"/>
        </w:trPr>
        <w:tc>
          <w:tcPr>
            <w:tcW w:w="1874" w:type="dxa"/>
            <w:shd w:val="clear" w:color="auto" w:fill="auto"/>
            <w:vAlign w:val="center"/>
          </w:tcPr>
          <w:p w14:paraId="36C1DA16" w14:textId="275D4ECB" w:rsidR="00993D6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ДЛИ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45D860AC" w14:textId="41A489FA" w:rsidR="00993D6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Данные лабораторных исследований</w:t>
            </w:r>
          </w:p>
        </w:tc>
      </w:tr>
      <w:tr w:rsidR="007822A1" w:rsidRPr="00815C7F" w14:paraId="6516BBDB" w14:textId="77777777" w:rsidTr="007822A1">
        <w:trPr>
          <w:trHeight w:val="480"/>
        </w:trPr>
        <w:tc>
          <w:tcPr>
            <w:tcW w:w="1874" w:type="dxa"/>
            <w:shd w:val="clear" w:color="auto" w:fill="auto"/>
            <w:vAlign w:val="center"/>
          </w:tcPr>
          <w:p w14:paraId="7585D5E0" w14:textId="1E067095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КДЛ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2A6AFA72" w14:textId="7819BC19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Клинико-диагностическая лаборатория</w:t>
            </w:r>
          </w:p>
        </w:tc>
      </w:tr>
      <w:tr w:rsidR="007822A1" w:rsidRPr="00815C7F" w14:paraId="27C3C8FE" w14:textId="77777777" w:rsidTr="007822A1">
        <w:trPr>
          <w:trHeight w:val="525"/>
        </w:trPr>
        <w:tc>
          <w:tcPr>
            <w:tcW w:w="1874" w:type="dxa"/>
            <w:shd w:val="clear" w:color="auto" w:fill="auto"/>
            <w:vAlign w:val="center"/>
          </w:tcPr>
          <w:p w14:paraId="7DB63B44" w14:textId="0E51FF39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ЛИС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30CA932" w14:textId="7AB8F602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Лабораторная информационная система</w:t>
            </w:r>
          </w:p>
        </w:tc>
      </w:tr>
      <w:tr w:rsidR="007822A1" w:rsidRPr="00815C7F" w14:paraId="63F67C09" w14:textId="77777777" w:rsidTr="007822A1">
        <w:trPr>
          <w:trHeight w:val="465"/>
        </w:trPr>
        <w:tc>
          <w:tcPr>
            <w:tcW w:w="1874" w:type="dxa"/>
            <w:shd w:val="clear" w:color="auto" w:fill="auto"/>
            <w:vAlign w:val="center"/>
          </w:tcPr>
          <w:p w14:paraId="6C2DD50F" w14:textId="24C2B5CC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МЦКДЛ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35539E8E" w14:textId="461EB485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Межрайонная централизованная клинико-диагностическая </w:t>
            </w:r>
            <w:r w:rsid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</w:t>
            </w: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лаборатория</w:t>
            </w:r>
          </w:p>
        </w:tc>
      </w:tr>
      <w:tr w:rsidR="007822A1" w:rsidRPr="00815C7F" w14:paraId="33DBF16E" w14:textId="77777777" w:rsidTr="007822A1">
        <w:trPr>
          <w:trHeight w:val="495"/>
        </w:trPr>
        <w:tc>
          <w:tcPr>
            <w:tcW w:w="1874" w:type="dxa"/>
            <w:shd w:val="clear" w:color="auto" w:fill="auto"/>
            <w:vAlign w:val="center"/>
          </w:tcPr>
          <w:p w14:paraId="295269EA" w14:textId="0E5271E4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СНИЛС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9B5F099" w14:textId="0BE7EFA7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Страховой номер индивидуального лицевого счета</w:t>
            </w:r>
          </w:p>
        </w:tc>
      </w:tr>
      <w:tr w:rsidR="007822A1" w:rsidRPr="00815C7F" w14:paraId="61266B79" w14:textId="77777777" w:rsidTr="007822A1">
        <w:trPr>
          <w:trHeight w:val="510"/>
        </w:trPr>
        <w:tc>
          <w:tcPr>
            <w:tcW w:w="1874" w:type="dxa"/>
            <w:shd w:val="clear" w:color="auto" w:fill="auto"/>
            <w:vAlign w:val="center"/>
          </w:tcPr>
          <w:p w14:paraId="28F0607D" w14:textId="2AFEA654" w:rsidR="007822A1" w:rsidRPr="00815C7F" w:rsidRDefault="007155E3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СУПП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28B2745A" w14:textId="063FB7B1" w:rsidR="007822A1" w:rsidRPr="00815C7F" w:rsidRDefault="007155E3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815C7F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Система управления потоками пациентов</w:t>
            </w:r>
          </w:p>
        </w:tc>
      </w:tr>
      <w:tr w:rsidR="007822A1" w:rsidRPr="00815C7F" w14:paraId="49CB79A4" w14:textId="77777777" w:rsidTr="007822A1">
        <w:trPr>
          <w:trHeight w:val="540"/>
        </w:trPr>
        <w:tc>
          <w:tcPr>
            <w:tcW w:w="1874" w:type="dxa"/>
            <w:shd w:val="clear" w:color="auto" w:fill="auto"/>
            <w:vAlign w:val="center"/>
          </w:tcPr>
          <w:p w14:paraId="1FA8AF86" w14:textId="77777777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 w:val="24"/>
                <w:szCs w:val="28"/>
                <w:lang w:val="ru-RU"/>
              </w:rPr>
            </w:pPr>
          </w:p>
        </w:tc>
        <w:tc>
          <w:tcPr>
            <w:tcW w:w="7873" w:type="dxa"/>
            <w:shd w:val="clear" w:color="auto" w:fill="auto"/>
            <w:vAlign w:val="center"/>
          </w:tcPr>
          <w:p w14:paraId="25625E61" w14:textId="77777777" w:rsidR="007822A1" w:rsidRPr="00815C7F" w:rsidRDefault="007822A1" w:rsidP="0081284D">
            <w:pPr>
              <w:rPr>
                <w:rStyle w:val="af9"/>
                <w:rFonts w:ascii="Calibri" w:hAnsi="Calibri" w:cs="Calibri"/>
                <w:b w:val="0"/>
                <w:sz w:val="24"/>
                <w:szCs w:val="28"/>
                <w:lang w:val="ru-RU"/>
              </w:rPr>
            </w:pPr>
          </w:p>
        </w:tc>
      </w:tr>
    </w:tbl>
    <w:p w14:paraId="33BD4B3F" w14:textId="01A1E4EE" w:rsidR="00383480" w:rsidRPr="00815C7F" w:rsidRDefault="00383480" w:rsidP="00D11CDC">
      <w:pPr>
        <w:rPr>
          <w:rFonts w:ascii="Calibri" w:hAnsi="Calibri" w:cs="Calibri"/>
          <w:lang w:val="ru-RU"/>
        </w:rPr>
      </w:pPr>
    </w:p>
    <w:p w14:paraId="7FFC7198" w14:textId="3AD81E75" w:rsidR="0081284D" w:rsidRPr="00815C7F" w:rsidRDefault="0081284D" w:rsidP="00383480">
      <w:pPr>
        <w:rPr>
          <w:rFonts w:ascii="Calibri" w:hAnsi="Calibri" w:cs="Calibri"/>
          <w:lang w:val="ru-RU"/>
        </w:rPr>
      </w:pPr>
    </w:p>
    <w:p w14:paraId="6C1B4A0B" w14:textId="7FE6880A" w:rsidR="00CE6A7F" w:rsidRPr="00815C7F" w:rsidRDefault="0081284D" w:rsidP="003D65E0">
      <w:pPr>
        <w:pStyle w:val="1"/>
        <w:jc w:val="both"/>
        <w:rPr>
          <w:rFonts w:ascii="Calibri" w:hAnsi="Calibri" w:cs="Calibri"/>
          <w:lang w:val="ru-RU"/>
        </w:rPr>
      </w:pPr>
      <w:r w:rsidRPr="00815C7F">
        <w:rPr>
          <w:rFonts w:ascii="Calibri" w:hAnsi="Calibri" w:cs="Calibri"/>
          <w:lang w:val="ru-RU"/>
        </w:rPr>
        <w:br w:type="page"/>
      </w:r>
    </w:p>
    <w:p w14:paraId="390AB980" w14:textId="3A8B20B5" w:rsidR="00A87E61" w:rsidRPr="00815C7F" w:rsidRDefault="00AB4F2D" w:rsidP="00D71B0E">
      <w:pPr>
        <w:pStyle w:val="1"/>
        <w:rPr>
          <w:rFonts w:ascii="Calibri" w:hAnsi="Calibri" w:cs="Calibri"/>
          <w:lang w:val="ru-RU"/>
        </w:rPr>
      </w:pPr>
      <w:bookmarkStart w:id="100" w:name="_Toc52438396"/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73600" behindDoc="0" locked="0" layoutInCell="0" allowOverlap="1" wp14:anchorId="32789A4F" wp14:editId="102F0B77">
                <wp:simplePos x="0" y="0"/>
                <wp:positionH relativeFrom="margin">
                  <wp:posOffset>-340178</wp:posOffset>
                </wp:positionH>
                <wp:positionV relativeFrom="page">
                  <wp:align>center</wp:align>
                </wp:positionV>
                <wp:extent cx="6588760" cy="10189210"/>
                <wp:effectExtent l="0" t="0" r="21590" b="21590"/>
                <wp:wrapNone/>
                <wp:docPr id="717" name="Group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718" name="Rectangle 18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Line 18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18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18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18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18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18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18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18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18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18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Rectangle 18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B330E" w14:textId="77777777" w:rsidR="00AB4F2D" w:rsidRDefault="00AB4F2D" w:rsidP="00AB4F2D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0" name="Rectangle 18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28A90" w14:textId="77777777" w:rsidR="00AB4F2D" w:rsidRDefault="00AB4F2D" w:rsidP="00AB4F2D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1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A6E22" w14:textId="77777777" w:rsidR="00AB4F2D" w:rsidRDefault="00AB4F2D" w:rsidP="00AB4F2D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2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5FF48E" w14:textId="77777777" w:rsidR="00AB4F2D" w:rsidRDefault="00AB4F2D" w:rsidP="00AB4F2D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3" name="Rectangle 18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5D323" w14:textId="77777777" w:rsidR="00AB4F2D" w:rsidRDefault="00AB4F2D" w:rsidP="00AB4F2D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4" name="Rectangle 18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1C09A" w14:textId="77777777" w:rsidR="00AB4F2D" w:rsidRDefault="00AB4F2D" w:rsidP="00AB4F2D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5" name="Rectangle 18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6BA72" w14:textId="77777777" w:rsidR="00AB4F2D" w:rsidRPr="0002024B" w:rsidRDefault="00AB4F2D" w:rsidP="00AB4F2D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36" name="Rectangle 18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B93D6" w14:textId="77777777" w:rsidR="00AB4F2D" w:rsidRPr="00EB43A3" w:rsidRDefault="00AB4F2D" w:rsidP="00AB4F2D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21C34C4A" w14:textId="77777777" w:rsidR="00AB4F2D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C527AAA" w14:textId="77777777" w:rsidR="00AB4F2D" w:rsidRPr="00F303CF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338A60B" w14:textId="77777777" w:rsidR="00AB4F2D" w:rsidRDefault="00AB4F2D" w:rsidP="00AB4F2D"/>
                            <w:p w14:paraId="0F46EF7B" w14:textId="77777777" w:rsidR="00AB4F2D" w:rsidRDefault="00AB4F2D" w:rsidP="00AB4F2D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F5E0259" w14:textId="77777777" w:rsidR="00AB4F2D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48CE0CE" w14:textId="77777777" w:rsidR="00AB4F2D" w:rsidRPr="00F303CF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B991BD2" w14:textId="77777777" w:rsidR="00AB4F2D" w:rsidRDefault="00AB4F2D" w:rsidP="00AB4F2D"/>
                            <w:p w14:paraId="6BCD3116" w14:textId="77777777" w:rsidR="00AB4F2D" w:rsidRDefault="00AB4F2D" w:rsidP="00AB4F2D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9E1051D" w14:textId="77777777" w:rsidR="00AB4F2D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88E0793" w14:textId="77777777" w:rsidR="00AB4F2D" w:rsidRPr="00F303CF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BC5444E" w14:textId="77777777" w:rsidR="00AB4F2D" w:rsidRDefault="00AB4F2D" w:rsidP="00AB4F2D"/>
                            <w:p w14:paraId="69DA3D20" w14:textId="77777777" w:rsidR="00AB4F2D" w:rsidRDefault="00AB4F2D" w:rsidP="00AB4F2D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467D7D4" w14:textId="77777777" w:rsidR="00AB4F2D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ECFCCBC" w14:textId="77777777" w:rsidR="00AB4F2D" w:rsidRPr="00F303CF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4EE37B8" w14:textId="77777777" w:rsidR="00AB4F2D" w:rsidRDefault="00AB4F2D" w:rsidP="00AB4F2D"/>
                            <w:p w14:paraId="11DC4525" w14:textId="77777777" w:rsidR="00AB4F2D" w:rsidRDefault="00AB4F2D" w:rsidP="00AB4F2D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A5551DD" w14:textId="77777777" w:rsidR="00AB4F2D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63278AE" w14:textId="77777777" w:rsidR="00AB4F2D" w:rsidRPr="00F303CF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94C8C8C" w14:textId="77777777" w:rsidR="00AB4F2D" w:rsidRDefault="00AB4F2D" w:rsidP="00AB4F2D"/>
                            <w:p w14:paraId="28B88877" w14:textId="77777777" w:rsidR="00AB4F2D" w:rsidRDefault="00AB4F2D" w:rsidP="00AB4F2D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A57FA26" w14:textId="77777777" w:rsidR="00AB4F2D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C245122" w14:textId="77777777" w:rsidR="00AB4F2D" w:rsidRPr="00F303CF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8494A37" w14:textId="77777777" w:rsidR="00AB4F2D" w:rsidRDefault="00AB4F2D" w:rsidP="00AB4F2D"/>
                            <w:p w14:paraId="7EB0D0AE" w14:textId="77777777" w:rsidR="00AB4F2D" w:rsidRDefault="00AB4F2D" w:rsidP="00AB4F2D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042A5F6" w14:textId="77777777" w:rsidR="00AB4F2D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7E5A6DB" w14:textId="77777777" w:rsidR="00AB4F2D" w:rsidRPr="00F303CF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03F0D41" w14:textId="77777777" w:rsidR="00AB4F2D" w:rsidRDefault="00AB4F2D" w:rsidP="00AB4F2D"/>
                            <w:p w14:paraId="4DEC4D74" w14:textId="77777777" w:rsidR="00AB4F2D" w:rsidRDefault="00AB4F2D" w:rsidP="00AB4F2D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D6448FB" w14:textId="77777777" w:rsidR="00AB4F2D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B50D054" w14:textId="77777777" w:rsidR="00AB4F2D" w:rsidRPr="00F303CF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654E5D5" w14:textId="77777777" w:rsidR="00AB4F2D" w:rsidRDefault="00AB4F2D" w:rsidP="00AB4F2D"/>
                            <w:p w14:paraId="7201E282" w14:textId="77777777" w:rsidR="00AB4F2D" w:rsidRDefault="00AB4F2D" w:rsidP="00AB4F2D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D5B9607" w14:textId="77777777" w:rsidR="00AB4F2D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D976DAC" w14:textId="77777777" w:rsidR="00AB4F2D" w:rsidRPr="00F303CF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557453D" w14:textId="77777777" w:rsidR="00AB4F2D" w:rsidRDefault="00AB4F2D" w:rsidP="00AB4F2D"/>
                            <w:p w14:paraId="40080243" w14:textId="77777777" w:rsidR="00AB4F2D" w:rsidRDefault="00AB4F2D" w:rsidP="00AB4F2D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E4B9AA9" w14:textId="77777777" w:rsidR="00AB4F2D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5790277" w14:textId="77777777" w:rsidR="00AB4F2D" w:rsidRPr="00F303CF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E604422" w14:textId="77777777" w:rsidR="00AB4F2D" w:rsidRDefault="00AB4F2D" w:rsidP="00AB4F2D"/>
                            <w:p w14:paraId="1E2288F9" w14:textId="77777777" w:rsidR="00AB4F2D" w:rsidRDefault="00AB4F2D" w:rsidP="00AB4F2D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DED69E9" w14:textId="77777777" w:rsidR="00AB4F2D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804E4FE" w14:textId="77777777" w:rsidR="00AB4F2D" w:rsidRPr="00F303CF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ED1937B" w14:textId="77777777" w:rsidR="00AB4F2D" w:rsidRDefault="00AB4F2D" w:rsidP="00AB4F2D"/>
                            <w:p w14:paraId="091399CC" w14:textId="77777777" w:rsidR="00AB4F2D" w:rsidRDefault="00AB4F2D" w:rsidP="00AB4F2D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FFFDEDB" w14:textId="77777777" w:rsidR="00AB4F2D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61556CB" w14:textId="77777777" w:rsidR="00AB4F2D" w:rsidRPr="00F303CF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BAF7E6B" w14:textId="77777777" w:rsidR="00AB4F2D" w:rsidRDefault="00AB4F2D" w:rsidP="00AB4F2D"/>
                            <w:p w14:paraId="36918C17" w14:textId="77777777" w:rsidR="00AB4F2D" w:rsidRDefault="00AB4F2D" w:rsidP="00AB4F2D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8B81132" w14:textId="77777777" w:rsidR="00AB4F2D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8785F8B" w14:textId="77777777" w:rsidR="00AB4F2D" w:rsidRPr="00F303CF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CF609B2" w14:textId="77777777" w:rsidR="00AB4F2D" w:rsidRDefault="00AB4F2D" w:rsidP="00AB4F2D"/>
                            <w:p w14:paraId="65DEE653" w14:textId="77777777" w:rsidR="00AB4F2D" w:rsidRDefault="00AB4F2D" w:rsidP="00AB4F2D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336F73D" w14:textId="77777777" w:rsidR="00AB4F2D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EB7A704" w14:textId="77777777" w:rsidR="00AB4F2D" w:rsidRPr="00F303CF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68F25B6" w14:textId="77777777" w:rsidR="00AB4F2D" w:rsidRDefault="00AB4F2D" w:rsidP="00AB4F2D"/>
                            <w:p w14:paraId="7CA6881C" w14:textId="77777777" w:rsidR="00AB4F2D" w:rsidRDefault="00AB4F2D" w:rsidP="00AB4F2D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BC0A7F0" w14:textId="77777777" w:rsidR="00AB4F2D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8F76F23" w14:textId="77777777" w:rsidR="00AB4F2D" w:rsidRPr="00F303CF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76F8075" w14:textId="77777777" w:rsidR="00AB4F2D" w:rsidRDefault="00AB4F2D" w:rsidP="00AB4F2D"/>
                            <w:p w14:paraId="6B9FF42C" w14:textId="77777777" w:rsidR="00AB4F2D" w:rsidRDefault="00AB4F2D" w:rsidP="00AB4F2D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2673CDC" w14:textId="77777777" w:rsidR="00AB4F2D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D96ADF1" w14:textId="77777777" w:rsidR="00AB4F2D" w:rsidRPr="00F303CF" w:rsidRDefault="00AB4F2D" w:rsidP="00AB4F2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89A4F" id="Group 1848" o:spid="_x0000_s1066" style="position:absolute;left:0;text-align:left;margin-left:-26.8pt;margin-top:0;width:518.8pt;height:802.3pt;z-index:251673600;mso-position-horizontal-relative:margin;mso-position-vertical:center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" o:allowincell="f">
                <v:rect id="Rectangle 1849" o:spid="_x0000_s10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" filled="f" strokeweight="2pt"/>
                <v:line id="Line 1850" o:spid="_x0000_s10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" strokeweight="2pt"/>
                <v:line id="Line 1851" o:spid="_x0000_s10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bpM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AxDfPD&#10;mXAE5OYLAAD//wMAUEsBAi0AFAAGAAgAAAAhANvh9svuAAAAhQEAABMAAAAAAAAAAAAAAAAAAAAA&#10;AFtDb250ZW50X1R5cGVzXS54bWxQSwECLQAUAAYACAAAACEAWvQsW78AAAAVAQAACwAAAAAAAAAA&#10;AAAAAAAfAQAAX3JlbHMvLnJlbHNQSwECLQAUAAYACAAAACEAmY26TL0AAADcAAAADwAAAAAAAAAA&#10;AAAAAAAHAgAAZHJzL2Rvd25yZXYueG1sUEsFBgAAAAADAAMAtwAAAPECAAAAAA==&#10;" strokeweight="2pt"/>
                <v:line id="Line 1852" o:spid="_x0000_s10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R/X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j+B7JhwBufoAAAD//wMAUEsBAi0AFAAGAAgAAAAhANvh9svuAAAAhQEAABMAAAAAAAAAAAAAAAAA&#10;AAAAAFtDb250ZW50X1R5cGVzXS54bWxQSwECLQAUAAYACAAAACEAWvQsW78AAAAVAQAACwAAAAAA&#10;AAAAAAAAAAAfAQAAX3JlbHMvLnJlbHNQSwECLQAUAAYACAAAACEA9sEf18AAAADcAAAADwAAAAAA&#10;AAAAAAAAAAAHAgAAZHJzL2Rvd25yZXYueG1sUEsFBgAAAAADAAMAtwAAAPQCAAAAAA==&#10;" strokeweight="2pt"/>
                <v:line id="Line 1853" o:spid="_x0000_s10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" strokeweight="2pt"/>
                <v:line id="Line 1854" o:spid="_x0000_s10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" strokeweight="2pt"/>
                <v:line id="Line 1855" o:spid="_x0000_s10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" strokeweight="2pt"/>
                <v:line id="Line 1856" o:spid="_x0000_s10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hnU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T+B7JhwBufoAAAD//wMAUEsBAi0AFAAGAAgAAAAhANvh9svuAAAAhQEAABMAAAAAAAAAAAAAAAAA&#10;AAAAAFtDb250ZW50X1R5cGVzXS54bWxQSwECLQAUAAYACAAAACEAWvQsW78AAAAVAQAACwAAAAAA&#10;AAAAAAAAAAAfAQAAX3JlbHMvLnJlbHNQSwECLQAUAAYACAAAACEAifoZ1MAAAADcAAAADwAAAAAA&#10;AAAAAAAAAAAHAgAAZHJzL2Rvd25yZXYueG1sUEsFBgAAAAADAAMAtwAAAPQCAAAAAA==&#10;" strokeweight="2pt"/>
                <v:line id="Line 1857" o:spid="_x0000_s10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" strokeweight="1pt"/>
                <v:line id="Line 1858" o:spid="_x0000_s10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CI4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z+B7JhwBufoAAAD//wMAUEsBAi0AFAAGAAgAAAAhANvh9svuAAAAhQEAABMAAAAAAAAAAAAAAAAA&#10;AAAAAFtDb250ZW50X1R5cGVzXS54bWxQSwECLQAUAAYACAAAACEAWvQsW78AAAAVAQAACwAAAAAA&#10;AAAAAAAAAAAfAQAAX3JlbHMvLnJlbHNQSwECLQAUAAYACAAAACEAFmQiOMAAAADcAAAADwAAAAAA&#10;AAAAAAAAAAAHAgAAZHJzL2Rvd25yZXYueG1sUEsFBgAAAAADAAMAtwAAAPQCAAAAAA==&#10;" strokeweight="2pt"/>
                <v:line id="Line 1859" o:spid="_x0000_s10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" strokeweight="1pt"/>
                <v:rect id="Rectangle 1860" o:spid="_x0000_s10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" filled="f" stroked="f" strokeweight=".25pt">
                  <v:textbox inset="1pt,1pt,1pt,1pt">
                    <w:txbxContent>
                      <w:p w14:paraId="7C8B330E" w14:textId="77777777" w:rsidR="00AB4F2D" w:rsidRDefault="00AB4F2D" w:rsidP="00AB4F2D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61" o:spid="_x0000_s10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" filled="f" stroked="f" strokeweight=".25pt">
                  <v:textbox inset="1pt,1pt,1pt,1pt">
                    <w:txbxContent>
                      <w:p w14:paraId="03328A90" w14:textId="77777777" w:rsidR="00AB4F2D" w:rsidRDefault="00AB4F2D" w:rsidP="00AB4F2D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62" o:spid="_x0000_s10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" filled="f" stroked="f" strokeweight=".25pt">
                  <v:textbox inset="1pt,1pt,1pt,1pt">
                    <w:txbxContent>
                      <w:p w14:paraId="44FA6E22" w14:textId="77777777" w:rsidR="00AB4F2D" w:rsidRDefault="00AB4F2D" w:rsidP="00AB4F2D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63" o:spid="_x0000_s10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" filled="f" stroked="f" strokeweight=".25pt">
                  <v:textbox inset="1pt,1pt,1pt,1pt">
                    <w:txbxContent>
                      <w:p w14:paraId="565FF48E" w14:textId="77777777" w:rsidR="00AB4F2D" w:rsidRDefault="00AB4F2D" w:rsidP="00AB4F2D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864" o:spid="_x0000_s10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" filled="f" stroked="f" strokeweight=".25pt">
                  <v:textbox inset="1pt,1pt,1pt,1pt">
                    <w:txbxContent>
                      <w:p w14:paraId="3A35D323" w14:textId="77777777" w:rsidR="00AB4F2D" w:rsidRDefault="00AB4F2D" w:rsidP="00AB4F2D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865" o:spid="_x0000_s10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" filled="f" stroked="f" strokeweight=".25pt">
                  <v:textbox inset="1pt,1pt,1pt,1pt">
                    <w:txbxContent>
                      <w:p w14:paraId="3DF1C09A" w14:textId="77777777" w:rsidR="00AB4F2D" w:rsidRDefault="00AB4F2D" w:rsidP="00AB4F2D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66" o:spid="_x0000_s10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" filled="f" stroked="f" strokeweight=".25pt">
                  <v:textbox inset="1pt,1pt,1pt,1pt">
                    <w:txbxContent>
                      <w:p w14:paraId="7E76BA72" w14:textId="77777777" w:rsidR="00AB4F2D" w:rsidRPr="0002024B" w:rsidRDefault="00AB4F2D" w:rsidP="00AB4F2D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867" o:spid="_x0000_s10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" filled="f" stroked="f" strokeweight=".25pt">
                  <v:textbox inset="1pt,1pt,1pt,1pt">
                    <w:txbxContent>
                      <w:p w14:paraId="2BDB93D6" w14:textId="77777777" w:rsidR="00AB4F2D" w:rsidRPr="00EB43A3" w:rsidRDefault="00AB4F2D" w:rsidP="00AB4F2D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21C34C4A" w14:textId="77777777" w:rsidR="00AB4F2D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C527AAA" w14:textId="77777777" w:rsidR="00AB4F2D" w:rsidRPr="00F303CF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338A60B" w14:textId="77777777" w:rsidR="00AB4F2D" w:rsidRDefault="00AB4F2D" w:rsidP="00AB4F2D"/>
                      <w:p w14:paraId="0F46EF7B" w14:textId="77777777" w:rsidR="00AB4F2D" w:rsidRDefault="00AB4F2D" w:rsidP="00AB4F2D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F5E0259" w14:textId="77777777" w:rsidR="00AB4F2D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48CE0CE" w14:textId="77777777" w:rsidR="00AB4F2D" w:rsidRPr="00F303CF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B991BD2" w14:textId="77777777" w:rsidR="00AB4F2D" w:rsidRDefault="00AB4F2D" w:rsidP="00AB4F2D"/>
                      <w:p w14:paraId="6BCD3116" w14:textId="77777777" w:rsidR="00AB4F2D" w:rsidRDefault="00AB4F2D" w:rsidP="00AB4F2D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9E1051D" w14:textId="77777777" w:rsidR="00AB4F2D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88E0793" w14:textId="77777777" w:rsidR="00AB4F2D" w:rsidRPr="00F303CF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BC5444E" w14:textId="77777777" w:rsidR="00AB4F2D" w:rsidRDefault="00AB4F2D" w:rsidP="00AB4F2D"/>
                      <w:p w14:paraId="69DA3D20" w14:textId="77777777" w:rsidR="00AB4F2D" w:rsidRDefault="00AB4F2D" w:rsidP="00AB4F2D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467D7D4" w14:textId="77777777" w:rsidR="00AB4F2D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ECFCCBC" w14:textId="77777777" w:rsidR="00AB4F2D" w:rsidRPr="00F303CF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4EE37B8" w14:textId="77777777" w:rsidR="00AB4F2D" w:rsidRDefault="00AB4F2D" w:rsidP="00AB4F2D"/>
                      <w:p w14:paraId="11DC4525" w14:textId="77777777" w:rsidR="00AB4F2D" w:rsidRDefault="00AB4F2D" w:rsidP="00AB4F2D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A5551DD" w14:textId="77777777" w:rsidR="00AB4F2D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63278AE" w14:textId="77777777" w:rsidR="00AB4F2D" w:rsidRPr="00F303CF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94C8C8C" w14:textId="77777777" w:rsidR="00AB4F2D" w:rsidRDefault="00AB4F2D" w:rsidP="00AB4F2D"/>
                      <w:p w14:paraId="28B88877" w14:textId="77777777" w:rsidR="00AB4F2D" w:rsidRDefault="00AB4F2D" w:rsidP="00AB4F2D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A57FA26" w14:textId="77777777" w:rsidR="00AB4F2D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C245122" w14:textId="77777777" w:rsidR="00AB4F2D" w:rsidRPr="00F303CF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8494A37" w14:textId="77777777" w:rsidR="00AB4F2D" w:rsidRDefault="00AB4F2D" w:rsidP="00AB4F2D"/>
                      <w:p w14:paraId="7EB0D0AE" w14:textId="77777777" w:rsidR="00AB4F2D" w:rsidRDefault="00AB4F2D" w:rsidP="00AB4F2D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042A5F6" w14:textId="77777777" w:rsidR="00AB4F2D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7E5A6DB" w14:textId="77777777" w:rsidR="00AB4F2D" w:rsidRPr="00F303CF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03F0D41" w14:textId="77777777" w:rsidR="00AB4F2D" w:rsidRDefault="00AB4F2D" w:rsidP="00AB4F2D"/>
                      <w:p w14:paraId="4DEC4D74" w14:textId="77777777" w:rsidR="00AB4F2D" w:rsidRDefault="00AB4F2D" w:rsidP="00AB4F2D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D6448FB" w14:textId="77777777" w:rsidR="00AB4F2D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B50D054" w14:textId="77777777" w:rsidR="00AB4F2D" w:rsidRPr="00F303CF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654E5D5" w14:textId="77777777" w:rsidR="00AB4F2D" w:rsidRDefault="00AB4F2D" w:rsidP="00AB4F2D"/>
                      <w:p w14:paraId="7201E282" w14:textId="77777777" w:rsidR="00AB4F2D" w:rsidRDefault="00AB4F2D" w:rsidP="00AB4F2D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D5B9607" w14:textId="77777777" w:rsidR="00AB4F2D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D976DAC" w14:textId="77777777" w:rsidR="00AB4F2D" w:rsidRPr="00F303CF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557453D" w14:textId="77777777" w:rsidR="00AB4F2D" w:rsidRDefault="00AB4F2D" w:rsidP="00AB4F2D"/>
                      <w:p w14:paraId="40080243" w14:textId="77777777" w:rsidR="00AB4F2D" w:rsidRDefault="00AB4F2D" w:rsidP="00AB4F2D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E4B9AA9" w14:textId="77777777" w:rsidR="00AB4F2D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5790277" w14:textId="77777777" w:rsidR="00AB4F2D" w:rsidRPr="00F303CF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E604422" w14:textId="77777777" w:rsidR="00AB4F2D" w:rsidRDefault="00AB4F2D" w:rsidP="00AB4F2D"/>
                      <w:p w14:paraId="1E2288F9" w14:textId="77777777" w:rsidR="00AB4F2D" w:rsidRDefault="00AB4F2D" w:rsidP="00AB4F2D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DED69E9" w14:textId="77777777" w:rsidR="00AB4F2D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804E4FE" w14:textId="77777777" w:rsidR="00AB4F2D" w:rsidRPr="00F303CF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ED1937B" w14:textId="77777777" w:rsidR="00AB4F2D" w:rsidRDefault="00AB4F2D" w:rsidP="00AB4F2D"/>
                      <w:p w14:paraId="091399CC" w14:textId="77777777" w:rsidR="00AB4F2D" w:rsidRDefault="00AB4F2D" w:rsidP="00AB4F2D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FFFDEDB" w14:textId="77777777" w:rsidR="00AB4F2D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61556CB" w14:textId="77777777" w:rsidR="00AB4F2D" w:rsidRPr="00F303CF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BAF7E6B" w14:textId="77777777" w:rsidR="00AB4F2D" w:rsidRDefault="00AB4F2D" w:rsidP="00AB4F2D"/>
                      <w:p w14:paraId="36918C17" w14:textId="77777777" w:rsidR="00AB4F2D" w:rsidRDefault="00AB4F2D" w:rsidP="00AB4F2D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8B81132" w14:textId="77777777" w:rsidR="00AB4F2D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8785F8B" w14:textId="77777777" w:rsidR="00AB4F2D" w:rsidRPr="00F303CF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CF609B2" w14:textId="77777777" w:rsidR="00AB4F2D" w:rsidRDefault="00AB4F2D" w:rsidP="00AB4F2D"/>
                      <w:p w14:paraId="65DEE653" w14:textId="77777777" w:rsidR="00AB4F2D" w:rsidRDefault="00AB4F2D" w:rsidP="00AB4F2D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336F73D" w14:textId="77777777" w:rsidR="00AB4F2D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EB7A704" w14:textId="77777777" w:rsidR="00AB4F2D" w:rsidRPr="00F303CF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68F25B6" w14:textId="77777777" w:rsidR="00AB4F2D" w:rsidRDefault="00AB4F2D" w:rsidP="00AB4F2D"/>
                      <w:p w14:paraId="7CA6881C" w14:textId="77777777" w:rsidR="00AB4F2D" w:rsidRDefault="00AB4F2D" w:rsidP="00AB4F2D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BC0A7F0" w14:textId="77777777" w:rsidR="00AB4F2D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8F76F23" w14:textId="77777777" w:rsidR="00AB4F2D" w:rsidRPr="00F303CF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76F8075" w14:textId="77777777" w:rsidR="00AB4F2D" w:rsidRDefault="00AB4F2D" w:rsidP="00AB4F2D"/>
                      <w:p w14:paraId="6B9FF42C" w14:textId="77777777" w:rsidR="00AB4F2D" w:rsidRDefault="00AB4F2D" w:rsidP="00AB4F2D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2673CDC" w14:textId="77777777" w:rsidR="00AB4F2D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D96ADF1" w14:textId="77777777" w:rsidR="00AB4F2D" w:rsidRPr="00F303CF" w:rsidRDefault="00AB4F2D" w:rsidP="00AB4F2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113743">
        <w:rPr>
          <w:rFonts w:ascii="Calibri" w:hAnsi="Calibri" w:cs="Calibri"/>
          <w:lang w:val="ru-RU"/>
        </w:rPr>
        <w:t>2</w:t>
      </w:r>
      <w:r w:rsidR="006E18B2" w:rsidRPr="00815C7F">
        <w:rPr>
          <w:rFonts w:ascii="Calibri" w:hAnsi="Calibri" w:cs="Calibri"/>
          <w:lang w:val="ru-RU"/>
        </w:rPr>
        <w:t>.</w:t>
      </w:r>
      <w:r w:rsidR="00CE362A">
        <w:rPr>
          <w:rFonts w:ascii="Calibri" w:hAnsi="Calibri" w:cs="Calibri"/>
          <w:lang w:val="ru-RU"/>
        </w:rPr>
        <w:t xml:space="preserve">  </w:t>
      </w:r>
      <w:r w:rsidR="009E50A2" w:rsidRPr="00815C7F">
        <w:rPr>
          <w:rFonts w:ascii="Calibri" w:hAnsi="Calibri" w:cs="Calibri"/>
          <w:lang w:val="ru-RU"/>
        </w:rPr>
        <w:t>Описание процесса деятельност</w:t>
      </w:r>
      <w:bookmarkEnd w:id="100"/>
      <w:r w:rsidR="001D1CFB">
        <w:rPr>
          <w:rFonts w:ascii="Calibri" w:hAnsi="Calibri" w:cs="Calibri"/>
          <w:lang w:val="ru-RU"/>
        </w:rPr>
        <w:t>и</w:t>
      </w:r>
    </w:p>
    <w:p w14:paraId="5758DC65" w14:textId="1487790D" w:rsidR="009017BC" w:rsidRDefault="00113743" w:rsidP="00A87E61">
      <w:pPr>
        <w:pStyle w:val="2"/>
        <w:rPr>
          <w:rFonts w:ascii="Calibri" w:hAnsi="Calibri" w:cs="Calibri"/>
          <w:lang w:val="ru-RU"/>
        </w:rPr>
      </w:pPr>
      <w:bookmarkStart w:id="101" w:name="_Toc52438398"/>
      <w:r>
        <w:rPr>
          <w:rFonts w:ascii="Calibri" w:hAnsi="Calibri" w:cs="Calibri"/>
          <w:lang w:val="ru-RU"/>
        </w:rPr>
        <w:t>2</w:t>
      </w:r>
      <w:r w:rsidR="009017BC" w:rsidRPr="00815C7F">
        <w:rPr>
          <w:rFonts w:ascii="Calibri" w:hAnsi="Calibri" w:cs="Calibri"/>
          <w:lang w:val="ru-RU"/>
        </w:rPr>
        <w:t>.</w:t>
      </w:r>
      <w:r>
        <w:rPr>
          <w:rFonts w:ascii="Calibri" w:hAnsi="Calibri" w:cs="Calibri"/>
          <w:lang w:val="ru-RU"/>
        </w:rPr>
        <w:t>1</w:t>
      </w:r>
      <w:r w:rsidR="009017BC" w:rsidRPr="00815C7F">
        <w:rPr>
          <w:rFonts w:ascii="Calibri" w:hAnsi="Calibri" w:cs="Calibri"/>
          <w:lang w:val="ru-RU"/>
        </w:rPr>
        <w:tab/>
        <w:t>Создани</w:t>
      </w:r>
      <w:r w:rsidR="00E337D6">
        <w:rPr>
          <w:rFonts w:ascii="Calibri" w:hAnsi="Calibri" w:cs="Calibri"/>
          <w:lang w:val="ru-RU"/>
        </w:rPr>
        <w:t>е</w:t>
      </w:r>
      <w:r w:rsidR="009017BC" w:rsidRPr="00815C7F">
        <w:rPr>
          <w:rFonts w:ascii="Calibri" w:hAnsi="Calibri" w:cs="Calibri"/>
          <w:lang w:val="ru-RU"/>
        </w:rPr>
        <w:t xml:space="preserve"> расписания для пункта забора</w:t>
      </w:r>
      <w:bookmarkEnd w:id="101"/>
    </w:p>
    <w:p w14:paraId="5EE19AAD" w14:textId="77777777" w:rsidR="00125925" w:rsidRPr="00125925" w:rsidRDefault="00125925" w:rsidP="00125925">
      <w:pPr>
        <w:rPr>
          <w:lang w:val="ru-RU"/>
        </w:rPr>
      </w:pPr>
    </w:p>
    <w:p w14:paraId="700A4299" w14:textId="505537A5" w:rsidR="00AB4F2D" w:rsidRDefault="00454AB8" w:rsidP="00815C7F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74624" behindDoc="0" locked="0" layoutInCell="1" allowOverlap="1" wp14:anchorId="4C6FB06E" wp14:editId="39305F30">
            <wp:simplePos x="0" y="0"/>
            <wp:positionH relativeFrom="column">
              <wp:posOffset>-50988</wp:posOffset>
            </wp:positionH>
            <wp:positionV relativeFrom="paragraph">
              <wp:posOffset>72753</wp:posOffset>
            </wp:positionV>
            <wp:extent cx="5940425" cy="2030730"/>
            <wp:effectExtent l="0" t="0" r="3175" b="7620"/>
            <wp:wrapNone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ED487" w14:textId="31168A5B" w:rsidR="00AB4F2D" w:rsidRDefault="00AB4F2D" w:rsidP="00815C7F">
      <w:pPr>
        <w:ind w:firstLine="708"/>
        <w:rPr>
          <w:rFonts w:ascii="Calibri" w:hAnsi="Calibri" w:cs="Calibri"/>
          <w:lang w:val="ru-RU"/>
        </w:rPr>
      </w:pPr>
    </w:p>
    <w:p w14:paraId="5836BFC5" w14:textId="3FF25FE2" w:rsidR="00AB4F2D" w:rsidRDefault="00AB4F2D" w:rsidP="00815C7F">
      <w:pPr>
        <w:ind w:firstLine="708"/>
        <w:rPr>
          <w:rFonts w:ascii="Calibri" w:hAnsi="Calibri" w:cs="Calibri"/>
          <w:lang w:val="ru-RU"/>
        </w:rPr>
      </w:pPr>
    </w:p>
    <w:p w14:paraId="757CA037" w14:textId="1D91B0FF" w:rsidR="00AB4F2D" w:rsidRDefault="00AB4F2D" w:rsidP="00815C7F">
      <w:pPr>
        <w:ind w:firstLine="708"/>
        <w:rPr>
          <w:rFonts w:ascii="Calibri" w:hAnsi="Calibri" w:cs="Calibri"/>
          <w:lang w:val="ru-RU"/>
        </w:rPr>
      </w:pPr>
    </w:p>
    <w:p w14:paraId="3669CBE5" w14:textId="0D593352" w:rsidR="00AB4F2D" w:rsidRDefault="00AB4F2D" w:rsidP="00815C7F">
      <w:pPr>
        <w:ind w:firstLine="708"/>
        <w:rPr>
          <w:rFonts w:ascii="Calibri" w:hAnsi="Calibri" w:cs="Calibri"/>
          <w:lang w:val="ru-RU"/>
        </w:rPr>
      </w:pPr>
    </w:p>
    <w:p w14:paraId="41154E06" w14:textId="1FE79133" w:rsidR="00AB4F2D" w:rsidRDefault="00AB4F2D" w:rsidP="00815C7F">
      <w:pPr>
        <w:ind w:firstLine="708"/>
        <w:rPr>
          <w:rFonts w:ascii="Calibri" w:hAnsi="Calibri" w:cs="Calibri"/>
          <w:lang w:val="ru-RU"/>
        </w:rPr>
      </w:pPr>
    </w:p>
    <w:p w14:paraId="7E6F7FE9" w14:textId="468F0B45" w:rsidR="00AB4F2D" w:rsidRDefault="00AB4F2D" w:rsidP="00815C7F">
      <w:pPr>
        <w:ind w:firstLine="708"/>
        <w:rPr>
          <w:rFonts w:ascii="Calibri" w:hAnsi="Calibri" w:cs="Calibri"/>
          <w:lang w:val="ru-RU"/>
        </w:rPr>
      </w:pPr>
    </w:p>
    <w:p w14:paraId="6D7FC818" w14:textId="028D0C65" w:rsidR="00AB4F2D" w:rsidRDefault="00AB4F2D" w:rsidP="00815C7F">
      <w:pPr>
        <w:ind w:firstLine="708"/>
        <w:rPr>
          <w:rFonts w:ascii="Calibri" w:hAnsi="Calibri" w:cs="Calibri"/>
          <w:lang w:val="ru-RU"/>
        </w:rPr>
      </w:pPr>
    </w:p>
    <w:p w14:paraId="6CC6A672" w14:textId="77777777" w:rsidR="00AB4F2D" w:rsidRDefault="00AB4F2D" w:rsidP="00815C7F">
      <w:pPr>
        <w:ind w:firstLine="708"/>
        <w:rPr>
          <w:rFonts w:ascii="Calibri" w:hAnsi="Calibri" w:cs="Calibri"/>
          <w:lang w:val="ru-RU"/>
        </w:rPr>
      </w:pPr>
    </w:p>
    <w:p w14:paraId="53104040" w14:textId="77777777" w:rsidR="00AB4F2D" w:rsidRDefault="00AB4F2D" w:rsidP="00815C7F">
      <w:pPr>
        <w:ind w:firstLine="708"/>
        <w:rPr>
          <w:rFonts w:ascii="Calibri" w:hAnsi="Calibri" w:cs="Calibri"/>
          <w:lang w:val="ru-RU"/>
        </w:rPr>
      </w:pPr>
    </w:p>
    <w:p w14:paraId="472EF46C" w14:textId="77777777" w:rsidR="00AB4F2D" w:rsidRDefault="00AB4F2D" w:rsidP="007C4E97">
      <w:pPr>
        <w:rPr>
          <w:rFonts w:ascii="Calibri" w:hAnsi="Calibri" w:cs="Calibri"/>
          <w:lang w:val="ru-RU"/>
        </w:rPr>
      </w:pPr>
    </w:p>
    <w:p w14:paraId="473426F0" w14:textId="7408A079" w:rsidR="00296BF2" w:rsidRPr="00B54A31" w:rsidRDefault="00296BF2" w:rsidP="00296BF2">
      <w:pPr>
        <w:ind w:firstLine="709"/>
        <w:rPr>
          <w:rFonts w:ascii="Calibri" w:hAnsi="Calibri" w:cs="Calibri"/>
          <w:lang w:val="ru-RU"/>
        </w:rPr>
      </w:pPr>
      <w:bookmarkStart w:id="102" w:name="_Hlk52739010"/>
      <w:r>
        <w:rPr>
          <w:rFonts w:ascii="Calibri" w:hAnsi="Calibri" w:cs="Calibri"/>
          <w:lang w:val="ru-RU"/>
        </w:rPr>
        <w:t>Ч</w:t>
      </w:r>
      <w:r>
        <w:rPr>
          <w:rFonts w:ascii="Calibri" w:hAnsi="Calibri" w:cs="Calibri"/>
          <w:lang w:val="ru-RU"/>
        </w:rPr>
        <w:t>тобы</w:t>
      </w:r>
      <w:r w:rsidRPr="00B54A31">
        <w:rPr>
          <w:rFonts w:ascii="Calibri" w:hAnsi="Calibri" w:cs="Calibri"/>
          <w:lang w:val="ru-RU"/>
        </w:rPr>
        <w:t xml:space="preserve"> нач</w:t>
      </w:r>
      <w:r>
        <w:rPr>
          <w:rFonts w:ascii="Calibri" w:hAnsi="Calibri" w:cs="Calibri"/>
          <w:lang w:val="ru-RU"/>
        </w:rPr>
        <w:t>ать</w:t>
      </w:r>
      <w:r w:rsidRPr="00B54A31">
        <w:rPr>
          <w:rFonts w:ascii="Calibri" w:hAnsi="Calibri" w:cs="Calibri"/>
          <w:lang w:val="ru-RU"/>
        </w:rPr>
        <w:t xml:space="preserve"> работ</w:t>
      </w:r>
      <w:r>
        <w:rPr>
          <w:rFonts w:ascii="Calibri" w:hAnsi="Calibri" w:cs="Calibri"/>
          <w:lang w:val="ru-RU"/>
        </w:rPr>
        <w:t>ать</w:t>
      </w:r>
      <w:r w:rsidRPr="00B54A31">
        <w:rPr>
          <w:rFonts w:ascii="Calibri" w:hAnsi="Calibri" w:cs="Calibri"/>
          <w:lang w:val="ru-RU"/>
        </w:rPr>
        <w:t xml:space="preserve"> с системой</w:t>
      </w:r>
      <w:r>
        <w:rPr>
          <w:rFonts w:ascii="Calibri" w:hAnsi="Calibri" w:cs="Calibri"/>
          <w:lang w:val="ru-RU"/>
        </w:rPr>
        <w:t xml:space="preserve"> Вы </w:t>
      </w:r>
      <w:r w:rsidRPr="00B54A31">
        <w:rPr>
          <w:rFonts w:ascii="Calibri" w:hAnsi="Calibri" w:cs="Calibri"/>
          <w:lang w:val="ru-RU"/>
        </w:rPr>
        <w:t>долж</w:t>
      </w:r>
      <w:r>
        <w:rPr>
          <w:rFonts w:ascii="Calibri" w:hAnsi="Calibri" w:cs="Calibri"/>
          <w:lang w:val="ru-RU"/>
        </w:rPr>
        <w:t>ны</w:t>
      </w:r>
      <w:r w:rsidRPr="00B54A31">
        <w:rPr>
          <w:rFonts w:ascii="Calibri" w:hAnsi="Calibri" w:cs="Calibri"/>
          <w:lang w:val="ru-RU"/>
        </w:rPr>
        <w:t xml:space="preserve"> ввести логин и пароль. </w:t>
      </w:r>
      <w:bookmarkStart w:id="103" w:name="_Hlk52812237"/>
      <w:r>
        <w:rPr>
          <w:rFonts w:ascii="Calibri" w:hAnsi="Calibri" w:cs="Calibri"/>
          <w:lang w:val="ru-RU"/>
        </w:rPr>
        <w:t>Логин и пароль являются Вашими идентификационными данными, и мы не рекомендуем передавать их другому лицу.</w:t>
      </w:r>
      <w:bookmarkEnd w:id="103"/>
    </w:p>
    <w:bookmarkEnd w:id="102"/>
    <w:p w14:paraId="36C68FF8" w14:textId="1781A13F" w:rsidR="00296BF2" w:rsidRPr="00B54A31" w:rsidRDefault="00296BF2" w:rsidP="00296BF2">
      <w:pPr>
        <w:ind w:firstLine="709"/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 xml:space="preserve">После входа в программу </w:t>
      </w:r>
      <w:r w:rsidR="0085704B">
        <w:rPr>
          <w:rFonts w:ascii="Calibri" w:hAnsi="Calibri" w:cs="Calibri"/>
          <w:lang w:val="ru-RU"/>
        </w:rPr>
        <w:t>откроется</w:t>
      </w:r>
      <w:r w:rsidRPr="00B54A31">
        <w:rPr>
          <w:rFonts w:ascii="Calibri" w:hAnsi="Calibri" w:cs="Calibri"/>
          <w:lang w:val="ru-RU"/>
        </w:rPr>
        <w:t xml:space="preserve"> экран работы с пациентами, а та</w:t>
      </w:r>
      <w:r>
        <w:rPr>
          <w:rFonts w:ascii="Calibri" w:hAnsi="Calibri" w:cs="Calibri"/>
          <w:lang w:val="ru-RU"/>
        </w:rPr>
        <w:t>к</w:t>
      </w:r>
      <w:r w:rsidRPr="00B54A31">
        <w:rPr>
          <w:rFonts w:ascii="Calibri" w:hAnsi="Calibri" w:cs="Calibri"/>
          <w:lang w:val="ru-RU"/>
        </w:rPr>
        <w:t>же с очередью/ми (если в ЛПУ ведутся несколько очередей). Отдельные очереди могут нести информацию по отдельным ПО МУ, инструментальным и иным исследованиям, очереди на которые ведутся в электронном виде в МУ.</w:t>
      </w:r>
    </w:p>
    <w:p w14:paraId="73A515F1" w14:textId="38033FA9" w:rsidR="007E295C" w:rsidRDefault="00296BF2" w:rsidP="007E295C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6672" behindDoc="0" locked="0" layoutInCell="1" allowOverlap="1" wp14:anchorId="6A11C80A" wp14:editId="567F9C6F">
            <wp:simplePos x="0" y="0"/>
            <wp:positionH relativeFrom="column">
              <wp:posOffset>5626100</wp:posOffset>
            </wp:positionH>
            <wp:positionV relativeFrom="paragraph">
              <wp:posOffset>8890</wp:posOffset>
            </wp:positionV>
            <wp:extent cx="208915" cy="208915"/>
            <wp:effectExtent l="0" t="0" r="635" b="635"/>
            <wp:wrapNone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" cy="20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A31">
        <w:rPr>
          <w:rFonts w:ascii="Calibri" w:hAnsi="Calibri" w:cs="Calibri"/>
          <w:lang w:val="ru-RU"/>
        </w:rPr>
        <w:t>Для перехода в режим создания очередей выбираем пиктограмму</w:t>
      </w:r>
      <w:r w:rsidRPr="00BD2B65">
        <w:rPr>
          <w:rFonts w:ascii="Calibri" w:hAnsi="Calibri" w:cs="Calibri"/>
          <w:lang w:val="ru-RU"/>
        </w:rPr>
        <w:t xml:space="preserve">        </w:t>
      </w:r>
      <w:r>
        <w:rPr>
          <w:rFonts w:ascii="Calibri" w:hAnsi="Calibri" w:cs="Calibri"/>
          <w:lang w:val="ru-RU"/>
        </w:rPr>
        <w:t>.</w:t>
      </w:r>
    </w:p>
    <w:p w14:paraId="6FAE0BF6" w14:textId="77777777" w:rsidR="007E295C" w:rsidRPr="00D66BD9" w:rsidRDefault="007E295C" w:rsidP="007E295C">
      <w:pPr>
        <w:ind w:firstLine="709"/>
        <w:rPr>
          <w:rFonts w:ascii="Calibri" w:hAnsi="Calibri" w:cs="Calibri"/>
          <w:lang w:val="ru-RU"/>
        </w:rPr>
      </w:pPr>
    </w:p>
    <w:p w14:paraId="02ACDDC9" w14:textId="712A2FB1" w:rsidR="00AB4F2D" w:rsidRDefault="003A1068" w:rsidP="007E295C">
      <w:pPr>
        <w:ind w:firstLine="708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80768" behindDoc="0" locked="0" layoutInCell="1" allowOverlap="1" wp14:anchorId="730C1374" wp14:editId="2303FF0B">
            <wp:simplePos x="0" y="0"/>
            <wp:positionH relativeFrom="column">
              <wp:posOffset>88809</wp:posOffset>
            </wp:positionH>
            <wp:positionV relativeFrom="paragraph">
              <wp:posOffset>2267</wp:posOffset>
            </wp:positionV>
            <wp:extent cx="5940425" cy="1510665"/>
            <wp:effectExtent l="0" t="0" r="3175" b="0"/>
            <wp:wrapNone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79744" behindDoc="0" locked="0" layoutInCell="1" allowOverlap="1" wp14:anchorId="730C1374" wp14:editId="1A6FDFF8">
            <wp:simplePos x="0" y="0"/>
            <wp:positionH relativeFrom="column">
              <wp:posOffset>955040</wp:posOffset>
            </wp:positionH>
            <wp:positionV relativeFrom="paragraph">
              <wp:posOffset>6022975</wp:posOffset>
            </wp:positionV>
            <wp:extent cx="5940425" cy="1510665"/>
            <wp:effectExtent l="0" t="0" r="3175" b="0"/>
            <wp:wrapNone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95C"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77696" behindDoc="0" locked="0" layoutInCell="1" allowOverlap="1" wp14:anchorId="730C1374" wp14:editId="63751B68">
            <wp:simplePos x="0" y="0"/>
            <wp:positionH relativeFrom="column">
              <wp:posOffset>1017905</wp:posOffset>
            </wp:positionH>
            <wp:positionV relativeFrom="paragraph">
              <wp:posOffset>5862320</wp:posOffset>
            </wp:positionV>
            <wp:extent cx="5940425" cy="1510665"/>
            <wp:effectExtent l="0" t="0" r="3175" b="0"/>
            <wp:wrapNone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95C"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78720" behindDoc="0" locked="0" layoutInCell="1" allowOverlap="1" wp14:anchorId="730C1374" wp14:editId="7C26DB6F">
            <wp:simplePos x="0" y="0"/>
            <wp:positionH relativeFrom="column">
              <wp:posOffset>1017905</wp:posOffset>
            </wp:positionH>
            <wp:positionV relativeFrom="paragraph">
              <wp:posOffset>5862320</wp:posOffset>
            </wp:positionV>
            <wp:extent cx="5940425" cy="1510665"/>
            <wp:effectExtent l="0" t="0" r="3175" b="0"/>
            <wp:wrapNone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5994A" w14:textId="270E36A1" w:rsidR="00AB4F2D" w:rsidRDefault="00AB4F2D" w:rsidP="00815C7F">
      <w:pPr>
        <w:ind w:firstLine="708"/>
        <w:rPr>
          <w:rFonts w:ascii="Calibri" w:hAnsi="Calibri" w:cs="Calibri"/>
          <w:lang w:val="ru-RU"/>
        </w:rPr>
      </w:pPr>
    </w:p>
    <w:p w14:paraId="30670DB6" w14:textId="32E4DF42" w:rsidR="00AB4F2D" w:rsidRDefault="00AB4F2D" w:rsidP="00815C7F">
      <w:pPr>
        <w:ind w:firstLine="708"/>
        <w:rPr>
          <w:rFonts w:ascii="Calibri" w:hAnsi="Calibri" w:cs="Calibri"/>
          <w:lang w:val="ru-RU"/>
        </w:rPr>
      </w:pPr>
    </w:p>
    <w:p w14:paraId="33CD389A" w14:textId="4C0CE158" w:rsidR="00AB4F2D" w:rsidRDefault="00AB4F2D" w:rsidP="00815C7F">
      <w:pPr>
        <w:ind w:firstLine="708"/>
        <w:rPr>
          <w:rFonts w:ascii="Calibri" w:hAnsi="Calibri" w:cs="Calibri"/>
          <w:lang w:val="ru-RU"/>
        </w:rPr>
      </w:pPr>
    </w:p>
    <w:p w14:paraId="4215CABF" w14:textId="79CDC87D" w:rsidR="00AB4F2D" w:rsidRDefault="00AB4F2D" w:rsidP="00815C7F">
      <w:pPr>
        <w:ind w:firstLine="708"/>
        <w:rPr>
          <w:rFonts w:ascii="Calibri" w:hAnsi="Calibri" w:cs="Calibri"/>
          <w:lang w:val="ru-RU"/>
        </w:rPr>
      </w:pPr>
    </w:p>
    <w:p w14:paraId="4D85B255" w14:textId="19EBA27C" w:rsidR="00AB4F2D" w:rsidRDefault="00AB4F2D" w:rsidP="00815C7F">
      <w:pPr>
        <w:ind w:firstLine="708"/>
        <w:rPr>
          <w:rFonts w:ascii="Calibri" w:hAnsi="Calibri" w:cs="Calibri"/>
          <w:lang w:val="ru-RU"/>
        </w:rPr>
      </w:pPr>
    </w:p>
    <w:p w14:paraId="2070E0A3" w14:textId="24B067D0" w:rsidR="00AB4F2D" w:rsidRDefault="00AB4F2D" w:rsidP="00815C7F">
      <w:pPr>
        <w:ind w:firstLine="708"/>
        <w:rPr>
          <w:rFonts w:ascii="Calibri" w:hAnsi="Calibri" w:cs="Calibri"/>
          <w:lang w:val="ru-RU"/>
        </w:rPr>
      </w:pPr>
    </w:p>
    <w:p w14:paraId="6CCAA546" w14:textId="0FF7D696" w:rsidR="00AB4F2D" w:rsidRDefault="00AB4F2D" w:rsidP="00815C7F">
      <w:pPr>
        <w:ind w:firstLine="708"/>
        <w:rPr>
          <w:rFonts w:ascii="Calibri" w:hAnsi="Calibri" w:cs="Calibri"/>
          <w:lang w:val="ru-RU"/>
        </w:rPr>
      </w:pPr>
    </w:p>
    <w:p w14:paraId="31EFF602" w14:textId="77777777" w:rsidR="00125925" w:rsidRDefault="00125925" w:rsidP="00815C7F">
      <w:pPr>
        <w:ind w:firstLine="708"/>
        <w:rPr>
          <w:rFonts w:ascii="Calibri" w:hAnsi="Calibri" w:cs="Calibri"/>
          <w:lang w:val="ru-RU"/>
        </w:rPr>
      </w:pPr>
    </w:p>
    <w:p w14:paraId="505434F1" w14:textId="77777777" w:rsidR="002D79BE" w:rsidRPr="00B54A31" w:rsidRDefault="002D79BE" w:rsidP="002D79BE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После перехода</w:t>
      </w:r>
      <w:r w:rsidRPr="00B54A31">
        <w:rPr>
          <w:rFonts w:ascii="Calibri" w:hAnsi="Calibri" w:cs="Calibri"/>
          <w:lang w:val="ru-RU"/>
        </w:rPr>
        <w:t xml:space="preserve"> в режим администратора очередей </w:t>
      </w:r>
      <w:r>
        <w:rPr>
          <w:rFonts w:ascii="Calibri" w:hAnsi="Calibri" w:cs="Calibri"/>
          <w:lang w:val="ru-RU"/>
        </w:rPr>
        <w:t>Вам</w:t>
      </w:r>
      <w:r w:rsidRPr="00B54A31">
        <w:rPr>
          <w:rFonts w:ascii="Calibri" w:hAnsi="Calibri" w:cs="Calibri"/>
          <w:lang w:val="ru-RU"/>
        </w:rPr>
        <w:t xml:space="preserve"> </w:t>
      </w:r>
      <w:r>
        <w:rPr>
          <w:rFonts w:ascii="Calibri" w:hAnsi="Calibri" w:cs="Calibri"/>
          <w:lang w:val="ru-RU"/>
        </w:rPr>
        <w:t>будут доступны</w:t>
      </w:r>
      <w:r w:rsidRPr="00B54A31">
        <w:rPr>
          <w:rFonts w:ascii="Calibri" w:hAnsi="Calibri" w:cs="Calibri"/>
          <w:lang w:val="ru-RU"/>
        </w:rPr>
        <w:t xml:space="preserve"> следующие варианты работы:</w:t>
      </w:r>
    </w:p>
    <w:p w14:paraId="497FE0EF" w14:textId="77777777" w:rsidR="002D79BE" w:rsidRPr="00B54A31" w:rsidRDefault="002D79BE" w:rsidP="002D79BE">
      <w:pPr>
        <w:numPr>
          <w:ilvl w:val="0"/>
          <w:numId w:val="14"/>
        </w:num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создание очереди;</w:t>
      </w:r>
    </w:p>
    <w:p w14:paraId="49E5136E" w14:textId="77777777" w:rsidR="002D79BE" w:rsidRPr="00B54A31" w:rsidRDefault="002D79BE" w:rsidP="002D79BE">
      <w:pPr>
        <w:numPr>
          <w:ilvl w:val="0"/>
          <w:numId w:val="14"/>
        </w:num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удаление очереди;</w:t>
      </w:r>
    </w:p>
    <w:p w14:paraId="74273E4C" w14:textId="77777777" w:rsidR="002D79BE" w:rsidRPr="00B54A31" w:rsidRDefault="002D79BE" w:rsidP="002D79BE">
      <w:pPr>
        <w:numPr>
          <w:ilvl w:val="0"/>
          <w:numId w:val="14"/>
        </w:num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просмотр существующей очереди;</w:t>
      </w:r>
    </w:p>
    <w:p w14:paraId="208DD38F" w14:textId="77777777" w:rsidR="002D79BE" w:rsidRPr="00B54A31" w:rsidRDefault="002D79BE" w:rsidP="002D79BE">
      <w:pPr>
        <w:numPr>
          <w:ilvl w:val="0"/>
          <w:numId w:val="14"/>
        </w:num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просмотр архивных очередей;</w:t>
      </w:r>
    </w:p>
    <w:p w14:paraId="28C6861D" w14:textId="228F2DF2" w:rsidR="00D752EF" w:rsidRPr="005E0ED9" w:rsidRDefault="002D79BE" w:rsidP="005E0ED9">
      <w:pPr>
        <w:numPr>
          <w:ilvl w:val="0"/>
          <w:numId w:val="14"/>
        </w:numPr>
        <w:rPr>
          <w:rFonts w:ascii="Calibri" w:hAnsi="Calibri" w:cs="Calibri"/>
          <w:lang w:val="ru-RU"/>
        </w:rPr>
      </w:pPr>
      <w:r w:rsidRPr="00B54A31">
        <w:rPr>
          <w:rFonts w:ascii="Calibri" w:hAnsi="Calibri" w:cs="Calibri"/>
          <w:lang w:val="ru-RU"/>
        </w:rPr>
        <w:t>дописывание в очередь дополнительных квот.</w:t>
      </w:r>
      <w:r w:rsidR="00D752EF" w:rsidRPr="005E0ED9">
        <w:rPr>
          <w:rFonts w:ascii="Calibri" w:hAnsi="Calibri" w:cs="Calibri"/>
          <w:lang w:val="ru-RU"/>
        </w:rPr>
        <w:tab/>
      </w:r>
    </w:p>
    <w:p w14:paraId="71098260" w14:textId="60879102" w:rsidR="009017BC" w:rsidRPr="00815C7F" w:rsidRDefault="009D6AA2" w:rsidP="00815C7F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Существуют</w:t>
      </w:r>
      <w:r w:rsidR="00D752EF" w:rsidRPr="00815C7F">
        <w:rPr>
          <w:rFonts w:ascii="Calibri" w:hAnsi="Calibri" w:cs="Calibri"/>
          <w:lang w:val="ru-RU"/>
        </w:rPr>
        <w:t xml:space="preserve"> два варианта создания расписания на направления для пункта забора:</w:t>
      </w:r>
    </w:p>
    <w:p w14:paraId="64D7C564" w14:textId="77777777" w:rsidR="007B371D" w:rsidRDefault="00F17D8F" w:rsidP="007B371D">
      <w:pPr>
        <w:numPr>
          <w:ilvl w:val="0"/>
          <w:numId w:val="13"/>
        </w:numPr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Первый вариант:</w:t>
      </w:r>
      <w:r w:rsidR="007B371D">
        <w:rPr>
          <w:rFonts w:ascii="Calibri" w:hAnsi="Calibri" w:cs="Calibri"/>
          <w:lang w:val="ru-RU"/>
        </w:rPr>
        <w:t xml:space="preserve"> п</w:t>
      </w:r>
      <w:r w:rsidR="00D752EF" w:rsidRPr="007B371D">
        <w:rPr>
          <w:rFonts w:ascii="Calibri" w:hAnsi="Calibri" w:cs="Calibri"/>
          <w:lang w:val="ru-RU"/>
        </w:rPr>
        <w:t>о датам.</w:t>
      </w:r>
    </w:p>
    <w:p w14:paraId="14294F6A" w14:textId="39A7DB4D" w:rsidR="00D752EF" w:rsidRPr="007B371D" w:rsidRDefault="00D752EF" w:rsidP="007B371D">
      <w:pPr>
        <w:ind w:left="720"/>
        <w:rPr>
          <w:rFonts w:ascii="Calibri" w:hAnsi="Calibri" w:cs="Calibri"/>
          <w:lang w:val="ru-RU"/>
        </w:rPr>
      </w:pPr>
      <w:r w:rsidRPr="007B371D">
        <w:rPr>
          <w:rFonts w:ascii="Calibri" w:hAnsi="Calibri" w:cs="Calibri"/>
          <w:lang w:val="ru-RU"/>
        </w:rPr>
        <w:t xml:space="preserve"> В </w:t>
      </w:r>
      <w:r w:rsidR="0098087D">
        <w:rPr>
          <w:rFonts w:ascii="Calibri" w:hAnsi="Calibri" w:cs="Calibri"/>
          <w:lang w:val="ru-RU"/>
        </w:rPr>
        <w:t>этом</w:t>
      </w:r>
      <w:r w:rsidRPr="007B371D">
        <w:rPr>
          <w:rFonts w:ascii="Calibri" w:hAnsi="Calibri" w:cs="Calibri"/>
          <w:lang w:val="ru-RU"/>
        </w:rPr>
        <w:t xml:space="preserve"> случае каждая очередь создается на определенные даты с указанием времени начала работы пункта забора биоматериала, время окончания работы, а также количество </w:t>
      </w:r>
      <w:r w:rsidR="007155E3" w:rsidRPr="007B371D">
        <w:rPr>
          <w:rFonts w:ascii="Calibri" w:hAnsi="Calibri" w:cs="Calibri"/>
          <w:lang w:val="ru-RU"/>
        </w:rPr>
        <w:t>номерков.</w:t>
      </w:r>
    </w:p>
    <w:p w14:paraId="0319D38F" w14:textId="0A013341" w:rsidR="007155E3" w:rsidRPr="00815C7F" w:rsidRDefault="00AF0738" w:rsidP="007155E3">
      <w:pPr>
        <w:ind w:left="720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61312" behindDoc="0" locked="1" layoutInCell="0" allowOverlap="1" wp14:anchorId="3B9F1406" wp14:editId="15ADA684">
                <wp:simplePos x="0" y="0"/>
                <wp:positionH relativeFrom="margin">
                  <wp:align>center</wp:align>
                </wp:positionH>
                <wp:positionV relativeFrom="page">
                  <wp:posOffset>218440</wp:posOffset>
                </wp:positionV>
                <wp:extent cx="6588760" cy="10189210"/>
                <wp:effectExtent l="0" t="0" r="21590" b="21590"/>
                <wp:wrapNone/>
                <wp:docPr id="1917" name="Group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918" name="Rectangle 18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Line 185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2" name="Line 185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3" name="Line 185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4" name="Line 185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5" name="Line 185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6" name="Line 185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" name="Line 185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8" name="Line 185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9" name="Line 185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0" name="Line 185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" name="Rectangle 186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C43879" w14:textId="77777777" w:rsidR="005140EF" w:rsidRDefault="005140EF" w:rsidP="00E0670D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2" name="Rectangle 186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749D5" w14:textId="77777777" w:rsidR="005140EF" w:rsidRDefault="005140EF" w:rsidP="00E0670D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3" name="Rectangle 186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983BFC" w14:textId="77777777" w:rsidR="005140EF" w:rsidRDefault="005140EF" w:rsidP="00E0670D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7" name="Rectangle 186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1F096" w14:textId="77777777" w:rsidR="005140EF" w:rsidRDefault="005140EF" w:rsidP="00E0670D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8" name="Rectangle 186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B7939E" w14:textId="77777777" w:rsidR="005140EF" w:rsidRDefault="005140EF" w:rsidP="00E0670D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09" name="Rectangle 186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6E83F" w14:textId="77777777" w:rsidR="005140EF" w:rsidRDefault="005140EF" w:rsidP="00E0670D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10" name="Rectangle 186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8762D" w14:textId="77777777" w:rsidR="005140EF" w:rsidRPr="0002024B" w:rsidRDefault="005140EF" w:rsidP="00E0670D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11" name="Rectangle 186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4A8C84" w14:textId="77777777" w:rsidR="005140EF" w:rsidRPr="00EB43A3" w:rsidRDefault="005140EF" w:rsidP="00E0670D">
                              <w:pPr>
                                <w:pStyle w:val="3"/>
                              </w:pPr>
                              <w:bookmarkStart w:id="104" w:name="_Toc41315302"/>
                              <w:bookmarkStart w:id="105" w:name="_Toc42894353"/>
                              <w:bookmarkStart w:id="106" w:name="_Toc38533726"/>
                              <w:r>
                                <w:t>Описание процесса деятельности</w:t>
                              </w:r>
                              <w:bookmarkEnd w:id="104"/>
                              <w:bookmarkEnd w:id="105"/>
                            </w:p>
                            <w:p w14:paraId="66FD7AA5" w14:textId="77777777" w:rsidR="005140E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556EBDA" w14:textId="77777777" w:rsidR="005140EF" w:rsidRPr="00F303C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2A2D0DB" w14:textId="77777777" w:rsidR="005140EF" w:rsidRDefault="005140EF" w:rsidP="00E0670D"/>
                            <w:p w14:paraId="0B33200D" w14:textId="77777777" w:rsidR="005140EF" w:rsidRDefault="005140EF" w:rsidP="00E0670D">
                              <w:pPr>
                                <w:pStyle w:val="3"/>
                              </w:pPr>
                              <w:bookmarkStart w:id="107" w:name="_Toc38535106"/>
                              <w:bookmarkStart w:id="108" w:name="_Toc41315303"/>
                              <w:bookmarkStart w:id="109" w:name="_Toc42894354"/>
                              <w:r>
                                <w:t>Экран входа в систему ЛЛО</w:t>
                              </w:r>
                              <w:bookmarkEnd w:id="107"/>
                              <w:bookmarkEnd w:id="108"/>
                              <w:bookmarkEnd w:id="109"/>
                            </w:p>
                            <w:p w14:paraId="436158EE" w14:textId="77777777" w:rsidR="005140E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89D83DF" w14:textId="77777777" w:rsidR="005140EF" w:rsidRPr="00F303C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DD8BA96" w14:textId="77777777" w:rsidR="005140EF" w:rsidRDefault="005140EF" w:rsidP="00E0670D"/>
                            <w:p w14:paraId="1E7AC54A" w14:textId="77777777" w:rsidR="005140EF" w:rsidRDefault="005140EF" w:rsidP="00E0670D">
                              <w:pPr>
                                <w:pStyle w:val="3"/>
                              </w:pPr>
                              <w:bookmarkStart w:id="110" w:name="_Toc38535107"/>
                              <w:bookmarkStart w:id="111" w:name="_Toc41315304"/>
                              <w:bookmarkStart w:id="112" w:name="_Toc42894355"/>
                              <w:r>
                                <w:t>Экран входа в систему ЛЛО</w:t>
                              </w:r>
                              <w:bookmarkEnd w:id="110"/>
                              <w:bookmarkEnd w:id="111"/>
                              <w:bookmarkEnd w:id="112"/>
                            </w:p>
                            <w:p w14:paraId="66EF7595" w14:textId="77777777" w:rsidR="005140E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B7EBCD5" w14:textId="77777777" w:rsidR="005140EF" w:rsidRPr="00F303C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81EF9D8" w14:textId="77777777" w:rsidR="005140EF" w:rsidRDefault="005140EF" w:rsidP="00E0670D"/>
                            <w:p w14:paraId="77638B5D" w14:textId="77777777" w:rsidR="005140EF" w:rsidRDefault="005140EF" w:rsidP="00E0670D">
                              <w:pPr>
                                <w:pStyle w:val="3"/>
                              </w:pPr>
                              <w:bookmarkStart w:id="113" w:name="_Toc38535108"/>
                              <w:bookmarkStart w:id="114" w:name="_Toc41315305"/>
                              <w:bookmarkStart w:id="115" w:name="_Toc42894356"/>
                              <w:r>
                                <w:t>Экран входа в систему ЛЛО</w:t>
                              </w:r>
                              <w:bookmarkEnd w:id="113"/>
                              <w:bookmarkEnd w:id="114"/>
                              <w:bookmarkEnd w:id="115"/>
                            </w:p>
                            <w:p w14:paraId="40E65BF5" w14:textId="77777777" w:rsidR="005140E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0629281" w14:textId="77777777" w:rsidR="005140EF" w:rsidRPr="00F303C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09B4A29" w14:textId="77777777" w:rsidR="005140EF" w:rsidRDefault="005140EF" w:rsidP="00E0670D"/>
                            <w:p w14:paraId="2078E4EF" w14:textId="77777777" w:rsidR="005140EF" w:rsidRDefault="005140EF" w:rsidP="00E0670D">
                              <w:pPr>
                                <w:pStyle w:val="3"/>
                              </w:pPr>
                              <w:bookmarkStart w:id="116" w:name="_Toc38535109"/>
                              <w:bookmarkStart w:id="117" w:name="_Toc41315306"/>
                              <w:bookmarkStart w:id="118" w:name="_Toc42894357"/>
                              <w:r>
                                <w:t>Экран входа в систему ЛЛО</w:t>
                              </w:r>
                              <w:bookmarkEnd w:id="116"/>
                              <w:bookmarkEnd w:id="117"/>
                              <w:bookmarkEnd w:id="118"/>
                            </w:p>
                            <w:p w14:paraId="58F356BA" w14:textId="77777777" w:rsidR="005140E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A52F65D" w14:textId="77777777" w:rsidR="005140EF" w:rsidRPr="00F303C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BC20AA1" w14:textId="77777777" w:rsidR="005140EF" w:rsidRDefault="005140EF" w:rsidP="00E0670D"/>
                            <w:p w14:paraId="4E1E88D8" w14:textId="77777777" w:rsidR="005140EF" w:rsidRDefault="005140EF" w:rsidP="00E0670D">
                              <w:pPr>
                                <w:pStyle w:val="3"/>
                              </w:pPr>
                              <w:bookmarkStart w:id="119" w:name="_Toc38535110"/>
                              <w:bookmarkStart w:id="120" w:name="_Toc41315307"/>
                              <w:bookmarkStart w:id="121" w:name="_Toc42894358"/>
                              <w:r>
                                <w:t>Экран входа в систему ЛЛО</w:t>
                              </w:r>
                              <w:bookmarkEnd w:id="119"/>
                              <w:bookmarkEnd w:id="120"/>
                              <w:bookmarkEnd w:id="121"/>
                            </w:p>
                            <w:p w14:paraId="0474B5D1" w14:textId="77777777" w:rsidR="005140E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C6FC342" w14:textId="77777777" w:rsidR="005140EF" w:rsidRPr="00F303C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6A27486" w14:textId="77777777" w:rsidR="005140EF" w:rsidRDefault="005140EF" w:rsidP="00E0670D"/>
                            <w:p w14:paraId="115CFF57" w14:textId="77777777" w:rsidR="005140EF" w:rsidRDefault="005140EF" w:rsidP="00E0670D">
                              <w:pPr>
                                <w:pStyle w:val="3"/>
                              </w:pPr>
                              <w:bookmarkStart w:id="122" w:name="_Toc38535111"/>
                              <w:bookmarkStart w:id="123" w:name="_Toc41315308"/>
                              <w:bookmarkStart w:id="124" w:name="_Toc42894359"/>
                              <w:r>
                                <w:t>Экран входа в систему ЛЛО</w:t>
                              </w:r>
                              <w:bookmarkEnd w:id="122"/>
                              <w:bookmarkEnd w:id="123"/>
                              <w:bookmarkEnd w:id="124"/>
                            </w:p>
                            <w:p w14:paraId="37BC6B19" w14:textId="77777777" w:rsidR="005140E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265644A" w14:textId="77777777" w:rsidR="005140EF" w:rsidRPr="00F303C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C54C4B" w14:textId="77777777" w:rsidR="005140EF" w:rsidRDefault="005140EF" w:rsidP="00E0670D"/>
                            <w:p w14:paraId="2A0C91D2" w14:textId="77777777" w:rsidR="005140EF" w:rsidRDefault="005140EF" w:rsidP="00E0670D">
                              <w:pPr>
                                <w:pStyle w:val="3"/>
                              </w:pPr>
                              <w:bookmarkStart w:id="125" w:name="_Toc38535112"/>
                              <w:bookmarkStart w:id="126" w:name="_Toc41315309"/>
                              <w:bookmarkStart w:id="127" w:name="_Toc42894360"/>
                              <w:r>
                                <w:t>Экран входа в систему ЛЛО</w:t>
                              </w:r>
                              <w:bookmarkEnd w:id="125"/>
                              <w:bookmarkEnd w:id="126"/>
                              <w:bookmarkEnd w:id="127"/>
                            </w:p>
                            <w:p w14:paraId="3F42DE16" w14:textId="77777777" w:rsidR="005140E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34EBFB2" w14:textId="77777777" w:rsidR="005140EF" w:rsidRPr="00F303C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F1CD0FF" w14:textId="77777777" w:rsidR="005140EF" w:rsidRDefault="005140EF" w:rsidP="00E0670D"/>
                            <w:p w14:paraId="0F8AD5D5" w14:textId="77777777" w:rsidR="005140EF" w:rsidRDefault="005140EF" w:rsidP="00E0670D">
                              <w:pPr>
                                <w:pStyle w:val="3"/>
                              </w:pPr>
                              <w:bookmarkStart w:id="128" w:name="_Toc38535113"/>
                              <w:bookmarkStart w:id="129" w:name="_Toc41315310"/>
                              <w:bookmarkStart w:id="130" w:name="_Toc42894361"/>
                              <w:r>
                                <w:t>Экран входа в систему ЛЛО</w:t>
                              </w:r>
                              <w:bookmarkEnd w:id="128"/>
                              <w:bookmarkEnd w:id="129"/>
                              <w:bookmarkEnd w:id="130"/>
                            </w:p>
                            <w:p w14:paraId="5C39F4EA" w14:textId="77777777" w:rsidR="005140E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675991D" w14:textId="77777777" w:rsidR="005140EF" w:rsidRPr="00F303C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87FBAC9" w14:textId="77777777" w:rsidR="005140EF" w:rsidRDefault="005140EF" w:rsidP="00E0670D"/>
                            <w:p w14:paraId="372D9546" w14:textId="77777777" w:rsidR="005140EF" w:rsidRDefault="005140EF" w:rsidP="00E0670D">
                              <w:pPr>
                                <w:pStyle w:val="3"/>
                              </w:pPr>
                              <w:bookmarkStart w:id="131" w:name="_Toc38535114"/>
                              <w:bookmarkStart w:id="132" w:name="_Toc41315311"/>
                              <w:bookmarkStart w:id="133" w:name="_Toc42894362"/>
                              <w:r>
                                <w:t>Экран входа в систему ЛЛО</w:t>
                              </w:r>
                              <w:bookmarkEnd w:id="131"/>
                              <w:bookmarkEnd w:id="132"/>
                              <w:bookmarkEnd w:id="133"/>
                            </w:p>
                            <w:p w14:paraId="6AC4799D" w14:textId="77777777" w:rsidR="005140E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E7A7E6A" w14:textId="77777777" w:rsidR="005140EF" w:rsidRPr="00F303C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C505E16" w14:textId="77777777" w:rsidR="005140EF" w:rsidRDefault="005140EF" w:rsidP="00E0670D"/>
                            <w:p w14:paraId="0236209A" w14:textId="77777777" w:rsidR="005140EF" w:rsidRDefault="005140EF" w:rsidP="00E0670D">
                              <w:pPr>
                                <w:pStyle w:val="3"/>
                              </w:pPr>
                              <w:bookmarkStart w:id="134" w:name="_Toc38535115"/>
                              <w:bookmarkStart w:id="135" w:name="_Toc41315312"/>
                              <w:bookmarkStart w:id="136" w:name="_Toc42894363"/>
                              <w:r>
                                <w:t>Экран входа в систему ЛЛО</w:t>
                              </w:r>
                              <w:bookmarkEnd w:id="134"/>
                              <w:bookmarkEnd w:id="135"/>
                              <w:bookmarkEnd w:id="136"/>
                            </w:p>
                            <w:p w14:paraId="718D66AB" w14:textId="77777777" w:rsidR="005140E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8A8AD33" w14:textId="77777777" w:rsidR="005140EF" w:rsidRPr="00F303C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A0970B1" w14:textId="77777777" w:rsidR="005140EF" w:rsidRDefault="005140EF" w:rsidP="00E0670D"/>
                            <w:p w14:paraId="3735171C" w14:textId="77777777" w:rsidR="005140EF" w:rsidRDefault="005140EF" w:rsidP="00E0670D">
                              <w:pPr>
                                <w:pStyle w:val="3"/>
                              </w:pPr>
                              <w:bookmarkStart w:id="137" w:name="_Toc38535116"/>
                              <w:bookmarkStart w:id="138" w:name="_Toc41315313"/>
                              <w:bookmarkStart w:id="139" w:name="_Toc42894364"/>
                              <w:r>
                                <w:t>Экран входа в систему ЛЛО</w:t>
                              </w:r>
                              <w:bookmarkEnd w:id="137"/>
                              <w:bookmarkEnd w:id="138"/>
                              <w:bookmarkEnd w:id="139"/>
                            </w:p>
                            <w:p w14:paraId="0AC45ABA" w14:textId="77777777" w:rsidR="005140E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9D944F9" w14:textId="77777777" w:rsidR="005140EF" w:rsidRPr="00F303C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F37CF2A" w14:textId="77777777" w:rsidR="005140EF" w:rsidRDefault="005140EF" w:rsidP="00E0670D"/>
                            <w:p w14:paraId="6B133567" w14:textId="77777777" w:rsidR="005140EF" w:rsidRDefault="005140EF" w:rsidP="00E0670D">
                              <w:pPr>
                                <w:pStyle w:val="3"/>
                              </w:pPr>
                              <w:bookmarkStart w:id="140" w:name="_Toc38535117"/>
                              <w:bookmarkStart w:id="141" w:name="_Toc41315314"/>
                              <w:bookmarkStart w:id="142" w:name="_Toc42894365"/>
                              <w:r>
                                <w:t>Экран входа в систему ЛЛО</w:t>
                              </w:r>
                              <w:bookmarkEnd w:id="140"/>
                              <w:bookmarkEnd w:id="141"/>
                              <w:bookmarkEnd w:id="142"/>
                            </w:p>
                            <w:p w14:paraId="5AF4A4A1" w14:textId="77777777" w:rsidR="005140E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65CAA33" w14:textId="77777777" w:rsidR="005140EF" w:rsidRPr="00F303C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BFA4E14" w14:textId="77777777" w:rsidR="005140EF" w:rsidRDefault="005140EF" w:rsidP="00E0670D"/>
                            <w:p w14:paraId="2C923028" w14:textId="77777777" w:rsidR="005140EF" w:rsidRDefault="005140EF" w:rsidP="00E0670D">
                              <w:pPr>
                                <w:pStyle w:val="3"/>
                              </w:pPr>
                              <w:bookmarkStart w:id="143" w:name="_Toc38535118"/>
                              <w:bookmarkStart w:id="144" w:name="_Toc41315315"/>
                              <w:bookmarkStart w:id="145" w:name="_Toc42894366"/>
                              <w:r>
                                <w:t>Экран входа в систему ЛЛО</w:t>
                              </w:r>
                              <w:bookmarkEnd w:id="143"/>
                              <w:bookmarkEnd w:id="144"/>
                              <w:bookmarkEnd w:id="145"/>
                            </w:p>
                            <w:p w14:paraId="7F4E2EAB" w14:textId="77777777" w:rsidR="005140E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561428A" w14:textId="77777777" w:rsidR="005140EF" w:rsidRPr="00F303C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F42A20B" w14:textId="77777777" w:rsidR="005140EF" w:rsidRDefault="005140EF" w:rsidP="00E0670D"/>
                            <w:p w14:paraId="2A4F47DB" w14:textId="77777777" w:rsidR="005140EF" w:rsidRDefault="005140EF" w:rsidP="00E0670D">
                              <w:pPr>
                                <w:pStyle w:val="3"/>
                              </w:pPr>
                              <w:bookmarkStart w:id="146" w:name="_Toc38535119"/>
                              <w:bookmarkStart w:id="147" w:name="_Toc41315316"/>
                              <w:bookmarkStart w:id="148" w:name="_Toc42894367"/>
                              <w:r>
                                <w:t>Экран входа в систему ЛЛО</w:t>
                              </w:r>
                              <w:bookmarkEnd w:id="146"/>
                              <w:bookmarkEnd w:id="147"/>
                              <w:bookmarkEnd w:id="148"/>
                            </w:p>
                            <w:p w14:paraId="3E845774" w14:textId="77777777" w:rsidR="005140E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61BCE23" w14:textId="77777777" w:rsidR="005140EF" w:rsidRPr="00F303C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3BFFC1E" w14:textId="77777777" w:rsidR="005140EF" w:rsidRDefault="005140EF" w:rsidP="00E0670D"/>
                            <w:p w14:paraId="1737D7DA" w14:textId="77777777" w:rsidR="005140EF" w:rsidRDefault="005140EF" w:rsidP="00E0670D">
                              <w:pPr>
                                <w:pStyle w:val="3"/>
                              </w:pPr>
                              <w:bookmarkStart w:id="149" w:name="_Toc38535120"/>
                              <w:bookmarkStart w:id="150" w:name="_Toc41315317"/>
                              <w:bookmarkStart w:id="151" w:name="_Toc42894368"/>
                              <w:r>
                                <w:t>Экран входа в систему ЛЛО</w:t>
                              </w:r>
                              <w:bookmarkEnd w:id="106"/>
                              <w:bookmarkEnd w:id="149"/>
                              <w:bookmarkEnd w:id="150"/>
                              <w:bookmarkEnd w:id="151"/>
                            </w:p>
                            <w:p w14:paraId="54608E93" w14:textId="77777777" w:rsidR="005140E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74A8914" w14:textId="77777777" w:rsidR="005140EF" w:rsidRPr="00F303CF" w:rsidRDefault="005140EF" w:rsidP="00E0670D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F1406" id="_x0000_s1086" style="position:absolute;left:0;text-align:left;margin-left:0;margin-top:17.2pt;width:518.8pt;height:802.3pt;z-index:251661312;mso-position-horizontal:center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" o:allowincell="f">
                <v:rect id="Rectangle 1849" o:spid="_x0000_s10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" filled="f" strokeweight="2pt"/>
                <v:line id="Line 1850" o:spid="_x0000_s10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Vkm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6M5&#10;fL8JJ8jVBwAA//8DAFBLAQItABQABgAIAAAAIQDb4fbL7gAAAIUBAAATAAAAAAAAAAAAAAAAAAAA&#10;AABbQ29udGVudF9UeXBlc10ueG1sUEsBAi0AFAAGAAgAAAAhAFr0LFu/AAAAFQEAAAsAAAAAAAAA&#10;AAAAAAAAHwEAAF9yZWxzLy5yZWxzUEsBAi0AFAAGAAgAAAAhANUFWSa+AAAA3QAAAA8AAAAAAAAA&#10;AAAAAAAABwIAAGRycy9kb3ducmV2LnhtbFBLBQYAAAAAAwADALcAAADyAgAAAAA=&#10;" strokeweight="2pt"/>
                <v:line id="Line 1851" o:spid="_x0000_s10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" strokeweight="2pt"/>
                <v:line id="Line 1852" o:spid="_x0000_s10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" strokeweight="2pt"/>
                <v:line id="Line 1853" o:spid="_x0000_s10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" strokeweight="2pt"/>
                <v:line id="Line 1854" o:spid="_x0000_s10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" strokeweight="2pt"/>
                <v:line id="Line 1855" o:spid="_x0000_s10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" strokeweight="2pt"/>
                <v:line id="Line 1856" o:spid="_x0000_s10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" strokeweight="2pt"/>
                <v:line id="Line 1857" o:spid="_x0000_s10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" strokeweight="1pt"/>
                <v:line id="Line 1858" o:spid="_x0000_s10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" strokeweight="2pt"/>
                <v:line id="Line 1859" o:spid="_x0000_s10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" strokeweight="1pt"/>
                <v:rect id="Rectangle 1860" o:spid="_x0000_s10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" filled="f" stroked="f" strokeweight=".25pt">
                  <v:textbox inset="1pt,1pt,1pt,1pt">
                    <w:txbxContent>
                      <w:p w14:paraId="4BC43879" w14:textId="77777777" w:rsidR="005140EF" w:rsidRDefault="005140EF" w:rsidP="00E0670D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61" o:spid="_x0000_s10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" filled="f" stroked="f" strokeweight=".25pt">
                  <v:textbox inset="1pt,1pt,1pt,1pt">
                    <w:txbxContent>
                      <w:p w14:paraId="41B749D5" w14:textId="77777777" w:rsidR="005140EF" w:rsidRDefault="005140EF" w:rsidP="00E0670D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62" o:spid="_x0000_s11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" filled="f" stroked="f" strokeweight=".25pt">
                  <v:textbox inset="1pt,1pt,1pt,1pt">
                    <w:txbxContent>
                      <w:p w14:paraId="2F983BFC" w14:textId="77777777" w:rsidR="005140EF" w:rsidRDefault="005140EF" w:rsidP="00E0670D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63" o:spid="_x0000_s11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" filled="f" stroked="f" strokeweight=".25pt">
                  <v:textbox inset="1pt,1pt,1pt,1pt">
                    <w:txbxContent>
                      <w:p w14:paraId="7E41F096" w14:textId="77777777" w:rsidR="005140EF" w:rsidRDefault="005140EF" w:rsidP="00E0670D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864" o:spid="_x0000_s11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" filled="f" stroked="f" strokeweight=".25pt">
                  <v:textbox inset="1pt,1pt,1pt,1pt">
                    <w:txbxContent>
                      <w:p w14:paraId="42B7939E" w14:textId="77777777" w:rsidR="005140EF" w:rsidRDefault="005140EF" w:rsidP="00E0670D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865" o:spid="_x0000_s11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" filled="f" stroked="f" strokeweight=".25pt">
                  <v:textbox inset="1pt,1pt,1pt,1pt">
                    <w:txbxContent>
                      <w:p w14:paraId="17A6E83F" w14:textId="77777777" w:rsidR="005140EF" w:rsidRDefault="005140EF" w:rsidP="00E0670D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66" o:spid="_x0000_s11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" filled="f" stroked="f" strokeweight=".25pt">
                  <v:textbox inset="1pt,1pt,1pt,1pt">
                    <w:txbxContent>
                      <w:p w14:paraId="7928762D" w14:textId="77777777" w:rsidR="005140EF" w:rsidRPr="0002024B" w:rsidRDefault="005140EF" w:rsidP="00E0670D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867" o:spid="_x0000_s11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" filled="f" stroked="f" strokeweight=".25pt">
                  <v:textbox inset="1pt,1pt,1pt,1pt">
                    <w:txbxContent>
                      <w:p w14:paraId="204A8C84" w14:textId="77777777" w:rsidR="005140EF" w:rsidRPr="00EB43A3" w:rsidRDefault="005140EF" w:rsidP="00E0670D">
                        <w:pPr>
                          <w:pStyle w:val="3"/>
                        </w:pPr>
                        <w:bookmarkStart w:id="152" w:name="_Toc41315302"/>
                        <w:bookmarkStart w:id="153" w:name="_Toc42894353"/>
                        <w:bookmarkStart w:id="154" w:name="_Toc38533726"/>
                        <w:r>
                          <w:t>Описание процесса деятельности</w:t>
                        </w:r>
                        <w:bookmarkEnd w:id="152"/>
                        <w:bookmarkEnd w:id="153"/>
                      </w:p>
                      <w:p w14:paraId="66FD7AA5" w14:textId="77777777" w:rsidR="005140E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556EBDA" w14:textId="77777777" w:rsidR="005140EF" w:rsidRPr="00F303C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2A2D0DB" w14:textId="77777777" w:rsidR="005140EF" w:rsidRDefault="005140EF" w:rsidP="00E0670D"/>
                      <w:p w14:paraId="0B33200D" w14:textId="77777777" w:rsidR="005140EF" w:rsidRDefault="005140EF" w:rsidP="00E0670D">
                        <w:pPr>
                          <w:pStyle w:val="3"/>
                        </w:pPr>
                        <w:bookmarkStart w:id="155" w:name="_Toc38535106"/>
                        <w:bookmarkStart w:id="156" w:name="_Toc41315303"/>
                        <w:bookmarkStart w:id="157" w:name="_Toc42894354"/>
                        <w:r>
                          <w:t>Экран входа в систему ЛЛО</w:t>
                        </w:r>
                        <w:bookmarkEnd w:id="155"/>
                        <w:bookmarkEnd w:id="156"/>
                        <w:bookmarkEnd w:id="157"/>
                      </w:p>
                      <w:p w14:paraId="436158EE" w14:textId="77777777" w:rsidR="005140E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89D83DF" w14:textId="77777777" w:rsidR="005140EF" w:rsidRPr="00F303C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DD8BA96" w14:textId="77777777" w:rsidR="005140EF" w:rsidRDefault="005140EF" w:rsidP="00E0670D"/>
                      <w:p w14:paraId="1E7AC54A" w14:textId="77777777" w:rsidR="005140EF" w:rsidRDefault="005140EF" w:rsidP="00E0670D">
                        <w:pPr>
                          <w:pStyle w:val="3"/>
                        </w:pPr>
                        <w:bookmarkStart w:id="158" w:name="_Toc38535107"/>
                        <w:bookmarkStart w:id="159" w:name="_Toc41315304"/>
                        <w:bookmarkStart w:id="160" w:name="_Toc42894355"/>
                        <w:r>
                          <w:t>Экран входа в систему ЛЛО</w:t>
                        </w:r>
                        <w:bookmarkEnd w:id="158"/>
                        <w:bookmarkEnd w:id="159"/>
                        <w:bookmarkEnd w:id="160"/>
                      </w:p>
                      <w:p w14:paraId="66EF7595" w14:textId="77777777" w:rsidR="005140E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B7EBCD5" w14:textId="77777777" w:rsidR="005140EF" w:rsidRPr="00F303C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81EF9D8" w14:textId="77777777" w:rsidR="005140EF" w:rsidRDefault="005140EF" w:rsidP="00E0670D"/>
                      <w:p w14:paraId="77638B5D" w14:textId="77777777" w:rsidR="005140EF" w:rsidRDefault="005140EF" w:rsidP="00E0670D">
                        <w:pPr>
                          <w:pStyle w:val="3"/>
                        </w:pPr>
                        <w:bookmarkStart w:id="161" w:name="_Toc38535108"/>
                        <w:bookmarkStart w:id="162" w:name="_Toc41315305"/>
                        <w:bookmarkStart w:id="163" w:name="_Toc42894356"/>
                        <w:r>
                          <w:t>Экран входа в систему ЛЛО</w:t>
                        </w:r>
                        <w:bookmarkEnd w:id="161"/>
                        <w:bookmarkEnd w:id="162"/>
                        <w:bookmarkEnd w:id="163"/>
                      </w:p>
                      <w:p w14:paraId="40E65BF5" w14:textId="77777777" w:rsidR="005140E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0629281" w14:textId="77777777" w:rsidR="005140EF" w:rsidRPr="00F303C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09B4A29" w14:textId="77777777" w:rsidR="005140EF" w:rsidRDefault="005140EF" w:rsidP="00E0670D"/>
                      <w:p w14:paraId="2078E4EF" w14:textId="77777777" w:rsidR="005140EF" w:rsidRDefault="005140EF" w:rsidP="00E0670D">
                        <w:pPr>
                          <w:pStyle w:val="3"/>
                        </w:pPr>
                        <w:bookmarkStart w:id="164" w:name="_Toc38535109"/>
                        <w:bookmarkStart w:id="165" w:name="_Toc41315306"/>
                        <w:bookmarkStart w:id="166" w:name="_Toc42894357"/>
                        <w:r>
                          <w:t>Экран входа в систему ЛЛО</w:t>
                        </w:r>
                        <w:bookmarkEnd w:id="164"/>
                        <w:bookmarkEnd w:id="165"/>
                        <w:bookmarkEnd w:id="166"/>
                      </w:p>
                      <w:p w14:paraId="58F356BA" w14:textId="77777777" w:rsidR="005140E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A52F65D" w14:textId="77777777" w:rsidR="005140EF" w:rsidRPr="00F303C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BC20AA1" w14:textId="77777777" w:rsidR="005140EF" w:rsidRDefault="005140EF" w:rsidP="00E0670D"/>
                      <w:p w14:paraId="4E1E88D8" w14:textId="77777777" w:rsidR="005140EF" w:rsidRDefault="005140EF" w:rsidP="00E0670D">
                        <w:pPr>
                          <w:pStyle w:val="3"/>
                        </w:pPr>
                        <w:bookmarkStart w:id="167" w:name="_Toc38535110"/>
                        <w:bookmarkStart w:id="168" w:name="_Toc41315307"/>
                        <w:bookmarkStart w:id="169" w:name="_Toc42894358"/>
                        <w:r>
                          <w:t>Экран входа в систему ЛЛО</w:t>
                        </w:r>
                        <w:bookmarkEnd w:id="167"/>
                        <w:bookmarkEnd w:id="168"/>
                        <w:bookmarkEnd w:id="169"/>
                      </w:p>
                      <w:p w14:paraId="0474B5D1" w14:textId="77777777" w:rsidR="005140E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C6FC342" w14:textId="77777777" w:rsidR="005140EF" w:rsidRPr="00F303C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6A27486" w14:textId="77777777" w:rsidR="005140EF" w:rsidRDefault="005140EF" w:rsidP="00E0670D"/>
                      <w:p w14:paraId="115CFF57" w14:textId="77777777" w:rsidR="005140EF" w:rsidRDefault="005140EF" w:rsidP="00E0670D">
                        <w:pPr>
                          <w:pStyle w:val="3"/>
                        </w:pPr>
                        <w:bookmarkStart w:id="170" w:name="_Toc38535111"/>
                        <w:bookmarkStart w:id="171" w:name="_Toc41315308"/>
                        <w:bookmarkStart w:id="172" w:name="_Toc42894359"/>
                        <w:r>
                          <w:t>Экран входа в систему ЛЛО</w:t>
                        </w:r>
                        <w:bookmarkEnd w:id="170"/>
                        <w:bookmarkEnd w:id="171"/>
                        <w:bookmarkEnd w:id="172"/>
                      </w:p>
                      <w:p w14:paraId="37BC6B19" w14:textId="77777777" w:rsidR="005140E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265644A" w14:textId="77777777" w:rsidR="005140EF" w:rsidRPr="00F303C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C54C4B" w14:textId="77777777" w:rsidR="005140EF" w:rsidRDefault="005140EF" w:rsidP="00E0670D"/>
                      <w:p w14:paraId="2A0C91D2" w14:textId="77777777" w:rsidR="005140EF" w:rsidRDefault="005140EF" w:rsidP="00E0670D">
                        <w:pPr>
                          <w:pStyle w:val="3"/>
                        </w:pPr>
                        <w:bookmarkStart w:id="173" w:name="_Toc38535112"/>
                        <w:bookmarkStart w:id="174" w:name="_Toc41315309"/>
                        <w:bookmarkStart w:id="175" w:name="_Toc42894360"/>
                        <w:r>
                          <w:t>Экран входа в систему ЛЛО</w:t>
                        </w:r>
                        <w:bookmarkEnd w:id="173"/>
                        <w:bookmarkEnd w:id="174"/>
                        <w:bookmarkEnd w:id="175"/>
                      </w:p>
                      <w:p w14:paraId="3F42DE16" w14:textId="77777777" w:rsidR="005140E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34EBFB2" w14:textId="77777777" w:rsidR="005140EF" w:rsidRPr="00F303C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F1CD0FF" w14:textId="77777777" w:rsidR="005140EF" w:rsidRDefault="005140EF" w:rsidP="00E0670D"/>
                      <w:p w14:paraId="0F8AD5D5" w14:textId="77777777" w:rsidR="005140EF" w:rsidRDefault="005140EF" w:rsidP="00E0670D">
                        <w:pPr>
                          <w:pStyle w:val="3"/>
                        </w:pPr>
                        <w:bookmarkStart w:id="176" w:name="_Toc38535113"/>
                        <w:bookmarkStart w:id="177" w:name="_Toc41315310"/>
                        <w:bookmarkStart w:id="178" w:name="_Toc42894361"/>
                        <w:r>
                          <w:t>Экран входа в систему ЛЛО</w:t>
                        </w:r>
                        <w:bookmarkEnd w:id="176"/>
                        <w:bookmarkEnd w:id="177"/>
                        <w:bookmarkEnd w:id="178"/>
                      </w:p>
                      <w:p w14:paraId="5C39F4EA" w14:textId="77777777" w:rsidR="005140E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675991D" w14:textId="77777777" w:rsidR="005140EF" w:rsidRPr="00F303C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87FBAC9" w14:textId="77777777" w:rsidR="005140EF" w:rsidRDefault="005140EF" w:rsidP="00E0670D"/>
                      <w:p w14:paraId="372D9546" w14:textId="77777777" w:rsidR="005140EF" w:rsidRDefault="005140EF" w:rsidP="00E0670D">
                        <w:pPr>
                          <w:pStyle w:val="3"/>
                        </w:pPr>
                        <w:bookmarkStart w:id="179" w:name="_Toc38535114"/>
                        <w:bookmarkStart w:id="180" w:name="_Toc41315311"/>
                        <w:bookmarkStart w:id="181" w:name="_Toc42894362"/>
                        <w:r>
                          <w:t>Экран входа в систему ЛЛО</w:t>
                        </w:r>
                        <w:bookmarkEnd w:id="179"/>
                        <w:bookmarkEnd w:id="180"/>
                        <w:bookmarkEnd w:id="181"/>
                      </w:p>
                      <w:p w14:paraId="6AC4799D" w14:textId="77777777" w:rsidR="005140E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E7A7E6A" w14:textId="77777777" w:rsidR="005140EF" w:rsidRPr="00F303C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C505E16" w14:textId="77777777" w:rsidR="005140EF" w:rsidRDefault="005140EF" w:rsidP="00E0670D"/>
                      <w:p w14:paraId="0236209A" w14:textId="77777777" w:rsidR="005140EF" w:rsidRDefault="005140EF" w:rsidP="00E0670D">
                        <w:pPr>
                          <w:pStyle w:val="3"/>
                        </w:pPr>
                        <w:bookmarkStart w:id="182" w:name="_Toc38535115"/>
                        <w:bookmarkStart w:id="183" w:name="_Toc41315312"/>
                        <w:bookmarkStart w:id="184" w:name="_Toc42894363"/>
                        <w:r>
                          <w:t>Экран входа в систему ЛЛО</w:t>
                        </w:r>
                        <w:bookmarkEnd w:id="182"/>
                        <w:bookmarkEnd w:id="183"/>
                        <w:bookmarkEnd w:id="184"/>
                      </w:p>
                      <w:p w14:paraId="718D66AB" w14:textId="77777777" w:rsidR="005140E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8A8AD33" w14:textId="77777777" w:rsidR="005140EF" w:rsidRPr="00F303C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A0970B1" w14:textId="77777777" w:rsidR="005140EF" w:rsidRDefault="005140EF" w:rsidP="00E0670D"/>
                      <w:p w14:paraId="3735171C" w14:textId="77777777" w:rsidR="005140EF" w:rsidRDefault="005140EF" w:rsidP="00E0670D">
                        <w:pPr>
                          <w:pStyle w:val="3"/>
                        </w:pPr>
                        <w:bookmarkStart w:id="185" w:name="_Toc38535116"/>
                        <w:bookmarkStart w:id="186" w:name="_Toc41315313"/>
                        <w:bookmarkStart w:id="187" w:name="_Toc42894364"/>
                        <w:r>
                          <w:t>Экран входа в систему ЛЛО</w:t>
                        </w:r>
                        <w:bookmarkEnd w:id="185"/>
                        <w:bookmarkEnd w:id="186"/>
                        <w:bookmarkEnd w:id="187"/>
                      </w:p>
                      <w:p w14:paraId="0AC45ABA" w14:textId="77777777" w:rsidR="005140E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9D944F9" w14:textId="77777777" w:rsidR="005140EF" w:rsidRPr="00F303C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F37CF2A" w14:textId="77777777" w:rsidR="005140EF" w:rsidRDefault="005140EF" w:rsidP="00E0670D"/>
                      <w:p w14:paraId="6B133567" w14:textId="77777777" w:rsidR="005140EF" w:rsidRDefault="005140EF" w:rsidP="00E0670D">
                        <w:pPr>
                          <w:pStyle w:val="3"/>
                        </w:pPr>
                        <w:bookmarkStart w:id="188" w:name="_Toc38535117"/>
                        <w:bookmarkStart w:id="189" w:name="_Toc41315314"/>
                        <w:bookmarkStart w:id="190" w:name="_Toc42894365"/>
                        <w:r>
                          <w:t>Экран входа в систему ЛЛО</w:t>
                        </w:r>
                        <w:bookmarkEnd w:id="188"/>
                        <w:bookmarkEnd w:id="189"/>
                        <w:bookmarkEnd w:id="190"/>
                      </w:p>
                      <w:p w14:paraId="5AF4A4A1" w14:textId="77777777" w:rsidR="005140E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65CAA33" w14:textId="77777777" w:rsidR="005140EF" w:rsidRPr="00F303C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BFA4E14" w14:textId="77777777" w:rsidR="005140EF" w:rsidRDefault="005140EF" w:rsidP="00E0670D"/>
                      <w:p w14:paraId="2C923028" w14:textId="77777777" w:rsidR="005140EF" w:rsidRDefault="005140EF" w:rsidP="00E0670D">
                        <w:pPr>
                          <w:pStyle w:val="3"/>
                        </w:pPr>
                        <w:bookmarkStart w:id="191" w:name="_Toc38535118"/>
                        <w:bookmarkStart w:id="192" w:name="_Toc41315315"/>
                        <w:bookmarkStart w:id="193" w:name="_Toc42894366"/>
                        <w:r>
                          <w:t>Экран входа в систему ЛЛО</w:t>
                        </w:r>
                        <w:bookmarkEnd w:id="191"/>
                        <w:bookmarkEnd w:id="192"/>
                        <w:bookmarkEnd w:id="193"/>
                      </w:p>
                      <w:p w14:paraId="7F4E2EAB" w14:textId="77777777" w:rsidR="005140E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561428A" w14:textId="77777777" w:rsidR="005140EF" w:rsidRPr="00F303C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F42A20B" w14:textId="77777777" w:rsidR="005140EF" w:rsidRDefault="005140EF" w:rsidP="00E0670D"/>
                      <w:p w14:paraId="2A4F47DB" w14:textId="77777777" w:rsidR="005140EF" w:rsidRDefault="005140EF" w:rsidP="00E0670D">
                        <w:pPr>
                          <w:pStyle w:val="3"/>
                        </w:pPr>
                        <w:bookmarkStart w:id="194" w:name="_Toc38535119"/>
                        <w:bookmarkStart w:id="195" w:name="_Toc41315316"/>
                        <w:bookmarkStart w:id="196" w:name="_Toc42894367"/>
                        <w:r>
                          <w:t>Экран входа в систему ЛЛО</w:t>
                        </w:r>
                        <w:bookmarkEnd w:id="194"/>
                        <w:bookmarkEnd w:id="195"/>
                        <w:bookmarkEnd w:id="196"/>
                      </w:p>
                      <w:p w14:paraId="3E845774" w14:textId="77777777" w:rsidR="005140E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61BCE23" w14:textId="77777777" w:rsidR="005140EF" w:rsidRPr="00F303C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3BFFC1E" w14:textId="77777777" w:rsidR="005140EF" w:rsidRDefault="005140EF" w:rsidP="00E0670D"/>
                      <w:p w14:paraId="1737D7DA" w14:textId="77777777" w:rsidR="005140EF" w:rsidRDefault="005140EF" w:rsidP="00E0670D">
                        <w:pPr>
                          <w:pStyle w:val="3"/>
                        </w:pPr>
                        <w:bookmarkStart w:id="197" w:name="_Toc38535120"/>
                        <w:bookmarkStart w:id="198" w:name="_Toc41315317"/>
                        <w:bookmarkStart w:id="199" w:name="_Toc42894368"/>
                        <w:r>
                          <w:t>Экран входа в систему ЛЛО</w:t>
                        </w:r>
                        <w:bookmarkEnd w:id="154"/>
                        <w:bookmarkEnd w:id="197"/>
                        <w:bookmarkEnd w:id="198"/>
                        <w:bookmarkEnd w:id="199"/>
                      </w:p>
                      <w:p w14:paraId="54608E93" w14:textId="77777777" w:rsidR="005140E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74A8914" w14:textId="77777777" w:rsidR="005140EF" w:rsidRPr="00F303CF" w:rsidRDefault="005140EF" w:rsidP="00E0670D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  <w10:anchorlock/>
              </v:group>
            </w:pict>
          </mc:Fallback>
        </mc:AlternateContent>
      </w:r>
      <w:r w:rsidR="007155E3" w:rsidRPr="00815C7F">
        <w:rPr>
          <w:rFonts w:ascii="Calibri" w:hAnsi="Calibri" w:cs="Calibri"/>
          <w:lang w:val="ru-RU"/>
        </w:rPr>
        <w:t>Этот режим полезен для планирования работы процедурного кабинета, где время на прием биоматериала ограничен</w:t>
      </w:r>
      <w:r w:rsidR="00EE0311">
        <w:rPr>
          <w:rFonts w:ascii="Calibri" w:hAnsi="Calibri" w:cs="Calibri"/>
          <w:lang w:val="ru-RU"/>
        </w:rPr>
        <w:t>о</w:t>
      </w:r>
      <w:r w:rsidR="007155E3" w:rsidRPr="00815C7F">
        <w:rPr>
          <w:rFonts w:ascii="Calibri" w:hAnsi="Calibri" w:cs="Calibri"/>
          <w:lang w:val="ru-RU"/>
        </w:rPr>
        <w:t xml:space="preserve">. Т.е. когда организуется СУПП для вызова пациентов. В случае создания направления </w:t>
      </w:r>
      <w:r w:rsidR="00BC31CD">
        <w:rPr>
          <w:rFonts w:ascii="Calibri" w:hAnsi="Calibri" w:cs="Calibri"/>
          <w:lang w:val="ru-RU"/>
        </w:rPr>
        <w:t xml:space="preserve">Вы </w:t>
      </w:r>
      <w:r w:rsidR="007155E3" w:rsidRPr="00815C7F">
        <w:rPr>
          <w:rFonts w:ascii="Calibri" w:hAnsi="Calibri" w:cs="Calibri"/>
          <w:lang w:val="ru-RU"/>
        </w:rPr>
        <w:t>долж</w:t>
      </w:r>
      <w:r w:rsidR="00BC31CD">
        <w:rPr>
          <w:rFonts w:ascii="Calibri" w:hAnsi="Calibri" w:cs="Calibri"/>
          <w:lang w:val="ru-RU"/>
        </w:rPr>
        <w:t>ны</w:t>
      </w:r>
      <w:r w:rsidR="007155E3" w:rsidRPr="00815C7F">
        <w:rPr>
          <w:rFonts w:ascii="Calibri" w:hAnsi="Calibri" w:cs="Calibri"/>
          <w:lang w:val="ru-RU"/>
        </w:rPr>
        <w:t xml:space="preserve"> определить с пациентом дату и время для прихода в пункт забора биоматериала.</w:t>
      </w:r>
    </w:p>
    <w:p w14:paraId="45F07B22" w14:textId="1403E5B5" w:rsidR="007155E3" w:rsidRPr="00815C7F" w:rsidRDefault="007155E3" w:rsidP="007155E3">
      <w:pPr>
        <w:ind w:left="720"/>
        <w:rPr>
          <w:rFonts w:ascii="Calibri" w:hAnsi="Calibri" w:cs="Calibri"/>
          <w:lang w:val="ru-RU"/>
        </w:rPr>
      </w:pPr>
    </w:p>
    <w:p w14:paraId="35B0A666" w14:textId="2A4B4B37" w:rsidR="007155E3" w:rsidRPr="00815C7F" w:rsidRDefault="007155E3" w:rsidP="007155E3">
      <w:pPr>
        <w:ind w:left="720"/>
        <w:rPr>
          <w:rFonts w:ascii="Calibri" w:hAnsi="Calibri" w:cs="Calibri"/>
          <w:lang w:val="ru-RU"/>
        </w:rPr>
      </w:pPr>
    </w:p>
    <w:p w14:paraId="54EC6D85" w14:textId="37797606" w:rsidR="007155E3" w:rsidRPr="00815C7F" w:rsidRDefault="00AF0738" w:rsidP="007155E3">
      <w:pPr>
        <w:ind w:left="720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5168" behindDoc="0" locked="0" layoutInCell="1" allowOverlap="1" wp14:anchorId="32632039" wp14:editId="5C9832FA">
            <wp:simplePos x="0" y="0"/>
            <wp:positionH relativeFrom="column">
              <wp:posOffset>15240</wp:posOffset>
            </wp:positionH>
            <wp:positionV relativeFrom="paragraph">
              <wp:posOffset>-99060</wp:posOffset>
            </wp:positionV>
            <wp:extent cx="5934075" cy="2324100"/>
            <wp:effectExtent l="0" t="0" r="0" b="0"/>
            <wp:wrapNone/>
            <wp:docPr id="1783" name="Рисунок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96BC1" w14:textId="073A19CF" w:rsidR="007155E3" w:rsidRPr="00815C7F" w:rsidRDefault="007155E3" w:rsidP="007155E3">
      <w:pPr>
        <w:ind w:left="720"/>
        <w:rPr>
          <w:rFonts w:ascii="Calibri" w:hAnsi="Calibri" w:cs="Calibri"/>
          <w:lang w:val="ru-RU"/>
        </w:rPr>
      </w:pPr>
    </w:p>
    <w:p w14:paraId="3EC7A960" w14:textId="04CBF659" w:rsidR="007155E3" w:rsidRPr="00815C7F" w:rsidRDefault="007155E3" w:rsidP="007155E3">
      <w:pPr>
        <w:ind w:left="720"/>
        <w:rPr>
          <w:rFonts w:ascii="Calibri" w:hAnsi="Calibri" w:cs="Calibri"/>
          <w:lang w:val="ru-RU"/>
        </w:rPr>
      </w:pPr>
    </w:p>
    <w:p w14:paraId="0CB98EB0" w14:textId="77777777" w:rsidR="007155E3" w:rsidRPr="00815C7F" w:rsidRDefault="007155E3" w:rsidP="007155E3">
      <w:pPr>
        <w:ind w:left="720"/>
        <w:rPr>
          <w:rFonts w:ascii="Calibri" w:hAnsi="Calibri" w:cs="Calibri"/>
          <w:lang w:val="ru-RU"/>
        </w:rPr>
      </w:pPr>
    </w:p>
    <w:p w14:paraId="45A39C00" w14:textId="78EF4542" w:rsidR="007155E3" w:rsidRPr="00815C7F" w:rsidRDefault="007155E3" w:rsidP="007155E3">
      <w:pPr>
        <w:ind w:left="720"/>
        <w:rPr>
          <w:rFonts w:ascii="Calibri" w:hAnsi="Calibri" w:cs="Calibri"/>
          <w:lang w:val="ru-RU"/>
        </w:rPr>
      </w:pPr>
    </w:p>
    <w:p w14:paraId="30A49055" w14:textId="3A9DF35B" w:rsidR="007155E3" w:rsidRPr="00815C7F" w:rsidRDefault="007155E3" w:rsidP="007155E3">
      <w:pPr>
        <w:ind w:left="720"/>
        <w:rPr>
          <w:rFonts w:ascii="Calibri" w:hAnsi="Calibri" w:cs="Calibri"/>
          <w:lang w:val="ru-RU"/>
        </w:rPr>
      </w:pPr>
    </w:p>
    <w:p w14:paraId="3441C8AC" w14:textId="540C59BE" w:rsidR="007155E3" w:rsidRPr="00815C7F" w:rsidRDefault="007155E3" w:rsidP="007155E3">
      <w:pPr>
        <w:ind w:left="720"/>
        <w:rPr>
          <w:rFonts w:ascii="Calibri" w:hAnsi="Calibri" w:cs="Calibri"/>
          <w:lang w:val="ru-RU"/>
        </w:rPr>
      </w:pPr>
    </w:p>
    <w:p w14:paraId="5ABC4660" w14:textId="4E1DE25D" w:rsidR="007155E3" w:rsidRPr="00815C7F" w:rsidRDefault="007155E3" w:rsidP="007155E3">
      <w:pPr>
        <w:ind w:left="720"/>
        <w:rPr>
          <w:rFonts w:ascii="Calibri" w:hAnsi="Calibri" w:cs="Calibri"/>
          <w:lang w:val="ru-RU"/>
        </w:rPr>
      </w:pPr>
    </w:p>
    <w:p w14:paraId="03E4AD31" w14:textId="48155667" w:rsidR="007155E3" w:rsidRPr="00815C7F" w:rsidRDefault="007155E3" w:rsidP="007155E3">
      <w:pPr>
        <w:ind w:left="720"/>
        <w:rPr>
          <w:rFonts w:ascii="Calibri" w:hAnsi="Calibri" w:cs="Calibri"/>
          <w:lang w:val="ru-RU"/>
        </w:rPr>
      </w:pPr>
    </w:p>
    <w:p w14:paraId="76D4DBE2" w14:textId="2199B709" w:rsidR="007155E3" w:rsidRPr="00815C7F" w:rsidRDefault="007155E3" w:rsidP="007155E3">
      <w:pPr>
        <w:ind w:left="720"/>
        <w:rPr>
          <w:rFonts w:ascii="Calibri" w:hAnsi="Calibri" w:cs="Calibri"/>
          <w:lang w:val="ru-RU"/>
        </w:rPr>
      </w:pPr>
    </w:p>
    <w:p w14:paraId="39FD0456" w14:textId="351580F4" w:rsidR="007155E3" w:rsidRPr="00815C7F" w:rsidRDefault="007155E3" w:rsidP="007155E3">
      <w:pPr>
        <w:rPr>
          <w:rFonts w:ascii="Calibri" w:hAnsi="Calibri" w:cs="Calibri"/>
          <w:lang w:val="ru-RU"/>
        </w:rPr>
      </w:pPr>
    </w:p>
    <w:p w14:paraId="716DF2E0" w14:textId="77777777" w:rsidR="00E731A5" w:rsidRDefault="00E731A5" w:rsidP="00D752EF">
      <w:pPr>
        <w:numPr>
          <w:ilvl w:val="0"/>
          <w:numId w:val="13"/>
        </w:numPr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Второй вариант: н</w:t>
      </w:r>
      <w:r w:rsidR="007155E3" w:rsidRPr="00815C7F">
        <w:rPr>
          <w:rFonts w:ascii="Calibri" w:hAnsi="Calibri" w:cs="Calibri"/>
          <w:lang w:val="ru-RU"/>
        </w:rPr>
        <w:t>е лимитированная очередь.</w:t>
      </w:r>
    </w:p>
    <w:p w14:paraId="06DA45C9" w14:textId="77777777" w:rsidR="00D1686A" w:rsidRDefault="007155E3" w:rsidP="00E731A5">
      <w:pPr>
        <w:ind w:left="720"/>
        <w:rPr>
          <w:rFonts w:ascii="Calibri" w:hAnsi="Calibri" w:cs="Calibri"/>
          <w:lang w:val="ru-RU"/>
        </w:rPr>
      </w:pPr>
      <w:r w:rsidRPr="00815C7F">
        <w:rPr>
          <w:rFonts w:ascii="Calibri" w:hAnsi="Calibri" w:cs="Calibri"/>
          <w:lang w:val="ru-RU"/>
        </w:rPr>
        <w:t xml:space="preserve"> В данном случае номерк</w:t>
      </w:r>
      <w:r w:rsidR="0025772E">
        <w:rPr>
          <w:rFonts w:ascii="Calibri" w:hAnsi="Calibri" w:cs="Calibri"/>
          <w:lang w:val="ru-RU"/>
        </w:rPr>
        <w:t>и</w:t>
      </w:r>
      <w:r w:rsidRPr="00815C7F">
        <w:rPr>
          <w:rFonts w:ascii="Calibri" w:hAnsi="Calibri" w:cs="Calibri"/>
          <w:lang w:val="ru-RU"/>
        </w:rPr>
        <w:t xml:space="preserve"> не созда</w:t>
      </w:r>
      <w:r w:rsidR="0025772E">
        <w:rPr>
          <w:rFonts w:ascii="Calibri" w:hAnsi="Calibri" w:cs="Calibri"/>
          <w:lang w:val="ru-RU"/>
        </w:rPr>
        <w:t>ю</w:t>
      </w:r>
      <w:r w:rsidRPr="00815C7F">
        <w:rPr>
          <w:rFonts w:ascii="Calibri" w:hAnsi="Calibri" w:cs="Calibri"/>
          <w:lang w:val="ru-RU"/>
        </w:rPr>
        <w:t>тся</w:t>
      </w:r>
      <w:r w:rsidR="00D1686A">
        <w:rPr>
          <w:rFonts w:ascii="Calibri" w:hAnsi="Calibri" w:cs="Calibri"/>
          <w:lang w:val="ru-RU"/>
        </w:rPr>
        <w:t>.</w:t>
      </w:r>
    </w:p>
    <w:p w14:paraId="14DB88C6" w14:textId="6B17EA4D" w:rsidR="009017BC" w:rsidRDefault="007155E3" w:rsidP="00B90E89">
      <w:pPr>
        <w:ind w:left="720"/>
        <w:rPr>
          <w:rFonts w:ascii="Calibri" w:hAnsi="Calibri" w:cs="Calibri"/>
          <w:lang w:val="ru-RU"/>
        </w:rPr>
      </w:pPr>
      <w:r w:rsidRPr="00815C7F">
        <w:rPr>
          <w:rFonts w:ascii="Calibri" w:hAnsi="Calibri" w:cs="Calibri"/>
          <w:lang w:val="ru-RU"/>
        </w:rPr>
        <w:t xml:space="preserve"> </w:t>
      </w:r>
      <w:r w:rsidR="0025772E">
        <w:rPr>
          <w:rFonts w:ascii="Calibri" w:hAnsi="Calibri" w:cs="Calibri"/>
          <w:lang w:val="ru-RU"/>
        </w:rPr>
        <w:t>Вы</w:t>
      </w:r>
      <w:r w:rsidRPr="00815C7F">
        <w:rPr>
          <w:rFonts w:ascii="Calibri" w:hAnsi="Calibri" w:cs="Calibri"/>
          <w:lang w:val="ru-RU"/>
        </w:rPr>
        <w:t xml:space="preserve"> при создании направления на данные исследования должн</w:t>
      </w:r>
      <w:r w:rsidR="0025772E">
        <w:rPr>
          <w:rFonts w:ascii="Calibri" w:hAnsi="Calibri" w:cs="Calibri"/>
          <w:lang w:val="ru-RU"/>
        </w:rPr>
        <w:t>ы</w:t>
      </w:r>
      <w:r w:rsidRPr="00815C7F">
        <w:rPr>
          <w:rFonts w:ascii="Calibri" w:hAnsi="Calibri" w:cs="Calibri"/>
          <w:lang w:val="ru-RU"/>
        </w:rPr>
        <w:t xml:space="preserve"> просто выписать тип исследования без</w:t>
      </w:r>
      <w:r w:rsidR="0025772E">
        <w:rPr>
          <w:rFonts w:ascii="Calibri" w:hAnsi="Calibri" w:cs="Calibri"/>
          <w:lang w:val="ru-RU"/>
        </w:rPr>
        <w:t xml:space="preserve"> </w:t>
      </w:r>
      <w:r w:rsidRPr="00815C7F">
        <w:rPr>
          <w:rFonts w:ascii="Calibri" w:hAnsi="Calibri" w:cs="Calibri"/>
          <w:lang w:val="ru-RU"/>
        </w:rPr>
        <w:t>выбора даты и времени.</w:t>
      </w:r>
      <w:r w:rsidRPr="00815C7F">
        <w:rPr>
          <w:rFonts w:ascii="Calibri" w:hAnsi="Calibri" w:cs="Calibri"/>
          <w:lang w:val="ru-RU"/>
        </w:rPr>
        <w:br/>
        <w:t>Такой режим полезен для пунктов забора биоматериала, где нет временных затрат на прием биоматериала, например КАЛ, МОЧА.</w:t>
      </w:r>
    </w:p>
    <w:p w14:paraId="3E547235" w14:textId="77777777" w:rsidR="00A87E61" w:rsidRPr="00815C7F" w:rsidRDefault="00A87E61" w:rsidP="009017BC">
      <w:pPr>
        <w:rPr>
          <w:rFonts w:ascii="Calibri" w:hAnsi="Calibri" w:cs="Calibri"/>
          <w:lang w:val="ru-RU"/>
        </w:rPr>
      </w:pPr>
    </w:p>
    <w:p w14:paraId="4A898634" w14:textId="53163079" w:rsidR="00B15C86" w:rsidRPr="00815C7F" w:rsidRDefault="00861672" w:rsidP="00B15C86">
      <w:pPr>
        <w:pStyle w:val="2"/>
        <w:rPr>
          <w:rFonts w:ascii="Calibri" w:hAnsi="Calibri" w:cs="Calibri"/>
          <w:lang w:val="ru-RU"/>
        </w:rPr>
      </w:pPr>
      <w:bookmarkStart w:id="200" w:name="_Toc52438399"/>
      <w:r>
        <w:rPr>
          <w:rFonts w:ascii="Calibri" w:hAnsi="Calibri" w:cs="Calibri"/>
          <w:lang w:val="ru-RU"/>
        </w:rPr>
        <w:t>2</w:t>
      </w:r>
      <w:r w:rsidR="00711C42" w:rsidRPr="00815C7F">
        <w:rPr>
          <w:rFonts w:ascii="Calibri" w:hAnsi="Calibri" w:cs="Calibri"/>
          <w:lang w:val="ru-RU"/>
        </w:rPr>
        <w:t>.</w:t>
      </w:r>
      <w:r>
        <w:rPr>
          <w:rFonts w:ascii="Calibri" w:hAnsi="Calibri" w:cs="Calibri"/>
          <w:lang w:val="ru-RU"/>
        </w:rPr>
        <w:t>2</w:t>
      </w:r>
      <w:r w:rsidR="00A976C4" w:rsidRPr="00815C7F">
        <w:rPr>
          <w:rFonts w:ascii="Calibri" w:hAnsi="Calibri" w:cs="Calibri"/>
          <w:lang w:val="ru-RU"/>
        </w:rPr>
        <w:tab/>
      </w:r>
      <w:r w:rsidR="00B15C86" w:rsidRPr="00815C7F">
        <w:rPr>
          <w:rFonts w:ascii="Calibri" w:hAnsi="Calibri" w:cs="Calibri"/>
          <w:lang w:val="ru-RU"/>
        </w:rPr>
        <w:t xml:space="preserve">Внесение </w:t>
      </w:r>
      <w:r w:rsidR="00711C42" w:rsidRPr="00815C7F">
        <w:rPr>
          <w:rFonts w:ascii="Calibri" w:hAnsi="Calibri" w:cs="Calibri"/>
          <w:lang w:val="ru-RU"/>
        </w:rPr>
        <w:t>новой заявки</w:t>
      </w:r>
      <w:bookmarkEnd w:id="200"/>
    </w:p>
    <w:p w14:paraId="18EE5295" w14:textId="382DB423" w:rsidR="009E50A2" w:rsidRPr="00815C7F" w:rsidRDefault="007E295C" w:rsidP="009E50A2">
      <w:pPr>
        <w:pStyle w:val="1"/>
        <w:jc w:val="both"/>
        <w:rPr>
          <w:rFonts w:ascii="Calibri" w:hAnsi="Calibri" w:cs="Calibri"/>
          <w:lang w:val="ru-RU"/>
        </w:rPr>
      </w:pPr>
      <w:bookmarkStart w:id="201" w:name="_Toc45539953"/>
      <w:bookmarkStart w:id="202" w:name="_Toc45539990"/>
      <w:bookmarkStart w:id="203" w:name="_Toc45780594"/>
      <w:bookmarkStart w:id="204" w:name="_Toc45780635"/>
      <w:bookmarkStart w:id="205" w:name="_Toc45996728"/>
      <w:bookmarkStart w:id="206" w:name="_Toc45996756"/>
      <w:bookmarkStart w:id="207" w:name="_Toc46049906"/>
      <w:bookmarkStart w:id="208" w:name="_Toc52438385"/>
      <w:bookmarkStart w:id="209" w:name="_Toc52438400"/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49024" behindDoc="0" locked="0" layoutInCell="1" allowOverlap="1" wp14:anchorId="365024C3" wp14:editId="2FAC6436">
            <wp:simplePos x="0" y="0"/>
            <wp:positionH relativeFrom="column">
              <wp:posOffset>80918</wp:posOffset>
            </wp:positionH>
            <wp:positionV relativeFrom="paragraph">
              <wp:posOffset>-6985</wp:posOffset>
            </wp:positionV>
            <wp:extent cx="5962015" cy="2038350"/>
            <wp:effectExtent l="0" t="0" r="0" b="0"/>
            <wp:wrapNone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p w14:paraId="09E2E1DE" w14:textId="5DC7CBEB" w:rsidR="0007625F" w:rsidRPr="00815C7F" w:rsidRDefault="0007625F" w:rsidP="009E50A2">
      <w:pPr>
        <w:pStyle w:val="1"/>
        <w:jc w:val="both"/>
        <w:rPr>
          <w:rFonts w:ascii="Calibri" w:hAnsi="Calibri" w:cs="Calibri"/>
          <w:lang w:val="ru-RU"/>
        </w:rPr>
      </w:pPr>
      <w:bookmarkStart w:id="210" w:name="_Toc44507758"/>
      <w:bookmarkStart w:id="211" w:name="_Toc44507771"/>
      <w:bookmarkStart w:id="212" w:name="_Toc44507782"/>
      <w:bookmarkStart w:id="213" w:name="_Toc44507793"/>
      <w:bookmarkEnd w:id="210"/>
      <w:bookmarkEnd w:id="211"/>
      <w:bookmarkEnd w:id="212"/>
      <w:bookmarkEnd w:id="213"/>
    </w:p>
    <w:p w14:paraId="5FFFBCEA" w14:textId="79721CDE" w:rsidR="0007625F" w:rsidRPr="00815C7F" w:rsidRDefault="0007625F" w:rsidP="00383480">
      <w:pPr>
        <w:rPr>
          <w:rFonts w:ascii="Calibri" w:hAnsi="Calibri" w:cs="Calibri"/>
          <w:lang w:val="ru-RU"/>
        </w:rPr>
      </w:pPr>
    </w:p>
    <w:p w14:paraId="70FF50D8" w14:textId="77777777" w:rsidR="009E50A2" w:rsidRPr="00815C7F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0DCD67A2" w14:textId="77777777" w:rsidR="009E50A2" w:rsidRPr="00815C7F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1C0D5A64" w14:textId="77777777" w:rsidR="009E50A2" w:rsidRPr="00815C7F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47516C12" w14:textId="77777777" w:rsidR="009E50A2" w:rsidRPr="00815C7F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19ABBBCB" w14:textId="77777777" w:rsidR="009E50A2" w:rsidRPr="00815C7F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14F24B82" w14:textId="139A81F2" w:rsidR="009E50A2" w:rsidRPr="00815C7F" w:rsidRDefault="00DF05BB" w:rsidP="00DF05BB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Чтобы</w:t>
      </w:r>
      <w:r w:rsidRPr="00B54A31">
        <w:rPr>
          <w:rFonts w:ascii="Calibri" w:hAnsi="Calibri" w:cs="Calibri"/>
          <w:lang w:val="ru-RU"/>
        </w:rPr>
        <w:t xml:space="preserve"> нач</w:t>
      </w:r>
      <w:r>
        <w:rPr>
          <w:rFonts w:ascii="Calibri" w:hAnsi="Calibri" w:cs="Calibri"/>
          <w:lang w:val="ru-RU"/>
        </w:rPr>
        <w:t>ать</w:t>
      </w:r>
      <w:r w:rsidRPr="00B54A31">
        <w:rPr>
          <w:rFonts w:ascii="Calibri" w:hAnsi="Calibri" w:cs="Calibri"/>
          <w:lang w:val="ru-RU"/>
        </w:rPr>
        <w:t xml:space="preserve"> работ</w:t>
      </w:r>
      <w:r>
        <w:rPr>
          <w:rFonts w:ascii="Calibri" w:hAnsi="Calibri" w:cs="Calibri"/>
          <w:lang w:val="ru-RU"/>
        </w:rPr>
        <w:t>ать</w:t>
      </w:r>
      <w:r w:rsidRPr="00B54A31">
        <w:rPr>
          <w:rFonts w:ascii="Calibri" w:hAnsi="Calibri" w:cs="Calibri"/>
          <w:lang w:val="ru-RU"/>
        </w:rPr>
        <w:t xml:space="preserve"> с системой</w:t>
      </w:r>
      <w:r>
        <w:rPr>
          <w:rFonts w:ascii="Calibri" w:hAnsi="Calibri" w:cs="Calibri"/>
          <w:lang w:val="ru-RU"/>
        </w:rPr>
        <w:t xml:space="preserve"> Вы </w:t>
      </w:r>
      <w:r w:rsidRPr="00B54A31">
        <w:rPr>
          <w:rFonts w:ascii="Calibri" w:hAnsi="Calibri" w:cs="Calibri"/>
          <w:lang w:val="ru-RU"/>
        </w:rPr>
        <w:t>долж</w:t>
      </w:r>
      <w:r>
        <w:rPr>
          <w:rFonts w:ascii="Calibri" w:hAnsi="Calibri" w:cs="Calibri"/>
          <w:lang w:val="ru-RU"/>
        </w:rPr>
        <w:t>ны</w:t>
      </w:r>
      <w:r w:rsidRPr="00B54A31">
        <w:rPr>
          <w:rFonts w:ascii="Calibri" w:hAnsi="Calibri" w:cs="Calibri"/>
          <w:lang w:val="ru-RU"/>
        </w:rPr>
        <w:t xml:space="preserve"> ввести логин и пароль. </w:t>
      </w:r>
      <w:r>
        <w:rPr>
          <w:rFonts w:ascii="Calibri" w:hAnsi="Calibri" w:cs="Calibri"/>
          <w:lang w:val="ru-RU"/>
        </w:rPr>
        <w:t>Логин и пароль являются Вашими идентификационными данными, и мы не рекомендуем передавать их другому лицу.</w:t>
      </w:r>
      <w:r w:rsidR="00AF0738"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54144" behindDoc="0" locked="1" layoutInCell="0" allowOverlap="1" wp14:anchorId="3B9F1406" wp14:editId="4CD74D8D">
                <wp:simplePos x="0" y="0"/>
                <wp:positionH relativeFrom="page">
                  <wp:posOffset>767715</wp:posOffset>
                </wp:positionH>
                <wp:positionV relativeFrom="page">
                  <wp:posOffset>231140</wp:posOffset>
                </wp:positionV>
                <wp:extent cx="6588760" cy="10189210"/>
                <wp:effectExtent l="0" t="0" r="0" b="0"/>
                <wp:wrapNone/>
                <wp:docPr id="1896" name="Group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897" name="Rectangle 17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Line 1705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9" name="Line 1706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0" name="Line 1707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1" name="Line 1708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2" name="Line 1709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3" name="Line 1710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4" name="Line 1711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5" name="Line 171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6" name="Line 171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7" name="Line 1714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8" name="Rectangle 1715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1092A" w14:textId="77777777" w:rsidR="005140EF" w:rsidRDefault="005140EF" w:rsidP="00D752E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09" name="Rectangle 1716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9879E" w14:textId="77777777" w:rsidR="005140EF" w:rsidRDefault="005140EF" w:rsidP="00D752E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0" name="Rectangle 1717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49FE0" w14:textId="77777777" w:rsidR="005140EF" w:rsidRDefault="005140EF" w:rsidP="00D752E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1" name="Rectangle 1718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46285F" w14:textId="77777777" w:rsidR="005140EF" w:rsidRDefault="005140EF" w:rsidP="00D752E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3" name="Rectangle 1719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78FBE" w14:textId="77777777" w:rsidR="005140EF" w:rsidRDefault="005140EF" w:rsidP="00D752E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4" name="Rectangle 1720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A22D96" w14:textId="77777777" w:rsidR="005140EF" w:rsidRDefault="005140EF" w:rsidP="00D752E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5" name="Rectangle 1721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BAADB" w14:textId="77777777" w:rsidR="005140EF" w:rsidRPr="0002024B" w:rsidRDefault="005140EF" w:rsidP="00D752EF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6" name="Rectangle 1722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68BD2" w14:textId="77777777" w:rsidR="005140EF" w:rsidRPr="00EB43A3" w:rsidRDefault="005140EF" w:rsidP="00D752EF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067EBF4D" w14:textId="77777777" w:rsidR="005140E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77D8F71" w14:textId="77777777" w:rsidR="005140EF" w:rsidRPr="00F303C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6F4AACF" w14:textId="77777777" w:rsidR="005140EF" w:rsidRDefault="005140EF" w:rsidP="00D752EF"/>
                            <w:p w14:paraId="634988FC" w14:textId="77777777" w:rsidR="005140EF" w:rsidRDefault="005140EF" w:rsidP="00D752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71917D2" w14:textId="77777777" w:rsidR="005140E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8B398D3" w14:textId="77777777" w:rsidR="005140EF" w:rsidRPr="00F303C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CFA9FB5" w14:textId="77777777" w:rsidR="005140EF" w:rsidRDefault="005140EF" w:rsidP="00D752EF"/>
                            <w:p w14:paraId="15CDC06B" w14:textId="77777777" w:rsidR="005140EF" w:rsidRDefault="005140EF" w:rsidP="00D752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15B7E4C" w14:textId="77777777" w:rsidR="005140E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E08F0A3" w14:textId="77777777" w:rsidR="005140EF" w:rsidRPr="00F303C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804A4E9" w14:textId="77777777" w:rsidR="005140EF" w:rsidRDefault="005140EF" w:rsidP="00D752EF"/>
                            <w:p w14:paraId="253756B0" w14:textId="77777777" w:rsidR="005140EF" w:rsidRDefault="005140EF" w:rsidP="00D752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70561D2" w14:textId="77777777" w:rsidR="005140E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486A4DC" w14:textId="77777777" w:rsidR="005140EF" w:rsidRPr="00F303C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C6F5128" w14:textId="77777777" w:rsidR="005140EF" w:rsidRDefault="005140EF" w:rsidP="00D752EF"/>
                            <w:p w14:paraId="15893F14" w14:textId="77777777" w:rsidR="005140EF" w:rsidRDefault="005140EF" w:rsidP="00D752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D45AA0C" w14:textId="77777777" w:rsidR="005140E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49968A7" w14:textId="77777777" w:rsidR="005140EF" w:rsidRPr="00F303C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C507D6D" w14:textId="77777777" w:rsidR="005140EF" w:rsidRDefault="005140EF" w:rsidP="00D752EF"/>
                            <w:p w14:paraId="06E87F44" w14:textId="77777777" w:rsidR="005140EF" w:rsidRDefault="005140EF" w:rsidP="00D752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066FDD1" w14:textId="77777777" w:rsidR="005140E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A23F18D" w14:textId="77777777" w:rsidR="005140EF" w:rsidRPr="00F303C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FF671A9" w14:textId="77777777" w:rsidR="005140EF" w:rsidRDefault="005140EF" w:rsidP="00D752EF"/>
                            <w:p w14:paraId="6C732626" w14:textId="77777777" w:rsidR="005140EF" w:rsidRDefault="005140EF" w:rsidP="00D752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88B8421" w14:textId="77777777" w:rsidR="005140E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B58B749" w14:textId="77777777" w:rsidR="005140EF" w:rsidRPr="00F303C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57C486E" w14:textId="77777777" w:rsidR="005140EF" w:rsidRDefault="005140EF" w:rsidP="00D752EF"/>
                            <w:p w14:paraId="1BF386CB" w14:textId="77777777" w:rsidR="005140EF" w:rsidRDefault="005140EF" w:rsidP="00D752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886E3A0" w14:textId="77777777" w:rsidR="005140E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9D74EB7" w14:textId="77777777" w:rsidR="005140EF" w:rsidRPr="00F303C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3F370EF" w14:textId="77777777" w:rsidR="005140EF" w:rsidRDefault="005140EF" w:rsidP="00D752EF"/>
                            <w:p w14:paraId="5D407257" w14:textId="77777777" w:rsidR="005140EF" w:rsidRDefault="005140EF" w:rsidP="00D752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C6F54A4" w14:textId="77777777" w:rsidR="005140E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60ED3AC" w14:textId="77777777" w:rsidR="005140EF" w:rsidRPr="00F303C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1DB3AE3" w14:textId="77777777" w:rsidR="005140EF" w:rsidRDefault="005140EF" w:rsidP="00D752EF"/>
                            <w:p w14:paraId="726EE24A" w14:textId="77777777" w:rsidR="005140EF" w:rsidRDefault="005140EF" w:rsidP="00D752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2EC2A32" w14:textId="77777777" w:rsidR="005140E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91B76A3" w14:textId="77777777" w:rsidR="005140EF" w:rsidRPr="00F303C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DA32715" w14:textId="77777777" w:rsidR="005140EF" w:rsidRDefault="005140EF" w:rsidP="00D752EF"/>
                            <w:p w14:paraId="471EF844" w14:textId="77777777" w:rsidR="005140EF" w:rsidRDefault="005140EF" w:rsidP="00D752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A2725EB" w14:textId="77777777" w:rsidR="005140E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AE65A5A" w14:textId="77777777" w:rsidR="005140EF" w:rsidRPr="00F303C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224E818" w14:textId="77777777" w:rsidR="005140EF" w:rsidRDefault="005140EF" w:rsidP="00D752EF"/>
                            <w:p w14:paraId="2CE89971" w14:textId="77777777" w:rsidR="005140EF" w:rsidRDefault="005140EF" w:rsidP="00D752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2534AC8" w14:textId="77777777" w:rsidR="005140E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068C67B" w14:textId="77777777" w:rsidR="005140EF" w:rsidRPr="00F303C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E931ED8" w14:textId="77777777" w:rsidR="005140EF" w:rsidRDefault="005140EF" w:rsidP="00D752EF"/>
                            <w:p w14:paraId="7D132D37" w14:textId="77777777" w:rsidR="005140EF" w:rsidRDefault="005140EF" w:rsidP="00D752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3BAA305" w14:textId="77777777" w:rsidR="005140E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A0CE364" w14:textId="77777777" w:rsidR="005140EF" w:rsidRPr="00F303C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B7C2E60" w14:textId="77777777" w:rsidR="005140EF" w:rsidRDefault="005140EF" w:rsidP="00D752EF"/>
                            <w:p w14:paraId="560BD172" w14:textId="77777777" w:rsidR="005140EF" w:rsidRDefault="005140EF" w:rsidP="00D752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E6EE193" w14:textId="77777777" w:rsidR="005140E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ED0921B" w14:textId="77777777" w:rsidR="005140EF" w:rsidRPr="00F303C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281D725" w14:textId="77777777" w:rsidR="005140EF" w:rsidRDefault="005140EF" w:rsidP="00D752EF"/>
                            <w:p w14:paraId="0A278F45" w14:textId="77777777" w:rsidR="005140EF" w:rsidRDefault="005140EF" w:rsidP="00D752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AB001F7" w14:textId="77777777" w:rsidR="005140E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D48278A" w14:textId="77777777" w:rsidR="005140EF" w:rsidRPr="00F303C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421A590" w14:textId="77777777" w:rsidR="005140EF" w:rsidRDefault="005140EF" w:rsidP="00D752EF"/>
                            <w:p w14:paraId="69D94347" w14:textId="77777777" w:rsidR="005140EF" w:rsidRDefault="005140EF" w:rsidP="00D752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EF6DCF3" w14:textId="77777777" w:rsidR="005140E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872E2A" w14:textId="77777777" w:rsidR="005140EF" w:rsidRPr="00F303CF" w:rsidRDefault="005140EF" w:rsidP="00D752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F1406" id="Group 1703" o:spid="_x0000_s1106" style="position:absolute;left:0;text-align:left;margin-left:60.45pt;margin-top:18.2pt;width:518.8pt;height:802.3pt;z-index:2516541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" o:allowincell="f">
                <v:rect id="Rectangle 1704" o:spid="_x0000_s11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" filled="f" strokeweight="2pt"/>
                <v:line id="Line 1705" o:spid="_x0000_s11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" strokeweight="2pt"/>
                <v:line id="Line 1706" o:spid="_x0000_s11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1Xh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Z/M5&#10;fL8JJ8jVBwAA//8DAFBLAQItABQABgAIAAAAIQDb4fbL7gAAAIUBAAATAAAAAAAAAAAAAAAAAAAA&#10;AABbQ29udGVudF9UeXBlc10ueG1sUEsBAi0AFAAGAAgAAAAhAFr0LFu/AAAAFQEAAAsAAAAAAAAA&#10;AAAAAAAAHwEAAF9yZWxzLy5yZWxzUEsBAi0AFAAGAAgAAAAhAM43VeG+AAAA3QAAAA8AAAAAAAAA&#10;AAAAAAAABwIAAGRycy9kb3ducmV2LnhtbFBLBQYAAAAAAwADALcAAADyAgAAAAA=&#10;" strokeweight="2pt"/>
                <v:line id="Line 1707" o:spid="_x0000_s11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" strokeweight="2pt"/>
                <v:line id="Line 1708" o:spid="_x0000_s11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sP9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9EI&#10;vt+EE+TqAwAA//8DAFBLAQItABQABgAIAAAAIQDb4fbL7gAAAIUBAAATAAAAAAAAAAAAAAAAAAAA&#10;AABbQ29udGVudF9UeXBlc10ueG1sUEsBAi0AFAAGAAgAAAAhAFr0LFu/AAAAFQEAAAsAAAAAAAAA&#10;AAAAAAAAHwEAAF9yZWxzLy5yZWxzUEsBAi0AFAAGAAgAAAAhAK6qw/2+AAAA3QAAAA8AAAAAAAAA&#10;AAAAAAAABwIAAGRycy9kb3ducmV2LnhtbFBLBQYAAAAAAwADALcAAADyAgAAAAA=&#10;" strokeweight="2pt"/>
                <v:line id="Line 1709" o:spid="_x0000_s11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2K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9EY&#10;vt+EE+TqAwAA//8DAFBLAQItABQABgAIAAAAIQDb4fbL7gAAAIUBAAATAAAAAAAAAAAAAAAAAAAA&#10;AABbQ29udGVudF9UeXBlc10ueG1sUEsBAi0AFAAGAAgAAAAhAFr0LFu/AAAAFQEAAAsAAAAAAAAA&#10;AAAAAAAAHwEAAF9yZWxzLy5yZWxzUEsBAi0AFAAGAAgAAAAhAF54XYq+AAAA3QAAAA8AAAAAAAAA&#10;AAAAAAAABwIAAGRycy9kb3ducmV2LnhtbFBLBQYAAAAAAwADALcAAADyAgAAAAA=&#10;" strokeweight="2pt"/>
                <v:line id="Line 1710" o:spid="_x0000_s11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" strokeweight="2pt"/>
                <v:line id="Line 1711" o:spid="_x0000_s11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" strokeweight="2pt"/>
                <v:line id="Line 1712" o:spid="_x0000_s11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" strokeweight="1pt"/>
                <v:line id="Line 1713" o:spid="_x0000_s11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1uJ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59EU&#10;vt+EE+TqAwAA//8DAFBLAQItABQABgAIAAAAIQDb4fbL7gAAAIUBAAATAAAAAAAAAAAAAAAAAAAA&#10;AABbQ29udGVudF9UeXBlc10ueG1sUEsBAi0AFAAGAAgAAAAhAFr0LFu/AAAAFQEAAAsAAAAAAAAA&#10;AAAAAAAAHwEAAF9yZWxzLy5yZWxzUEsBAi0AFAAGAAgAAAAhACFDW4m+AAAA3QAAAA8AAAAAAAAA&#10;AAAAAAAABwIAAGRycy9kb3ducmV2LnhtbFBLBQYAAAAAAwADALcAAADyAgAAAAA=&#10;" strokeweight="2pt"/>
                <v:line id="Line 1714" o:spid="_x0000_s11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" strokeweight="1pt"/>
                <v:rect id="Rectangle 1715" o:spid="_x0000_s11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" filled="f" stroked="f" strokeweight=".25pt">
                  <v:textbox inset="1pt,1pt,1pt,1pt">
                    <w:txbxContent>
                      <w:p w14:paraId="7531092A" w14:textId="77777777" w:rsidR="005140EF" w:rsidRDefault="005140EF" w:rsidP="00D752E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16" o:spid="_x0000_s11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" filled="f" stroked="f" strokeweight=".25pt">
                  <v:textbox inset="1pt,1pt,1pt,1pt">
                    <w:txbxContent>
                      <w:p w14:paraId="7539879E" w14:textId="77777777" w:rsidR="005140EF" w:rsidRDefault="005140EF" w:rsidP="00D752E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717" o:spid="_x0000_s11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" filled="f" stroked="f" strokeweight=".25pt">
                  <v:textbox inset="1pt,1pt,1pt,1pt">
                    <w:txbxContent>
                      <w:p w14:paraId="3B149FE0" w14:textId="77777777" w:rsidR="005140EF" w:rsidRDefault="005140EF" w:rsidP="00D752E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718" o:spid="_x0000_s11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" filled="f" stroked="f" strokeweight=".25pt">
                  <v:textbox inset="1pt,1pt,1pt,1pt">
                    <w:txbxContent>
                      <w:p w14:paraId="2146285F" w14:textId="77777777" w:rsidR="005140EF" w:rsidRDefault="005140EF" w:rsidP="00D752E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719" o:spid="_x0000_s11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" filled="f" stroked="f" strokeweight=".25pt">
                  <v:textbox inset="1pt,1pt,1pt,1pt">
                    <w:txbxContent>
                      <w:p w14:paraId="1B878FBE" w14:textId="77777777" w:rsidR="005140EF" w:rsidRDefault="005140EF" w:rsidP="00D752E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720" o:spid="_x0000_s11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" filled="f" stroked="f" strokeweight=".25pt">
                  <v:textbox inset="1pt,1pt,1pt,1pt">
                    <w:txbxContent>
                      <w:p w14:paraId="3AA22D96" w14:textId="77777777" w:rsidR="005140EF" w:rsidRDefault="005140EF" w:rsidP="00D752E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721" o:spid="_x0000_s11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" filled="f" stroked="f" strokeweight=".25pt">
                  <v:textbox inset="1pt,1pt,1pt,1pt">
                    <w:txbxContent>
                      <w:p w14:paraId="7ABBAADB" w14:textId="77777777" w:rsidR="005140EF" w:rsidRPr="0002024B" w:rsidRDefault="005140EF" w:rsidP="00D752EF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722" o:spid="_x0000_s11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" filled="f" stroked="f" strokeweight=".25pt">
                  <v:textbox inset="1pt,1pt,1pt,1pt">
                    <w:txbxContent>
                      <w:p w14:paraId="0C968BD2" w14:textId="77777777" w:rsidR="005140EF" w:rsidRPr="00EB43A3" w:rsidRDefault="005140EF" w:rsidP="00D752EF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067EBF4D" w14:textId="77777777" w:rsidR="005140E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77D8F71" w14:textId="77777777" w:rsidR="005140EF" w:rsidRPr="00F303C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6F4AACF" w14:textId="77777777" w:rsidR="005140EF" w:rsidRDefault="005140EF" w:rsidP="00D752EF"/>
                      <w:p w14:paraId="634988FC" w14:textId="77777777" w:rsidR="005140EF" w:rsidRDefault="005140EF" w:rsidP="00D752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71917D2" w14:textId="77777777" w:rsidR="005140E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8B398D3" w14:textId="77777777" w:rsidR="005140EF" w:rsidRPr="00F303C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CFA9FB5" w14:textId="77777777" w:rsidR="005140EF" w:rsidRDefault="005140EF" w:rsidP="00D752EF"/>
                      <w:p w14:paraId="15CDC06B" w14:textId="77777777" w:rsidR="005140EF" w:rsidRDefault="005140EF" w:rsidP="00D752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15B7E4C" w14:textId="77777777" w:rsidR="005140E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E08F0A3" w14:textId="77777777" w:rsidR="005140EF" w:rsidRPr="00F303C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804A4E9" w14:textId="77777777" w:rsidR="005140EF" w:rsidRDefault="005140EF" w:rsidP="00D752EF"/>
                      <w:p w14:paraId="253756B0" w14:textId="77777777" w:rsidR="005140EF" w:rsidRDefault="005140EF" w:rsidP="00D752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70561D2" w14:textId="77777777" w:rsidR="005140E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486A4DC" w14:textId="77777777" w:rsidR="005140EF" w:rsidRPr="00F303C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C6F5128" w14:textId="77777777" w:rsidR="005140EF" w:rsidRDefault="005140EF" w:rsidP="00D752EF"/>
                      <w:p w14:paraId="15893F14" w14:textId="77777777" w:rsidR="005140EF" w:rsidRDefault="005140EF" w:rsidP="00D752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D45AA0C" w14:textId="77777777" w:rsidR="005140E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49968A7" w14:textId="77777777" w:rsidR="005140EF" w:rsidRPr="00F303C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C507D6D" w14:textId="77777777" w:rsidR="005140EF" w:rsidRDefault="005140EF" w:rsidP="00D752EF"/>
                      <w:p w14:paraId="06E87F44" w14:textId="77777777" w:rsidR="005140EF" w:rsidRDefault="005140EF" w:rsidP="00D752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066FDD1" w14:textId="77777777" w:rsidR="005140E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A23F18D" w14:textId="77777777" w:rsidR="005140EF" w:rsidRPr="00F303C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FF671A9" w14:textId="77777777" w:rsidR="005140EF" w:rsidRDefault="005140EF" w:rsidP="00D752EF"/>
                      <w:p w14:paraId="6C732626" w14:textId="77777777" w:rsidR="005140EF" w:rsidRDefault="005140EF" w:rsidP="00D752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88B8421" w14:textId="77777777" w:rsidR="005140E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B58B749" w14:textId="77777777" w:rsidR="005140EF" w:rsidRPr="00F303C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57C486E" w14:textId="77777777" w:rsidR="005140EF" w:rsidRDefault="005140EF" w:rsidP="00D752EF"/>
                      <w:p w14:paraId="1BF386CB" w14:textId="77777777" w:rsidR="005140EF" w:rsidRDefault="005140EF" w:rsidP="00D752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886E3A0" w14:textId="77777777" w:rsidR="005140E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9D74EB7" w14:textId="77777777" w:rsidR="005140EF" w:rsidRPr="00F303C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3F370EF" w14:textId="77777777" w:rsidR="005140EF" w:rsidRDefault="005140EF" w:rsidP="00D752EF"/>
                      <w:p w14:paraId="5D407257" w14:textId="77777777" w:rsidR="005140EF" w:rsidRDefault="005140EF" w:rsidP="00D752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C6F54A4" w14:textId="77777777" w:rsidR="005140E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60ED3AC" w14:textId="77777777" w:rsidR="005140EF" w:rsidRPr="00F303C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1DB3AE3" w14:textId="77777777" w:rsidR="005140EF" w:rsidRDefault="005140EF" w:rsidP="00D752EF"/>
                      <w:p w14:paraId="726EE24A" w14:textId="77777777" w:rsidR="005140EF" w:rsidRDefault="005140EF" w:rsidP="00D752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2EC2A32" w14:textId="77777777" w:rsidR="005140E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91B76A3" w14:textId="77777777" w:rsidR="005140EF" w:rsidRPr="00F303C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DA32715" w14:textId="77777777" w:rsidR="005140EF" w:rsidRDefault="005140EF" w:rsidP="00D752EF"/>
                      <w:p w14:paraId="471EF844" w14:textId="77777777" w:rsidR="005140EF" w:rsidRDefault="005140EF" w:rsidP="00D752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A2725EB" w14:textId="77777777" w:rsidR="005140E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AE65A5A" w14:textId="77777777" w:rsidR="005140EF" w:rsidRPr="00F303C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224E818" w14:textId="77777777" w:rsidR="005140EF" w:rsidRDefault="005140EF" w:rsidP="00D752EF"/>
                      <w:p w14:paraId="2CE89971" w14:textId="77777777" w:rsidR="005140EF" w:rsidRDefault="005140EF" w:rsidP="00D752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2534AC8" w14:textId="77777777" w:rsidR="005140E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068C67B" w14:textId="77777777" w:rsidR="005140EF" w:rsidRPr="00F303C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E931ED8" w14:textId="77777777" w:rsidR="005140EF" w:rsidRDefault="005140EF" w:rsidP="00D752EF"/>
                      <w:p w14:paraId="7D132D37" w14:textId="77777777" w:rsidR="005140EF" w:rsidRDefault="005140EF" w:rsidP="00D752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3BAA305" w14:textId="77777777" w:rsidR="005140E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A0CE364" w14:textId="77777777" w:rsidR="005140EF" w:rsidRPr="00F303C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B7C2E60" w14:textId="77777777" w:rsidR="005140EF" w:rsidRDefault="005140EF" w:rsidP="00D752EF"/>
                      <w:p w14:paraId="560BD172" w14:textId="77777777" w:rsidR="005140EF" w:rsidRDefault="005140EF" w:rsidP="00D752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E6EE193" w14:textId="77777777" w:rsidR="005140E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ED0921B" w14:textId="77777777" w:rsidR="005140EF" w:rsidRPr="00F303C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281D725" w14:textId="77777777" w:rsidR="005140EF" w:rsidRDefault="005140EF" w:rsidP="00D752EF"/>
                      <w:p w14:paraId="0A278F45" w14:textId="77777777" w:rsidR="005140EF" w:rsidRDefault="005140EF" w:rsidP="00D752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AB001F7" w14:textId="77777777" w:rsidR="005140E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D48278A" w14:textId="77777777" w:rsidR="005140EF" w:rsidRPr="00F303C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421A590" w14:textId="77777777" w:rsidR="005140EF" w:rsidRDefault="005140EF" w:rsidP="00D752EF"/>
                      <w:p w14:paraId="69D94347" w14:textId="77777777" w:rsidR="005140EF" w:rsidRDefault="005140EF" w:rsidP="00D752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EF6DCF3" w14:textId="77777777" w:rsidR="005140E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872E2A" w14:textId="77777777" w:rsidR="005140EF" w:rsidRPr="00F303CF" w:rsidRDefault="005140EF" w:rsidP="00D752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06A4346B" w14:textId="63CEAD3C" w:rsidR="005B17AF" w:rsidRDefault="0007625F" w:rsidP="0007625F">
      <w:pPr>
        <w:ind w:firstLine="709"/>
        <w:rPr>
          <w:rFonts w:ascii="Calibri" w:hAnsi="Calibri" w:cs="Calibri"/>
          <w:lang w:val="ru-RU"/>
        </w:rPr>
      </w:pPr>
      <w:r w:rsidRPr="00815C7F">
        <w:rPr>
          <w:rFonts w:ascii="Calibri" w:hAnsi="Calibri" w:cs="Calibri"/>
          <w:lang w:val="ru-RU"/>
        </w:rPr>
        <w:t xml:space="preserve">После входа в программу </w:t>
      </w:r>
      <w:r w:rsidR="005F100D">
        <w:rPr>
          <w:rFonts w:ascii="Calibri" w:hAnsi="Calibri" w:cs="Calibri"/>
          <w:lang w:val="ru-RU"/>
        </w:rPr>
        <w:t>откроется</w:t>
      </w:r>
      <w:r w:rsidRPr="00815C7F">
        <w:rPr>
          <w:rFonts w:ascii="Calibri" w:hAnsi="Calibri" w:cs="Calibri"/>
          <w:lang w:val="ru-RU"/>
        </w:rPr>
        <w:t xml:space="preserve"> экран работы с пациентом, на котором </w:t>
      </w:r>
      <w:r w:rsidR="005F100D">
        <w:rPr>
          <w:rFonts w:ascii="Calibri" w:hAnsi="Calibri" w:cs="Calibri"/>
          <w:lang w:val="ru-RU"/>
        </w:rPr>
        <w:t>Вы</w:t>
      </w:r>
      <w:r w:rsidRPr="00815C7F">
        <w:rPr>
          <w:rFonts w:ascii="Calibri" w:hAnsi="Calibri" w:cs="Calibri"/>
          <w:lang w:val="ru-RU"/>
        </w:rPr>
        <w:t xml:space="preserve"> должны по параметрам поиска идентифицировать пациента. Идентификация может проходить по набору разных параметров (ФИО, дата рождения, номер полиса, номер паспорта), а также с использованием ЕКП</w:t>
      </w:r>
      <w:r w:rsidR="0054702F" w:rsidRPr="00815C7F">
        <w:rPr>
          <w:rFonts w:ascii="Calibri" w:hAnsi="Calibri" w:cs="Calibri"/>
          <w:lang w:val="ru-RU"/>
        </w:rPr>
        <w:t>,</w:t>
      </w:r>
      <w:r w:rsidR="0094589F" w:rsidRPr="00815C7F">
        <w:rPr>
          <w:rFonts w:ascii="Calibri" w:hAnsi="Calibri" w:cs="Calibri"/>
          <w:lang w:val="ru-RU"/>
        </w:rPr>
        <w:t xml:space="preserve"> как чтением данных с карты, так и с использованием </w:t>
      </w:r>
      <w:r w:rsidR="0094589F" w:rsidRPr="00815C7F">
        <w:rPr>
          <w:rFonts w:ascii="Calibri" w:hAnsi="Calibri" w:cs="Calibri"/>
          <w:lang w:val="en-US"/>
        </w:rPr>
        <w:t>online</w:t>
      </w:r>
      <w:r w:rsidR="00996619" w:rsidRPr="00815C7F">
        <w:rPr>
          <w:rFonts w:ascii="Calibri" w:hAnsi="Calibri" w:cs="Calibri"/>
          <w:lang w:val="ru-RU"/>
        </w:rPr>
        <w:t>-</w:t>
      </w:r>
      <w:r w:rsidR="0094589F" w:rsidRPr="00815C7F">
        <w:rPr>
          <w:rFonts w:ascii="Calibri" w:hAnsi="Calibri" w:cs="Calibri"/>
          <w:lang w:val="ru-RU"/>
        </w:rPr>
        <w:t>сервиса</w:t>
      </w:r>
      <w:r w:rsidRPr="00815C7F">
        <w:rPr>
          <w:rFonts w:ascii="Calibri" w:hAnsi="Calibri" w:cs="Calibri"/>
          <w:lang w:val="ru-RU"/>
        </w:rPr>
        <w:t>.</w:t>
      </w:r>
    </w:p>
    <w:p w14:paraId="0AD8BA15" w14:textId="77777777" w:rsidR="00AB4742" w:rsidRPr="00815C7F" w:rsidRDefault="00AB4742" w:rsidP="0007625F">
      <w:pPr>
        <w:ind w:firstLine="709"/>
        <w:rPr>
          <w:rFonts w:ascii="Calibri" w:hAnsi="Calibri" w:cs="Calibri"/>
          <w:lang w:val="ru-RU"/>
        </w:rPr>
      </w:pPr>
    </w:p>
    <w:p w14:paraId="53D909E6" w14:textId="29644F7F" w:rsidR="00A91839" w:rsidRPr="00815C7F" w:rsidRDefault="00AF0738" w:rsidP="0007625F">
      <w:pPr>
        <w:ind w:firstLine="709"/>
        <w:rPr>
          <w:rFonts w:ascii="Calibri" w:hAnsi="Calibri" w:cs="Calibri"/>
          <w:i/>
          <w:sz w:val="24"/>
          <w:lang w:val="ru-RU"/>
        </w:rPr>
      </w:pP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46976" behindDoc="0" locked="0" layoutInCell="1" allowOverlap="1" wp14:anchorId="60CFF315" wp14:editId="3454844D">
            <wp:simplePos x="0" y="0"/>
            <wp:positionH relativeFrom="column">
              <wp:posOffset>10160</wp:posOffset>
            </wp:positionH>
            <wp:positionV relativeFrom="paragraph">
              <wp:posOffset>34925</wp:posOffset>
            </wp:positionV>
            <wp:extent cx="5934075" cy="2676525"/>
            <wp:effectExtent l="0" t="0" r="0" b="0"/>
            <wp:wrapNone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DA6E1" w14:textId="7F6FFAEE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4BD7D5E9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3236331F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6454002E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0597CF56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2BF9DBED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2B76EA17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0BFF49C7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5BBE0D77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25177496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0FE0569E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2C67A0C0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1E8EA5D1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617C0204" w14:textId="77777777" w:rsidR="00A91839" w:rsidRPr="00815C7F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426E4FFB" w14:textId="77777777" w:rsidR="00A91839" w:rsidRPr="00815C7F" w:rsidRDefault="00A91839" w:rsidP="007E0499">
      <w:pPr>
        <w:ind w:firstLine="709"/>
        <w:rPr>
          <w:rFonts w:ascii="Calibri" w:hAnsi="Calibri" w:cs="Calibri"/>
          <w:szCs w:val="28"/>
          <w:lang w:val="ru-RU"/>
        </w:rPr>
      </w:pPr>
    </w:p>
    <w:p w14:paraId="4303A081" w14:textId="59065FB5" w:rsidR="009C692A" w:rsidRPr="00815C7F" w:rsidRDefault="00590285" w:rsidP="009C692A">
      <w:pPr>
        <w:ind w:firstLine="709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6192" behindDoc="0" locked="0" layoutInCell="1" allowOverlap="1" wp14:anchorId="035A8742" wp14:editId="03ABAEBF">
            <wp:simplePos x="0" y="0"/>
            <wp:positionH relativeFrom="column">
              <wp:posOffset>4633141</wp:posOffset>
            </wp:positionH>
            <wp:positionV relativeFrom="paragraph">
              <wp:posOffset>1098550</wp:posOffset>
            </wp:positionV>
            <wp:extent cx="228600" cy="228600"/>
            <wp:effectExtent l="0" t="0" r="0" b="0"/>
            <wp:wrapNone/>
            <wp:docPr id="1804" name="Рисунок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92A" w:rsidRPr="00815C7F">
        <w:rPr>
          <w:rFonts w:ascii="Calibri" w:hAnsi="Calibri" w:cs="Calibri"/>
          <w:szCs w:val="28"/>
          <w:lang w:val="ru-RU"/>
        </w:rPr>
        <w:t xml:space="preserve">Когда пациент будет найден, в МИС </w:t>
      </w:r>
      <w:r w:rsidR="0094161C">
        <w:rPr>
          <w:rFonts w:ascii="Calibri" w:hAnsi="Calibri" w:cs="Calibri"/>
          <w:szCs w:val="28"/>
          <w:lang w:val="ru-RU"/>
        </w:rPr>
        <w:t>будет</w:t>
      </w:r>
      <w:r w:rsidR="009C692A" w:rsidRPr="00815C7F">
        <w:rPr>
          <w:rFonts w:ascii="Calibri" w:hAnsi="Calibri" w:cs="Calibri"/>
          <w:szCs w:val="28"/>
          <w:lang w:val="ru-RU"/>
        </w:rPr>
        <w:t xml:space="preserve"> автоматически подгружена информация из ТФОМС ЕИС.ЛПУ (интеграция с сервисами ТФОМС). </w:t>
      </w:r>
      <w:r w:rsidR="0094161C">
        <w:rPr>
          <w:rFonts w:ascii="Calibri" w:hAnsi="Calibri" w:cs="Calibri"/>
          <w:szCs w:val="28"/>
          <w:lang w:val="ru-RU"/>
        </w:rPr>
        <w:t>Станет доступна</w:t>
      </w:r>
      <w:r w:rsidR="009C692A" w:rsidRPr="00815C7F">
        <w:rPr>
          <w:rFonts w:ascii="Calibri" w:hAnsi="Calibri" w:cs="Calibri"/>
          <w:szCs w:val="28"/>
          <w:lang w:val="ru-RU"/>
        </w:rPr>
        <w:t xml:space="preserve"> информация об актуальности полиса пациента и прикреплении его в МУ. </w:t>
      </w:r>
      <w:r w:rsidR="005C5884">
        <w:rPr>
          <w:rFonts w:ascii="Calibri" w:hAnsi="Calibri" w:cs="Calibri"/>
          <w:szCs w:val="28"/>
          <w:lang w:val="ru-RU"/>
        </w:rPr>
        <w:t>Возможно</w:t>
      </w:r>
      <w:r w:rsidR="009C692A" w:rsidRPr="00815C7F">
        <w:rPr>
          <w:rFonts w:ascii="Calibri" w:hAnsi="Calibri" w:cs="Calibri"/>
          <w:szCs w:val="28"/>
          <w:lang w:val="ru-RU"/>
        </w:rPr>
        <w:t xml:space="preserve"> просмотреть боле подробную информацию о поликлинических отделениях, куда прикреплен пациент по разным категориям (стоматология, КВД, травма).</w:t>
      </w:r>
      <w:r w:rsidR="00CD1006">
        <w:rPr>
          <w:rFonts w:ascii="Calibri" w:hAnsi="Calibri" w:cs="Calibri"/>
          <w:szCs w:val="28"/>
          <w:lang w:val="ru-RU"/>
        </w:rPr>
        <w:t xml:space="preserve"> Для этого надо нажать на пиктограмму        .</w:t>
      </w:r>
      <w:r w:rsidR="009C692A" w:rsidRPr="00815C7F">
        <w:rPr>
          <w:rFonts w:ascii="Calibri" w:hAnsi="Calibri" w:cs="Calibri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0F044FE" w14:textId="23FE1F8B" w:rsidR="0094589F" w:rsidRPr="00815C7F" w:rsidRDefault="00A357FC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57216" behindDoc="0" locked="0" layoutInCell="1" allowOverlap="1" wp14:anchorId="1AB3535C" wp14:editId="1DBAE7E0">
            <wp:simplePos x="0" y="0"/>
            <wp:positionH relativeFrom="column">
              <wp:posOffset>207736</wp:posOffset>
            </wp:positionH>
            <wp:positionV relativeFrom="paragraph">
              <wp:posOffset>168910</wp:posOffset>
            </wp:positionV>
            <wp:extent cx="5364480" cy="2750820"/>
            <wp:effectExtent l="0" t="0" r="0" b="0"/>
            <wp:wrapNone/>
            <wp:docPr id="1805" name="Рисунок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275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398DE" w14:textId="121B0091" w:rsidR="0094589F" w:rsidRPr="00815C7F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55C5943" w14:textId="77777777" w:rsidR="0094589F" w:rsidRPr="00815C7F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2D9264C" w14:textId="77777777" w:rsidR="0094589F" w:rsidRPr="00815C7F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F9F0BF9" w14:textId="77777777" w:rsidR="0094589F" w:rsidRPr="00815C7F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39B2B8C" w14:textId="77777777" w:rsidR="0094589F" w:rsidRPr="00815C7F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2E25668" w14:textId="77777777" w:rsidR="0094589F" w:rsidRPr="00815C7F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0197E45" w14:textId="77777777" w:rsidR="0094589F" w:rsidRPr="00815C7F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E9E506E" w14:textId="77777777" w:rsidR="007E0499" w:rsidRPr="00815C7F" w:rsidRDefault="007E0499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5C228B9" w14:textId="77777777" w:rsidR="009C692A" w:rsidRPr="00815C7F" w:rsidRDefault="009C692A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4A0F1C4" w14:textId="77777777" w:rsidR="009C692A" w:rsidRPr="00815C7F" w:rsidRDefault="009C692A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D67944B" w14:textId="77777777" w:rsidR="009C692A" w:rsidRPr="00815C7F" w:rsidRDefault="009C692A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1ACD27D" w14:textId="6BDE8809" w:rsidR="009C692A" w:rsidRPr="00815C7F" w:rsidRDefault="00AF0738" w:rsidP="00AD5E79">
      <w:pPr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 wp14:anchorId="3BE48A9C" wp14:editId="0B16F20E">
            <wp:simplePos x="0" y="0"/>
            <wp:positionH relativeFrom="column">
              <wp:posOffset>2650581</wp:posOffset>
            </wp:positionH>
            <wp:positionV relativeFrom="paragraph">
              <wp:posOffset>447494</wp:posOffset>
            </wp:positionV>
            <wp:extent cx="217170" cy="217170"/>
            <wp:effectExtent l="0" t="0" r="0" b="0"/>
            <wp:wrapNone/>
            <wp:docPr id="1806" name="Рисунок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E79">
        <w:rPr>
          <w:rFonts w:ascii="Calibri" w:hAnsi="Calibri" w:cs="Calibri"/>
          <w:szCs w:val="28"/>
          <w:lang w:val="ru-RU"/>
        </w:rPr>
        <w:t xml:space="preserve">           </w:t>
      </w:r>
      <w:r w:rsidR="005B17AF" w:rsidRPr="00815C7F">
        <w:rPr>
          <w:rFonts w:ascii="Calibri" w:hAnsi="Calibri" w:cs="Calibri"/>
          <w:szCs w:val="28"/>
          <w:lang w:val="ru-RU"/>
        </w:rPr>
        <w:t xml:space="preserve">После нахождения пациента для перехода </w:t>
      </w:r>
      <w:r w:rsidR="00F12E21" w:rsidRPr="00815C7F">
        <w:rPr>
          <w:rFonts w:ascii="Calibri" w:hAnsi="Calibri" w:cs="Calibri"/>
          <w:szCs w:val="28"/>
          <w:lang w:val="ru-RU"/>
        </w:rPr>
        <w:t xml:space="preserve">в режим </w:t>
      </w:r>
      <w:r w:rsidR="009C692A" w:rsidRPr="00815C7F">
        <w:rPr>
          <w:rFonts w:ascii="Calibri" w:hAnsi="Calibri" w:cs="Calibri"/>
          <w:szCs w:val="28"/>
          <w:lang w:val="ru-RU"/>
        </w:rPr>
        <w:t xml:space="preserve">выдачи направления на сдачу биоматериала </w:t>
      </w:r>
      <w:r w:rsidR="00193F1B">
        <w:rPr>
          <w:rFonts w:ascii="Calibri" w:hAnsi="Calibri" w:cs="Calibri"/>
          <w:szCs w:val="28"/>
          <w:lang w:val="ru-RU"/>
        </w:rPr>
        <w:t>Вам необходимо</w:t>
      </w:r>
      <w:r w:rsidR="009C692A" w:rsidRPr="00815C7F">
        <w:rPr>
          <w:rFonts w:ascii="Calibri" w:hAnsi="Calibri" w:cs="Calibri"/>
          <w:szCs w:val="28"/>
          <w:lang w:val="ru-RU"/>
        </w:rPr>
        <w:t xml:space="preserve"> выбрать соответствующую очеред</w:t>
      </w:r>
      <w:r w:rsidR="00AE1DAF">
        <w:rPr>
          <w:rFonts w:ascii="Calibri" w:hAnsi="Calibri" w:cs="Calibri"/>
          <w:szCs w:val="28"/>
          <w:lang w:val="ru-RU"/>
        </w:rPr>
        <w:t>ь</w:t>
      </w:r>
      <w:r w:rsidR="009C692A" w:rsidRPr="00815C7F">
        <w:rPr>
          <w:rFonts w:ascii="Calibri" w:hAnsi="Calibri" w:cs="Calibri"/>
          <w:szCs w:val="28"/>
          <w:lang w:val="ru-RU"/>
        </w:rPr>
        <w:t xml:space="preserve"> и в ней нажать пиктограмму </w:t>
      </w:r>
      <w:r w:rsidR="00AE1DAF">
        <w:rPr>
          <w:rFonts w:ascii="Calibri" w:hAnsi="Calibri" w:cs="Calibri"/>
          <w:szCs w:val="28"/>
          <w:lang w:val="ru-RU"/>
        </w:rPr>
        <w:t xml:space="preserve">       .</w:t>
      </w:r>
    </w:p>
    <w:p w14:paraId="059DC83F" w14:textId="474072C2" w:rsidR="009C692A" w:rsidRPr="00815C7F" w:rsidRDefault="00AF073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68480" behindDoc="0" locked="1" layoutInCell="0" allowOverlap="1" wp14:anchorId="3B9F1406" wp14:editId="7CDD5B65">
                <wp:simplePos x="0" y="0"/>
                <wp:positionH relativeFrom="page">
                  <wp:posOffset>735965</wp:posOffset>
                </wp:positionH>
                <wp:positionV relativeFrom="page">
                  <wp:posOffset>166370</wp:posOffset>
                </wp:positionV>
                <wp:extent cx="6588760" cy="10189210"/>
                <wp:effectExtent l="0" t="0" r="0" b="0"/>
                <wp:wrapNone/>
                <wp:docPr id="1874" name="Group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875" name="Rectangle 19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Line 1977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7" name="Line 1978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8" name="Line 1979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9" name="Line 1980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0" name="Line 1981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1" name="Line 1982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2" name="Line 1983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3" name="Line 1984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4" name="Line 1985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5" name="Line 1986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6" name="Rectangle 1987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0306B" w14:textId="77777777" w:rsidR="005140EF" w:rsidRDefault="005140EF" w:rsidP="00A87E6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7" name="Rectangle 1988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E3AA9" w14:textId="77777777" w:rsidR="005140EF" w:rsidRDefault="005140EF" w:rsidP="00A87E6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8" name="Rectangle 1989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8D2B4D" w14:textId="77777777" w:rsidR="005140EF" w:rsidRDefault="005140EF" w:rsidP="00A87E6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91" name="Rectangle 1990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32BE0" w14:textId="77777777" w:rsidR="005140EF" w:rsidRDefault="005140EF" w:rsidP="00A87E6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92" name="Rectangle 1991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76F070" w14:textId="77777777" w:rsidR="005140EF" w:rsidRDefault="005140EF" w:rsidP="00A87E6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93" name="Rectangle 1992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2DE25" w14:textId="77777777" w:rsidR="005140EF" w:rsidRDefault="005140EF" w:rsidP="00A87E6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94" name="Rectangle 1993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40E2AB" w14:textId="77777777" w:rsidR="005140EF" w:rsidRPr="0002024B" w:rsidRDefault="005140EF" w:rsidP="00A87E61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95" name="Rectangle 1994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4A0ED" w14:textId="77777777" w:rsidR="005140EF" w:rsidRPr="00EB43A3" w:rsidRDefault="005140EF" w:rsidP="00A87E61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0FDE5FAB" w14:textId="77777777" w:rsidR="005140E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108E61B" w14:textId="77777777" w:rsidR="005140EF" w:rsidRPr="00F303C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D70827C" w14:textId="77777777" w:rsidR="005140EF" w:rsidRDefault="005140EF" w:rsidP="00A87E61"/>
                            <w:p w14:paraId="504A9F5F" w14:textId="77777777" w:rsidR="005140EF" w:rsidRDefault="005140EF" w:rsidP="00A87E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9D0CE8F" w14:textId="77777777" w:rsidR="005140E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A9135FE" w14:textId="77777777" w:rsidR="005140EF" w:rsidRPr="00F303C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FD11648" w14:textId="77777777" w:rsidR="005140EF" w:rsidRDefault="005140EF" w:rsidP="00A87E61"/>
                            <w:p w14:paraId="4350AD29" w14:textId="77777777" w:rsidR="005140EF" w:rsidRDefault="005140EF" w:rsidP="00A87E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90FD20B" w14:textId="77777777" w:rsidR="005140E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EF9A2CC" w14:textId="77777777" w:rsidR="005140EF" w:rsidRPr="00F303C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9E74BCC" w14:textId="77777777" w:rsidR="005140EF" w:rsidRDefault="005140EF" w:rsidP="00A87E61"/>
                            <w:p w14:paraId="095382DE" w14:textId="77777777" w:rsidR="005140EF" w:rsidRDefault="005140EF" w:rsidP="00A87E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3D02323" w14:textId="77777777" w:rsidR="005140E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2E0E12A" w14:textId="77777777" w:rsidR="005140EF" w:rsidRPr="00F303C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82ACDDE" w14:textId="77777777" w:rsidR="005140EF" w:rsidRDefault="005140EF" w:rsidP="00A87E61"/>
                            <w:p w14:paraId="2D288DAC" w14:textId="77777777" w:rsidR="005140EF" w:rsidRDefault="005140EF" w:rsidP="00A87E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7CFD907" w14:textId="77777777" w:rsidR="005140E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BC59757" w14:textId="77777777" w:rsidR="005140EF" w:rsidRPr="00F303C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64BCE7A" w14:textId="77777777" w:rsidR="005140EF" w:rsidRDefault="005140EF" w:rsidP="00A87E61"/>
                            <w:p w14:paraId="553D1169" w14:textId="77777777" w:rsidR="005140EF" w:rsidRDefault="005140EF" w:rsidP="00A87E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2D1C2FC" w14:textId="77777777" w:rsidR="005140E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4320F38" w14:textId="77777777" w:rsidR="005140EF" w:rsidRPr="00F303C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F7EB0BB" w14:textId="77777777" w:rsidR="005140EF" w:rsidRDefault="005140EF" w:rsidP="00A87E61"/>
                            <w:p w14:paraId="6A4EEA85" w14:textId="77777777" w:rsidR="005140EF" w:rsidRDefault="005140EF" w:rsidP="00A87E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087E26E" w14:textId="77777777" w:rsidR="005140E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806884E" w14:textId="77777777" w:rsidR="005140EF" w:rsidRPr="00F303C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DA7D302" w14:textId="77777777" w:rsidR="005140EF" w:rsidRDefault="005140EF" w:rsidP="00A87E61"/>
                            <w:p w14:paraId="4A56AFD2" w14:textId="77777777" w:rsidR="005140EF" w:rsidRDefault="005140EF" w:rsidP="00A87E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AA3D8B0" w14:textId="77777777" w:rsidR="005140E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ABCCA20" w14:textId="77777777" w:rsidR="005140EF" w:rsidRPr="00F303C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7A326EF" w14:textId="77777777" w:rsidR="005140EF" w:rsidRDefault="005140EF" w:rsidP="00A87E61"/>
                            <w:p w14:paraId="09197BAA" w14:textId="77777777" w:rsidR="005140EF" w:rsidRDefault="005140EF" w:rsidP="00A87E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1A9DE42" w14:textId="77777777" w:rsidR="005140E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CC057FA" w14:textId="77777777" w:rsidR="005140EF" w:rsidRPr="00F303C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9FBEF08" w14:textId="77777777" w:rsidR="005140EF" w:rsidRDefault="005140EF" w:rsidP="00A87E61"/>
                            <w:p w14:paraId="310DDE3F" w14:textId="77777777" w:rsidR="005140EF" w:rsidRDefault="005140EF" w:rsidP="00A87E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C13F6A4" w14:textId="77777777" w:rsidR="005140E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4E9F707" w14:textId="77777777" w:rsidR="005140EF" w:rsidRPr="00F303C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EB68E5A" w14:textId="77777777" w:rsidR="005140EF" w:rsidRDefault="005140EF" w:rsidP="00A87E61"/>
                            <w:p w14:paraId="7C7FDF1E" w14:textId="77777777" w:rsidR="005140EF" w:rsidRDefault="005140EF" w:rsidP="00A87E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09F8C97" w14:textId="77777777" w:rsidR="005140E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3E15F17" w14:textId="77777777" w:rsidR="005140EF" w:rsidRPr="00F303C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809ADDA" w14:textId="77777777" w:rsidR="005140EF" w:rsidRDefault="005140EF" w:rsidP="00A87E61"/>
                            <w:p w14:paraId="365F5C63" w14:textId="77777777" w:rsidR="005140EF" w:rsidRDefault="005140EF" w:rsidP="00A87E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36813CA" w14:textId="77777777" w:rsidR="005140E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ACBED58" w14:textId="77777777" w:rsidR="005140EF" w:rsidRPr="00F303C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C5D3552" w14:textId="77777777" w:rsidR="005140EF" w:rsidRDefault="005140EF" w:rsidP="00A87E61"/>
                            <w:p w14:paraId="6ED330ED" w14:textId="77777777" w:rsidR="005140EF" w:rsidRDefault="005140EF" w:rsidP="00A87E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708DF65" w14:textId="77777777" w:rsidR="005140E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A6F03B9" w14:textId="77777777" w:rsidR="005140EF" w:rsidRPr="00F303C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FEECED6" w14:textId="77777777" w:rsidR="005140EF" w:rsidRDefault="005140EF" w:rsidP="00A87E61"/>
                            <w:p w14:paraId="4781C088" w14:textId="77777777" w:rsidR="005140EF" w:rsidRDefault="005140EF" w:rsidP="00A87E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7C4049C" w14:textId="77777777" w:rsidR="005140E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5F1C165" w14:textId="77777777" w:rsidR="005140EF" w:rsidRPr="00F303C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69508AB" w14:textId="77777777" w:rsidR="005140EF" w:rsidRDefault="005140EF" w:rsidP="00A87E61"/>
                            <w:p w14:paraId="4E7A852D" w14:textId="77777777" w:rsidR="005140EF" w:rsidRDefault="005140EF" w:rsidP="00A87E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D53EF55" w14:textId="77777777" w:rsidR="005140E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8115D82" w14:textId="77777777" w:rsidR="005140EF" w:rsidRPr="00F303C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D3CFE99" w14:textId="77777777" w:rsidR="005140EF" w:rsidRDefault="005140EF" w:rsidP="00A87E61"/>
                            <w:p w14:paraId="67FFFA2A" w14:textId="77777777" w:rsidR="005140EF" w:rsidRDefault="005140EF" w:rsidP="00A87E6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22CFB24" w14:textId="77777777" w:rsidR="005140E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2AB84C4" w14:textId="77777777" w:rsidR="005140EF" w:rsidRPr="00F303CF" w:rsidRDefault="005140EF" w:rsidP="00A87E6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F1406" id="Group 1975" o:spid="_x0000_s1126" style="position:absolute;left:0;text-align:left;margin-left:57.95pt;margin-top:13.1pt;width:518.8pt;height:802.3pt;z-index:251668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" o:allowincell="f">
                <v:rect id="Rectangle 1976" o:spid="_x0000_s11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" filled="f" strokeweight="2pt"/>
                <v:line id="Line 1977" o:spid="_x0000_s11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Cdp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" strokeweight="2pt"/>
                <v:line id="Line 1978" o:spid="_x0000_s11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ILy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" strokeweight="2pt"/>
                <v:line id="Line 1979" o:spid="_x0000_s11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" strokeweight="2pt"/>
                <v:line id="Line 1980" o:spid="_x0000_s11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" strokeweight="2pt"/>
                <v:line id="Line 1981" o:spid="_x0000_s11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" strokeweight="2pt"/>
                <v:line id="Line 1982" o:spid="_x0000_s11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" strokeweight="2pt"/>
                <v:line id="Line 1983" o:spid="_x0000_s11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" strokeweight="2pt"/>
                <v:line id="Line 1984" o:spid="_x0000_s11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" strokeweight="1pt"/>
                <v:line id="Line 1985" o:spid="_x0000_s11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" strokeweight="2pt"/>
                <v:line id="Line 1986" o:spid="_x0000_s11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" strokeweight="1pt"/>
                <v:rect id="Rectangle 1987" o:spid="_x0000_s11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" filled="f" stroked="f" strokeweight=".25pt">
                  <v:textbox inset="1pt,1pt,1pt,1pt">
                    <w:txbxContent>
                      <w:p w14:paraId="0260306B" w14:textId="77777777" w:rsidR="005140EF" w:rsidRDefault="005140EF" w:rsidP="00A87E6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988" o:spid="_x0000_s11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" filled="f" stroked="f" strokeweight=".25pt">
                  <v:textbox inset="1pt,1pt,1pt,1pt">
                    <w:txbxContent>
                      <w:p w14:paraId="3F2E3AA9" w14:textId="77777777" w:rsidR="005140EF" w:rsidRDefault="005140EF" w:rsidP="00A87E6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989" o:spid="_x0000_s11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" filled="f" stroked="f" strokeweight=".25pt">
                  <v:textbox inset="1pt,1pt,1pt,1pt">
                    <w:txbxContent>
                      <w:p w14:paraId="6B8D2B4D" w14:textId="77777777" w:rsidR="005140EF" w:rsidRDefault="005140EF" w:rsidP="00A87E6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990" o:spid="_x0000_s11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" filled="f" stroked="f" strokeweight=".25pt">
                  <v:textbox inset="1pt,1pt,1pt,1pt">
                    <w:txbxContent>
                      <w:p w14:paraId="21C32BE0" w14:textId="77777777" w:rsidR="005140EF" w:rsidRDefault="005140EF" w:rsidP="00A87E6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991" o:spid="_x0000_s11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" filled="f" stroked="f" strokeweight=".25pt">
                  <v:textbox inset="1pt,1pt,1pt,1pt">
                    <w:txbxContent>
                      <w:p w14:paraId="5776F070" w14:textId="77777777" w:rsidR="005140EF" w:rsidRDefault="005140EF" w:rsidP="00A87E6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92" o:spid="_x0000_s11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" filled="f" stroked="f" strokeweight=".25pt">
                  <v:textbox inset="1pt,1pt,1pt,1pt">
                    <w:txbxContent>
                      <w:p w14:paraId="08F2DE25" w14:textId="77777777" w:rsidR="005140EF" w:rsidRDefault="005140EF" w:rsidP="00A87E6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993" o:spid="_x0000_s11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" filled="f" stroked="f" strokeweight=".25pt">
                  <v:textbox inset="1pt,1pt,1pt,1pt">
                    <w:txbxContent>
                      <w:p w14:paraId="6840E2AB" w14:textId="77777777" w:rsidR="005140EF" w:rsidRPr="0002024B" w:rsidRDefault="005140EF" w:rsidP="00A87E61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994" o:spid="_x0000_s11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" filled="f" stroked="f" strokeweight=".25pt">
                  <v:textbox inset="1pt,1pt,1pt,1pt">
                    <w:txbxContent>
                      <w:p w14:paraId="1C44A0ED" w14:textId="77777777" w:rsidR="005140EF" w:rsidRPr="00EB43A3" w:rsidRDefault="005140EF" w:rsidP="00A87E61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0FDE5FAB" w14:textId="77777777" w:rsidR="005140E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108E61B" w14:textId="77777777" w:rsidR="005140EF" w:rsidRPr="00F303C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D70827C" w14:textId="77777777" w:rsidR="005140EF" w:rsidRDefault="005140EF" w:rsidP="00A87E61"/>
                      <w:p w14:paraId="504A9F5F" w14:textId="77777777" w:rsidR="005140EF" w:rsidRDefault="005140EF" w:rsidP="00A87E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9D0CE8F" w14:textId="77777777" w:rsidR="005140E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A9135FE" w14:textId="77777777" w:rsidR="005140EF" w:rsidRPr="00F303C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FD11648" w14:textId="77777777" w:rsidR="005140EF" w:rsidRDefault="005140EF" w:rsidP="00A87E61"/>
                      <w:p w14:paraId="4350AD29" w14:textId="77777777" w:rsidR="005140EF" w:rsidRDefault="005140EF" w:rsidP="00A87E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90FD20B" w14:textId="77777777" w:rsidR="005140E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EF9A2CC" w14:textId="77777777" w:rsidR="005140EF" w:rsidRPr="00F303C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9E74BCC" w14:textId="77777777" w:rsidR="005140EF" w:rsidRDefault="005140EF" w:rsidP="00A87E61"/>
                      <w:p w14:paraId="095382DE" w14:textId="77777777" w:rsidR="005140EF" w:rsidRDefault="005140EF" w:rsidP="00A87E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3D02323" w14:textId="77777777" w:rsidR="005140E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2E0E12A" w14:textId="77777777" w:rsidR="005140EF" w:rsidRPr="00F303C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82ACDDE" w14:textId="77777777" w:rsidR="005140EF" w:rsidRDefault="005140EF" w:rsidP="00A87E61"/>
                      <w:p w14:paraId="2D288DAC" w14:textId="77777777" w:rsidR="005140EF" w:rsidRDefault="005140EF" w:rsidP="00A87E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7CFD907" w14:textId="77777777" w:rsidR="005140E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BC59757" w14:textId="77777777" w:rsidR="005140EF" w:rsidRPr="00F303C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64BCE7A" w14:textId="77777777" w:rsidR="005140EF" w:rsidRDefault="005140EF" w:rsidP="00A87E61"/>
                      <w:p w14:paraId="553D1169" w14:textId="77777777" w:rsidR="005140EF" w:rsidRDefault="005140EF" w:rsidP="00A87E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2D1C2FC" w14:textId="77777777" w:rsidR="005140E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4320F38" w14:textId="77777777" w:rsidR="005140EF" w:rsidRPr="00F303C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F7EB0BB" w14:textId="77777777" w:rsidR="005140EF" w:rsidRDefault="005140EF" w:rsidP="00A87E61"/>
                      <w:p w14:paraId="6A4EEA85" w14:textId="77777777" w:rsidR="005140EF" w:rsidRDefault="005140EF" w:rsidP="00A87E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087E26E" w14:textId="77777777" w:rsidR="005140E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806884E" w14:textId="77777777" w:rsidR="005140EF" w:rsidRPr="00F303C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DA7D302" w14:textId="77777777" w:rsidR="005140EF" w:rsidRDefault="005140EF" w:rsidP="00A87E61"/>
                      <w:p w14:paraId="4A56AFD2" w14:textId="77777777" w:rsidR="005140EF" w:rsidRDefault="005140EF" w:rsidP="00A87E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AA3D8B0" w14:textId="77777777" w:rsidR="005140E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ABCCA20" w14:textId="77777777" w:rsidR="005140EF" w:rsidRPr="00F303C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7A326EF" w14:textId="77777777" w:rsidR="005140EF" w:rsidRDefault="005140EF" w:rsidP="00A87E61"/>
                      <w:p w14:paraId="09197BAA" w14:textId="77777777" w:rsidR="005140EF" w:rsidRDefault="005140EF" w:rsidP="00A87E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1A9DE42" w14:textId="77777777" w:rsidR="005140E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CC057FA" w14:textId="77777777" w:rsidR="005140EF" w:rsidRPr="00F303C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9FBEF08" w14:textId="77777777" w:rsidR="005140EF" w:rsidRDefault="005140EF" w:rsidP="00A87E61"/>
                      <w:p w14:paraId="310DDE3F" w14:textId="77777777" w:rsidR="005140EF" w:rsidRDefault="005140EF" w:rsidP="00A87E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C13F6A4" w14:textId="77777777" w:rsidR="005140E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4E9F707" w14:textId="77777777" w:rsidR="005140EF" w:rsidRPr="00F303C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EB68E5A" w14:textId="77777777" w:rsidR="005140EF" w:rsidRDefault="005140EF" w:rsidP="00A87E61"/>
                      <w:p w14:paraId="7C7FDF1E" w14:textId="77777777" w:rsidR="005140EF" w:rsidRDefault="005140EF" w:rsidP="00A87E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09F8C97" w14:textId="77777777" w:rsidR="005140E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3E15F17" w14:textId="77777777" w:rsidR="005140EF" w:rsidRPr="00F303C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809ADDA" w14:textId="77777777" w:rsidR="005140EF" w:rsidRDefault="005140EF" w:rsidP="00A87E61"/>
                      <w:p w14:paraId="365F5C63" w14:textId="77777777" w:rsidR="005140EF" w:rsidRDefault="005140EF" w:rsidP="00A87E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36813CA" w14:textId="77777777" w:rsidR="005140E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ACBED58" w14:textId="77777777" w:rsidR="005140EF" w:rsidRPr="00F303C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C5D3552" w14:textId="77777777" w:rsidR="005140EF" w:rsidRDefault="005140EF" w:rsidP="00A87E61"/>
                      <w:p w14:paraId="6ED330ED" w14:textId="77777777" w:rsidR="005140EF" w:rsidRDefault="005140EF" w:rsidP="00A87E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708DF65" w14:textId="77777777" w:rsidR="005140E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A6F03B9" w14:textId="77777777" w:rsidR="005140EF" w:rsidRPr="00F303C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FEECED6" w14:textId="77777777" w:rsidR="005140EF" w:rsidRDefault="005140EF" w:rsidP="00A87E61"/>
                      <w:p w14:paraId="4781C088" w14:textId="77777777" w:rsidR="005140EF" w:rsidRDefault="005140EF" w:rsidP="00A87E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7C4049C" w14:textId="77777777" w:rsidR="005140E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5F1C165" w14:textId="77777777" w:rsidR="005140EF" w:rsidRPr="00F303C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69508AB" w14:textId="77777777" w:rsidR="005140EF" w:rsidRDefault="005140EF" w:rsidP="00A87E61"/>
                      <w:p w14:paraId="4E7A852D" w14:textId="77777777" w:rsidR="005140EF" w:rsidRDefault="005140EF" w:rsidP="00A87E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D53EF55" w14:textId="77777777" w:rsidR="005140E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8115D82" w14:textId="77777777" w:rsidR="005140EF" w:rsidRPr="00F303C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D3CFE99" w14:textId="77777777" w:rsidR="005140EF" w:rsidRDefault="005140EF" w:rsidP="00A87E61"/>
                      <w:p w14:paraId="67FFFA2A" w14:textId="77777777" w:rsidR="005140EF" w:rsidRDefault="005140EF" w:rsidP="00A87E6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22CFB24" w14:textId="77777777" w:rsidR="005140E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2AB84C4" w14:textId="77777777" w:rsidR="005140EF" w:rsidRPr="00F303CF" w:rsidRDefault="005140EF" w:rsidP="00A87E6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9C692A" w:rsidRPr="00815C7F">
        <w:rPr>
          <w:rFonts w:ascii="Calibri" w:hAnsi="Calibri" w:cs="Calibri"/>
          <w:szCs w:val="28"/>
          <w:lang w:val="ru-RU"/>
        </w:rPr>
        <w:t xml:space="preserve">Далее </w:t>
      </w:r>
      <w:r w:rsidR="00EC61B3">
        <w:rPr>
          <w:rFonts w:ascii="Calibri" w:hAnsi="Calibri" w:cs="Calibri"/>
          <w:szCs w:val="28"/>
          <w:lang w:val="ru-RU"/>
        </w:rPr>
        <w:t>Вы выбираете</w:t>
      </w:r>
      <w:r w:rsidR="009C692A" w:rsidRPr="00815C7F">
        <w:rPr>
          <w:rFonts w:ascii="Calibri" w:hAnsi="Calibri" w:cs="Calibri"/>
          <w:szCs w:val="28"/>
          <w:lang w:val="ru-RU"/>
        </w:rPr>
        <w:t xml:space="preserve"> раздел, на который будет произведена запись пациента.</w:t>
      </w:r>
    </w:p>
    <w:p w14:paraId="0E98C732" w14:textId="695899EA" w:rsidR="009C692A" w:rsidRDefault="002D517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>После этого Вам</w:t>
      </w:r>
      <w:r w:rsidR="009C692A" w:rsidRPr="00815C7F">
        <w:rPr>
          <w:rFonts w:ascii="Calibri" w:hAnsi="Calibri" w:cs="Calibri"/>
          <w:szCs w:val="28"/>
          <w:lang w:val="ru-RU"/>
        </w:rPr>
        <w:t>, в зависимости от метода создания очереди</w:t>
      </w:r>
      <w:r>
        <w:rPr>
          <w:rFonts w:ascii="Calibri" w:hAnsi="Calibri" w:cs="Calibri"/>
          <w:szCs w:val="28"/>
          <w:lang w:val="ru-RU"/>
        </w:rPr>
        <w:t>,</w:t>
      </w:r>
      <w:r w:rsidR="009C692A" w:rsidRPr="00815C7F">
        <w:rPr>
          <w:rFonts w:ascii="Calibri" w:hAnsi="Calibri" w:cs="Calibri"/>
          <w:szCs w:val="28"/>
          <w:lang w:val="ru-RU"/>
        </w:rPr>
        <w:t xml:space="preserve"> откр</w:t>
      </w:r>
      <w:r>
        <w:rPr>
          <w:rFonts w:ascii="Calibri" w:hAnsi="Calibri" w:cs="Calibri"/>
          <w:szCs w:val="28"/>
          <w:lang w:val="ru-RU"/>
        </w:rPr>
        <w:t>оется</w:t>
      </w:r>
      <w:r w:rsidR="009C692A" w:rsidRPr="00815C7F">
        <w:rPr>
          <w:rFonts w:ascii="Calibri" w:hAnsi="Calibri" w:cs="Calibri"/>
          <w:szCs w:val="28"/>
          <w:lang w:val="ru-RU"/>
        </w:rPr>
        <w:t xml:space="preserve"> либо экран выбора даты и времени, либо сразу на выбор исследования.</w:t>
      </w:r>
    </w:p>
    <w:p w14:paraId="071589F7" w14:textId="77777777" w:rsidR="003950FB" w:rsidRPr="00815C7F" w:rsidRDefault="003950FB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37874D8" w14:textId="6EDE5E31" w:rsidR="009C692A" w:rsidRPr="00815C7F" w:rsidRDefault="00AF073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 wp14:anchorId="70326066" wp14:editId="660F2A80">
            <wp:simplePos x="0" y="0"/>
            <wp:positionH relativeFrom="column">
              <wp:posOffset>-3810</wp:posOffset>
            </wp:positionH>
            <wp:positionV relativeFrom="paragraph">
              <wp:posOffset>55245</wp:posOffset>
            </wp:positionV>
            <wp:extent cx="5934075" cy="3857625"/>
            <wp:effectExtent l="0" t="0" r="0" b="0"/>
            <wp:wrapNone/>
            <wp:docPr id="1827" name="Рисунок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A3EE8" w14:textId="55ABE387" w:rsidR="009C692A" w:rsidRPr="00815C7F" w:rsidRDefault="009C692A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67C03C1" w14:textId="77777777" w:rsidR="009C692A" w:rsidRPr="00815C7F" w:rsidRDefault="009C692A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EA8C2CD" w14:textId="77777777" w:rsidR="009C692A" w:rsidRPr="00815C7F" w:rsidRDefault="009C692A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B461B73" w14:textId="77777777" w:rsidR="009C692A" w:rsidRPr="00815C7F" w:rsidRDefault="009C692A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B97D0B0" w14:textId="77777777" w:rsidR="009C692A" w:rsidRPr="00815C7F" w:rsidRDefault="009C692A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982EE92" w14:textId="77777777" w:rsidR="00AE29BF" w:rsidRPr="00815C7F" w:rsidRDefault="00AE29B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F073A18" w14:textId="77777777" w:rsidR="00AE29BF" w:rsidRPr="00815C7F" w:rsidRDefault="00AE29B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34C8981" w14:textId="77777777" w:rsidR="00AE29BF" w:rsidRPr="00815C7F" w:rsidRDefault="00AE29B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A43EB17" w14:textId="77777777" w:rsidR="00AE29BF" w:rsidRPr="00815C7F" w:rsidRDefault="00AE29B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A9E80F0" w14:textId="77777777" w:rsidR="00AE29BF" w:rsidRPr="00815C7F" w:rsidRDefault="00AE29B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DC537C6" w14:textId="77777777" w:rsidR="00AE29BF" w:rsidRPr="00815C7F" w:rsidRDefault="00AE29B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1F996CC" w14:textId="77777777" w:rsidR="00AE29BF" w:rsidRPr="00815C7F" w:rsidRDefault="00AE29B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F1AF14B" w14:textId="77777777" w:rsidR="00AE29BF" w:rsidRPr="00815C7F" w:rsidRDefault="00AE29B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7A79446" w14:textId="77777777" w:rsidR="00AE29BF" w:rsidRPr="00815C7F" w:rsidRDefault="00AE29B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2F02CF4" w14:textId="77777777" w:rsidR="00AE29BF" w:rsidRPr="00815C7F" w:rsidRDefault="00AE29B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2F95937" w14:textId="77777777" w:rsidR="00AE29BF" w:rsidRPr="00815C7F" w:rsidRDefault="00AE29B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A649BE0" w14:textId="77777777" w:rsidR="00AE29BF" w:rsidRPr="00815C7F" w:rsidRDefault="00AE29BF" w:rsidP="00815C7F">
      <w:pPr>
        <w:jc w:val="left"/>
        <w:rPr>
          <w:rFonts w:ascii="Calibri" w:hAnsi="Calibri" w:cs="Calibri"/>
          <w:szCs w:val="28"/>
          <w:lang w:val="ru-RU"/>
        </w:rPr>
      </w:pPr>
    </w:p>
    <w:p w14:paraId="60BCBFFB" w14:textId="605A880B" w:rsidR="00AE29BF" w:rsidRPr="00815C7F" w:rsidRDefault="00815C7F" w:rsidP="00815C7F">
      <w:pPr>
        <w:rPr>
          <w:rFonts w:ascii="Calibri" w:hAnsi="Calibri" w:cs="Calibri"/>
          <w:i/>
          <w:sz w:val="24"/>
          <w:lang w:val="ru-RU"/>
        </w:rPr>
      </w:pPr>
      <w:r>
        <w:rPr>
          <w:rFonts w:ascii="Calibri" w:hAnsi="Calibri" w:cs="Calibri"/>
          <w:i/>
          <w:sz w:val="24"/>
          <w:lang w:val="ru-RU"/>
        </w:rPr>
        <w:t xml:space="preserve">                                        </w:t>
      </w:r>
    </w:p>
    <w:p w14:paraId="3B65B943" w14:textId="77777777" w:rsidR="0083500F" w:rsidRDefault="00AE29BF" w:rsidP="0083500F">
      <w:pPr>
        <w:ind w:firstLine="709"/>
        <w:rPr>
          <w:rFonts w:ascii="Calibri" w:hAnsi="Calibri" w:cs="Calibri"/>
          <w:szCs w:val="28"/>
          <w:lang w:val="ru-RU"/>
        </w:rPr>
      </w:pPr>
      <w:r w:rsidRPr="00815C7F">
        <w:rPr>
          <w:rFonts w:ascii="Calibri" w:hAnsi="Calibri" w:cs="Calibri"/>
          <w:szCs w:val="28"/>
          <w:lang w:val="ru-RU"/>
        </w:rPr>
        <w:t>В</w:t>
      </w:r>
      <w:r w:rsidR="003950FB">
        <w:rPr>
          <w:rFonts w:ascii="Calibri" w:hAnsi="Calibri" w:cs="Calibri"/>
          <w:szCs w:val="28"/>
          <w:lang w:val="ru-RU"/>
        </w:rPr>
        <w:t>ы</w:t>
      </w:r>
      <w:r w:rsidRPr="00815C7F">
        <w:rPr>
          <w:rFonts w:ascii="Calibri" w:hAnsi="Calibri" w:cs="Calibri"/>
          <w:szCs w:val="28"/>
          <w:lang w:val="ru-RU"/>
        </w:rPr>
        <w:t xml:space="preserve"> долж</w:t>
      </w:r>
      <w:r w:rsidR="003950FB">
        <w:rPr>
          <w:rFonts w:ascii="Calibri" w:hAnsi="Calibri" w:cs="Calibri"/>
          <w:szCs w:val="28"/>
          <w:lang w:val="ru-RU"/>
        </w:rPr>
        <w:t>ны</w:t>
      </w:r>
      <w:r w:rsidRPr="00815C7F">
        <w:rPr>
          <w:rFonts w:ascii="Calibri" w:hAnsi="Calibri" w:cs="Calibri"/>
          <w:szCs w:val="28"/>
          <w:lang w:val="ru-RU"/>
        </w:rPr>
        <w:t xml:space="preserve"> обязательно заполнить исследование одно или несколько, тип финансирования</w:t>
      </w:r>
      <w:r w:rsidR="0083500F">
        <w:rPr>
          <w:rFonts w:ascii="Calibri" w:hAnsi="Calibri" w:cs="Calibri"/>
          <w:szCs w:val="28"/>
          <w:lang w:val="ru-RU"/>
        </w:rPr>
        <w:t>;</w:t>
      </w:r>
      <w:r w:rsidRPr="00815C7F">
        <w:rPr>
          <w:rFonts w:ascii="Calibri" w:hAnsi="Calibri" w:cs="Calibri"/>
          <w:szCs w:val="28"/>
          <w:lang w:val="ru-RU"/>
        </w:rPr>
        <w:t xml:space="preserve"> необязательные параметры – диагноз при назначении, цель</w:t>
      </w:r>
      <w:r w:rsidR="0083500F">
        <w:rPr>
          <w:rFonts w:ascii="Calibri" w:hAnsi="Calibri" w:cs="Calibri"/>
          <w:szCs w:val="28"/>
          <w:lang w:val="ru-RU"/>
        </w:rPr>
        <w:t xml:space="preserve"> </w:t>
      </w:r>
      <w:r w:rsidRPr="00815C7F">
        <w:rPr>
          <w:rFonts w:ascii="Calibri" w:hAnsi="Calibri" w:cs="Calibri"/>
          <w:szCs w:val="28"/>
          <w:lang w:val="ru-RU"/>
        </w:rPr>
        <w:t xml:space="preserve">сдачи исследования, день МЦ и </w:t>
      </w:r>
      <w:proofErr w:type="spellStart"/>
      <w:r w:rsidRPr="00815C7F">
        <w:rPr>
          <w:rFonts w:ascii="Calibri" w:hAnsi="Calibri" w:cs="Calibri"/>
          <w:szCs w:val="28"/>
          <w:lang w:val="ru-RU"/>
        </w:rPr>
        <w:t>пр</w:t>
      </w:r>
      <w:proofErr w:type="spellEnd"/>
      <w:r w:rsidRPr="00815C7F">
        <w:rPr>
          <w:rFonts w:ascii="Calibri" w:hAnsi="Calibri" w:cs="Calibri"/>
          <w:szCs w:val="28"/>
          <w:lang w:val="ru-RU"/>
        </w:rPr>
        <w:t>…</w:t>
      </w:r>
    </w:p>
    <w:p w14:paraId="441DF7B2" w14:textId="5C6C389C" w:rsidR="00AE29BF" w:rsidRPr="00815C7F" w:rsidRDefault="00AE29BF" w:rsidP="0083500F">
      <w:pPr>
        <w:ind w:firstLine="709"/>
        <w:rPr>
          <w:rFonts w:ascii="Calibri" w:hAnsi="Calibri" w:cs="Calibri"/>
          <w:szCs w:val="28"/>
          <w:lang w:val="ru-RU"/>
        </w:rPr>
      </w:pPr>
      <w:r w:rsidRPr="00815C7F">
        <w:rPr>
          <w:rFonts w:ascii="Calibri" w:hAnsi="Calibri" w:cs="Calibri"/>
          <w:szCs w:val="28"/>
          <w:lang w:val="ru-RU"/>
        </w:rPr>
        <w:br/>
      </w:r>
      <w:r w:rsidRPr="00815C7F">
        <w:rPr>
          <w:rFonts w:ascii="Calibri" w:hAnsi="Calibri" w:cs="Calibri"/>
          <w:szCs w:val="28"/>
          <w:lang w:val="ru-RU"/>
        </w:rPr>
        <w:tab/>
        <w:t xml:space="preserve">После заполнения всех необходимых данных </w:t>
      </w:r>
      <w:r w:rsidR="00EC0885">
        <w:rPr>
          <w:rFonts w:ascii="Calibri" w:hAnsi="Calibri" w:cs="Calibri"/>
          <w:szCs w:val="28"/>
          <w:lang w:val="ru-RU"/>
        </w:rPr>
        <w:t>Вам надо</w:t>
      </w:r>
      <w:r w:rsidRPr="00815C7F">
        <w:rPr>
          <w:rFonts w:ascii="Calibri" w:hAnsi="Calibri" w:cs="Calibri"/>
          <w:szCs w:val="28"/>
          <w:lang w:val="ru-RU"/>
        </w:rPr>
        <w:t xml:space="preserve"> нажать кнопку “Записать на прием”. МИС </w:t>
      </w:r>
      <w:r w:rsidR="008167A3">
        <w:rPr>
          <w:rFonts w:ascii="Calibri" w:hAnsi="Calibri" w:cs="Calibri"/>
          <w:szCs w:val="28"/>
          <w:lang w:val="ru-RU"/>
        </w:rPr>
        <w:t>про</w:t>
      </w:r>
      <w:r w:rsidRPr="00815C7F">
        <w:rPr>
          <w:rFonts w:ascii="Calibri" w:hAnsi="Calibri" w:cs="Calibri"/>
          <w:szCs w:val="28"/>
          <w:lang w:val="ru-RU"/>
        </w:rPr>
        <w:t>анализиру</w:t>
      </w:r>
      <w:r w:rsidR="00D705DA">
        <w:rPr>
          <w:rFonts w:ascii="Calibri" w:hAnsi="Calibri" w:cs="Calibri"/>
          <w:szCs w:val="28"/>
          <w:lang w:val="ru-RU"/>
        </w:rPr>
        <w:t>е</w:t>
      </w:r>
      <w:r w:rsidR="008167A3">
        <w:rPr>
          <w:rFonts w:ascii="Calibri" w:hAnsi="Calibri" w:cs="Calibri"/>
          <w:szCs w:val="28"/>
          <w:lang w:val="ru-RU"/>
        </w:rPr>
        <w:t>т</w:t>
      </w:r>
      <w:r w:rsidRPr="00815C7F">
        <w:rPr>
          <w:rFonts w:ascii="Calibri" w:hAnsi="Calibri" w:cs="Calibri"/>
          <w:szCs w:val="28"/>
          <w:lang w:val="ru-RU"/>
        </w:rPr>
        <w:t xml:space="preserve"> количество исследований и лабораторий, принимающие данные исследования из данно</w:t>
      </w:r>
      <w:r w:rsidR="006E25BC">
        <w:rPr>
          <w:rFonts w:ascii="Calibri" w:hAnsi="Calibri" w:cs="Calibri"/>
          <w:szCs w:val="28"/>
          <w:lang w:val="ru-RU"/>
        </w:rPr>
        <w:t>го</w:t>
      </w:r>
      <w:r w:rsidRPr="00815C7F">
        <w:rPr>
          <w:rFonts w:ascii="Calibri" w:hAnsi="Calibri" w:cs="Calibri"/>
          <w:szCs w:val="28"/>
          <w:lang w:val="ru-RU"/>
        </w:rPr>
        <w:t xml:space="preserve"> М</w:t>
      </w:r>
      <w:r w:rsidR="008167A3">
        <w:rPr>
          <w:rFonts w:ascii="Calibri" w:hAnsi="Calibri" w:cs="Calibri"/>
          <w:szCs w:val="28"/>
          <w:lang w:val="ru-RU"/>
        </w:rPr>
        <w:t>У и</w:t>
      </w:r>
      <w:r w:rsidRPr="00815C7F">
        <w:rPr>
          <w:rFonts w:ascii="Calibri" w:hAnsi="Calibri" w:cs="Calibri"/>
          <w:szCs w:val="28"/>
          <w:lang w:val="ru-RU"/>
        </w:rPr>
        <w:t xml:space="preserve"> </w:t>
      </w:r>
      <w:r w:rsidR="008167A3">
        <w:rPr>
          <w:rFonts w:ascii="Calibri" w:hAnsi="Calibri" w:cs="Calibri"/>
          <w:szCs w:val="28"/>
          <w:lang w:val="ru-RU"/>
        </w:rPr>
        <w:t>с</w:t>
      </w:r>
      <w:r w:rsidRPr="00815C7F">
        <w:rPr>
          <w:rFonts w:ascii="Calibri" w:hAnsi="Calibri" w:cs="Calibri"/>
          <w:szCs w:val="28"/>
          <w:lang w:val="ru-RU"/>
        </w:rPr>
        <w:t>формирует для пациента одно или несколько направлений. Форма направления в каждую лабораторию может отличаться и устанавливается самой лабораторией. С этим направлением пациент должен будет явиться в пункт приема биоматериала в день сдачи.</w:t>
      </w:r>
    </w:p>
    <w:p w14:paraId="4CB436A3" w14:textId="77777777" w:rsidR="00AE29BF" w:rsidRDefault="00AE29B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944647B" w14:textId="44C43313" w:rsidR="005140EF" w:rsidRDefault="001970E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 xml:space="preserve">Обращаем Ваше </w:t>
      </w:r>
      <w:r w:rsidR="005140EF">
        <w:rPr>
          <w:rFonts w:ascii="Calibri" w:hAnsi="Calibri" w:cs="Calibri"/>
          <w:szCs w:val="28"/>
          <w:lang w:val="ru-RU"/>
        </w:rPr>
        <w:t xml:space="preserve">внимание на дополнительную информацию о состоянии пациента. В нее входят – рост, вес, день цикла. Данная информация передается в РЕГИЗ посредством </w:t>
      </w:r>
      <w:r w:rsidR="005140EF">
        <w:rPr>
          <w:rFonts w:ascii="Calibri" w:hAnsi="Calibri" w:cs="Calibri"/>
          <w:szCs w:val="28"/>
          <w:lang w:val="en-US"/>
        </w:rPr>
        <w:t>bundle</w:t>
      </w:r>
      <w:r w:rsidR="005140EF">
        <w:rPr>
          <w:rFonts w:ascii="Calibri" w:hAnsi="Calibri" w:cs="Calibri"/>
          <w:szCs w:val="28"/>
          <w:lang w:val="ru-RU"/>
        </w:rPr>
        <w:t xml:space="preserve"> через ресурс </w:t>
      </w:r>
      <w:proofErr w:type="spellStart"/>
      <w:r w:rsidR="005140EF" w:rsidRPr="005140EF">
        <w:rPr>
          <w:rFonts w:ascii="Calibri" w:hAnsi="Calibri" w:cs="Calibri"/>
          <w:szCs w:val="28"/>
          <w:lang w:val="ru-RU"/>
        </w:rPr>
        <w:t>Observation</w:t>
      </w:r>
      <w:proofErr w:type="spellEnd"/>
      <w:r w:rsidR="005140EF">
        <w:rPr>
          <w:rFonts w:ascii="Calibri" w:hAnsi="Calibri" w:cs="Calibri"/>
          <w:szCs w:val="28"/>
          <w:lang w:val="ru-RU"/>
        </w:rPr>
        <w:t>.</w:t>
      </w:r>
      <w:r w:rsidR="005140EF">
        <w:rPr>
          <w:rFonts w:ascii="Calibri" w:hAnsi="Calibri" w:cs="Calibri"/>
          <w:szCs w:val="28"/>
          <w:lang w:val="ru-RU"/>
        </w:rPr>
        <w:br/>
      </w:r>
      <w:r w:rsidR="005140EF">
        <w:rPr>
          <w:rFonts w:ascii="Calibri" w:hAnsi="Calibri" w:cs="Calibri"/>
          <w:szCs w:val="28"/>
          <w:lang w:val="ru-RU"/>
        </w:rPr>
        <w:tab/>
        <w:t xml:space="preserve">Так же через ресурс </w:t>
      </w:r>
      <w:proofErr w:type="spellStart"/>
      <w:r w:rsidR="005140EF" w:rsidRPr="005140EF">
        <w:rPr>
          <w:rFonts w:ascii="Calibri" w:hAnsi="Calibri" w:cs="Calibri"/>
          <w:szCs w:val="28"/>
          <w:lang w:val="ru-RU"/>
        </w:rPr>
        <w:t>Condition</w:t>
      </w:r>
      <w:proofErr w:type="spellEnd"/>
      <w:r w:rsidR="005140EF">
        <w:rPr>
          <w:rFonts w:ascii="Calibri" w:hAnsi="Calibri" w:cs="Calibri"/>
          <w:szCs w:val="28"/>
          <w:lang w:val="ru-RU"/>
        </w:rPr>
        <w:t xml:space="preserve"> может быть передана информация о диагнозе пациента и признака менопаузы.</w:t>
      </w:r>
      <w:r w:rsidR="005140EF">
        <w:rPr>
          <w:rFonts w:ascii="Calibri" w:hAnsi="Calibri" w:cs="Calibri"/>
          <w:szCs w:val="28"/>
          <w:lang w:val="ru-RU"/>
        </w:rPr>
        <w:br/>
      </w:r>
      <w:r w:rsidR="005140EF">
        <w:rPr>
          <w:rFonts w:ascii="Calibri" w:hAnsi="Calibri" w:cs="Calibri"/>
          <w:szCs w:val="28"/>
          <w:lang w:val="ru-RU"/>
        </w:rPr>
        <w:tab/>
      </w:r>
    </w:p>
    <w:p w14:paraId="7FCFBC4A" w14:textId="77777777" w:rsidR="005140EF" w:rsidRPr="00815C7F" w:rsidRDefault="005140E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53DAE30" w14:textId="15061E6A" w:rsidR="005B4682" w:rsidRPr="00815C7F" w:rsidRDefault="005B4682" w:rsidP="005B4682">
      <w:pPr>
        <w:ind w:firstLine="709"/>
        <w:rPr>
          <w:rFonts w:ascii="Calibri" w:hAnsi="Calibri" w:cs="Calibri"/>
          <w:szCs w:val="28"/>
          <w:lang w:val="ru-RU"/>
        </w:rPr>
      </w:pPr>
      <w:r w:rsidRPr="00815C7F">
        <w:rPr>
          <w:rFonts w:ascii="Calibri" w:hAnsi="Calibri" w:cs="Calibri"/>
          <w:szCs w:val="28"/>
          <w:lang w:val="ru-RU"/>
        </w:rPr>
        <w:t xml:space="preserve">МИС </w:t>
      </w:r>
      <w:r w:rsidR="00A144CB">
        <w:rPr>
          <w:rFonts w:ascii="Calibri" w:hAnsi="Calibri" w:cs="Calibri"/>
          <w:szCs w:val="28"/>
          <w:lang w:val="ru-RU"/>
        </w:rPr>
        <w:t>обладает</w:t>
      </w:r>
      <w:r w:rsidRPr="00815C7F">
        <w:rPr>
          <w:rFonts w:ascii="Calibri" w:hAnsi="Calibri" w:cs="Calibri"/>
          <w:szCs w:val="28"/>
          <w:lang w:val="ru-RU"/>
        </w:rPr>
        <w:t xml:space="preserve"> функцией ограничения назначений на определенные группы исследований для разных специалистов или врачей одной специальности. Для этого использована настройка, доступная для администратора МИС – “Нормирование”.</w:t>
      </w:r>
    </w:p>
    <w:p w14:paraId="16FE9D26" w14:textId="12C812E3" w:rsidR="005B4682" w:rsidRPr="00815C7F" w:rsidRDefault="005B4682" w:rsidP="005B4682">
      <w:pPr>
        <w:ind w:firstLine="709"/>
        <w:rPr>
          <w:rFonts w:ascii="Calibri" w:hAnsi="Calibri" w:cs="Calibri"/>
          <w:szCs w:val="28"/>
          <w:lang w:val="ru-RU"/>
        </w:rPr>
      </w:pPr>
      <w:r w:rsidRPr="00815C7F">
        <w:rPr>
          <w:rFonts w:ascii="Calibri" w:hAnsi="Calibri" w:cs="Calibri"/>
          <w:szCs w:val="28"/>
          <w:lang w:val="ru-RU"/>
        </w:rPr>
        <w:t>Ограничения накладыва</w:t>
      </w:r>
      <w:r w:rsidR="00AD1BA1">
        <w:rPr>
          <w:rFonts w:ascii="Calibri" w:hAnsi="Calibri" w:cs="Calibri"/>
          <w:szCs w:val="28"/>
          <w:lang w:val="ru-RU"/>
        </w:rPr>
        <w:t>ют</w:t>
      </w:r>
      <w:r w:rsidRPr="00815C7F">
        <w:rPr>
          <w:rFonts w:ascii="Calibri" w:hAnsi="Calibri" w:cs="Calibri"/>
          <w:szCs w:val="28"/>
          <w:lang w:val="ru-RU"/>
        </w:rPr>
        <w:t>ся как на количество назначений одним врач</w:t>
      </w:r>
      <w:r w:rsidR="00B13C25">
        <w:rPr>
          <w:rFonts w:ascii="Calibri" w:hAnsi="Calibri" w:cs="Calibri"/>
          <w:szCs w:val="28"/>
          <w:lang w:val="ru-RU"/>
        </w:rPr>
        <w:t>о</w:t>
      </w:r>
      <w:r w:rsidRPr="00815C7F">
        <w:rPr>
          <w:rFonts w:ascii="Calibri" w:hAnsi="Calibri" w:cs="Calibri"/>
          <w:szCs w:val="28"/>
          <w:lang w:val="ru-RU"/>
        </w:rPr>
        <w:t>м в день, так и на сами типы исследований.</w:t>
      </w:r>
    </w:p>
    <w:p w14:paraId="74030B80" w14:textId="14ACB8B7" w:rsidR="005B4682" w:rsidRPr="00815C7F" w:rsidRDefault="00AF0738" w:rsidP="005B4682">
      <w:pPr>
        <w:ind w:firstLine="709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7456" behindDoc="0" locked="0" layoutInCell="1" allowOverlap="1" wp14:anchorId="2EC754AC" wp14:editId="57E3DA06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5711190" cy="2757805"/>
            <wp:effectExtent l="0" t="0" r="3810" b="4445"/>
            <wp:wrapNone/>
            <wp:docPr id="1912" name="Рисунок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275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D2EE7" w14:textId="32A8A589" w:rsidR="005B4682" w:rsidRPr="00815C7F" w:rsidRDefault="005B4682" w:rsidP="005B4682">
      <w:pPr>
        <w:ind w:firstLine="709"/>
        <w:rPr>
          <w:rFonts w:ascii="Calibri" w:hAnsi="Calibri" w:cs="Calibri"/>
          <w:szCs w:val="28"/>
          <w:lang w:val="ru-RU"/>
        </w:rPr>
      </w:pPr>
    </w:p>
    <w:p w14:paraId="475D2211" w14:textId="77777777" w:rsidR="005B4682" w:rsidRPr="00815C7F" w:rsidRDefault="005B4682" w:rsidP="005B4682">
      <w:pPr>
        <w:ind w:firstLine="709"/>
        <w:rPr>
          <w:rFonts w:ascii="Calibri" w:hAnsi="Calibri" w:cs="Calibri"/>
          <w:szCs w:val="28"/>
          <w:lang w:val="ru-RU"/>
        </w:rPr>
      </w:pPr>
    </w:p>
    <w:p w14:paraId="5AF0D152" w14:textId="77777777" w:rsidR="005B4682" w:rsidRPr="00815C7F" w:rsidRDefault="005B4682" w:rsidP="005B4682">
      <w:pPr>
        <w:ind w:firstLine="709"/>
        <w:rPr>
          <w:rFonts w:ascii="Calibri" w:hAnsi="Calibri" w:cs="Calibri"/>
          <w:szCs w:val="28"/>
          <w:lang w:val="ru-RU"/>
        </w:rPr>
      </w:pPr>
    </w:p>
    <w:p w14:paraId="639B2D40" w14:textId="77777777" w:rsidR="005B4682" w:rsidRPr="00815C7F" w:rsidRDefault="005B4682" w:rsidP="005B4682">
      <w:pPr>
        <w:ind w:firstLine="709"/>
        <w:rPr>
          <w:rFonts w:ascii="Calibri" w:hAnsi="Calibri" w:cs="Calibri"/>
          <w:szCs w:val="28"/>
          <w:lang w:val="ru-RU"/>
        </w:rPr>
      </w:pPr>
    </w:p>
    <w:p w14:paraId="5323D0C2" w14:textId="54D2FA26" w:rsidR="005B4682" w:rsidRPr="00815C7F" w:rsidRDefault="00AF0738" w:rsidP="005B4682">
      <w:pPr>
        <w:ind w:firstLine="709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69504" behindDoc="0" locked="1" layoutInCell="0" allowOverlap="1" wp14:anchorId="3B9F1406" wp14:editId="298E5801">
                <wp:simplePos x="0" y="0"/>
                <wp:positionH relativeFrom="page">
                  <wp:posOffset>770890</wp:posOffset>
                </wp:positionH>
                <wp:positionV relativeFrom="page">
                  <wp:posOffset>248920</wp:posOffset>
                </wp:positionV>
                <wp:extent cx="6588760" cy="10189210"/>
                <wp:effectExtent l="0" t="0" r="0" b="0"/>
                <wp:wrapNone/>
                <wp:docPr id="61" name="Group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2" name="Rectangle 19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1998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Line 1999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Line 2000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" name="Line 2001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Line 2002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" name="Line 2003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Line 2004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" name="Line 2005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Line 2006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" name="Line 2007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" name="Rectangle 200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300AB" w14:textId="77777777" w:rsidR="005140EF" w:rsidRDefault="005140EF" w:rsidP="005140E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66" name="Rectangle 200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D83A0" w14:textId="77777777" w:rsidR="005140EF" w:rsidRDefault="005140EF" w:rsidP="005140E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67" name="Rectangle 201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F735C" w14:textId="77777777" w:rsidR="005140EF" w:rsidRDefault="005140EF" w:rsidP="005140E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69" name="Rectangle 201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948EC" w14:textId="77777777" w:rsidR="005140EF" w:rsidRDefault="005140EF" w:rsidP="005140E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70" name="Rectangle 201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F378F" w14:textId="77777777" w:rsidR="005140EF" w:rsidRDefault="005140EF" w:rsidP="005140E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71" name="Rectangle 201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736123" w14:textId="77777777" w:rsidR="005140EF" w:rsidRDefault="005140EF" w:rsidP="005140EF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72" name="Rectangle 201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23CAE" w14:textId="77777777" w:rsidR="005140EF" w:rsidRPr="0002024B" w:rsidRDefault="005140EF" w:rsidP="005140EF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73" name="Rectangle 201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EA531" w14:textId="77777777" w:rsidR="005140EF" w:rsidRPr="00EB43A3" w:rsidRDefault="005140EF" w:rsidP="005140EF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5CD43BAA" w14:textId="77777777" w:rsidR="005140E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501D421" w14:textId="77777777" w:rsidR="005140EF" w:rsidRPr="00F303C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233DAFE" w14:textId="77777777" w:rsidR="005140EF" w:rsidRDefault="005140EF" w:rsidP="005140EF"/>
                            <w:p w14:paraId="5A65166B" w14:textId="77777777" w:rsidR="005140EF" w:rsidRDefault="005140EF" w:rsidP="005140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319E008" w14:textId="77777777" w:rsidR="005140E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2B498F4" w14:textId="77777777" w:rsidR="005140EF" w:rsidRPr="00F303C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55CA0D5" w14:textId="77777777" w:rsidR="005140EF" w:rsidRDefault="005140EF" w:rsidP="005140EF"/>
                            <w:p w14:paraId="6D92DD33" w14:textId="77777777" w:rsidR="005140EF" w:rsidRDefault="005140EF" w:rsidP="005140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63CD4DB" w14:textId="77777777" w:rsidR="005140E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6BE9B9E" w14:textId="77777777" w:rsidR="005140EF" w:rsidRPr="00F303C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964CFDE" w14:textId="77777777" w:rsidR="005140EF" w:rsidRDefault="005140EF" w:rsidP="005140EF"/>
                            <w:p w14:paraId="5B875ED3" w14:textId="77777777" w:rsidR="005140EF" w:rsidRDefault="005140EF" w:rsidP="005140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34DA30F" w14:textId="77777777" w:rsidR="005140E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475718F" w14:textId="77777777" w:rsidR="005140EF" w:rsidRPr="00F303C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8923F36" w14:textId="77777777" w:rsidR="005140EF" w:rsidRDefault="005140EF" w:rsidP="005140EF"/>
                            <w:p w14:paraId="0D8FC04E" w14:textId="77777777" w:rsidR="005140EF" w:rsidRDefault="005140EF" w:rsidP="005140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ED120F6" w14:textId="77777777" w:rsidR="005140E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7EA7927" w14:textId="77777777" w:rsidR="005140EF" w:rsidRPr="00F303C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9368358" w14:textId="77777777" w:rsidR="005140EF" w:rsidRDefault="005140EF" w:rsidP="005140EF"/>
                            <w:p w14:paraId="5B5986F5" w14:textId="77777777" w:rsidR="005140EF" w:rsidRDefault="005140EF" w:rsidP="005140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49B437E" w14:textId="77777777" w:rsidR="005140E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378EE20" w14:textId="77777777" w:rsidR="005140EF" w:rsidRPr="00F303C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15401B0" w14:textId="77777777" w:rsidR="005140EF" w:rsidRDefault="005140EF" w:rsidP="005140EF"/>
                            <w:p w14:paraId="3ED1A264" w14:textId="77777777" w:rsidR="005140EF" w:rsidRDefault="005140EF" w:rsidP="005140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B4FADEC" w14:textId="77777777" w:rsidR="005140E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ACFF72D" w14:textId="77777777" w:rsidR="005140EF" w:rsidRPr="00F303C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74A34EA" w14:textId="77777777" w:rsidR="005140EF" w:rsidRDefault="005140EF" w:rsidP="005140EF"/>
                            <w:p w14:paraId="24DCDE5C" w14:textId="77777777" w:rsidR="005140EF" w:rsidRDefault="005140EF" w:rsidP="005140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84B31BC" w14:textId="77777777" w:rsidR="005140E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7BFC9A0" w14:textId="77777777" w:rsidR="005140EF" w:rsidRPr="00F303C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3A6A7CF" w14:textId="77777777" w:rsidR="005140EF" w:rsidRDefault="005140EF" w:rsidP="005140EF"/>
                            <w:p w14:paraId="0B80A23E" w14:textId="77777777" w:rsidR="005140EF" w:rsidRDefault="005140EF" w:rsidP="005140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0DCE988" w14:textId="77777777" w:rsidR="005140E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5F7EB6A" w14:textId="77777777" w:rsidR="005140EF" w:rsidRPr="00F303C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30EEF4A" w14:textId="77777777" w:rsidR="005140EF" w:rsidRDefault="005140EF" w:rsidP="005140EF"/>
                            <w:p w14:paraId="4EFEC30C" w14:textId="77777777" w:rsidR="005140EF" w:rsidRDefault="005140EF" w:rsidP="005140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E8D830C" w14:textId="77777777" w:rsidR="005140E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5E9151D" w14:textId="77777777" w:rsidR="005140EF" w:rsidRPr="00F303C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9DBC463" w14:textId="77777777" w:rsidR="005140EF" w:rsidRDefault="005140EF" w:rsidP="005140EF"/>
                            <w:p w14:paraId="0F09F56A" w14:textId="77777777" w:rsidR="005140EF" w:rsidRDefault="005140EF" w:rsidP="005140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C18A91F" w14:textId="77777777" w:rsidR="005140E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91CB3EC" w14:textId="77777777" w:rsidR="005140EF" w:rsidRPr="00F303C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D2F3E46" w14:textId="77777777" w:rsidR="005140EF" w:rsidRDefault="005140EF" w:rsidP="005140EF"/>
                            <w:p w14:paraId="2874DF98" w14:textId="77777777" w:rsidR="005140EF" w:rsidRDefault="005140EF" w:rsidP="005140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6B28DBB" w14:textId="77777777" w:rsidR="005140E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AF40BA9" w14:textId="77777777" w:rsidR="005140EF" w:rsidRPr="00F303C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F702C3B" w14:textId="77777777" w:rsidR="005140EF" w:rsidRDefault="005140EF" w:rsidP="005140EF"/>
                            <w:p w14:paraId="3D5DCB78" w14:textId="77777777" w:rsidR="005140EF" w:rsidRDefault="005140EF" w:rsidP="005140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25393FB" w14:textId="77777777" w:rsidR="005140E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B60F8C5" w14:textId="77777777" w:rsidR="005140EF" w:rsidRPr="00F303C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2348FB0" w14:textId="77777777" w:rsidR="005140EF" w:rsidRDefault="005140EF" w:rsidP="005140EF"/>
                            <w:p w14:paraId="3578F8A1" w14:textId="77777777" w:rsidR="005140EF" w:rsidRDefault="005140EF" w:rsidP="005140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CE6F9F9" w14:textId="77777777" w:rsidR="005140E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410D339" w14:textId="77777777" w:rsidR="005140EF" w:rsidRPr="00F303C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483FEA8" w14:textId="77777777" w:rsidR="005140EF" w:rsidRDefault="005140EF" w:rsidP="005140EF"/>
                            <w:p w14:paraId="66CD61C6" w14:textId="77777777" w:rsidR="005140EF" w:rsidRDefault="005140EF" w:rsidP="005140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02CD499" w14:textId="77777777" w:rsidR="005140E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2E4F276" w14:textId="77777777" w:rsidR="005140EF" w:rsidRPr="00F303C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4365C88" w14:textId="77777777" w:rsidR="005140EF" w:rsidRDefault="005140EF" w:rsidP="005140EF"/>
                            <w:p w14:paraId="548881B5" w14:textId="77777777" w:rsidR="005140EF" w:rsidRDefault="005140EF" w:rsidP="005140EF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3E4E55B" w14:textId="77777777" w:rsidR="005140E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F3F9D6A" w14:textId="77777777" w:rsidR="005140EF" w:rsidRPr="00F303CF" w:rsidRDefault="005140EF" w:rsidP="005140E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F1406" id="Group 1996" o:spid="_x0000_s1146" style="position:absolute;left:0;text-align:left;margin-left:60.7pt;margin-top:19.6pt;width:518.8pt;height:802.3pt;z-index:2516695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" o:allowincell="f">
                <v:rect id="Rectangle 1997" o:spid="_x0000_s11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" filled="f" strokeweight="2pt"/>
                <v:line id="Line 1998" o:spid="_x0000_s11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K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" strokeweight="2pt"/>
                <v:line id="Line 1999" o:spid="_x0000_s11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sJ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i9kc&#10;vt+EE+T6AwAA//8DAFBLAQItABQABgAIAAAAIQDb4fbL7gAAAIUBAAATAAAAAAAAAAAAAAAAAAAA&#10;AABbQ29udGVudF9UeXBlc10ueG1sUEsBAi0AFAAGAAgAAAAhAFr0LFu/AAAAFQEAAAsAAAAAAAAA&#10;AAAAAAAAHwEAAF9yZWxzLy5yZWxzUEsBAi0AFAAGAAgAAAAhAEQRewm+AAAA3QAAAA8AAAAAAAAA&#10;AAAAAAAABwIAAGRycy9kb3ducmV2LnhtbFBLBQYAAAAAAwADALcAAADyAgAAAAA=&#10;" strokeweight="2pt"/>
                <v:line id="Line 2000" o:spid="_x0000_s11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6S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" strokeweight="2pt"/>
                <v:line id="Line 2001" o:spid="_x0000_s11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" strokeweight="2pt"/>
                <v:line id="Line 2002" o:spid="_x0000_s11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97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Z5M5&#10;fL8JJ8jVBwAA//8DAFBLAQItABQABgAIAAAAIQDb4fbL7gAAAIUBAAATAAAAAAAAAAAAAAAAAAAA&#10;AABbQ29udGVudF9UeXBlc10ueG1sUEsBAi0AFAAGAAgAAAAhAFr0LFu/AAAAFQEAAAsAAAAAAAAA&#10;AAAAAAAAHwEAAF9yZWxzLy5yZWxzUEsBAi0AFAAGAAgAAAAhADWO73u+AAAA3QAAAA8AAAAAAAAA&#10;AAAAAAAABwIAAGRycy9kb3ducmV2LnhtbFBLBQYAAAAAAwADALcAAADyAgAAAAA=&#10;" strokeweight="2pt"/>
                <v:line id="Line 2003" o:spid="_x0000_s11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" strokeweight="2pt"/>
                <v:line id="Line 2004" o:spid="_x0000_s11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CnA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i/kE&#10;vt+EE+T6AwAA//8DAFBLAQItABQABgAIAAAAIQDb4fbL7gAAAIUBAAATAAAAAAAAAAAAAAAAAAAA&#10;AABbQ29udGVudF9UeXBlc10ueG1sUEsBAi0AFAAGAAgAAAAhAFr0LFu/AAAAFQEAAAsAAAAAAAAA&#10;AAAAAAAAHwEAAF9yZWxzLy5yZWxzUEsBAi0AFAAGAAgAAAAhAAWUKcC+AAAA3QAAAA8AAAAAAAAA&#10;AAAAAAAABwIAAGRycy9kb3ducmV2LnhtbFBLBQYAAAAAAwADALcAAADyAgAAAAA=&#10;" strokeweight="2pt"/>
                <v:line id="Line 2005" o:spid="_x0000_s11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" strokeweight="1pt"/>
                <v:line id="Line 2006" o:spid="_x0000_s11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hIs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57MJ&#10;fL8JJ8jVBwAA//8DAFBLAQItABQABgAIAAAAIQDb4fbL7gAAAIUBAAATAAAAAAAAAAAAAAAAAAAA&#10;AABbQ29udGVudF9UeXBlc10ueG1sUEsBAi0AFAAGAAgAAAAhAFr0LFu/AAAAFQEAAAsAAAAAAAAA&#10;AAAAAAAAHwEAAF9yZWxzLy5yZWxzUEsBAi0AFAAGAAgAAAAhAJoKEiy+AAAA3QAAAA8AAAAAAAAA&#10;AAAAAAAABwIAAGRycy9kb3ducmV2LnhtbFBLBQYAAAAAAwADALcAAADyAgAAAAA=&#10;" strokeweight="2pt"/>
                <v:line id="Line 2007" o:spid="_x0000_s11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" strokeweight="1pt"/>
                <v:rect id="Rectangle 2008" o:spid="_x0000_s11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" filled="f" stroked="f" strokeweight=".25pt">
                  <v:textbox inset="1pt,1pt,1pt,1pt">
                    <w:txbxContent>
                      <w:p w14:paraId="595300AB" w14:textId="77777777" w:rsidR="005140EF" w:rsidRDefault="005140EF" w:rsidP="005140E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009" o:spid="_x0000_s11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" filled="f" stroked="f" strokeweight=".25pt">
                  <v:textbox inset="1pt,1pt,1pt,1pt">
                    <w:txbxContent>
                      <w:p w14:paraId="604D83A0" w14:textId="77777777" w:rsidR="005140EF" w:rsidRDefault="005140EF" w:rsidP="005140E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10" o:spid="_x0000_s11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" filled="f" stroked="f" strokeweight=".25pt">
                  <v:textbox inset="1pt,1pt,1pt,1pt">
                    <w:txbxContent>
                      <w:p w14:paraId="18BF735C" w14:textId="77777777" w:rsidR="005140EF" w:rsidRDefault="005140EF" w:rsidP="005140E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011" o:spid="_x0000_s11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" filled="f" stroked="f" strokeweight=".25pt">
                  <v:textbox inset="1pt,1pt,1pt,1pt">
                    <w:txbxContent>
                      <w:p w14:paraId="03B948EC" w14:textId="77777777" w:rsidR="005140EF" w:rsidRDefault="005140EF" w:rsidP="005140E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012" o:spid="_x0000_s11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" filled="f" stroked="f" strokeweight=".25pt">
                  <v:textbox inset="1pt,1pt,1pt,1pt">
                    <w:txbxContent>
                      <w:p w14:paraId="762F378F" w14:textId="77777777" w:rsidR="005140EF" w:rsidRDefault="005140EF" w:rsidP="005140E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013" o:spid="_x0000_s11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" filled="f" stroked="f" strokeweight=".25pt">
                  <v:textbox inset="1pt,1pt,1pt,1pt">
                    <w:txbxContent>
                      <w:p w14:paraId="0C736123" w14:textId="77777777" w:rsidR="005140EF" w:rsidRDefault="005140EF" w:rsidP="005140EF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14" o:spid="_x0000_s11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" filled="f" stroked="f" strokeweight=".25pt">
                  <v:textbox inset="1pt,1pt,1pt,1pt">
                    <w:txbxContent>
                      <w:p w14:paraId="41623CAE" w14:textId="77777777" w:rsidR="005140EF" w:rsidRPr="0002024B" w:rsidRDefault="005140EF" w:rsidP="005140EF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2015" o:spid="_x0000_s11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" filled="f" stroked="f" strokeweight=".25pt">
                  <v:textbox inset="1pt,1pt,1pt,1pt">
                    <w:txbxContent>
                      <w:p w14:paraId="70BEA531" w14:textId="77777777" w:rsidR="005140EF" w:rsidRPr="00EB43A3" w:rsidRDefault="005140EF" w:rsidP="005140EF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5CD43BAA" w14:textId="77777777" w:rsidR="005140E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501D421" w14:textId="77777777" w:rsidR="005140EF" w:rsidRPr="00F303C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233DAFE" w14:textId="77777777" w:rsidR="005140EF" w:rsidRDefault="005140EF" w:rsidP="005140EF"/>
                      <w:p w14:paraId="5A65166B" w14:textId="77777777" w:rsidR="005140EF" w:rsidRDefault="005140EF" w:rsidP="005140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319E008" w14:textId="77777777" w:rsidR="005140E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2B498F4" w14:textId="77777777" w:rsidR="005140EF" w:rsidRPr="00F303C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55CA0D5" w14:textId="77777777" w:rsidR="005140EF" w:rsidRDefault="005140EF" w:rsidP="005140EF"/>
                      <w:p w14:paraId="6D92DD33" w14:textId="77777777" w:rsidR="005140EF" w:rsidRDefault="005140EF" w:rsidP="005140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63CD4DB" w14:textId="77777777" w:rsidR="005140E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6BE9B9E" w14:textId="77777777" w:rsidR="005140EF" w:rsidRPr="00F303C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964CFDE" w14:textId="77777777" w:rsidR="005140EF" w:rsidRDefault="005140EF" w:rsidP="005140EF"/>
                      <w:p w14:paraId="5B875ED3" w14:textId="77777777" w:rsidR="005140EF" w:rsidRDefault="005140EF" w:rsidP="005140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34DA30F" w14:textId="77777777" w:rsidR="005140E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475718F" w14:textId="77777777" w:rsidR="005140EF" w:rsidRPr="00F303C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8923F36" w14:textId="77777777" w:rsidR="005140EF" w:rsidRDefault="005140EF" w:rsidP="005140EF"/>
                      <w:p w14:paraId="0D8FC04E" w14:textId="77777777" w:rsidR="005140EF" w:rsidRDefault="005140EF" w:rsidP="005140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ED120F6" w14:textId="77777777" w:rsidR="005140E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7EA7927" w14:textId="77777777" w:rsidR="005140EF" w:rsidRPr="00F303C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9368358" w14:textId="77777777" w:rsidR="005140EF" w:rsidRDefault="005140EF" w:rsidP="005140EF"/>
                      <w:p w14:paraId="5B5986F5" w14:textId="77777777" w:rsidR="005140EF" w:rsidRDefault="005140EF" w:rsidP="005140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49B437E" w14:textId="77777777" w:rsidR="005140E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378EE20" w14:textId="77777777" w:rsidR="005140EF" w:rsidRPr="00F303C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15401B0" w14:textId="77777777" w:rsidR="005140EF" w:rsidRDefault="005140EF" w:rsidP="005140EF"/>
                      <w:p w14:paraId="3ED1A264" w14:textId="77777777" w:rsidR="005140EF" w:rsidRDefault="005140EF" w:rsidP="005140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B4FADEC" w14:textId="77777777" w:rsidR="005140E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ACFF72D" w14:textId="77777777" w:rsidR="005140EF" w:rsidRPr="00F303C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74A34EA" w14:textId="77777777" w:rsidR="005140EF" w:rsidRDefault="005140EF" w:rsidP="005140EF"/>
                      <w:p w14:paraId="24DCDE5C" w14:textId="77777777" w:rsidR="005140EF" w:rsidRDefault="005140EF" w:rsidP="005140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84B31BC" w14:textId="77777777" w:rsidR="005140E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7BFC9A0" w14:textId="77777777" w:rsidR="005140EF" w:rsidRPr="00F303C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3A6A7CF" w14:textId="77777777" w:rsidR="005140EF" w:rsidRDefault="005140EF" w:rsidP="005140EF"/>
                      <w:p w14:paraId="0B80A23E" w14:textId="77777777" w:rsidR="005140EF" w:rsidRDefault="005140EF" w:rsidP="005140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0DCE988" w14:textId="77777777" w:rsidR="005140E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5F7EB6A" w14:textId="77777777" w:rsidR="005140EF" w:rsidRPr="00F303C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30EEF4A" w14:textId="77777777" w:rsidR="005140EF" w:rsidRDefault="005140EF" w:rsidP="005140EF"/>
                      <w:p w14:paraId="4EFEC30C" w14:textId="77777777" w:rsidR="005140EF" w:rsidRDefault="005140EF" w:rsidP="005140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E8D830C" w14:textId="77777777" w:rsidR="005140E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5E9151D" w14:textId="77777777" w:rsidR="005140EF" w:rsidRPr="00F303C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9DBC463" w14:textId="77777777" w:rsidR="005140EF" w:rsidRDefault="005140EF" w:rsidP="005140EF"/>
                      <w:p w14:paraId="0F09F56A" w14:textId="77777777" w:rsidR="005140EF" w:rsidRDefault="005140EF" w:rsidP="005140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C18A91F" w14:textId="77777777" w:rsidR="005140E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91CB3EC" w14:textId="77777777" w:rsidR="005140EF" w:rsidRPr="00F303C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D2F3E46" w14:textId="77777777" w:rsidR="005140EF" w:rsidRDefault="005140EF" w:rsidP="005140EF"/>
                      <w:p w14:paraId="2874DF98" w14:textId="77777777" w:rsidR="005140EF" w:rsidRDefault="005140EF" w:rsidP="005140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6B28DBB" w14:textId="77777777" w:rsidR="005140E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AF40BA9" w14:textId="77777777" w:rsidR="005140EF" w:rsidRPr="00F303C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F702C3B" w14:textId="77777777" w:rsidR="005140EF" w:rsidRDefault="005140EF" w:rsidP="005140EF"/>
                      <w:p w14:paraId="3D5DCB78" w14:textId="77777777" w:rsidR="005140EF" w:rsidRDefault="005140EF" w:rsidP="005140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25393FB" w14:textId="77777777" w:rsidR="005140E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B60F8C5" w14:textId="77777777" w:rsidR="005140EF" w:rsidRPr="00F303C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2348FB0" w14:textId="77777777" w:rsidR="005140EF" w:rsidRDefault="005140EF" w:rsidP="005140EF"/>
                      <w:p w14:paraId="3578F8A1" w14:textId="77777777" w:rsidR="005140EF" w:rsidRDefault="005140EF" w:rsidP="005140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CE6F9F9" w14:textId="77777777" w:rsidR="005140E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410D339" w14:textId="77777777" w:rsidR="005140EF" w:rsidRPr="00F303C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483FEA8" w14:textId="77777777" w:rsidR="005140EF" w:rsidRDefault="005140EF" w:rsidP="005140EF"/>
                      <w:p w14:paraId="66CD61C6" w14:textId="77777777" w:rsidR="005140EF" w:rsidRDefault="005140EF" w:rsidP="005140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02CD499" w14:textId="77777777" w:rsidR="005140E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2E4F276" w14:textId="77777777" w:rsidR="005140EF" w:rsidRPr="00F303C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4365C88" w14:textId="77777777" w:rsidR="005140EF" w:rsidRDefault="005140EF" w:rsidP="005140EF"/>
                      <w:p w14:paraId="548881B5" w14:textId="77777777" w:rsidR="005140EF" w:rsidRDefault="005140EF" w:rsidP="005140EF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3E4E55B" w14:textId="77777777" w:rsidR="005140E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F3F9D6A" w14:textId="77777777" w:rsidR="005140EF" w:rsidRPr="00F303CF" w:rsidRDefault="005140EF" w:rsidP="005140E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200C7A85" w14:textId="77777777" w:rsidR="005B4682" w:rsidRPr="00815C7F" w:rsidRDefault="005B4682" w:rsidP="005B4682">
      <w:pPr>
        <w:ind w:firstLine="709"/>
        <w:rPr>
          <w:rFonts w:ascii="Calibri" w:hAnsi="Calibri" w:cs="Calibri"/>
          <w:szCs w:val="28"/>
          <w:lang w:val="ru-RU"/>
        </w:rPr>
      </w:pPr>
    </w:p>
    <w:p w14:paraId="19C50434" w14:textId="77777777" w:rsidR="005B4682" w:rsidRPr="00815C7F" w:rsidRDefault="005B4682" w:rsidP="005B4682">
      <w:pPr>
        <w:ind w:firstLine="709"/>
        <w:rPr>
          <w:rFonts w:ascii="Calibri" w:hAnsi="Calibri" w:cs="Calibri"/>
          <w:szCs w:val="28"/>
          <w:lang w:val="ru-RU"/>
        </w:rPr>
      </w:pPr>
    </w:p>
    <w:p w14:paraId="363F0819" w14:textId="77777777" w:rsidR="005B4682" w:rsidRPr="00815C7F" w:rsidRDefault="005B4682" w:rsidP="005B4682">
      <w:pPr>
        <w:ind w:firstLine="709"/>
        <w:rPr>
          <w:rFonts w:ascii="Calibri" w:hAnsi="Calibri" w:cs="Calibri"/>
          <w:szCs w:val="28"/>
          <w:lang w:val="ru-RU"/>
        </w:rPr>
      </w:pPr>
    </w:p>
    <w:p w14:paraId="2B266C51" w14:textId="77777777" w:rsidR="005B4682" w:rsidRPr="00815C7F" w:rsidRDefault="005B4682" w:rsidP="005B4682">
      <w:pPr>
        <w:ind w:firstLine="709"/>
        <w:rPr>
          <w:rFonts w:ascii="Calibri" w:hAnsi="Calibri" w:cs="Calibri"/>
          <w:szCs w:val="28"/>
          <w:lang w:val="ru-RU"/>
        </w:rPr>
      </w:pPr>
    </w:p>
    <w:p w14:paraId="7C1632F8" w14:textId="77777777" w:rsidR="005B4682" w:rsidRPr="00815C7F" w:rsidRDefault="005B4682" w:rsidP="005B4682">
      <w:pPr>
        <w:ind w:firstLine="709"/>
        <w:rPr>
          <w:rFonts w:ascii="Calibri" w:hAnsi="Calibri" w:cs="Calibri"/>
          <w:szCs w:val="28"/>
          <w:lang w:val="ru-RU"/>
        </w:rPr>
      </w:pPr>
    </w:p>
    <w:p w14:paraId="7AAE423C" w14:textId="274C49A2" w:rsidR="005B4682" w:rsidRPr="00815C7F" w:rsidRDefault="005B4682" w:rsidP="005B4682">
      <w:pPr>
        <w:ind w:firstLine="709"/>
        <w:rPr>
          <w:rFonts w:ascii="Calibri" w:hAnsi="Calibri" w:cs="Calibri"/>
          <w:szCs w:val="28"/>
          <w:lang w:val="ru-RU"/>
        </w:rPr>
      </w:pPr>
    </w:p>
    <w:p w14:paraId="5D3FA016" w14:textId="1ABCDBE7" w:rsidR="005B4682" w:rsidRDefault="005B4682" w:rsidP="005140EF">
      <w:pPr>
        <w:rPr>
          <w:rFonts w:ascii="Calibri" w:hAnsi="Calibri" w:cs="Calibri"/>
          <w:szCs w:val="28"/>
          <w:lang w:val="ru-RU"/>
        </w:rPr>
      </w:pPr>
    </w:p>
    <w:p w14:paraId="5A4CF3E0" w14:textId="77777777" w:rsidR="005800DC" w:rsidRPr="00815C7F" w:rsidRDefault="005800DC" w:rsidP="005140EF">
      <w:pPr>
        <w:rPr>
          <w:rFonts w:ascii="Calibri" w:hAnsi="Calibri" w:cs="Calibri"/>
          <w:szCs w:val="28"/>
          <w:lang w:val="ru-RU"/>
        </w:rPr>
      </w:pPr>
    </w:p>
    <w:p w14:paraId="6CED5EB4" w14:textId="77777777" w:rsidR="005B4682" w:rsidRPr="00815C7F" w:rsidRDefault="005B4682" w:rsidP="005B4682">
      <w:pPr>
        <w:ind w:firstLine="709"/>
        <w:rPr>
          <w:rFonts w:ascii="Calibri" w:hAnsi="Calibri" w:cs="Calibri"/>
          <w:szCs w:val="28"/>
          <w:lang w:val="ru-RU"/>
        </w:rPr>
      </w:pPr>
    </w:p>
    <w:p w14:paraId="34E113E4" w14:textId="37BF849D" w:rsidR="00A87E61" w:rsidRDefault="005B4682" w:rsidP="00ED7935">
      <w:pPr>
        <w:ind w:firstLine="709"/>
        <w:rPr>
          <w:rFonts w:ascii="Calibri" w:hAnsi="Calibri" w:cs="Calibri"/>
          <w:szCs w:val="28"/>
          <w:lang w:val="ru-RU"/>
        </w:rPr>
      </w:pPr>
      <w:r w:rsidRPr="00815C7F">
        <w:rPr>
          <w:rFonts w:ascii="Calibri" w:hAnsi="Calibri" w:cs="Calibri"/>
          <w:szCs w:val="28"/>
          <w:lang w:val="ru-RU"/>
        </w:rPr>
        <w:t>Данные ограничения помог</w:t>
      </w:r>
      <w:r w:rsidR="005800DC">
        <w:rPr>
          <w:rFonts w:ascii="Calibri" w:hAnsi="Calibri" w:cs="Calibri"/>
          <w:szCs w:val="28"/>
          <w:lang w:val="ru-RU"/>
        </w:rPr>
        <w:t>ают</w:t>
      </w:r>
      <w:r w:rsidRPr="00815C7F">
        <w:rPr>
          <w:rFonts w:ascii="Calibri" w:hAnsi="Calibri" w:cs="Calibri"/>
          <w:szCs w:val="28"/>
          <w:lang w:val="ru-RU"/>
        </w:rPr>
        <w:t xml:space="preserve"> предотвратить чрезмерное количество назначений однотипных исследований одному пациенту</w:t>
      </w:r>
      <w:r w:rsidR="005800DC">
        <w:rPr>
          <w:rFonts w:ascii="Calibri" w:hAnsi="Calibri" w:cs="Calibri"/>
          <w:szCs w:val="28"/>
          <w:lang w:val="ru-RU"/>
        </w:rPr>
        <w:t>;</w:t>
      </w:r>
      <w:r w:rsidRPr="00815C7F">
        <w:rPr>
          <w:rFonts w:ascii="Calibri" w:hAnsi="Calibri" w:cs="Calibri"/>
          <w:szCs w:val="28"/>
          <w:lang w:val="ru-RU"/>
        </w:rPr>
        <w:t xml:space="preserve"> назначени</w:t>
      </w:r>
      <w:r w:rsidR="002B4806">
        <w:rPr>
          <w:rFonts w:ascii="Calibri" w:hAnsi="Calibri" w:cs="Calibri"/>
          <w:szCs w:val="28"/>
          <w:lang w:val="ru-RU"/>
        </w:rPr>
        <w:t>е</w:t>
      </w:r>
      <w:r w:rsidRPr="00815C7F">
        <w:rPr>
          <w:rFonts w:ascii="Calibri" w:hAnsi="Calibri" w:cs="Calibri"/>
          <w:szCs w:val="28"/>
          <w:lang w:val="ru-RU"/>
        </w:rPr>
        <w:t xml:space="preserve"> иссле</w:t>
      </w:r>
      <w:r w:rsidR="00815C7F">
        <w:rPr>
          <w:rFonts w:ascii="Calibri" w:hAnsi="Calibri" w:cs="Calibri"/>
          <w:szCs w:val="28"/>
          <w:lang w:val="ru-RU"/>
        </w:rPr>
        <w:t>дований</w:t>
      </w:r>
      <w:r w:rsidRPr="00815C7F">
        <w:rPr>
          <w:rFonts w:ascii="Calibri" w:hAnsi="Calibri" w:cs="Calibri"/>
          <w:szCs w:val="28"/>
          <w:lang w:val="ru-RU"/>
        </w:rPr>
        <w:t>,</w:t>
      </w:r>
      <w:r w:rsidR="00815C7F">
        <w:rPr>
          <w:rFonts w:ascii="Calibri" w:hAnsi="Calibri" w:cs="Calibri"/>
          <w:szCs w:val="28"/>
          <w:lang w:val="ru-RU"/>
        </w:rPr>
        <w:t xml:space="preserve"> </w:t>
      </w:r>
      <w:r w:rsidRPr="00815C7F">
        <w:rPr>
          <w:rFonts w:ascii="Calibri" w:hAnsi="Calibri" w:cs="Calibri"/>
          <w:szCs w:val="28"/>
          <w:lang w:val="ru-RU"/>
        </w:rPr>
        <w:t>которые не распространяются на данный профиль</w:t>
      </w:r>
      <w:r w:rsidR="005800DC">
        <w:rPr>
          <w:rFonts w:ascii="Calibri" w:hAnsi="Calibri" w:cs="Calibri"/>
          <w:szCs w:val="28"/>
          <w:lang w:val="ru-RU"/>
        </w:rPr>
        <w:t>;</w:t>
      </w:r>
      <w:r w:rsidRPr="00815C7F">
        <w:rPr>
          <w:rFonts w:ascii="Calibri" w:hAnsi="Calibri" w:cs="Calibri"/>
          <w:szCs w:val="28"/>
          <w:lang w:val="ru-RU"/>
        </w:rPr>
        <w:t xml:space="preserve"> дорогостоящие исследования.</w:t>
      </w:r>
    </w:p>
    <w:p w14:paraId="4A2DB578" w14:textId="73C6DA07" w:rsidR="009C692A" w:rsidRPr="00815C7F" w:rsidRDefault="009C692A" w:rsidP="00A87E61">
      <w:pPr>
        <w:jc w:val="left"/>
        <w:rPr>
          <w:rFonts w:ascii="Calibri" w:hAnsi="Calibri" w:cs="Calibri"/>
          <w:szCs w:val="28"/>
          <w:lang w:val="ru-RU"/>
        </w:rPr>
      </w:pPr>
    </w:p>
    <w:p w14:paraId="13AECCC1" w14:textId="485A6138" w:rsidR="009C692A" w:rsidRPr="00A87E61" w:rsidRDefault="006D0396" w:rsidP="00A87E61">
      <w:pPr>
        <w:pStyle w:val="2"/>
        <w:rPr>
          <w:rFonts w:ascii="Calibri" w:hAnsi="Calibri" w:cs="Calibri"/>
          <w:lang w:val="ru-RU"/>
        </w:rPr>
      </w:pPr>
      <w:bookmarkStart w:id="214" w:name="_Toc52438401"/>
      <w:r>
        <w:rPr>
          <w:rFonts w:ascii="Calibri" w:hAnsi="Calibri" w:cs="Calibri"/>
          <w:lang w:val="ru-RU"/>
        </w:rPr>
        <w:t>2</w:t>
      </w:r>
      <w:r w:rsidR="00E0670D" w:rsidRPr="00815C7F">
        <w:rPr>
          <w:rFonts w:ascii="Calibri" w:hAnsi="Calibri" w:cs="Calibri"/>
          <w:lang w:val="ru-RU"/>
        </w:rPr>
        <w:t>.</w:t>
      </w:r>
      <w:r>
        <w:rPr>
          <w:rFonts w:ascii="Calibri" w:hAnsi="Calibri" w:cs="Calibri"/>
          <w:lang w:val="ru-RU"/>
        </w:rPr>
        <w:t>3</w:t>
      </w:r>
      <w:r w:rsidR="000678C0" w:rsidRPr="00815C7F">
        <w:rPr>
          <w:rFonts w:ascii="Calibri" w:hAnsi="Calibri" w:cs="Calibri"/>
          <w:lang w:val="ru-RU"/>
        </w:rPr>
        <w:tab/>
      </w:r>
      <w:r w:rsidR="00E0670D" w:rsidRPr="00815C7F">
        <w:rPr>
          <w:rFonts w:ascii="Calibri" w:hAnsi="Calibri" w:cs="Calibri"/>
          <w:lang w:val="ru-RU"/>
        </w:rPr>
        <w:t>Забор биоматериала</w:t>
      </w:r>
      <w:bookmarkEnd w:id="214"/>
    </w:p>
    <w:p w14:paraId="33F1BD8A" w14:textId="554FA327" w:rsidR="009C692A" w:rsidRPr="00815C7F" w:rsidRDefault="00E0670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 w:rsidRPr="00815C7F">
        <w:rPr>
          <w:rFonts w:ascii="Calibri" w:hAnsi="Calibri" w:cs="Calibri"/>
          <w:szCs w:val="28"/>
          <w:lang w:val="ru-RU"/>
        </w:rPr>
        <w:t xml:space="preserve">В день сдачи биоматериала пациент подходит к пункту сдачи и если организованна СУПП, то </w:t>
      </w:r>
      <w:r w:rsidR="002E5E01">
        <w:rPr>
          <w:rFonts w:ascii="Calibri" w:hAnsi="Calibri" w:cs="Calibri"/>
          <w:szCs w:val="28"/>
          <w:lang w:val="ru-RU"/>
        </w:rPr>
        <w:t>после регистрации</w:t>
      </w:r>
      <w:r w:rsidRPr="00815C7F">
        <w:rPr>
          <w:rFonts w:ascii="Calibri" w:hAnsi="Calibri" w:cs="Calibri"/>
          <w:szCs w:val="28"/>
          <w:lang w:val="ru-RU"/>
        </w:rPr>
        <w:t xml:space="preserve"> фак</w:t>
      </w:r>
      <w:r w:rsidR="002E5E01">
        <w:rPr>
          <w:rFonts w:ascii="Calibri" w:hAnsi="Calibri" w:cs="Calibri"/>
          <w:szCs w:val="28"/>
          <w:lang w:val="ru-RU"/>
        </w:rPr>
        <w:t>та</w:t>
      </w:r>
      <w:r w:rsidRPr="00815C7F">
        <w:rPr>
          <w:rFonts w:ascii="Calibri" w:hAnsi="Calibri" w:cs="Calibri"/>
          <w:szCs w:val="28"/>
          <w:lang w:val="ru-RU"/>
        </w:rPr>
        <w:t xml:space="preserve"> своего прихода ожидает вызова в кабинет.</w:t>
      </w:r>
    </w:p>
    <w:p w14:paraId="659A00F3" w14:textId="5BDF52D2" w:rsidR="00E0670D" w:rsidRPr="00815C7F" w:rsidRDefault="00E0670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 w:rsidRPr="00815C7F">
        <w:rPr>
          <w:rFonts w:ascii="Calibri" w:hAnsi="Calibri" w:cs="Calibri"/>
          <w:szCs w:val="28"/>
          <w:lang w:val="ru-RU"/>
        </w:rPr>
        <w:t xml:space="preserve">Если СУПП нет, то </w:t>
      </w:r>
      <w:r w:rsidR="00D27216">
        <w:rPr>
          <w:rFonts w:ascii="Calibri" w:hAnsi="Calibri" w:cs="Calibri"/>
          <w:szCs w:val="28"/>
          <w:lang w:val="ru-RU"/>
        </w:rPr>
        <w:t xml:space="preserve">пациент </w:t>
      </w:r>
      <w:r w:rsidRPr="00815C7F">
        <w:rPr>
          <w:rFonts w:ascii="Calibri" w:hAnsi="Calibri" w:cs="Calibri"/>
          <w:szCs w:val="28"/>
          <w:lang w:val="ru-RU"/>
        </w:rPr>
        <w:t>подходит к оператору пункта забора и предъявляет свое направление.</w:t>
      </w:r>
    </w:p>
    <w:p w14:paraId="2FBCE2E6" w14:textId="77777777" w:rsidR="00E0670D" w:rsidRPr="00D27216" w:rsidRDefault="00E0670D" w:rsidP="00E0670D">
      <w:pPr>
        <w:jc w:val="left"/>
        <w:rPr>
          <w:rFonts w:ascii="Calibri" w:hAnsi="Calibri" w:cs="Calibri"/>
          <w:szCs w:val="28"/>
          <w:lang w:val="ru-RU"/>
        </w:rPr>
      </w:pPr>
    </w:p>
    <w:p w14:paraId="47FE1645" w14:textId="4D850580" w:rsidR="00E0670D" w:rsidRDefault="00E0670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 w:rsidRPr="00815C7F">
        <w:rPr>
          <w:rFonts w:ascii="Calibri" w:hAnsi="Calibri" w:cs="Calibri"/>
          <w:szCs w:val="28"/>
          <w:lang w:val="ru-RU"/>
        </w:rPr>
        <w:t xml:space="preserve">После </w:t>
      </w:r>
      <w:r w:rsidR="00482DB8">
        <w:rPr>
          <w:rFonts w:ascii="Calibri" w:hAnsi="Calibri" w:cs="Calibri"/>
          <w:szCs w:val="28"/>
          <w:lang w:val="ru-RU"/>
        </w:rPr>
        <w:t>того, как пациент сдал биоматериал</w:t>
      </w:r>
      <w:r w:rsidRPr="00815C7F">
        <w:rPr>
          <w:rFonts w:ascii="Calibri" w:hAnsi="Calibri" w:cs="Calibri"/>
          <w:szCs w:val="28"/>
          <w:lang w:val="ru-RU"/>
        </w:rPr>
        <w:t>, оператор пункта забора должен связать электронное направление с</w:t>
      </w:r>
      <w:r w:rsidR="00FC7DB3">
        <w:rPr>
          <w:rFonts w:ascii="Calibri" w:hAnsi="Calibri" w:cs="Calibri"/>
          <w:szCs w:val="28"/>
          <w:lang w:val="ru-RU"/>
        </w:rPr>
        <w:t>о</w:t>
      </w:r>
      <w:r w:rsidRPr="00815C7F">
        <w:rPr>
          <w:rFonts w:ascii="Calibri" w:hAnsi="Calibri" w:cs="Calibri"/>
          <w:szCs w:val="28"/>
          <w:lang w:val="ru-RU"/>
        </w:rPr>
        <w:t xml:space="preserve"> штрих-кодом, для отправки данных в РЕГИЗ. В </w:t>
      </w:r>
      <w:r w:rsidR="00FB51A2">
        <w:rPr>
          <w:rFonts w:ascii="Calibri" w:hAnsi="Calibri" w:cs="Calibri"/>
          <w:noProof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82816" behindDoc="0" locked="0" layoutInCell="0" allowOverlap="1" wp14:anchorId="4D1D720D" wp14:editId="512AF3B2">
                <wp:simplePos x="0" y="0"/>
                <wp:positionH relativeFrom="page">
                  <wp:posOffset>783500</wp:posOffset>
                </wp:positionH>
                <wp:positionV relativeFrom="page">
                  <wp:posOffset>238488</wp:posOffset>
                </wp:positionV>
                <wp:extent cx="6588760" cy="10189210"/>
                <wp:effectExtent l="0" t="0" r="21590" b="21590"/>
                <wp:wrapNone/>
                <wp:docPr id="747" name="Group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748" name="Rectangle 19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Line 1998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1999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2000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2001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2002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2003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2004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2005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2006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2007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Rectangle 200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11AF11" w14:textId="77777777" w:rsidR="00FB51A2" w:rsidRDefault="00FB51A2" w:rsidP="00FB51A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0" name="Rectangle 200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5FA5E" w14:textId="77777777" w:rsidR="00FB51A2" w:rsidRDefault="00FB51A2" w:rsidP="00FB51A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1" name="Rectangle 201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29DCC" w14:textId="77777777" w:rsidR="00FB51A2" w:rsidRDefault="00FB51A2" w:rsidP="00FB51A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2" name="Rectangle 201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C770C" w14:textId="77777777" w:rsidR="00FB51A2" w:rsidRDefault="00FB51A2" w:rsidP="00FB51A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3" name="Rectangle 201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AFDC54" w14:textId="77777777" w:rsidR="00FB51A2" w:rsidRDefault="00FB51A2" w:rsidP="00FB51A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5" name="Rectangle 201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45B9B" w14:textId="77777777" w:rsidR="00FB51A2" w:rsidRDefault="00FB51A2" w:rsidP="00FB51A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6" name="Rectangle 201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B2206" w14:textId="77777777" w:rsidR="00FB51A2" w:rsidRPr="0002024B" w:rsidRDefault="00FB51A2" w:rsidP="00FB51A2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67" name="Rectangle 201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351C6A" w14:textId="77777777" w:rsidR="00FB51A2" w:rsidRPr="00EB43A3" w:rsidRDefault="00FB51A2" w:rsidP="00FB51A2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5A8FFF59" w14:textId="77777777" w:rsidR="00FB51A2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143E84D" w14:textId="77777777" w:rsidR="00FB51A2" w:rsidRPr="00F303CF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533AC31" w14:textId="77777777" w:rsidR="00FB51A2" w:rsidRDefault="00FB51A2" w:rsidP="00FB51A2"/>
                            <w:p w14:paraId="2A617B97" w14:textId="77777777" w:rsidR="00FB51A2" w:rsidRDefault="00FB51A2" w:rsidP="00FB51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8CF14A3" w14:textId="77777777" w:rsidR="00FB51A2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B57A7AD" w14:textId="77777777" w:rsidR="00FB51A2" w:rsidRPr="00F303CF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CC8786F" w14:textId="77777777" w:rsidR="00FB51A2" w:rsidRDefault="00FB51A2" w:rsidP="00FB51A2"/>
                            <w:p w14:paraId="21C0F2F9" w14:textId="77777777" w:rsidR="00FB51A2" w:rsidRDefault="00FB51A2" w:rsidP="00FB51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235FA3A" w14:textId="77777777" w:rsidR="00FB51A2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BCD2649" w14:textId="77777777" w:rsidR="00FB51A2" w:rsidRPr="00F303CF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842A699" w14:textId="77777777" w:rsidR="00FB51A2" w:rsidRDefault="00FB51A2" w:rsidP="00FB51A2"/>
                            <w:p w14:paraId="6FFE1186" w14:textId="77777777" w:rsidR="00FB51A2" w:rsidRDefault="00FB51A2" w:rsidP="00FB51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0F328A3" w14:textId="77777777" w:rsidR="00FB51A2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B6A9882" w14:textId="77777777" w:rsidR="00FB51A2" w:rsidRPr="00F303CF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3697BE9" w14:textId="77777777" w:rsidR="00FB51A2" w:rsidRDefault="00FB51A2" w:rsidP="00FB51A2"/>
                            <w:p w14:paraId="50C35FF7" w14:textId="77777777" w:rsidR="00FB51A2" w:rsidRDefault="00FB51A2" w:rsidP="00FB51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2455F68" w14:textId="77777777" w:rsidR="00FB51A2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A6A04AD" w14:textId="77777777" w:rsidR="00FB51A2" w:rsidRPr="00F303CF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0425045" w14:textId="77777777" w:rsidR="00FB51A2" w:rsidRDefault="00FB51A2" w:rsidP="00FB51A2"/>
                            <w:p w14:paraId="0B0E1E5E" w14:textId="77777777" w:rsidR="00FB51A2" w:rsidRDefault="00FB51A2" w:rsidP="00FB51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7AFB193" w14:textId="77777777" w:rsidR="00FB51A2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A3C29CF" w14:textId="77777777" w:rsidR="00FB51A2" w:rsidRPr="00F303CF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11CDDD1" w14:textId="77777777" w:rsidR="00FB51A2" w:rsidRDefault="00FB51A2" w:rsidP="00FB51A2"/>
                            <w:p w14:paraId="6B7658D0" w14:textId="77777777" w:rsidR="00FB51A2" w:rsidRDefault="00FB51A2" w:rsidP="00FB51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63A251D" w14:textId="77777777" w:rsidR="00FB51A2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AEA59F" w14:textId="77777777" w:rsidR="00FB51A2" w:rsidRPr="00F303CF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A14A7AB" w14:textId="77777777" w:rsidR="00FB51A2" w:rsidRDefault="00FB51A2" w:rsidP="00FB51A2"/>
                            <w:p w14:paraId="25711BF8" w14:textId="77777777" w:rsidR="00FB51A2" w:rsidRDefault="00FB51A2" w:rsidP="00FB51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F4AD28E" w14:textId="77777777" w:rsidR="00FB51A2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47C8D24" w14:textId="77777777" w:rsidR="00FB51A2" w:rsidRPr="00F303CF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93F8C25" w14:textId="77777777" w:rsidR="00FB51A2" w:rsidRDefault="00FB51A2" w:rsidP="00FB51A2"/>
                            <w:p w14:paraId="45F06133" w14:textId="77777777" w:rsidR="00FB51A2" w:rsidRDefault="00FB51A2" w:rsidP="00FB51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1CDC1BD" w14:textId="77777777" w:rsidR="00FB51A2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D8E2BD4" w14:textId="77777777" w:rsidR="00FB51A2" w:rsidRPr="00F303CF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2343863" w14:textId="77777777" w:rsidR="00FB51A2" w:rsidRDefault="00FB51A2" w:rsidP="00FB51A2"/>
                            <w:p w14:paraId="7863F5AB" w14:textId="77777777" w:rsidR="00FB51A2" w:rsidRDefault="00FB51A2" w:rsidP="00FB51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DD49ACE" w14:textId="77777777" w:rsidR="00FB51A2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043AA13" w14:textId="77777777" w:rsidR="00FB51A2" w:rsidRPr="00F303CF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EE0818E" w14:textId="77777777" w:rsidR="00FB51A2" w:rsidRDefault="00FB51A2" w:rsidP="00FB51A2"/>
                            <w:p w14:paraId="15D6F895" w14:textId="77777777" w:rsidR="00FB51A2" w:rsidRDefault="00FB51A2" w:rsidP="00FB51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30B375B" w14:textId="77777777" w:rsidR="00FB51A2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05785FD" w14:textId="77777777" w:rsidR="00FB51A2" w:rsidRPr="00F303CF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8BBEBFE" w14:textId="77777777" w:rsidR="00FB51A2" w:rsidRDefault="00FB51A2" w:rsidP="00FB51A2"/>
                            <w:p w14:paraId="2C5921C7" w14:textId="77777777" w:rsidR="00FB51A2" w:rsidRDefault="00FB51A2" w:rsidP="00FB51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271931A" w14:textId="77777777" w:rsidR="00FB51A2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A25350C" w14:textId="77777777" w:rsidR="00FB51A2" w:rsidRPr="00F303CF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070D6B7" w14:textId="77777777" w:rsidR="00FB51A2" w:rsidRDefault="00FB51A2" w:rsidP="00FB51A2"/>
                            <w:p w14:paraId="13E9FDA7" w14:textId="77777777" w:rsidR="00FB51A2" w:rsidRDefault="00FB51A2" w:rsidP="00FB51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2B4BAF9" w14:textId="77777777" w:rsidR="00FB51A2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A75AAFD" w14:textId="77777777" w:rsidR="00FB51A2" w:rsidRPr="00F303CF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F2D7F28" w14:textId="77777777" w:rsidR="00FB51A2" w:rsidRDefault="00FB51A2" w:rsidP="00FB51A2"/>
                            <w:p w14:paraId="1F73F3CE" w14:textId="77777777" w:rsidR="00FB51A2" w:rsidRDefault="00FB51A2" w:rsidP="00FB51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E5CEA3F" w14:textId="77777777" w:rsidR="00FB51A2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D934683" w14:textId="77777777" w:rsidR="00FB51A2" w:rsidRPr="00F303CF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604B7F9" w14:textId="77777777" w:rsidR="00FB51A2" w:rsidRDefault="00FB51A2" w:rsidP="00FB51A2"/>
                            <w:p w14:paraId="5E12C7FD" w14:textId="77777777" w:rsidR="00FB51A2" w:rsidRDefault="00FB51A2" w:rsidP="00FB51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18F0A68" w14:textId="77777777" w:rsidR="00FB51A2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78EF4EC" w14:textId="77777777" w:rsidR="00FB51A2" w:rsidRPr="00F303CF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256E3F8" w14:textId="77777777" w:rsidR="00FB51A2" w:rsidRDefault="00FB51A2" w:rsidP="00FB51A2"/>
                            <w:p w14:paraId="5A745997" w14:textId="77777777" w:rsidR="00FB51A2" w:rsidRDefault="00FB51A2" w:rsidP="00FB51A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C9DCE0D" w14:textId="77777777" w:rsidR="00FB51A2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CF68B30" w14:textId="77777777" w:rsidR="00FB51A2" w:rsidRPr="00F303CF" w:rsidRDefault="00FB51A2" w:rsidP="00FB51A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D720D" id="_x0000_s1166" style="position:absolute;left:0;text-align:left;margin-left:61.7pt;margin-top:18.8pt;width:518.8pt;height:802.3pt;z-index:2516828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" o:allowincell="f">
                <v:rect id="Rectangle 1997" o:spid="_x0000_s11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" filled="f" strokeweight="2pt"/>
                <v:line id="Line 1998" o:spid="_x0000_s11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" strokeweight="2pt"/>
                <v:line id="Line 1999" o:spid="_x0000_s11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" strokeweight="2pt"/>
                <v:line id="Line 2000" o:spid="_x0000_s11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2yq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jOB7JhwBufoAAAD//wMAUEsBAi0AFAAGAAgAAAAhANvh9svuAAAAhQEAABMAAAAAAAAAAAAAAAAA&#10;AAAAAFtDb250ZW50X1R5cGVzXS54bWxQSwECLQAUAAYACAAAACEAWvQsW78AAAAVAQAACwAAAAAA&#10;AAAAAAAAAAAfAQAAX3JlbHMvLnJlbHNQSwECLQAUAAYACAAAACEArsdsqsAAAADcAAAADwAAAAAA&#10;AAAAAAAAAAAHAgAAZHJzL2Rvd25yZXYueG1sUEsFBgAAAAADAAMAtwAAAPQCAAAAAA==&#10;" strokeweight="2pt"/>
                <v:line id="Line 2001" o:spid="_x0000_s11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fLd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jOF7JhwBufoAAAD//wMAUEsBAi0AFAAGAAgAAAAhANvh9svuAAAAhQEAABMAAAAAAAAAAAAAAAAA&#10;AAAAAFtDb250ZW50X1R5cGVzXS54bWxQSwECLQAUAAYACAAAACEAWvQsW78AAAAVAQAACwAAAAAA&#10;AAAAAAAAAAAfAQAAX3JlbHMvLnJlbHNQSwECLQAUAAYACAAAACEAXhXy3cAAAADcAAAADwAAAAAA&#10;AAAAAAAAAAAHAgAAZHJzL2Rvd25yZXYueG1sUEsFBgAAAAADAAMAtwAAAPQCAAAAAA==&#10;" strokeweight="2pt"/>
                <v:line id="Line 2002" o:spid="_x0000_s11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" strokeweight="2pt"/>
                <v:line id="Line 2003" o:spid="_x0000_s11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" strokeweight="2pt"/>
                <v:line id="Line 2004" o:spid="_x0000_s11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" strokeweight="2pt"/>
                <v:line id="Line 2005" o:spid="_x0000_s11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" strokeweight="1pt"/>
                <v:line id="Line 2006" o:spid="_x0000_s11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lFF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b&#10;zOB7JhwBufoAAAD//wMAUEsBAi0AFAAGAAgAAAAhANvh9svuAAAAhQEAABMAAAAAAAAAAAAAAAAA&#10;AAAAAFtDb250ZW50X1R5cGVzXS54bWxQSwECLQAUAAYACAAAACEAWvQsW78AAAAVAQAACwAAAAAA&#10;AAAAAAAAAAAfAQAAX3JlbHMvLnJlbHNQSwECLQAUAAYACAAAACEATmJRRcAAAADcAAAADwAAAAAA&#10;AAAAAAAAAAAHAgAAZHJzL2Rvd25yZXYueG1sUEsFBgAAAAADAAMAtwAAAPQCAAAAAA==&#10;" strokeweight="2pt"/>
                <v:line id="Line 2007" o:spid="_x0000_s11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" strokeweight="1pt"/>
                <v:rect id="Rectangle 2008" o:spid="_x0000_s11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" filled="f" stroked="f" strokeweight=".25pt">
                  <v:textbox inset="1pt,1pt,1pt,1pt">
                    <w:txbxContent>
                      <w:p w14:paraId="2D11AF11" w14:textId="77777777" w:rsidR="00FB51A2" w:rsidRDefault="00FB51A2" w:rsidP="00FB51A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009" o:spid="_x0000_s11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" filled="f" stroked="f" strokeweight=".25pt">
                  <v:textbox inset="1pt,1pt,1pt,1pt">
                    <w:txbxContent>
                      <w:p w14:paraId="1A75FA5E" w14:textId="77777777" w:rsidR="00FB51A2" w:rsidRDefault="00FB51A2" w:rsidP="00FB51A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10" o:spid="_x0000_s11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" filled="f" stroked="f" strokeweight=".25pt">
                  <v:textbox inset="1pt,1pt,1pt,1pt">
                    <w:txbxContent>
                      <w:p w14:paraId="3B129DCC" w14:textId="77777777" w:rsidR="00FB51A2" w:rsidRDefault="00FB51A2" w:rsidP="00FB51A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011" o:spid="_x0000_s11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" filled="f" stroked="f" strokeweight=".25pt">
                  <v:textbox inset="1pt,1pt,1pt,1pt">
                    <w:txbxContent>
                      <w:p w14:paraId="543C770C" w14:textId="77777777" w:rsidR="00FB51A2" w:rsidRDefault="00FB51A2" w:rsidP="00FB51A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012" o:spid="_x0000_s11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" filled="f" stroked="f" strokeweight=".25pt">
                  <v:textbox inset="1pt,1pt,1pt,1pt">
                    <w:txbxContent>
                      <w:p w14:paraId="2EAFDC54" w14:textId="77777777" w:rsidR="00FB51A2" w:rsidRDefault="00FB51A2" w:rsidP="00FB51A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013" o:spid="_x0000_s11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" filled="f" stroked="f" strokeweight=".25pt">
                  <v:textbox inset="1pt,1pt,1pt,1pt">
                    <w:txbxContent>
                      <w:p w14:paraId="2BA45B9B" w14:textId="77777777" w:rsidR="00FB51A2" w:rsidRDefault="00FB51A2" w:rsidP="00FB51A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14" o:spid="_x0000_s11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" filled="f" stroked="f" strokeweight=".25pt">
                  <v:textbox inset="1pt,1pt,1pt,1pt">
                    <w:txbxContent>
                      <w:p w14:paraId="5B5B2206" w14:textId="77777777" w:rsidR="00FB51A2" w:rsidRPr="0002024B" w:rsidRDefault="00FB51A2" w:rsidP="00FB51A2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2015" o:spid="_x0000_s11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" filled="f" stroked="f" strokeweight=".25pt">
                  <v:textbox inset="1pt,1pt,1pt,1pt">
                    <w:txbxContent>
                      <w:p w14:paraId="52351C6A" w14:textId="77777777" w:rsidR="00FB51A2" w:rsidRPr="00EB43A3" w:rsidRDefault="00FB51A2" w:rsidP="00FB51A2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5A8FFF59" w14:textId="77777777" w:rsidR="00FB51A2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143E84D" w14:textId="77777777" w:rsidR="00FB51A2" w:rsidRPr="00F303CF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533AC31" w14:textId="77777777" w:rsidR="00FB51A2" w:rsidRDefault="00FB51A2" w:rsidP="00FB51A2"/>
                      <w:p w14:paraId="2A617B97" w14:textId="77777777" w:rsidR="00FB51A2" w:rsidRDefault="00FB51A2" w:rsidP="00FB51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8CF14A3" w14:textId="77777777" w:rsidR="00FB51A2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B57A7AD" w14:textId="77777777" w:rsidR="00FB51A2" w:rsidRPr="00F303CF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CC8786F" w14:textId="77777777" w:rsidR="00FB51A2" w:rsidRDefault="00FB51A2" w:rsidP="00FB51A2"/>
                      <w:p w14:paraId="21C0F2F9" w14:textId="77777777" w:rsidR="00FB51A2" w:rsidRDefault="00FB51A2" w:rsidP="00FB51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235FA3A" w14:textId="77777777" w:rsidR="00FB51A2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BCD2649" w14:textId="77777777" w:rsidR="00FB51A2" w:rsidRPr="00F303CF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842A699" w14:textId="77777777" w:rsidR="00FB51A2" w:rsidRDefault="00FB51A2" w:rsidP="00FB51A2"/>
                      <w:p w14:paraId="6FFE1186" w14:textId="77777777" w:rsidR="00FB51A2" w:rsidRDefault="00FB51A2" w:rsidP="00FB51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0F328A3" w14:textId="77777777" w:rsidR="00FB51A2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B6A9882" w14:textId="77777777" w:rsidR="00FB51A2" w:rsidRPr="00F303CF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3697BE9" w14:textId="77777777" w:rsidR="00FB51A2" w:rsidRDefault="00FB51A2" w:rsidP="00FB51A2"/>
                      <w:p w14:paraId="50C35FF7" w14:textId="77777777" w:rsidR="00FB51A2" w:rsidRDefault="00FB51A2" w:rsidP="00FB51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2455F68" w14:textId="77777777" w:rsidR="00FB51A2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A6A04AD" w14:textId="77777777" w:rsidR="00FB51A2" w:rsidRPr="00F303CF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0425045" w14:textId="77777777" w:rsidR="00FB51A2" w:rsidRDefault="00FB51A2" w:rsidP="00FB51A2"/>
                      <w:p w14:paraId="0B0E1E5E" w14:textId="77777777" w:rsidR="00FB51A2" w:rsidRDefault="00FB51A2" w:rsidP="00FB51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7AFB193" w14:textId="77777777" w:rsidR="00FB51A2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A3C29CF" w14:textId="77777777" w:rsidR="00FB51A2" w:rsidRPr="00F303CF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11CDDD1" w14:textId="77777777" w:rsidR="00FB51A2" w:rsidRDefault="00FB51A2" w:rsidP="00FB51A2"/>
                      <w:p w14:paraId="6B7658D0" w14:textId="77777777" w:rsidR="00FB51A2" w:rsidRDefault="00FB51A2" w:rsidP="00FB51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63A251D" w14:textId="77777777" w:rsidR="00FB51A2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AEA59F" w14:textId="77777777" w:rsidR="00FB51A2" w:rsidRPr="00F303CF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A14A7AB" w14:textId="77777777" w:rsidR="00FB51A2" w:rsidRDefault="00FB51A2" w:rsidP="00FB51A2"/>
                      <w:p w14:paraId="25711BF8" w14:textId="77777777" w:rsidR="00FB51A2" w:rsidRDefault="00FB51A2" w:rsidP="00FB51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F4AD28E" w14:textId="77777777" w:rsidR="00FB51A2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47C8D24" w14:textId="77777777" w:rsidR="00FB51A2" w:rsidRPr="00F303CF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93F8C25" w14:textId="77777777" w:rsidR="00FB51A2" w:rsidRDefault="00FB51A2" w:rsidP="00FB51A2"/>
                      <w:p w14:paraId="45F06133" w14:textId="77777777" w:rsidR="00FB51A2" w:rsidRDefault="00FB51A2" w:rsidP="00FB51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1CDC1BD" w14:textId="77777777" w:rsidR="00FB51A2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D8E2BD4" w14:textId="77777777" w:rsidR="00FB51A2" w:rsidRPr="00F303CF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2343863" w14:textId="77777777" w:rsidR="00FB51A2" w:rsidRDefault="00FB51A2" w:rsidP="00FB51A2"/>
                      <w:p w14:paraId="7863F5AB" w14:textId="77777777" w:rsidR="00FB51A2" w:rsidRDefault="00FB51A2" w:rsidP="00FB51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DD49ACE" w14:textId="77777777" w:rsidR="00FB51A2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043AA13" w14:textId="77777777" w:rsidR="00FB51A2" w:rsidRPr="00F303CF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EE0818E" w14:textId="77777777" w:rsidR="00FB51A2" w:rsidRDefault="00FB51A2" w:rsidP="00FB51A2"/>
                      <w:p w14:paraId="15D6F895" w14:textId="77777777" w:rsidR="00FB51A2" w:rsidRDefault="00FB51A2" w:rsidP="00FB51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30B375B" w14:textId="77777777" w:rsidR="00FB51A2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05785FD" w14:textId="77777777" w:rsidR="00FB51A2" w:rsidRPr="00F303CF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8BBEBFE" w14:textId="77777777" w:rsidR="00FB51A2" w:rsidRDefault="00FB51A2" w:rsidP="00FB51A2"/>
                      <w:p w14:paraId="2C5921C7" w14:textId="77777777" w:rsidR="00FB51A2" w:rsidRDefault="00FB51A2" w:rsidP="00FB51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271931A" w14:textId="77777777" w:rsidR="00FB51A2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A25350C" w14:textId="77777777" w:rsidR="00FB51A2" w:rsidRPr="00F303CF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070D6B7" w14:textId="77777777" w:rsidR="00FB51A2" w:rsidRDefault="00FB51A2" w:rsidP="00FB51A2"/>
                      <w:p w14:paraId="13E9FDA7" w14:textId="77777777" w:rsidR="00FB51A2" w:rsidRDefault="00FB51A2" w:rsidP="00FB51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2B4BAF9" w14:textId="77777777" w:rsidR="00FB51A2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A75AAFD" w14:textId="77777777" w:rsidR="00FB51A2" w:rsidRPr="00F303CF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F2D7F28" w14:textId="77777777" w:rsidR="00FB51A2" w:rsidRDefault="00FB51A2" w:rsidP="00FB51A2"/>
                      <w:p w14:paraId="1F73F3CE" w14:textId="77777777" w:rsidR="00FB51A2" w:rsidRDefault="00FB51A2" w:rsidP="00FB51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E5CEA3F" w14:textId="77777777" w:rsidR="00FB51A2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D934683" w14:textId="77777777" w:rsidR="00FB51A2" w:rsidRPr="00F303CF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604B7F9" w14:textId="77777777" w:rsidR="00FB51A2" w:rsidRDefault="00FB51A2" w:rsidP="00FB51A2"/>
                      <w:p w14:paraId="5E12C7FD" w14:textId="77777777" w:rsidR="00FB51A2" w:rsidRDefault="00FB51A2" w:rsidP="00FB51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18F0A68" w14:textId="77777777" w:rsidR="00FB51A2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78EF4EC" w14:textId="77777777" w:rsidR="00FB51A2" w:rsidRPr="00F303CF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256E3F8" w14:textId="77777777" w:rsidR="00FB51A2" w:rsidRDefault="00FB51A2" w:rsidP="00FB51A2"/>
                      <w:p w14:paraId="5A745997" w14:textId="77777777" w:rsidR="00FB51A2" w:rsidRDefault="00FB51A2" w:rsidP="00FB51A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C9DCE0D" w14:textId="77777777" w:rsidR="00FB51A2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CF68B30" w14:textId="77777777" w:rsidR="00FB51A2" w:rsidRPr="00F303CF" w:rsidRDefault="00FB51A2" w:rsidP="00FB51A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815C7F">
        <w:rPr>
          <w:rFonts w:ascii="Calibri" w:hAnsi="Calibri" w:cs="Calibri"/>
          <w:szCs w:val="28"/>
          <w:lang w:val="ru-RU"/>
        </w:rPr>
        <w:t>момент внесения штрих-кода МИС продублир</w:t>
      </w:r>
      <w:r w:rsidR="006733F3">
        <w:rPr>
          <w:rFonts w:ascii="Calibri" w:hAnsi="Calibri" w:cs="Calibri"/>
          <w:szCs w:val="28"/>
          <w:lang w:val="ru-RU"/>
        </w:rPr>
        <w:t>ует</w:t>
      </w:r>
      <w:r w:rsidRPr="00815C7F">
        <w:rPr>
          <w:rFonts w:ascii="Calibri" w:hAnsi="Calibri" w:cs="Calibri"/>
          <w:szCs w:val="28"/>
          <w:lang w:val="ru-RU"/>
        </w:rPr>
        <w:t xml:space="preserve"> оператору информацию о лаборатории, куда пойдет данное направление.</w:t>
      </w:r>
    </w:p>
    <w:p w14:paraId="0330CF4D" w14:textId="77777777" w:rsidR="00064622" w:rsidRPr="00815C7F" w:rsidRDefault="00064622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C011E2A" w14:textId="0EF5603E" w:rsidR="009C692A" w:rsidRPr="00815C7F" w:rsidRDefault="00AF073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2336" behindDoc="0" locked="0" layoutInCell="1" allowOverlap="1" wp14:anchorId="5F6789FE" wp14:editId="469B40A8">
            <wp:simplePos x="0" y="0"/>
            <wp:positionH relativeFrom="column">
              <wp:posOffset>108404</wp:posOffset>
            </wp:positionH>
            <wp:positionV relativeFrom="paragraph">
              <wp:posOffset>134166</wp:posOffset>
            </wp:positionV>
            <wp:extent cx="5934075" cy="2971800"/>
            <wp:effectExtent l="0" t="0" r="0" b="0"/>
            <wp:wrapNone/>
            <wp:docPr id="1868" name="Рисунок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F1297" w14:textId="436F3888" w:rsidR="009C692A" w:rsidRPr="00815C7F" w:rsidRDefault="009C692A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8F86C3A" w14:textId="77777777" w:rsidR="00993D61" w:rsidRPr="00815C7F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B0BAFC4" w14:textId="77777777" w:rsidR="00E0670D" w:rsidRPr="00815C7F" w:rsidRDefault="00E0670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47391FD" w14:textId="77777777" w:rsidR="00E0670D" w:rsidRPr="00815C7F" w:rsidRDefault="00E0670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0B451C5" w14:textId="77777777" w:rsidR="00E0670D" w:rsidRPr="00815C7F" w:rsidRDefault="00E0670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0B1ACE7" w14:textId="77777777" w:rsidR="00E0670D" w:rsidRPr="00815C7F" w:rsidRDefault="00E0670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B42C9D7" w14:textId="77777777" w:rsidR="00E0670D" w:rsidRPr="00815C7F" w:rsidRDefault="00E0670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C45E382" w14:textId="77777777" w:rsidR="00E0670D" w:rsidRPr="00815C7F" w:rsidRDefault="00E0670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035BC5E" w14:textId="77777777" w:rsidR="00E0670D" w:rsidRPr="00815C7F" w:rsidRDefault="00E0670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88844F0" w14:textId="77777777" w:rsidR="00E0670D" w:rsidRPr="00815C7F" w:rsidRDefault="00E0670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EC9AB2A" w14:textId="77777777" w:rsidR="00E0670D" w:rsidRPr="00815C7F" w:rsidRDefault="00E0670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9B84D64" w14:textId="77777777" w:rsidR="00E0670D" w:rsidRPr="00815C7F" w:rsidRDefault="00E0670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E7DB4B8" w14:textId="77777777" w:rsidR="00E0670D" w:rsidRPr="00815C7F" w:rsidRDefault="00E0670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78AC3F2" w14:textId="77777777" w:rsidR="00E0670D" w:rsidRPr="00815C7F" w:rsidRDefault="00E0670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18BF13C" w14:textId="77777777" w:rsidR="00E0670D" w:rsidRPr="00815C7F" w:rsidRDefault="00E0670D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D457A5B" w14:textId="0696101D" w:rsidR="00DF22D5" w:rsidRPr="00815C7F" w:rsidRDefault="00DF22D5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 w:rsidRPr="00815C7F">
        <w:rPr>
          <w:rFonts w:ascii="Calibri" w:hAnsi="Calibri" w:cs="Calibri"/>
          <w:szCs w:val="28"/>
          <w:lang w:val="ru-RU"/>
        </w:rPr>
        <w:t>После сохранения штрих-кода, МИС автоматически сформир</w:t>
      </w:r>
      <w:r w:rsidR="005D1183">
        <w:rPr>
          <w:rFonts w:ascii="Calibri" w:hAnsi="Calibri" w:cs="Calibri"/>
          <w:szCs w:val="28"/>
          <w:lang w:val="ru-RU"/>
        </w:rPr>
        <w:t>ует</w:t>
      </w:r>
      <w:r w:rsidRPr="00815C7F">
        <w:rPr>
          <w:rFonts w:ascii="Calibri" w:hAnsi="Calibri" w:cs="Calibri"/>
          <w:szCs w:val="28"/>
          <w:lang w:val="ru-RU"/>
        </w:rPr>
        <w:t xml:space="preserve"> и отправит данные в РЕГИЗ.</w:t>
      </w:r>
      <w:r w:rsidR="004F4004">
        <w:rPr>
          <w:rFonts w:ascii="Calibri" w:hAnsi="Calibri" w:cs="Calibri"/>
          <w:szCs w:val="28"/>
          <w:lang w:val="ru-RU"/>
        </w:rPr>
        <w:t>ОДЛИ.</w:t>
      </w:r>
      <w:r w:rsidRPr="00815C7F">
        <w:rPr>
          <w:rFonts w:ascii="Calibri" w:hAnsi="Calibri" w:cs="Calibri"/>
          <w:szCs w:val="28"/>
          <w:lang w:val="ru-RU"/>
        </w:rPr>
        <w:t xml:space="preserve"> Данные уходят в автоматическом режиме с интервалом 10 – 15 минут.</w:t>
      </w:r>
    </w:p>
    <w:p w14:paraId="15F75E6F" w14:textId="4DEE94FA" w:rsidR="00ED7935" w:rsidRDefault="00ED7935" w:rsidP="00DF22D5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</w:p>
    <w:p w14:paraId="54D60DB1" w14:textId="77777777" w:rsidR="00ED7935" w:rsidRPr="00815C7F" w:rsidRDefault="00ED7935" w:rsidP="00DF22D5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</w:p>
    <w:p w14:paraId="76F78DCD" w14:textId="77777777" w:rsidR="00DF22D5" w:rsidRPr="00815C7F" w:rsidRDefault="00DF22D5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F82EF47" w14:textId="5D612076" w:rsidR="00DF22D5" w:rsidRPr="00815C7F" w:rsidRDefault="00E83F42" w:rsidP="00DF22D5">
      <w:pPr>
        <w:pStyle w:val="2"/>
        <w:rPr>
          <w:rFonts w:ascii="Calibri" w:hAnsi="Calibri" w:cs="Calibri"/>
          <w:lang w:val="ru-RU"/>
        </w:rPr>
      </w:pPr>
      <w:bookmarkStart w:id="215" w:name="_Toc52438402"/>
      <w:r>
        <w:rPr>
          <w:rFonts w:ascii="Calibri" w:hAnsi="Calibri" w:cs="Calibri"/>
          <w:lang w:val="ru-RU"/>
        </w:rPr>
        <w:t>2</w:t>
      </w:r>
      <w:r w:rsidR="00DF22D5" w:rsidRPr="00815C7F">
        <w:rPr>
          <w:rFonts w:ascii="Calibri" w:hAnsi="Calibri" w:cs="Calibri"/>
          <w:lang w:val="ru-RU"/>
        </w:rPr>
        <w:t>.</w:t>
      </w:r>
      <w:r>
        <w:rPr>
          <w:rFonts w:ascii="Calibri" w:hAnsi="Calibri" w:cs="Calibri"/>
          <w:lang w:val="ru-RU"/>
        </w:rPr>
        <w:t>4</w:t>
      </w:r>
      <w:r w:rsidR="00DF22D5" w:rsidRPr="00815C7F">
        <w:rPr>
          <w:rFonts w:ascii="Calibri" w:hAnsi="Calibri" w:cs="Calibri"/>
          <w:lang w:val="ru-RU"/>
        </w:rPr>
        <w:tab/>
        <w:t>Запрос статуса исследования</w:t>
      </w:r>
      <w:bookmarkEnd w:id="215"/>
    </w:p>
    <w:p w14:paraId="1C6B955B" w14:textId="124711EA" w:rsidR="004F4004" w:rsidRDefault="00AF0738" w:rsidP="004F4004">
      <w:pPr>
        <w:ind w:firstLine="709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4384" behindDoc="0" locked="0" layoutInCell="1" allowOverlap="1" wp14:anchorId="7BD217C0" wp14:editId="7076C86C">
            <wp:simplePos x="0" y="0"/>
            <wp:positionH relativeFrom="column">
              <wp:posOffset>1677942</wp:posOffset>
            </wp:positionH>
            <wp:positionV relativeFrom="paragraph">
              <wp:posOffset>650966</wp:posOffset>
            </wp:positionV>
            <wp:extent cx="212725" cy="212725"/>
            <wp:effectExtent l="0" t="0" r="0" b="0"/>
            <wp:wrapNone/>
            <wp:docPr id="1889" name="Рисунок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1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2D5" w:rsidRPr="00815C7F">
        <w:rPr>
          <w:rFonts w:ascii="Calibri" w:hAnsi="Calibri" w:cs="Calibri"/>
          <w:szCs w:val="28"/>
          <w:lang w:val="ru-RU"/>
        </w:rPr>
        <w:t xml:space="preserve">После отправки или в любое время </w:t>
      </w:r>
      <w:r w:rsidR="00B30E4A">
        <w:rPr>
          <w:rFonts w:ascii="Calibri" w:hAnsi="Calibri" w:cs="Calibri"/>
          <w:szCs w:val="28"/>
          <w:lang w:val="ru-RU"/>
        </w:rPr>
        <w:t>Вы (</w:t>
      </w:r>
      <w:r w:rsidR="00DF22D5" w:rsidRPr="00815C7F">
        <w:rPr>
          <w:rFonts w:ascii="Calibri" w:hAnsi="Calibri" w:cs="Calibri"/>
          <w:szCs w:val="28"/>
          <w:lang w:val="ru-RU"/>
        </w:rPr>
        <w:t>сотрудник М</w:t>
      </w:r>
      <w:r w:rsidR="008A663F">
        <w:rPr>
          <w:rFonts w:ascii="Calibri" w:hAnsi="Calibri" w:cs="Calibri"/>
          <w:szCs w:val="28"/>
          <w:lang w:val="ru-RU"/>
        </w:rPr>
        <w:t>У</w:t>
      </w:r>
      <w:r w:rsidR="00B30E4A">
        <w:rPr>
          <w:rFonts w:ascii="Calibri" w:hAnsi="Calibri" w:cs="Calibri"/>
          <w:szCs w:val="28"/>
          <w:lang w:val="ru-RU"/>
        </w:rPr>
        <w:t>)</w:t>
      </w:r>
      <w:r w:rsidR="00DF22D5" w:rsidRPr="00815C7F">
        <w:rPr>
          <w:rFonts w:ascii="Calibri" w:hAnsi="Calibri" w:cs="Calibri"/>
          <w:szCs w:val="28"/>
          <w:lang w:val="ru-RU"/>
        </w:rPr>
        <w:t xml:space="preserve"> может</w:t>
      </w:r>
      <w:r w:rsidR="00B30E4A">
        <w:rPr>
          <w:rFonts w:ascii="Calibri" w:hAnsi="Calibri" w:cs="Calibri"/>
          <w:szCs w:val="28"/>
          <w:lang w:val="ru-RU"/>
        </w:rPr>
        <w:t>е</w:t>
      </w:r>
      <w:r w:rsidR="00DF22D5" w:rsidRPr="00815C7F">
        <w:rPr>
          <w:rFonts w:ascii="Calibri" w:hAnsi="Calibri" w:cs="Calibri"/>
          <w:szCs w:val="28"/>
          <w:lang w:val="ru-RU"/>
        </w:rPr>
        <w:t xml:space="preserve"> сделать запрос статуса исследования в сервисе ДЛИ. Для запроса</w:t>
      </w:r>
      <w:r w:rsidR="00715654">
        <w:rPr>
          <w:rFonts w:ascii="Calibri" w:hAnsi="Calibri" w:cs="Calibri"/>
          <w:szCs w:val="28"/>
          <w:lang w:val="ru-RU"/>
        </w:rPr>
        <w:t xml:space="preserve"> </w:t>
      </w:r>
      <w:r w:rsidR="00B30E4A">
        <w:rPr>
          <w:rFonts w:ascii="Calibri" w:hAnsi="Calibri" w:cs="Calibri"/>
          <w:szCs w:val="28"/>
          <w:lang w:val="ru-RU"/>
        </w:rPr>
        <w:t>Вам</w:t>
      </w:r>
      <w:r w:rsidR="00DF22D5" w:rsidRPr="00815C7F">
        <w:rPr>
          <w:rFonts w:ascii="Calibri" w:hAnsi="Calibri" w:cs="Calibri"/>
          <w:szCs w:val="28"/>
          <w:lang w:val="ru-RU"/>
        </w:rPr>
        <w:t xml:space="preserve"> необходимо выбрать нужного пациента, список его направлений и на нужном направлении нажать пиктограмму</w:t>
      </w:r>
      <w:r w:rsidR="00DF22D5" w:rsidRPr="00815C7F">
        <w:rPr>
          <w:rFonts w:ascii="Calibri" w:hAnsi="Calibri" w:cs="Calibri"/>
          <w:szCs w:val="28"/>
          <w:lang w:val="ru-RU"/>
        </w:rPr>
        <w:tab/>
      </w:r>
      <w:r w:rsidR="00D91FEC">
        <w:rPr>
          <w:rFonts w:ascii="Calibri" w:hAnsi="Calibri" w:cs="Calibri"/>
          <w:szCs w:val="28"/>
          <w:lang w:val="ru-RU"/>
        </w:rPr>
        <w:t xml:space="preserve">   .</w:t>
      </w:r>
    </w:p>
    <w:p w14:paraId="60F96A99" w14:textId="219FCCE4" w:rsidR="00DF22D5" w:rsidRPr="00815C7F" w:rsidRDefault="00752CB3" w:rsidP="004F4004">
      <w:pPr>
        <w:ind w:firstLine="709"/>
        <w:rPr>
          <w:rFonts w:ascii="Calibri" w:hAnsi="Calibri" w:cs="Calibri"/>
          <w:szCs w:val="28"/>
          <w:lang w:val="ru-RU"/>
        </w:rPr>
      </w:pPr>
      <w:r w:rsidRPr="00815C7F">
        <w:rPr>
          <w:rFonts w:ascii="Calibri" w:hAnsi="Calibri" w:cs="Calibri"/>
          <w:szCs w:val="28"/>
          <w:lang w:val="ru-RU"/>
        </w:rPr>
        <w:t xml:space="preserve">После нажатия данной функции МИС </w:t>
      </w:r>
      <w:r w:rsidR="00641984">
        <w:rPr>
          <w:rFonts w:ascii="Calibri" w:hAnsi="Calibri" w:cs="Calibri"/>
          <w:szCs w:val="28"/>
          <w:lang w:val="ru-RU"/>
        </w:rPr>
        <w:t>делает</w:t>
      </w:r>
      <w:r w:rsidRPr="00815C7F">
        <w:rPr>
          <w:rFonts w:ascii="Calibri" w:hAnsi="Calibri" w:cs="Calibri"/>
          <w:szCs w:val="28"/>
          <w:lang w:val="ru-RU"/>
        </w:rPr>
        <w:t xml:space="preserve"> запрос к сервису ДЛИ в РЕГИЗ. В ответ сервис </w:t>
      </w:r>
      <w:r w:rsidR="009D6A91">
        <w:rPr>
          <w:rFonts w:ascii="Calibri" w:hAnsi="Calibri" w:cs="Calibri"/>
          <w:szCs w:val="28"/>
          <w:lang w:val="ru-RU"/>
        </w:rPr>
        <w:t>возвращает</w:t>
      </w:r>
      <w:r w:rsidRPr="00815C7F">
        <w:rPr>
          <w:rFonts w:ascii="Calibri" w:hAnsi="Calibri" w:cs="Calibri"/>
          <w:szCs w:val="28"/>
          <w:lang w:val="ru-RU"/>
        </w:rPr>
        <w:t xml:space="preserve"> один из перечисленных в таблице ниже статусов данного заказа.</w:t>
      </w:r>
    </w:p>
    <w:p w14:paraId="2F3D6C11" w14:textId="77777777" w:rsidR="00752CB3" w:rsidRPr="00815C7F" w:rsidRDefault="00752CB3" w:rsidP="00B53977">
      <w:pPr>
        <w:ind w:firstLine="709"/>
        <w:jc w:val="left"/>
        <w:rPr>
          <w:rFonts w:ascii="Calibri" w:hAnsi="Calibri" w:cs="Calibri"/>
          <w:noProof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4"/>
        <w:gridCol w:w="1468"/>
        <w:gridCol w:w="3117"/>
        <w:gridCol w:w="3816"/>
      </w:tblGrid>
      <w:tr w:rsidR="004A1E40" w:rsidRPr="00815C7F" w14:paraId="01DC7C99" w14:textId="77777777" w:rsidTr="004A1E40">
        <w:tc>
          <w:tcPr>
            <w:tcW w:w="959" w:type="dxa"/>
            <w:shd w:val="clear" w:color="auto" w:fill="D9D9D9"/>
          </w:tcPr>
          <w:p w14:paraId="1FCDFDA6" w14:textId="03BD43AB" w:rsidR="00DF22D5" w:rsidRPr="00815C7F" w:rsidRDefault="00752CB3" w:rsidP="004A1E40">
            <w:pPr>
              <w:jc w:val="center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szCs w:val="28"/>
                <w:lang w:val="ru-RU"/>
              </w:rPr>
              <w:t>№ п/п</w:t>
            </w:r>
          </w:p>
        </w:tc>
        <w:tc>
          <w:tcPr>
            <w:tcW w:w="1468" w:type="dxa"/>
            <w:shd w:val="clear" w:color="auto" w:fill="D9D9D9"/>
          </w:tcPr>
          <w:p w14:paraId="4096161A" w14:textId="77777777" w:rsidR="00752CB3" w:rsidRPr="00815C7F" w:rsidRDefault="00752CB3" w:rsidP="004A1E40">
            <w:pPr>
              <w:jc w:val="center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szCs w:val="28"/>
                <w:lang w:val="ru-RU"/>
              </w:rPr>
              <w:t xml:space="preserve">Статус </w:t>
            </w:r>
          </w:p>
          <w:p w14:paraId="3C8894D5" w14:textId="58DAA9BA" w:rsidR="00DF22D5" w:rsidRPr="00815C7F" w:rsidRDefault="00752CB3" w:rsidP="004A1E40">
            <w:pPr>
              <w:jc w:val="center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szCs w:val="28"/>
                <w:lang w:val="ru-RU"/>
              </w:rPr>
              <w:t>заявки</w:t>
            </w:r>
          </w:p>
        </w:tc>
        <w:tc>
          <w:tcPr>
            <w:tcW w:w="3210" w:type="dxa"/>
            <w:shd w:val="clear" w:color="auto" w:fill="D9D9D9"/>
          </w:tcPr>
          <w:p w14:paraId="57AE2CF2" w14:textId="77777777" w:rsidR="00752CB3" w:rsidRPr="00815C7F" w:rsidRDefault="00752CB3" w:rsidP="004A1E40">
            <w:pPr>
              <w:jc w:val="center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szCs w:val="28"/>
                <w:lang w:val="ru-RU"/>
              </w:rPr>
              <w:t xml:space="preserve">Описание </w:t>
            </w:r>
          </w:p>
          <w:p w14:paraId="5EC28CD0" w14:textId="4FFF1ABA" w:rsidR="00DF22D5" w:rsidRPr="00815C7F" w:rsidRDefault="00752CB3" w:rsidP="004A1E40">
            <w:pPr>
              <w:jc w:val="center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szCs w:val="28"/>
                <w:lang w:val="ru-RU"/>
              </w:rPr>
              <w:t>ситуации</w:t>
            </w:r>
          </w:p>
        </w:tc>
        <w:tc>
          <w:tcPr>
            <w:tcW w:w="3934" w:type="dxa"/>
            <w:shd w:val="clear" w:color="auto" w:fill="D9D9D9"/>
          </w:tcPr>
          <w:p w14:paraId="68A0F4CE" w14:textId="3458753B" w:rsidR="00DF22D5" w:rsidRPr="00815C7F" w:rsidRDefault="00752CB3" w:rsidP="004A1E40">
            <w:pPr>
              <w:jc w:val="center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szCs w:val="28"/>
                <w:lang w:val="ru-RU"/>
              </w:rPr>
              <w:t>Наиболее вероятная причина</w:t>
            </w:r>
          </w:p>
        </w:tc>
      </w:tr>
      <w:tr w:rsidR="004A1E40" w:rsidRPr="00815C7F" w14:paraId="06BAB921" w14:textId="77777777" w:rsidTr="004A1E40">
        <w:tc>
          <w:tcPr>
            <w:tcW w:w="959" w:type="dxa"/>
            <w:shd w:val="clear" w:color="auto" w:fill="auto"/>
          </w:tcPr>
          <w:p w14:paraId="02A4B36E" w14:textId="72CFEE76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szCs w:val="28"/>
                <w:lang w:val="ru-RU"/>
              </w:rPr>
              <w:t>1</w:t>
            </w:r>
          </w:p>
        </w:tc>
        <w:tc>
          <w:tcPr>
            <w:tcW w:w="1468" w:type="dxa"/>
            <w:shd w:val="clear" w:color="auto" w:fill="auto"/>
          </w:tcPr>
          <w:p w14:paraId="03843F22" w14:textId="1219305F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proofErr w:type="spellStart"/>
            <w:r w:rsidRPr="00815C7F">
              <w:rPr>
                <w:rFonts w:ascii="Calibri" w:hAnsi="Calibri" w:cs="Calibri"/>
                <w:szCs w:val="28"/>
                <w:lang w:val="ru-RU"/>
              </w:rPr>
              <w:t>Not</w:t>
            </w:r>
            <w:proofErr w:type="spellEnd"/>
            <w:r w:rsidRPr="00815C7F">
              <w:rPr>
                <w:rFonts w:ascii="Calibri" w:hAnsi="Calibri" w:cs="Calibri"/>
                <w:szCs w:val="28"/>
                <w:lang w:val="ru-RU"/>
              </w:rPr>
              <w:t xml:space="preserve"> </w:t>
            </w:r>
            <w:proofErr w:type="spellStart"/>
            <w:r w:rsidRPr="00815C7F">
              <w:rPr>
                <w:rFonts w:ascii="Calibri" w:hAnsi="Calibri" w:cs="Calibri"/>
                <w:szCs w:val="28"/>
                <w:lang w:val="ru-RU"/>
              </w:rPr>
              <w:t>found</w:t>
            </w:r>
            <w:proofErr w:type="spellEnd"/>
          </w:p>
        </w:tc>
        <w:tc>
          <w:tcPr>
            <w:tcW w:w="3210" w:type="dxa"/>
            <w:shd w:val="clear" w:color="auto" w:fill="auto"/>
          </w:tcPr>
          <w:p w14:paraId="0376C05C" w14:textId="06823E50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lang w:val="ru-RU"/>
              </w:rPr>
              <w:t>Заявки от МИС нет в сервисе</w:t>
            </w:r>
          </w:p>
        </w:tc>
        <w:tc>
          <w:tcPr>
            <w:tcW w:w="3934" w:type="dxa"/>
            <w:shd w:val="clear" w:color="auto" w:fill="auto"/>
          </w:tcPr>
          <w:p w14:paraId="7DBE406E" w14:textId="592B42C5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lang w:val="ru-RU"/>
              </w:rPr>
              <w:t>МИС не передавала заявку или при передаче возникли ошибки</w:t>
            </w:r>
          </w:p>
        </w:tc>
      </w:tr>
      <w:tr w:rsidR="004A1E40" w:rsidRPr="00815C7F" w14:paraId="6BB471ED" w14:textId="77777777" w:rsidTr="004A1E40">
        <w:tc>
          <w:tcPr>
            <w:tcW w:w="959" w:type="dxa"/>
            <w:shd w:val="clear" w:color="auto" w:fill="auto"/>
          </w:tcPr>
          <w:p w14:paraId="445CD020" w14:textId="2DFC1E1A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szCs w:val="28"/>
                <w:lang w:val="ru-RU"/>
              </w:rPr>
              <w:t>2</w:t>
            </w:r>
          </w:p>
        </w:tc>
        <w:tc>
          <w:tcPr>
            <w:tcW w:w="1468" w:type="dxa"/>
            <w:shd w:val="clear" w:color="auto" w:fill="auto"/>
          </w:tcPr>
          <w:p w14:paraId="37A92AC0" w14:textId="6B6178A3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proofErr w:type="spellStart"/>
            <w:r w:rsidRPr="00815C7F">
              <w:rPr>
                <w:rFonts w:ascii="Calibri" w:hAnsi="Calibri" w:cs="Calibri"/>
                <w:szCs w:val="28"/>
                <w:lang w:val="ru-RU"/>
              </w:rPr>
              <w:t>Requested</w:t>
            </w:r>
            <w:proofErr w:type="spellEnd"/>
          </w:p>
        </w:tc>
        <w:tc>
          <w:tcPr>
            <w:tcW w:w="3210" w:type="dxa"/>
            <w:shd w:val="clear" w:color="auto" w:fill="auto"/>
          </w:tcPr>
          <w:p w14:paraId="6FD9DA65" w14:textId="31B2C083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lang w:val="ru-RU"/>
              </w:rPr>
              <w:t>Заявка передана МИС в сервис и не запрашивалась из ЛИС</w:t>
            </w:r>
          </w:p>
        </w:tc>
        <w:tc>
          <w:tcPr>
            <w:tcW w:w="3934" w:type="dxa"/>
            <w:shd w:val="clear" w:color="auto" w:fill="auto"/>
          </w:tcPr>
          <w:p w14:paraId="139C3BF2" w14:textId="61825349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lang w:val="ru-RU"/>
              </w:rPr>
              <w:t>ЛИС не запрашивала заявку или при запросе возникли ошибки</w:t>
            </w:r>
          </w:p>
        </w:tc>
      </w:tr>
      <w:tr w:rsidR="004A1E40" w:rsidRPr="00815C7F" w14:paraId="180C6F41" w14:textId="77777777" w:rsidTr="004A1E40">
        <w:tc>
          <w:tcPr>
            <w:tcW w:w="959" w:type="dxa"/>
            <w:shd w:val="clear" w:color="auto" w:fill="auto"/>
          </w:tcPr>
          <w:p w14:paraId="04838816" w14:textId="3C1BA13D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szCs w:val="28"/>
                <w:lang w:val="ru-RU"/>
              </w:rPr>
              <w:t>3</w:t>
            </w:r>
          </w:p>
        </w:tc>
        <w:tc>
          <w:tcPr>
            <w:tcW w:w="1468" w:type="dxa"/>
            <w:shd w:val="clear" w:color="auto" w:fill="auto"/>
          </w:tcPr>
          <w:p w14:paraId="4508788D" w14:textId="5067C99F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proofErr w:type="spellStart"/>
            <w:r w:rsidRPr="00815C7F">
              <w:rPr>
                <w:rFonts w:ascii="Calibri" w:hAnsi="Calibri" w:cs="Calibri"/>
                <w:szCs w:val="28"/>
                <w:lang w:val="ru-RU"/>
              </w:rPr>
              <w:t>Received</w:t>
            </w:r>
            <w:proofErr w:type="spellEnd"/>
          </w:p>
        </w:tc>
        <w:tc>
          <w:tcPr>
            <w:tcW w:w="3210" w:type="dxa"/>
            <w:shd w:val="clear" w:color="auto" w:fill="auto"/>
          </w:tcPr>
          <w:p w14:paraId="71059AC7" w14:textId="168C1563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lang w:val="ru-RU"/>
              </w:rPr>
              <w:t>Заявка передана МИС в сервис и запрашивалась из ЛИС, но ответа на заявку пока нет</w:t>
            </w:r>
          </w:p>
        </w:tc>
        <w:tc>
          <w:tcPr>
            <w:tcW w:w="3934" w:type="dxa"/>
            <w:shd w:val="clear" w:color="auto" w:fill="auto"/>
          </w:tcPr>
          <w:p w14:paraId="7F0FB129" w14:textId="2FC5F6ED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lang w:val="ru-RU"/>
              </w:rPr>
              <w:t>ЛИС не выполнила исследование и не передавала результат, или при передаче результата возникли ошибки</w:t>
            </w:r>
          </w:p>
        </w:tc>
      </w:tr>
      <w:tr w:rsidR="004A1E40" w:rsidRPr="00815C7F" w14:paraId="721CDB12" w14:textId="77777777" w:rsidTr="004A1E40">
        <w:tc>
          <w:tcPr>
            <w:tcW w:w="959" w:type="dxa"/>
            <w:shd w:val="clear" w:color="auto" w:fill="auto"/>
          </w:tcPr>
          <w:p w14:paraId="3014BFBF" w14:textId="0B057A2E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szCs w:val="28"/>
                <w:lang w:val="ru-RU"/>
              </w:rPr>
              <w:t>4</w:t>
            </w:r>
          </w:p>
        </w:tc>
        <w:tc>
          <w:tcPr>
            <w:tcW w:w="1468" w:type="dxa"/>
            <w:shd w:val="clear" w:color="auto" w:fill="auto"/>
          </w:tcPr>
          <w:p w14:paraId="270CBF88" w14:textId="38AEB620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proofErr w:type="spellStart"/>
            <w:r w:rsidRPr="00815C7F">
              <w:rPr>
                <w:rFonts w:ascii="Calibri" w:hAnsi="Calibri" w:cs="Calibri"/>
                <w:szCs w:val="28"/>
                <w:lang w:val="ru-RU"/>
              </w:rPr>
              <w:t>Accepted</w:t>
            </w:r>
            <w:proofErr w:type="spellEnd"/>
          </w:p>
        </w:tc>
        <w:tc>
          <w:tcPr>
            <w:tcW w:w="3210" w:type="dxa"/>
            <w:shd w:val="clear" w:color="auto" w:fill="auto"/>
          </w:tcPr>
          <w:p w14:paraId="2F1C8046" w14:textId="43060905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lang w:val="ru-RU"/>
              </w:rPr>
              <w:t>Заявка частично выполнена в ЛИС</w:t>
            </w:r>
          </w:p>
        </w:tc>
        <w:tc>
          <w:tcPr>
            <w:tcW w:w="3934" w:type="dxa"/>
            <w:shd w:val="clear" w:color="auto" w:fill="auto"/>
          </w:tcPr>
          <w:p w14:paraId="7371DC49" w14:textId="562D8585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lang w:val="ru-RU"/>
              </w:rPr>
              <w:t>ЛИС выполнила заявку частично. Если результата нет в МИС – МИС не запрашивала результат или при запросе результата возникли ошибки</w:t>
            </w:r>
          </w:p>
        </w:tc>
      </w:tr>
      <w:tr w:rsidR="004A1E40" w:rsidRPr="00815C7F" w14:paraId="040D8FE9" w14:textId="77777777" w:rsidTr="004A1E40">
        <w:tc>
          <w:tcPr>
            <w:tcW w:w="959" w:type="dxa"/>
            <w:shd w:val="clear" w:color="auto" w:fill="auto"/>
          </w:tcPr>
          <w:p w14:paraId="580D39CC" w14:textId="6C2CE218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szCs w:val="28"/>
                <w:lang w:val="ru-RU"/>
              </w:rPr>
              <w:t>5</w:t>
            </w:r>
          </w:p>
        </w:tc>
        <w:tc>
          <w:tcPr>
            <w:tcW w:w="1468" w:type="dxa"/>
            <w:shd w:val="clear" w:color="auto" w:fill="auto"/>
          </w:tcPr>
          <w:p w14:paraId="0E6F357B" w14:textId="218DA98B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proofErr w:type="spellStart"/>
            <w:r w:rsidRPr="00815C7F">
              <w:rPr>
                <w:rFonts w:ascii="Calibri" w:hAnsi="Calibri" w:cs="Calibri"/>
                <w:szCs w:val="28"/>
                <w:lang w:val="ru-RU"/>
              </w:rPr>
              <w:t>Completed</w:t>
            </w:r>
            <w:proofErr w:type="spellEnd"/>
          </w:p>
        </w:tc>
        <w:tc>
          <w:tcPr>
            <w:tcW w:w="3210" w:type="dxa"/>
            <w:shd w:val="clear" w:color="auto" w:fill="auto"/>
          </w:tcPr>
          <w:p w14:paraId="5B637883" w14:textId="23A904F4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lang w:val="ru-RU"/>
              </w:rPr>
              <w:t>Заявка полностью выполнена в ЛИС</w:t>
            </w:r>
          </w:p>
        </w:tc>
        <w:tc>
          <w:tcPr>
            <w:tcW w:w="3934" w:type="dxa"/>
            <w:shd w:val="clear" w:color="auto" w:fill="auto"/>
          </w:tcPr>
          <w:p w14:paraId="121328B6" w14:textId="5B2AC3A7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lang w:val="ru-RU"/>
              </w:rPr>
              <w:t>ЛИС выполнила заявку полностью. Если результата нет в МИС – МИС не запрашивала результат или при запросе результата возникли ошибки</w:t>
            </w:r>
          </w:p>
        </w:tc>
      </w:tr>
      <w:tr w:rsidR="004A1E40" w:rsidRPr="00815C7F" w14:paraId="3AA759BA" w14:textId="77777777" w:rsidTr="004A1E40">
        <w:tc>
          <w:tcPr>
            <w:tcW w:w="959" w:type="dxa"/>
            <w:shd w:val="clear" w:color="auto" w:fill="auto"/>
          </w:tcPr>
          <w:p w14:paraId="17567D31" w14:textId="10EA9314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szCs w:val="28"/>
                <w:lang w:val="ru-RU"/>
              </w:rPr>
              <w:t>6</w:t>
            </w:r>
          </w:p>
        </w:tc>
        <w:tc>
          <w:tcPr>
            <w:tcW w:w="1468" w:type="dxa"/>
            <w:shd w:val="clear" w:color="auto" w:fill="auto"/>
          </w:tcPr>
          <w:p w14:paraId="6C0D8655" w14:textId="52ADEAA6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proofErr w:type="spellStart"/>
            <w:r w:rsidRPr="00815C7F">
              <w:rPr>
                <w:rFonts w:ascii="Calibri" w:hAnsi="Calibri" w:cs="Calibri"/>
                <w:szCs w:val="28"/>
                <w:lang w:val="ru-RU"/>
              </w:rPr>
              <w:t>Cancelled</w:t>
            </w:r>
            <w:proofErr w:type="spellEnd"/>
          </w:p>
        </w:tc>
        <w:tc>
          <w:tcPr>
            <w:tcW w:w="3210" w:type="dxa"/>
            <w:shd w:val="clear" w:color="auto" w:fill="auto"/>
          </w:tcPr>
          <w:p w14:paraId="5DE75A4C" w14:textId="67E47E3C" w:rsidR="00DF22D5" w:rsidRPr="00815C7F" w:rsidRDefault="00752CB3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  <w:r w:rsidRPr="00815C7F">
              <w:rPr>
                <w:rFonts w:ascii="Calibri" w:hAnsi="Calibri" w:cs="Calibri"/>
                <w:lang w:val="ru-RU"/>
              </w:rPr>
              <w:t>Заявка отменена из МИС</w:t>
            </w:r>
          </w:p>
        </w:tc>
        <w:tc>
          <w:tcPr>
            <w:tcW w:w="3934" w:type="dxa"/>
            <w:shd w:val="clear" w:color="auto" w:fill="auto"/>
          </w:tcPr>
          <w:p w14:paraId="0F7FF359" w14:textId="77777777" w:rsidR="00DF22D5" w:rsidRPr="00815C7F" w:rsidRDefault="00DF22D5" w:rsidP="004A1E40">
            <w:pPr>
              <w:jc w:val="left"/>
              <w:rPr>
                <w:rFonts w:ascii="Calibri" w:hAnsi="Calibri" w:cs="Calibri"/>
                <w:szCs w:val="28"/>
                <w:lang w:val="ru-RU"/>
              </w:rPr>
            </w:pPr>
          </w:p>
        </w:tc>
      </w:tr>
    </w:tbl>
    <w:p w14:paraId="53F4BB79" w14:textId="77777777" w:rsidR="003B533E" w:rsidRPr="00815C7F" w:rsidRDefault="003B533E" w:rsidP="00A4140D">
      <w:pPr>
        <w:jc w:val="left"/>
        <w:rPr>
          <w:rFonts w:ascii="Calibri" w:hAnsi="Calibri" w:cs="Calibri"/>
          <w:szCs w:val="28"/>
          <w:lang w:val="ru-RU"/>
        </w:rPr>
      </w:pPr>
    </w:p>
    <w:p w14:paraId="39E1ABCF" w14:textId="0188D198" w:rsidR="00DF22D5" w:rsidRDefault="003B533E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 w:rsidRPr="00815C7F">
        <w:rPr>
          <w:rFonts w:ascii="Calibri" w:hAnsi="Calibri" w:cs="Calibri"/>
          <w:szCs w:val="28"/>
          <w:lang w:val="ru-RU"/>
        </w:rPr>
        <w:t>После внесения всех штрих-кодов</w:t>
      </w:r>
      <w:r w:rsidR="00F5238B">
        <w:rPr>
          <w:rFonts w:ascii="Calibri" w:hAnsi="Calibri" w:cs="Calibri"/>
          <w:szCs w:val="28"/>
          <w:lang w:val="ru-RU"/>
        </w:rPr>
        <w:t>,</w:t>
      </w:r>
      <w:r w:rsidRPr="00815C7F">
        <w:rPr>
          <w:rFonts w:ascii="Calibri" w:hAnsi="Calibri" w:cs="Calibri"/>
          <w:szCs w:val="28"/>
          <w:lang w:val="ru-RU"/>
        </w:rPr>
        <w:t xml:space="preserve"> кабинет забора биоматериала отправляет </w:t>
      </w:r>
      <w:r w:rsidR="00AF0738">
        <w:rPr>
          <w:rFonts w:ascii="Calibri" w:hAnsi="Calibri" w:cs="Calibri"/>
          <w:noProof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63360" behindDoc="0" locked="1" layoutInCell="0" allowOverlap="1" wp14:anchorId="3B9F1406" wp14:editId="4C2C0BCB">
                <wp:simplePos x="0" y="0"/>
                <wp:positionH relativeFrom="page">
                  <wp:posOffset>701040</wp:posOffset>
                </wp:positionH>
                <wp:positionV relativeFrom="page">
                  <wp:posOffset>226060</wp:posOffset>
                </wp:positionV>
                <wp:extent cx="6588760" cy="10189210"/>
                <wp:effectExtent l="0" t="0" r="0" b="0"/>
                <wp:wrapNone/>
                <wp:docPr id="21" name="Group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2" name="Rectangle 18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1871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872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873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874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875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876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877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878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879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880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188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3CDB9" w14:textId="77777777" w:rsidR="005140EF" w:rsidRDefault="005140EF" w:rsidP="00DF22D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" name="Rectangle 188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81961" w14:textId="77777777" w:rsidR="005140EF" w:rsidRDefault="005140EF" w:rsidP="00DF22D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" name="Rectangle 188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2A302" w14:textId="77777777" w:rsidR="005140EF" w:rsidRDefault="005140EF" w:rsidP="00DF22D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" name="Rectangle 188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47ED5" w14:textId="77777777" w:rsidR="005140EF" w:rsidRDefault="005140EF" w:rsidP="00DF22D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" name="Rectangle 188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29BED" w14:textId="77777777" w:rsidR="005140EF" w:rsidRDefault="005140EF" w:rsidP="00DF22D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" name="Rectangle 188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74B82E" w14:textId="77777777" w:rsidR="005140EF" w:rsidRDefault="005140EF" w:rsidP="00DF22D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" name="Rectangle 188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A7177" w14:textId="77777777" w:rsidR="005140EF" w:rsidRPr="0002024B" w:rsidRDefault="005140EF" w:rsidP="00DF22D5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" name="Rectangle 188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F90EA" w14:textId="77777777" w:rsidR="005140EF" w:rsidRPr="00EB43A3" w:rsidRDefault="005140EF" w:rsidP="00DF22D5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38172634" w14:textId="77777777" w:rsidR="005140E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B217C21" w14:textId="77777777" w:rsidR="005140EF" w:rsidRPr="00F303C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EA40169" w14:textId="77777777" w:rsidR="005140EF" w:rsidRDefault="005140EF" w:rsidP="00DF22D5"/>
                            <w:p w14:paraId="74D709E9" w14:textId="77777777" w:rsidR="005140EF" w:rsidRDefault="005140EF" w:rsidP="00DF22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8A417B8" w14:textId="77777777" w:rsidR="005140E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A2ED339" w14:textId="77777777" w:rsidR="005140EF" w:rsidRPr="00F303C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16A0269" w14:textId="77777777" w:rsidR="005140EF" w:rsidRDefault="005140EF" w:rsidP="00DF22D5"/>
                            <w:p w14:paraId="5AEB1B4F" w14:textId="77777777" w:rsidR="005140EF" w:rsidRDefault="005140EF" w:rsidP="00DF22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8838324" w14:textId="77777777" w:rsidR="005140E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84AA810" w14:textId="77777777" w:rsidR="005140EF" w:rsidRPr="00F303C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31E3931" w14:textId="77777777" w:rsidR="005140EF" w:rsidRDefault="005140EF" w:rsidP="00DF22D5"/>
                            <w:p w14:paraId="5984DC4C" w14:textId="77777777" w:rsidR="005140EF" w:rsidRDefault="005140EF" w:rsidP="00DF22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9044519" w14:textId="77777777" w:rsidR="005140E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3DBA2BB" w14:textId="77777777" w:rsidR="005140EF" w:rsidRPr="00F303C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BFEA0D2" w14:textId="77777777" w:rsidR="005140EF" w:rsidRDefault="005140EF" w:rsidP="00DF22D5"/>
                            <w:p w14:paraId="226C7DAB" w14:textId="77777777" w:rsidR="005140EF" w:rsidRDefault="005140EF" w:rsidP="00DF22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71DD9D2" w14:textId="77777777" w:rsidR="005140E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F3A18D2" w14:textId="77777777" w:rsidR="005140EF" w:rsidRPr="00F303C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2D6E75D" w14:textId="77777777" w:rsidR="005140EF" w:rsidRDefault="005140EF" w:rsidP="00DF22D5"/>
                            <w:p w14:paraId="4976A1AB" w14:textId="77777777" w:rsidR="005140EF" w:rsidRDefault="005140EF" w:rsidP="00DF22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724F084" w14:textId="77777777" w:rsidR="005140E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F2BD82A" w14:textId="77777777" w:rsidR="005140EF" w:rsidRPr="00F303C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0107F6D" w14:textId="77777777" w:rsidR="005140EF" w:rsidRDefault="005140EF" w:rsidP="00DF22D5"/>
                            <w:p w14:paraId="33F54CF8" w14:textId="77777777" w:rsidR="005140EF" w:rsidRDefault="005140EF" w:rsidP="00DF22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4968DCC" w14:textId="77777777" w:rsidR="005140E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ECAC4CA" w14:textId="77777777" w:rsidR="005140EF" w:rsidRPr="00F303C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3EC78FC" w14:textId="77777777" w:rsidR="005140EF" w:rsidRDefault="005140EF" w:rsidP="00DF22D5"/>
                            <w:p w14:paraId="61EA4246" w14:textId="77777777" w:rsidR="005140EF" w:rsidRDefault="005140EF" w:rsidP="00DF22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2FD5264" w14:textId="77777777" w:rsidR="005140E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B4EB3CC" w14:textId="77777777" w:rsidR="005140EF" w:rsidRPr="00F303C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554817D" w14:textId="77777777" w:rsidR="005140EF" w:rsidRDefault="005140EF" w:rsidP="00DF22D5"/>
                            <w:p w14:paraId="65F84CEF" w14:textId="77777777" w:rsidR="005140EF" w:rsidRDefault="005140EF" w:rsidP="00DF22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1AC5355" w14:textId="77777777" w:rsidR="005140E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B058393" w14:textId="77777777" w:rsidR="005140EF" w:rsidRPr="00F303C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D9571E0" w14:textId="77777777" w:rsidR="005140EF" w:rsidRDefault="005140EF" w:rsidP="00DF22D5"/>
                            <w:p w14:paraId="593E7631" w14:textId="77777777" w:rsidR="005140EF" w:rsidRDefault="005140EF" w:rsidP="00DF22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C490B25" w14:textId="77777777" w:rsidR="005140E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93D6003" w14:textId="77777777" w:rsidR="005140EF" w:rsidRPr="00F303C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2991733" w14:textId="77777777" w:rsidR="005140EF" w:rsidRDefault="005140EF" w:rsidP="00DF22D5"/>
                            <w:p w14:paraId="361BDDA3" w14:textId="77777777" w:rsidR="005140EF" w:rsidRDefault="005140EF" w:rsidP="00DF22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6129572" w14:textId="77777777" w:rsidR="005140E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1FC3172" w14:textId="77777777" w:rsidR="005140EF" w:rsidRPr="00F303C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301C5FE" w14:textId="77777777" w:rsidR="005140EF" w:rsidRDefault="005140EF" w:rsidP="00DF22D5"/>
                            <w:p w14:paraId="26158A8D" w14:textId="77777777" w:rsidR="005140EF" w:rsidRDefault="005140EF" w:rsidP="00DF22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370FEA5" w14:textId="77777777" w:rsidR="005140E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0E5B4FE" w14:textId="77777777" w:rsidR="005140EF" w:rsidRPr="00F303C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75D3ED4" w14:textId="77777777" w:rsidR="005140EF" w:rsidRDefault="005140EF" w:rsidP="00DF22D5"/>
                            <w:p w14:paraId="5F401A96" w14:textId="77777777" w:rsidR="005140EF" w:rsidRDefault="005140EF" w:rsidP="00DF22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948E8F3" w14:textId="77777777" w:rsidR="005140E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D1D80CD" w14:textId="77777777" w:rsidR="005140EF" w:rsidRPr="00F303C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FE3201A" w14:textId="77777777" w:rsidR="005140EF" w:rsidRDefault="005140EF" w:rsidP="00DF22D5"/>
                            <w:p w14:paraId="375340F0" w14:textId="77777777" w:rsidR="005140EF" w:rsidRDefault="005140EF" w:rsidP="00DF22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FEF1992" w14:textId="77777777" w:rsidR="005140E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2B4BC78" w14:textId="77777777" w:rsidR="005140EF" w:rsidRPr="00F303C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AAF3DE8" w14:textId="77777777" w:rsidR="005140EF" w:rsidRDefault="005140EF" w:rsidP="00DF22D5"/>
                            <w:p w14:paraId="3FE6BFDA" w14:textId="77777777" w:rsidR="005140EF" w:rsidRDefault="005140EF" w:rsidP="00DF22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25AEE7B" w14:textId="77777777" w:rsidR="005140E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57BA7D2" w14:textId="77777777" w:rsidR="005140EF" w:rsidRPr="00F303C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3E1F38A" w14:textId="77777777" w:rsidR="005140EF" w:rsidRDefault="005140EF" w:rsidP="00DF22D5"/>
                            <w:p w14:paraId="7E48BD36" w14:textId="77777777" w:rsidR="005140EF" w:rsidRDefault="005140EF" w:rsidP="00DF22D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78FB6C7" w14:textId="77777777" w:rsidR="005140E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63DB5D" w14:textId="77777777" w:rsidR="005140EF" w:rsidRPr="00F303CF" w:rsidRDefault="005140EF" w:rsidP="00DF22D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F1406" id="Group 1869" o:spid="_x0000_s1186" style="position:absolute;left:0;text-align:left;margin-left:55.2pt;margin-top:17.8pt;width:518.8pt;height:802.3pt;z-index:251663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" o:allowincell="f">
                <v:rect id="Rectangle 1870" o:spid="_x0000_s11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" filled="f" strokeweight="2pt"/>
                <v:line id="Line 1871" o:spid="_x0000_s11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t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ALSntmvwAAANsAAAAPAAAAAAAA&#10;AAAAAAAAAAcCAABkcnMvZG93bnJldi54bWxQSwUGAAAAAAMAAwC3AAAA8wIAAAAA&#10;" strokeweight="2pt"/>
                <v:line id="Line 1872" o:spid="_x0000_s11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+MS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CEo+MSvwAAANsAAAAPAAAAAAAA&#10;AAAAAAAAAAcCAABkcnMvZG93bnJldi54bWxQSwUGAAAAAAMAAwC3AAAA8wIAAAAA&#10;" strokeweight="2pt"/>
                <v:line id="Line 1873" o:spid="_x0000_s11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0aJ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" strokeweight="2pt"/>
                <v:line id="Line 1874" o:spid="_x0000_s11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j+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" strokeweight="2pt"/>
                <v:line id="Line 1875" o:spid="_x0000_s11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X1l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" strokeweight="2pt"/>
                <v:line id="Line 1876" o:spid="_x0000_s11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ukX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" strokeweight="2pt"/>
                <v:line id="Line 1877" o:spid="_x0000_s11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y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" strokeweight="2pt"/>
                <v:line id="Line 1878" o:spid="_x0000_s11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7oo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IbruijBAAAA2wAAAA8AAAAA&#10;AAAAAAAAAAAABwIAAGRycy9kb3ducmV2LnhtbFBLBQYAAAAAAwADALcAAAD1AgAAAAA=&#10;" strokeweight="1pt"/>
                <v:line id="Line 1879" o:spid="_x0000_s11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ZX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" strokeweight="2pt"/>
                <v:line id="Line 1880" o:spid="_x0000_s11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HExAAAANsAAAAPAAAAZHJzL2Rvd25yZXYueG1sRI/dagIx&#10;FITvhb5DOIXe1awWxK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Bl1gcTEAAAA2wAAAA8A&#10;AAAAAAAAAAAAAAAABwIAAGRycy9kb3ducmV2LnhtbFBLBQYAAAAAAwADALcAAAD4AgAAAAA=&#10;" strokeweight="1pt"/>
                <v:rect id="Rectangle 1881" o:spid="_x0000_s11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" filled="f" stroked="f" strokeweight=".25pt">
                  <v:textbox inset="1pt,1pt,1pt,1pt">
                    <w:txbxContent>
                      <w:p w14:paraId="4133CDB9" w14:textId="77777777" w:rsidR="005140EF" w:rsidRDefault="005140EF" w:rsidP="00DF22D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82" o:spid="_x0000_s11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" filled="f" stroked="f" strokeweight=".25pt">
                  <v:textbox inset="1pt,1pt,1pt,1pt">
                    <w:txbxContent>
                      <w:p w14:paraId="7B681961" w14:textId="77777777" w:rsidR="005140EF" w:rsidRDefault="005140EF" w:rsidP="00DF22D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83" o:spid="_x0000_s12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+Hs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eB5Df9f4g+Q2ysAAAD//wMAUEsBAi0AFAAGAAgAAAAhANvh9svuAAAAhQEAABMAAAAAAAAAAAAA&#10;AAAAAAAAAFtDb250ZW50X1R5cGVzXS54bWxQSwECLQAUAAYACAAAACEAWvQsW78AAAAVAQAACwAA&#10;AAAAAAAAAAAAAAAfAQAAX3JlbHMvLnJlbHNQSwECLQAUAAYACAAAACEAyKvh7MMAAADbAAAADwAA&#10;AAAAAAAAAAAAAAAHAgAAZHJzL2Rvd25yZXYueG1sUEsFBgAAAAADAAMAtwAAAPcCAAAAAA==&#10;" filled="f" stroked="f" strokeweight=".25pt">
                  <v:textbox inset="1pt,1pt,1pt,1pt">
                    <w:txbxContent>
                      <w:p w14:paraId="63A2A302" w14:textId="77777777" w:rsidR="005140EF" w:rsidRDefault="005140EF" w:rsidP="00DF22D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84" o:spid="_x0000_s12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" filled="f" stroked="f" strokeweight=".25pt">
                  <v:textbox inset="1pt,1pt,1pt,1pt">
                    <w:txbxContent>
                      <w:p w14:paraId="71547ED5" w14:textId="77777777" w:rsidR="005140EF" w:rsidRDefault="005140EF" w:rsidP="00DF22D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885" o:spid="_x0000_s12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" filled="f" stroked="f" strokeweight=".25pt">
                  <v:textbox inset="1pt,1pt,1pt,1pt">
                    <w:txbxContent>
                      <w:p w14:paraId="51929BED" w14:textId="77777777" w:rsidR="005140EF" w:rsidRDefault="005140EF" w:rsidP="00DF22D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886" o:spid="_x0000_s12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" filled="f" stroked="f" strokeweight=".25pt">
                  <v:textbox inset="1pt,1pt,1pt,1pt">
                    <w:txbxContent>
                      <w:p w14:paraId="0074B82E" w14:textId="77777777" w:rsidR="005140EF" w:rsidRDefault="005140EF" w:rsidP="00DF22D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87" o:spid="_x0000_s12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" filled="f" stroked="f" strokeweight=".25pt">
                  <v:textbox inset="1pt,1pt,1pt,1pt">
                    <w:txbxContent>
                      <w:p w14:paraId="18CA7177" w14:textId="77777777" w:rsidR="005140EF" w:rsidRPr="0002024B" w:rsidRDefault="005140EF" w:rsidP="00DF22D5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888" o:spid="_x0000_s12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" filled="f" stroked="f" strokeweight=".25pt">
                  <v:textbox inset="1pt,1pt,1pt,1pt">
                    <w:txbxContent>
                      <w:p w14:paraId="296F90EA" w14:textId="77777777" w:rsidR="005140EF" w:rsidRPr="00EB43A3" w:rsidRDefault="005140EF" w:rsidP="00DF22D5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38172634" w14:textId="77777777" w:rsidR="005140E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B217C21" w14:textId="77777777" w:rsidR="005140EF" w:rsidRPr="00F303C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EA40169" w14:textId="77777777" w:rsidR="005140EF" w:rsidRDefault="005140EF" w:rsidP="00DF22D5"/>
                      <w:p w14:paraId="74D709E9" w14:textId="77777777" w:rsidR="005140EF" w:rsidRDefault="005140EF" w:rsidP="00DF22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8A417B8" w14:textId="77777777" w:rsidR="005140E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A2ED339" w14:textId="77777777" w:rsidR="005140EF" w:rsidRPr="00F303C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16A0269" w14:textId="77777777" w:rsidR="005140EF" w:rsidRDefault="005140EF" w:rsidP="00DF22D5"/>
                      <w:p w14:paraId="5AEB1B4F" w14:textId="77777777" w:rsidR="005140EF" w:rsidRDefault="005140EF" w:rsidP="00DF22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8838324" w14:textId="77777777" w:rsidR="005140E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84AA810" w14:textId="77777777" w:rsidR="005140EF" w:rsidRPr="00F303C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31E3931" w14:textId="77777777" w:rsidR="005140EF" w:rsidRDefault="005140EF" w:rsidP="00DF22D5"/>
                      <w:p w14:paraId="5984DC4C" w14:textId="77777777" w:rsidR="005140EF" w:rsidRDefault="005140EF" w:rsidP="00DF22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9044519" w14:textId="77777777" w:rsidR="005140E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3DBA2BB" w14:textId="77777777" w:rsidR="005140EF" w:rsidRPr="00F303C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BFEA0D2" w14:textId="77777777" w:rsidR="005140EF" w:rsidRDefault="005140EF" w:rsidP="00DF22D5"/>
                      <w:p w14:paraId="226C7DAB" w14:textId="77777777" w:rsidR="005140EF" w:rsidRDefault="005140EF" w:rsidP="00DF22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71DD9D2" w14:textId="77777777" w:rsidR="005140E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F3A18D2" w14:textId="77777777" w:rsidR="005140EF" w:rsidRPr="00F303C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2D6E75D" w14:textId="77777777" w:rsidR="005140EF" w:rsidRDefault="005140EF" w:rsidP="00DF22D5"/>
                      <w:p w14:paraId="4976A1AB" w14:textId="77777777" w:rsidR="005140EF" w:rsidRDefault="005140EF" w:rsidP="00DF22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724F084" w14:textId="77777777" w:rsidR="005140E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F2BD82A" w14:textId="77777777" w:rsidR="005140EF" w:rsidRPr="00F303C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0107F6D" w14:textId="77777777" w:rsidR="005140EF" w:rsidRDefault="005140EF" w:rsidP="00DF22D5"/>
                      <w:p w14:paraId="33F54CF8" w14:textId="77777777" w:rsidR="005140EF" w:rsidRDefault="005140EF" w:rsidP="00DF22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4968DCC" w14:textId="77777777" w:rsidR="005140E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ECAC4CA" w14:textId="77777777" w:rsidR="005140EF" w:rsidRPr="00F303C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3EC78FC" w14:textId="77777777" w:rsidR="005140EF" w:rsidRDefault="005140EF" w:rsidP="00DF22D5"/>
                      <w:p w14:paraId="61EA4246" w14:textId="77777777" w:rsidR="005140EF" w:rsidRDefault="005140EF" w:rsidP="00DF22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2FD5264" w14:textId="77777777" w:rsidR="005140E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B4EB3CC" w14:textId="77777777" w:rsidR="005140EF" w:rsidRPr="00F303C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554817D" w14:textId="77777777" w:rsidR="005140EF" w:rsidRDefault="005140EF" w:rsidP="00DF22D5"/>
                      <w:p w14:paraId="65F84CEF" w14:textId="77777777" w:rsidR="005140EF" w:rsidRDefault="005140EF" w:rsidP="00DF22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1AC5355" w14:textId="77777777" w:rsidR="005140E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B058393" w14:textId="77777777" w:rsidR="005140EF" w:rsidRPr="00F303C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D9571E0" w14:textId="77777777" w:rsidR="005140EF" w:rsidRDefault="005140EF" w:rsidP="00DF22D5"/>
                      <w:p w14:paraId="593E7631" w14:textId="77777777" w:rsidR="005140EF" w:rsidRDefault="005140EF" w:rsidP="00DF22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C490B25" w14:textId="77777777" w:rsidR="005140E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93D6003" w14:textId="77777777" w:rsidR="005140EF" w:rsidRPr="00F303C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2991733" w14:textId="77777777" w:rsidR="005140EF" w:rsidRDefault="005140EF" w:rsidP="00DF22D5"/>
                      <w:p w14:paraId="361BDDA3" w14:textId="77777777" w:rsidR="005140EF" w:rsidRDefault="005140EF" w:rsidP="00DF22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6129572" w14:textId="77777777" w:rsidR="005140E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1FC3172" w14:textId="77777777" w:rsidR="005140EF" w:rsidRPr="00F303C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301C5FE" w14:textId="77777777" w:rsidR="005140EF" w:rsidRDefault="005140EF" w:rsidP="00DF22D5"/>
                      <w:p w14:paraId="26158A8D" w14:textId="77777777" w:rsidR="005140EF" w:rsidRDefault="005140EF" w:rsidP="00DF22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370FEA5" w14:textId="77777777" w:rsidR="005140E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0E5B4FE" w14:textId="77777777" w:rsidR="005140EF" w:rsidRPr="00F303C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75D3ED4" w14:textId="77777777" w:rsidR="005140EF" w:rsidRDefault="005140EF" w:rsidP="00DF22D5"/>
                      <w:p w14:paraId="5F401A96" w14:textId="77777777" w:rsidR="005140EF" w:rsidRDefault="005140EF" w:rsidP="00DF22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948E8F3" w14:textId="77777777" w:rsidR="005140E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D1D80CD" w14:textId="77777777" w:rsidR="005140EF" w:rsidRPr="00F303C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FE3201A" w14:textId="77777777" w:rsidR="005140EF" w:rsidRDefault="005140EF" w:rsidP="00DF22D5"/>
                      <w:p w14:paraId="375340F0" w14:textId="77777777" w:rsidR="005140EF" w:rsidRDefault="005140EF" w:rsidP="00DF22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FEF1992" w14:textId="77777777" w:rsidR="005140E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2B4BC78" w14:textId="77777777" w:rsidR="005140EF" w:rsidRPr="00F303C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AAF3DE8" w14:textId="77777777" w:rsidR="005140EF" w:rsidRDefault="005140EF" w:rsidP="00DF22D5"/>
                      <w:p w14:paraId="3FE6BFDA" w14:textId="77777777" w:rsidR="005140EF" w:rsidRDefault="005140EF" w:rsidP="00DF22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25AEE7B" w14:textId="77777777" w:rsidR="005140E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57BA7D2" w14:textId="77777777" w:rsidR="005140EF" w:rsidRPr="00F303C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3E1F38A" w14:textId="77777777" w:rsidR="005140EF" w:rsidRDefault="005140EF" w:rsidP="00DF22D5"/>
                      <w:p w14:paraId="7E48BD36" w14:textId="77777777" w:rsidR="005140EF" w:rsidRDefault="005140EF" w:rsidP="00DF22D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78FB6C7" w14:textId="77777777" w:rsidR="005140E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63DB5D" w14:textId="77777777" w:rsidR="005140EF" w:rsidRPr="00F303CF" w:rsidRDefault="005140EF" w:rsidP="00DF22D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815C7F">
        <w:rPr>
          <w:rFonts w:ascii="Calibri" w:hAnsi="Calibri" w:cs="Calibri"/>
          <w:szCs w:val="28"/>
          <w:lang w:val="ru-RU"/>
        </w:rPr>
        <w:t>сам биоматериал в лабораторию для проведения исследований.</w:t>
      </w:r>
    </w:p>
    <w:p w14:paraId="78DD6392" w14:textId="27A5F8D0" w:rsidR="008E59DB" w:rsidRDefault="008E59DB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547044D" w14:textId="77777777" w:rsidR="008E59DB" w:rsidRPr="00815C7F" w:rsidRDefault="008E59DB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2043E24" w14:textId="71F51CCE" w:rsidR="003B533E" w:rsidRPr="008E59DB" w:rsidRDefault="008E59DB" w:rsidP="008E59DB">
      <w:pPr>
        <w:jc w:val="left"/>
        <w:rPr>
          <w:rFonts w:ascii="Calibri" w:hAnsi="Calibri" w:cs="Calibri"/>
          <w:b/>
          <w:bCs/>
          <w:lang w:val="ru-RU"/>
        </w:rPr>
      </w:pPr>
      <w:bookmarkStart w:id="216" w:name="_Toc52438403"/>
      <w:r>
        <w:rPr>
          <w:rFonts w:ascii="Calibri" w:hAnsi="Calibri" w:cs="Calibri"/>
          <w:lang w:val="ru-RU"/>
        </w:rPr>
        <w:t xml:space="preserve">            </w:t>
      </w:r>
      <w:r w:rsidRPr="008E59DB">
        <w:rPr>
          <w:rFonts w:ascii="Calibri" w:hAnsi="Calibri" w:cs="Calibri"/>
          <w:b/>
          <w:bCs/>
          <w:lang w:val="ru-RU"/>
        </w:rPr>
        <w:t>2</w:t>
      </w:r>
      <w:r w:rsidR="000678C0" w:rsidRPr="008E59DB">
        <w:rPr>
          <w:rFonts w:ascii="Calibri" w:hAnsi="Calibri" w:cs="Calibri"/>
          <w:b/>
          <w:bCs/>
          <w:lang w:val="ru-RU"/>
        </w:rPr>
        <w:t>.</w:t>
      </w:r>
      <w:r w:rsidRPr="008E59DB">
        <w:rPr>
          <w:rFonts w:ascii="Calibri" w:hAnsi="Calibri" w:cs="Calibri"/>
          <w:b/>
          <w:bCs/>
          <w:lang w:val="ru-RU"/>
        </w:rPr>
        <w:t>5</w:t>
      </w:r>
      <w:r w:rsidR="000678C0" w:rsidRPr="008E59DB">
        <w:rPr>
          <w:rFonts w:ascii="Calibri" w:hAnsi="Calibri" w:cs="Calibri"/>
          <w:b/>
          <w:bCs/>
          <w:lang w:val="ru-RU"/>
        </w:rPr>
        <w:tab/>
      </w:r>
      <w:r w:rsidR="003B533E" w:rsidRPr="008E59DB">
        <w:rPr>
          <w:rFonts w:ascii="Calibri" w:hAnsi="Calibri" w:cs="Calibri"/>
          <w:b/>
          <w:bCs/>
          <w:lang w:val="ru-RU"/>
        </w:rPr>
        <w:t>Запрос результата исследования</w:t>
      </w:r>
      <w:bookmarkEnd w:id="216"/>
    </w:p>
    <w:p w14:paraId="39226CC7" w14:textId="77777777" w:rsidR="008E59DB" w:rsidRPr="008E59DB" w:rsidRDefault="008E59DB" w:rsidP="008E59DB">
      <w:pPr>
        <w:jc w:val="left"/>
        <w:rPr>
          <w:rFonts w:ascii="Calibri" w:hAnsi="Calibri" w:cs="Calibri"/>
          <w:szCs w:val="28"/>
          <w:lang w:val="ru-RU"/>
        </w:rPr>
      </w:pPr>
    </w:p>
    <w:p w14:paraId="17D0AB4B" w14:textId="004CF72A" w:rsidR="003B533E" w:rsidRPr="00815C7F" w:rsidRDefault="00AF0738" w:rsidP="004F4004">
      <w:pPr>
        <w:ind w:firstLine="709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5408" behindDoc="0" locked="0" layoutInCell="1" allowOverlap="1" wp14:anchorId="27053373" wp14:editId="55314B9B">
            <wp:simplePos x="0" y="0"/>
            <wp:positionH relativeFrom="column">
              <wp:posOffset>3404779</wp:posOffset>
            </wp:positionH>
            <wp:positionV relativeFrom="paragraph">
              <wp:posOffset>439964</wp:posOffset>
            </wp:positionV>
            <wp:extent cx="200025" cy="200025"/>
            <wp:effectExtent l="0" t="0" r="0" b="0"/>
            <wp:wrapNone/>
            <wp:docPr id="1890" name="Рисунок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33E" w:rsidRPr="00815C7F">
        <w:rPr>
          <w:rFonts w:ascii="Calibri" w:hAnsi="Calibri" w:cs="Calibri"/>
          <w:szCs w:val="28"/>
          <w:lang w:val="ru-RU"/>
        </w:rPr>
        <w:t xml:space="preserve">Для запроса результата исследования </w:t>
      </w:r>
      <w:r w:rsidR="009F1C13">
        <w:rPr>
          <w:rFonts w:ascii="Calibri" w:hAnsi="Calibri" w:cs="Calibri"/>
          <w:szCs w:val="28"/>
          <w:lang w:val="ru-RU"/>
        </w:rPr>
        <w:t>Вам (</w:t>
      </w:r>
      <w:r w:rsidR="003B533E" w:rsidRPr="00815C7F">
        <w:rPr>
          <w:rFonts w:ascii="Calibri" w:hAnsi="Calibri" w:cs="Calibri"/>
          <w:szCs w:val="28"/>
          <w:lang w:val="ru-RU"/>
        </w:rPr>
        <w:t>сотруднику М</w:t>
      </w:r>
      <w:r w:rsidR="00E973C5">
        <w:rPr>
          <w:rFonts w:ascii="Calibri" w:hAnsi="Calibri" w:cs="Calibri"/>
          <w:szCs w:val="28"/>
          <w:lang w:val="ru-RU"/>
        </w:rPr>
        <w:t>У</w:t>
      </w:r>
      <w:r w:rsidR="009F1C13">
        <w:rPr>
          <w:rFonts w:ascii="Calibri" w:hAnsi="Calibri" w:cs="Calibri"/>
          <w:szCs w:val="28"/>
          <w:lang w:val="ru-RU"/>
        </w:rPr>
        <w:t>)</w:t>
      </w:r>
      <w:r w:rsidR="003B533E" w:rsidRPr="00815C7F">
        <w:rPr>
          <w:rFonts w:ascii="Calibri" w:hAnsi="Calibri" w:cs="Calibri"/>
          <w:szCs w:val="28"/>
          <w:lang w:val="ru-RU"/>
        </w:rPr>
        <w:t xml:space="preserve"> необходимо найти нужного пациента, выбрать исследование, по которому будет сделан запрос результата и нажать на пиктограмму </w:t>
      </w:r>
      <w:r w:rsidR="003B533E" w:rsidRPr="00815C7F">
        <w:rPr>
          <w:rFonts w:ascii="Calibri" w:hAnsi="Calibri" w:cs="Calibri"/>
          <w:szCs w:val="28"/>
          <w:lang w:val="ru-RU"/>
        </w:rPr>
        <w:tab/>
      </w:r>
      <w:r w:rsidR="002D1288">
        <w:rPr>
          <w:rFonts w:ascii="Calibri" w:hAnsi="Calibri" w:cs="Calibri"/>
          <w:szCs w:val="28"/>
          <w:lang w:val="ru-RU"/>
        </w:rPr>
        <w:t xml:space="preserve"> .</w:t>
      </w:r>
    </w:p>
    <w:p w14:paraId="20EC62DB" w14:textId="15C28071" w:rsidR="003B533E" w:rsidRPr="00815C7F" w:rsidRDefault="003B533E" w:rsidP="004F4004">
      <w:pPr>
        <w:ind w:firstLine="709"/>
        <w:rPr>
          <w:rFonts w:ascii="Calibri" w:hAnsi="Calibri" w:cs="Calibri"/>
          <w:szCs w:val="28"/>
          <w:lang w:val="ru-RU"/>
        </w:rPr>
      </w:pPr>
      <w:r w:rsidRPr="00815C7F">
        <w:rPr>
          <w:rFonts w:ascii="Calibri" w:hAnsi="Calibri" w:cs="Calibri"/>
          <w:szCs w:val="28"/>
          <w:lang w:val="ru-RU"/>
        </w:rPr>
        <w:t xml:space="preserve">Результаты из РЕГИЗ можно получить только при статусе заказа - </w:t>
      </w:r>
      <w:r w:rsidRPr="00815C7F">
        <w:rPr>
          <w:rFonts w:ascii="Calibri" w:hAnsi="Calibri" w:cs="Calibri"/>
          <w:szCs w:val="28"/>
          <w:lang w:val="en-US"/>
        </w:rPr>
        <w:t>com</w:t>
      </w:r>
      <w:r w:rsidR="003E703D">
        <w:rPr>
          <w:rFonts w:ascii="Calibri" w:hAnsi="Calibri" w:cs="Calibri"/>
          <w:szCs w:val="28"/>
          <w:lang w:val="en-US"/>
        </w:rPr>
        <w:t>p</w:t>
      </w:r>
      <w:r w:rsidRPr="00815C7F">
        <w:rPr>
          <w:rFonts w:ascii="Calibri" w:hAnsi="Calibri" w:cs="Calibri"/>
          <w:szCs w:val="28"/>
          <w:lang w:val="en-US"/>
        </w:rPr>
        <w:t>leted</w:t>
      </w:r>
      <w:r w:rsidRPr="00815C7F">
        <w:rPr>
          <w:rFonts w:ascii="Calibri" w:hAnsi="Calibri" w:cs="Calibri"/>
          <w:szCs w:val="28"/>
          <w:lang w:val="ru-RU"/>
        </w:rPr>
        <w:t xml:space="preserve">. При любых других будет возвращаться информация – </w:t>
      </w:r>
      <w:r w:rsidRPr="00815C7F">
        <w:rPr>
          <w:rFonts w:ascii="Calibri" w:hAnsi="Calibri" w:cs="Calibri"/>
          <w:szCs w:val="28"/>
          <w:lang w:val="en-US"/>
        </w:rPr>
        <w:t>document</w:t>
      </w:r>
      <w:r w:rsidRPr="00815C7F">
        <w:rPr>
          <w:rFonts w:ascii="Calibri" w:hAnsi="Calibri" w:cs="Calibri"/>
          <w:szCs w:val="28"/>
          <w:lang w:val="ru-RU"/>
        </w:rPr>
        <w:t xml:space="preserve"> </w:t>
      </w:r>
      <w:r w:rsidRPr="00815C7F">
        <w:rPr>
          <w:rFonts w:ascii="Calibri" w:hAnsi="Calibri" w:cs="Calibri"/>
          <w:szCs w:val="28"/>
          <w:lang w:val="en-US"/>
        </w:rPr>
        <w:t>not</w:t>
      </w:r>
      <w:r w:rsidRPr="00815C7F">
        <w:rPr>
          <w:rFonts w:ascii="Calibri" w:hAnsi="Calibri" w:cs="Calibri"/>
          <w:szCs w:val="28"/>
          <w:lang w:val="ru-RU"/>
        </w:rPr>
        <w:t xml:space="preserve"> </w:t>
      </w:r>
      <w:r w:rsidRPr="00815C7F">
        <w:rPr>
          <w:rFonts w:ascii="Calibri" w:hAnsi="Calibri" w:cs="Calibri"/>
          <w:szCs w:val="28"/>
          <w:lang w:val="en-US"/>
        </w:rPr>
        <w:t>found</w:t>
      </w:r>
      <w:r w:rsidRPr="00815C7F">
        <w:rPr>
          <w:rFonts w:ascii="Calibri" w:hAnsi="Calibri" w:cs="Calibri"/>
          <w:szCs w:val="28"/>
          <w:lang w:val="ru-RU"/>
        </w:rPr>
        <w:t>.</w:t>
      </w:r>
    </w:p>
    <w:p w14:paraId="53DE6243" w14:textId="0510D876" w:rsidR="003B533E" w:rsidRPr="00815C7F" w:rsidRDefault="003B533E" w:rsidP="004F4004">
      <w:pPr>
        <w:ind w:firstLine="709"/>
        <w:contextualSpacing/>
        <w:rPr>
          <w:rFonts w:ascii="Calibri" w:hAnsi="Calibri" w:cs="Calibri"/>
          <w:szCs w:val="28"/>
          <w:lang w:val="ru-RU"/>
        </w:rPr>
      </w:pPr>
      <w:r w:rsidRPr="00815C7F">
        <w:rPr>
          <w:rFonts w:ascii="Calibri" w:hAnsi="Calibri" w:cs="Calibri"/>
          <w:szCs w:val="28"/>
          <w:lang w:val="ru-RU"/>
        </w:rPr>
        <w:t xml:space="preserve">Если результат готов, то он будет выведен в режиме просмотра </w:t>
      </w:r>
      <w:r w:rsidRPr="00815C7F">
        <w:rPr>
          <w:rFonts w:ascii="Calibri" w:hAnsi="Calibri" w:cs="Calibri"/>
          <w:szCs w:val="28"/>
          <w:lang w:val="en-US"/>
        </w:rPr>
        <w:t>pdf</w:t>
      </w:r>
      <w:r w:rsidRPr="00815C7F">
        <w:rPr>
          <w:rFonts w:ascii="Calibri" w:hAnsi="Calibri" w:cs="Calibri"/>
          <w:szCs w:val="28"/>
          <w:lang w:val="ru-RU"/>
        </w:rPr>
        <w:t xml:space="preserve"> документа, которы</w:t>
      </w:r>
      <w:r w:rsidR="0057642E">
        <w:rPr>
          <w:rFonts w:ascii="Calibri" w:hAnsi="Calibri" w:cs="Calibri"/>
          <w:szCs w:val="28"/>
          <w:lang w:val="ru-RU"/>
        </w:rPr>
        <w:t>й</w:t>
      </w:r>
      <w:r w:rsidRPr="00815C7F">
        <w:rPr>
          <w:rFonts w:ascii="Calibri" w:hAnsi="Calibri" w:cs="Calibri"/>
          <w:szCs w:val="28"/>
          <w:lang w:val="ru-RU"/>
        </w:rPr>
        <w:t xml:space="preserve"> подготавливается и отправляется в РЕГИЗ лабораторией, проводимой исследование.</w:t>
      </w:r>
    </w:p>
    <w:p w14:paraId="03D328A1" w14:textId="7A78A411" w:rsidR="000678C0" w:rsidRPr="00815C7F" w:rsidRDefault="000678C0" w:rsidP="004F4004">
      <w:pPr>
        <w:ind w:firstLine="709"/>
        <w:contextualSpacing/>
        <w:rPr>
          <w:rFonts w:ascii="Calibri" w:hAnsi="Calibri" w:cs="Calibri"/>
          <w:szCs w:val="28"/>
          <w:lang w:val="ru-RU"/>
        </w:rPr>
      </w:pPr>
      <w:r w:rsidRPr="00815C7F">
        <w:rPr>
          <w:rFonts w:ascii="Calibri" w:hAnsi="Calibri" w:cs="Calibri"/>
          <w:szCs w:val="28"/>
          <w:lang w:val="ru-RU"/>
        </w:rPr>
        <w:t>В то же время</w:t>
      </w:r>
      <w:r w:rsidR="003B533E" w:rsidRPr="00815C7F">
        <w:rPr>
          <w:rFonts w:ascii="Calibri" w:hAnsi="Calibri" w:cs="Calibri"/>
          <w:szCs w:val="28"/>
          <w:lang w:val="ru-RU"/>
        </w:rPr>
        <w:t xml:space="preserve"> все результаты лабораторных исследований врач может просмотреть в интегральном анамнезе на пациента. Информация о просмотре и схеме просмотра интегрального анамнеза описана в приложениях №№ 1, 2, 8, 9,</w:t>
      </w:r>
      <w:r w:rsidRPr="00815C7F">
        <w:rPr>
          <w:rFonts w:ascii="Calibri" w:hAnsi="Calibri" w:cs="Calibri"/>
          <w:szCs w:val="28"/>
          <w:lang w:val="ru-RU"/>
        </w:rPr>
        <w:t xml:space="preserve"> 12</w:t>
      </w:r>
      <w:r w:rsidR="004A71AD">
        <w:rPr>
          <w:rFonts w:ascii="Calibri" w:hAnsi="Calibri" w:cs="Calibri"/>
          <w:szCs w:val="28"/>
          <w:lang w:val="ru-RU"/>
        </w:rPr>
        <w:t xml:space="preserve"> в разделе руководство пользователя.</w:t>
      </w:r>
    </w:p>
    <w:p w14:paraId="1DFAB7A5" w14:textId="4463901E" w:rsidR="000678C0" w:rsidRPr="00815C7F" w:rsidRDefault="000678C0" w:rsidP="002A16EE">
      <w:pPr>
        <w:contextualSpacing/>
        <w:rPr>
          <w:rFonts w:ascii="Calibri" w:hAnsi="Calibri" w:cs="Calibri"/>
          <w:szCs w:val="28"/>
          <w:lang w:val="ru-RU"/>
        </w:rPr>
      </w:pPr>
      <w:r w:rsidRPr="00815C7F">
        <w:rPr>
          <w:rFonts w:ascii="Calibri" w:hAnsi="Calibri" w:cs="Calibri"/>
          <w:szCs w:val="28"/>
          <w:lang w:val="ru-RU"/>
        </w:rPr>
        <w:t xml:space="preserve">Сам пациент </w:t>
      </w:r>
      <w:r w:rsidR="002A16EE">
        <w:rPr>
          <w:rFonts w:ascii="Calibri" w:hAnsi="Calibri" w:cs="Calibri"/>
          <w:szCs w:val="28"/>
          <w:lang w:val="ru-RU"/>
        </w:rPr>
        <w:t>с</w:t>
      </w:r>
      <w:r w:rsidRPr="00815C7F">
        <w:rPr>
          <w:rFonts w:ascii="Calibri" w:hAnsi="Calibri" w:cs="Calibri"/>
          <w:szCs w:val="28"/>
          <w:lang w:val="ru-RU"/>
        </w:rPr>
        <w:t xml:space="preserve">может просмотреть свои результаты самостоятельно через личный кабинет на городском портале здоровья петербуржца – </w:t>
      </w:r>
      <w:proofErr w:type="spellStart"/>
      <w:r w:rsidRPr="00815C7F">
        <w:rPr>
          <w:rFonts w:ascii="Calibri" w:hAnsi="Calibri" w:cs="Calibri"/>
          <w:szCs w:val="28"/>
          <w:lang w:val="en-US"/>
        </w:rPr>
        <w:t>gorzdrav</w:t>
      </w:r>
      <w:proofErr w:type="spellEnd"/>
      <w:r w:rsidRPr="00815C7F">
        <w:rPr>
          <w:rFonts w:ascii="Calibri" w:hAnsi="Calibri" w:cs="Calibri"/>
          <w:szCs w:val="28"/>
          <w:lang w:val="ru-RU"/>
        </w:rPr>
        <w:t>.</w:t>
      </w:r>
      <w:proofErr w:type="spellStart"/>
      <w:r w:rsidRPr="00815C7F">
        <w:rPr>
          <w:rFonts w:ascii="Calibri" w:hAnsi="Calibri" w:cs="Calibri"/>
          <w:szCs w:val="28"/>
          <w:lang w:val="en-US"/>
        </w:rPr>
        <w:t>spb</w:t>
      </w:r>
      <w:proofErr w:type="spellEnd"/>
      <w:r w:rsidRPr="00815C7F">
        <w:rPr>
          <w:rFonts w:ascii="Calibri" w:hAnsi="Calibri" w:cs="Calibri"/>
          <w:szCs w:val="28"/>
          <w:lang w:val="ru-RU"/>
        </w:rPr>
        <w:t>.</w:t>
      </w:r>
      <w:proofErr w:type="spellStart"/>
      <w:r w:rsidRPr="00815C7F">
        <w:rPr>
          <w:rFonts w:ascii="Calibri" w:hAnsi="Calibri" w:cs="Calibri"/>
          <w:szCs w:val="28"/>
          <w:lang w:val="en-US"/>
        </w:rPr>
        <w:t>ru</w:t>
      </w:r>
      <w:proofErr w:type="spellEnd"/>
      <w:r w:rsidRPr="00815C7F">
        <w:rPr>
          <w:rFonts w:ascii="Calibri" w:hAnsi="Calibri" w:cs="Calibri"/>
          <w:szCs w:val="28"/>
          <w:lang w:val="ru-RU"/>
        </w:rPr>
        <w:t>.</w:t>
      </w:r>
      <w:bookmarkEnd w:id="0"/>
      <w:bookmarkEnd w:id="1"/>
    </w:p>
    <w:sectPr w:rsidR="000678C0" w:rsidRPr="00815C7F" w:rsidSect="009B332D">
      <w:footerReference w:type="default" r:id="rId22"/>
      <w:pgSz w:w="11907" w:h="16840" w:code="9"/>
      <w:pgMar w:top="907" w:right="851" w:bottom="1758" w:left="1701" w:header="1020" w:footer="227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FE8B7E" w14:textId="77777777" w:rsidR="00E955AE" w:rsidRDefault="00E955AE" w:rsidP="00404A8C">
      <w:r>
        <w:separator/>
      </w:r>
    </w:p>
  </w:endnote>
  <w:endnote w:type="continuationSeparator" w:id="0">
    <w:p w14:paraId="3454D14E" w14:textId="77777777" w:rsidR="00E955AE" w:rsidRDefault="00E955AE" w:rsidP="00404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altName w:val="Arial"/>
    <w:panose1 w:val="020B0604020202020204"/>
    <w:charset w:val="00"/>
    <w:family w:val="swiss"/>
    <w:pitch w:val="variable"/>
    <w:sig w:usb0="00000285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Journal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A42F1" w14:textId="77777777" w:rsidR="005140EF" w:rsidRDefault="005140EF" w:rsidP="00A81A42">
    <w:pPr>
      <w:pStyle w:val="a7"/>
      <w:ind w:right="-284"/>
      <w:jc w:val="right"/>
    </w:pPr>
    <w:r>
      <w:rPr>
        <w:lang w:val="ru-RU"/>
      </w:rPr>
      <w:t xml:space="preserve">   </w:t>
    </w:r>
    <w:r>
      <w:fldChar w:fldCharType="begin"/>
    </w:r>
    <w:r>
      <w:instrText>PAGE   \* MERGEFORMAT</w:instrText>
    </w:r>
    <w:r>
      <w:fldChar w:fldCharType="separate"/>
    </w:r>
    <w:r w:rsidR="00FF4EF5" w:rsidRPr="00FF4EF5">
      <w:rPr>
        <w:noProof/>
        <w:lang w:val="ru-RU"/>
      </w:rPr>
      <w:t>1</w:t>
    </w:r>
    <w:r>
      <w:fldChar w:fldCharType="end"/>
    </w:r>
  </w:p>
  <w:p w14:paraId="6E3701F2" w14:textId="77777777" w:rsidR="005140EF" w:rsidRDefault="005140E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76BC1B" w14:textId="77777777" w:rsidR="00E955AE" w:rsidRDefault="00E955AE" w:rsidP="00404A8C">
      <w:r>
        <w:separator/>
      </w:r>
    </w:p>
  </w:footnote>
  <w:footnote w:type="continuationSeparator" w:id="0">
    <w:p w14:paraId="541078B6" w14:textId="77777777" w:rsidR="00E955AE" w:rsidRDefault="00E955AE" w:rsidP="00404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F70CE"/>
    <w:multiLevelType w:val="hybridMultilevel"/>
    <w:tmpl w:val="C220B7A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 w15:restartNumberingAfterBreak="0">
    <w:nsid w:val="161A2942"/>
    <w:multiLevelType w:val="hybridMultilevel"/>
    <w:tmpl w:val="0CBE500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95264"/>
    <w:multiLevelType w:val="multilevel"/>
    <w:tmpl w:val="ED0EF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CBC09A5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047CF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C26A5"/>
    <w:multiLevelType w:val="hybridMultilevel"/>
    <w:tmpl w:val="985EFB42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6" w15:restartNumberingAfterBreak="0">
    <w:nsid w:val="35B22168"/>
    <w:multiLevelType w:val="hybridMultilevel"/>
    <w:tmpl w:val="74E6F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911496"/>
    <w:multiLevelType w:val="hybridMultilevel"/>
    <w:tmpl w:val="DF9E6D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7615172"/>
    <w:multiLevelType w:val="hybridMultilevel"/>
    <w:tmpl w:val="E1CA7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593AD1"/>
    <w:multiLevelType w:val="hybridMultilevel"/>
    <w:tmpl w:val="ACE66B7A"/>
    <w:lvl w:ilvl="0" w:tplc="E2C0875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0" w15:restartNumberingAfterBreak="0">
    <w:nsid w:val="5FFD2E83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017D93"/>
    <w:multiLevelType w:val="multilevel"/>
    <w:tmpl w:val="FE3A7C6E"/>
    <w:styleLink w:val="4"/>
    <w:lvl w:ilvl="0">
      <w:start w:val="1"/>
      <w:numFmt w:val="decimal"/>
      <w:pStyle w:val="40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41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6D7857B7"/>
    <w:multiLevelType w:val="hybridMultilevel"/>
    <w:tmpl w:val="6A10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A10F6D"/>
    <w:multiLevelType w:val="hybridMultilevel"/>
    <w:tmpl w:val="E0D61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1"/>
  </w:num>
  <w:num w:numId="5">
    <w:abstractNumId w:val="9"/>
  </w:num>
  <w:num w:numId="6">
    <w:abstractNumId w:val="2"/>
  </w:num>
  <w:num w:numId="7">
    <w:abstractNumId w:val="10"/>
  </w:num>
  <w:num w:numId="8">
    <w:abstractNumId w:val="5"/>
  </w:num>
  <w:num w:numId="9">
    <w:abstractNumId w:val="4"/>
  </w:num>
  <w:num w:numId="10">
    <w:abstractNumId w:val="0"/>
  </w:num>
  <w:num w:numId="11">
    <w:abstractNumId w:val="3"/>
  </w:num>
  <w:num w:numId="12">
    <w:abstractNumId w:val="8"/>
  </w:num>
  <w:num w:numId="13">
    <w:abstractNumId w:val="1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3CF"/>
    <w:rsid w:val="000127BC"/>
    <w:rsid w:val="00017D1E"/>
    <w:rsid w:val="0002024B"/>
    <w:rsid w:val="00027A47"/>
    <w:rsid w:val="00041811"/>
    <w:rsid w:val="0006406A"/>
    <w:rsid w:val="0006433F"/>
    <w:rsid w:val="00064622"/>
    <w:rsid w:val="000653F3"/>
    <w:rsid w:val="000678C0"/>
    <w:rsid w:val="0007625F"/>
    <w:rsid w:val="00094C37"/>
    <w:rsid w:val="000A00BF"/>
    <w:rsid w:val="000B27FA"/>
    <w:rsid w:val="000C34C1"/>
    <w:rsid w:val="00113743"/>
    <w:rsid w:val="00115235"/>
    <w:rsid w:val="00125925"/>
    <w:rsid w:val="001645AD"/>
    <w:rsid w:val="00164BFE"/>
    <w:rsid w:val="00193F1B"/>
    <w:rsid w:val="001970E8"/>
    <w:rsid w:val="001A102C"/>
    <w:rsid w:val="001A3BFA"/>
    <w:rsid w:val="001C1C76"/>
    <w:rsid w:val="001C5575"/>
    <w:rsid w:val="001D1C3C"/>
    <w:rsid w:val="001D1CFB"/>
    <w:rsid w:val="001D5BD5"/>
    <w:rsid w:val="00230EE4"/>
    <w:rsid w:val="00235A62"/>
    <w:rsid w:val="002446AB"/>
    <w:rsid w:val="0025772E"/>
    <w:rsid w:val="00274EA9"/>
    <w:rsid w:val="002808CB"/>
    <w:rsid w:val="00284115"/>
    <w:rsid w:val="00296BF2"/>
    <w:rsid w:val="002A16EE"/>
    <w:rsid w:val="002A32CA"/>
    <w:rsid w:val="002B262C"/>
    <w:rsid w:val="002B4806"/>
    <w:rsid w:val="002D1288"/>
    <w:rsid w:val="002D517D"/>
    <w:rsid w:val="002D79BE"/>
    <w:rsid w:val="002E5E01"/>
    <w:rsid w:val="00321B9C"/>
    <w:rsid w:val="003378D1"/>
    <w:rsid w:val="003512B7"/>
    <w:rsid w:val="00374463"/>
    <w:rsid w:val="00383480"/>
    <w:rsid w:val="00390E18"/>
    <w:rsid w:val="003950FB"/>
    <w:rsid w:val="003A1068"/>
    <w:rsid w:val="003A6A8F"/>
    <w:rsid w:val="003B1C3B"/>
    <w:rsid w:val="003B533E"/>
    <w:rsid w:val="003B6623"/>
    <w:rsid w:val="003B7D5E"/>
    <w:rsid w:val="003D390A"/>
    <w:rsid w:val="003D57EA"/>
    <w:rsid w:val="003D65E0"/>
    <w:rsid w:val="003D716D"/>
    <w:rsid w:val="003E0C45"/>
    <w:rsid w:val="003E703D"/>
    <w:rsid w:val="003E78C6"/>
    <w:rsid w:val="003F4426"/>
    <w:rsid w:val="004031A5"/>
    <w:rsid w:val="0040483F"/>
    <w:rsid w:val="00404A8C"/>
    <w:rsid w:val="0041025D"/>
    <w:rsid w:val="00415F22"/>
    <w:rsid w:val="004249D1"/>
    <w:rsid w:val="00454AB8"/>
    <w:rsid w:val="00454D26"/>
    <w:rsid w:val="00455747"/>
    <w:rsid w:val="00456DB4"/>
    <w:rsid w:val="00482DB8"/>
    <w:rsid w:val="0049415F"/>
    <w:rsid w:val="004A1E40"/>
    <w:rsid w:val="004A71AD"/>
    <w:rsid w:val="004B7989"/>
    <w:rsid w:val="004C69B3"/>
    <w:rsid w:val="004E6BF7"/>
    <w:rsid w:val="004F18AB"/>
    <w:rsid w:val="004F1DF7"/>
    <w:rsid w:val="004F4004"/>
    <w:rsid w:val="0050707A"/>
    <w:rsid w:val="005140EF"/>
    <w:rsid w:val="00524D1F"/>
    <w:rsid w:val="00527738"/>
    <w:rsid w:val="0054702F"/>
    <w:rsid w:val="00550B2F"/>
    <w:rsid w:val="0057642E"/>
    <w:rsid w:val="005800DC"/>
    <w:rsid w:val="00583F69"/>
    <w:rsid w:val="00590285"/>
    <w:rsid w:val="005910F3"/>
    <w:rsid w:val="005920E5"/>
    <w:rsid w:val="00592BA1"/>
    <w:rsid w:val="00593DEA"/>
    <w:rsid w:val="0059792C"/>
    <w:rsid w:val="005B04C1"/>
    <w:rsid w:val="005B17AF"/>
    <w:rsid w:val="005B4682"/>
    <w:rsid w:val="005C14B8"/>
    <w:rsid w:val="005C5884"/>
    <w:rsid w:val="005D1183"/>
    <w:rsid w:val="005D2F8C"/>
    <w:rsid w:val="005E0ED9"/>
    <w:rsid w:val="005E3FAE"/>
    <w:rsid w:val="005E6F8B"/>
    <w:rsid w:val="005E7CC1"/>
    <w:rsid w:val="005F100D"/>
    <w:rsid w:val="005F13B9"/>
    <w:rsid w:val="006037FD"/>
    <w:rsid w:val="0061273A"/>
    <w:rsid w:val="0061670D"/>
    <w:rsid w:val="00627CCF"/>
    <w:rsid w:val="00641984"/>
    <w:rsid w:val="0064623A"/>
    <w:rsid w:val="00650414"/>
    <w:rsid w:val="00661E2C"/>
    <w:rsid w:val="006733F3"/>
    <w:rsid w:val="00695AF3"/>
    <w:rsid w:val="00697E3C"/>
    <w:rsid w:val="006A2461"/>
    <w:rsid w:val="006C0F9D"/>
    <w:rsid w:val="006C61E5"/>
    <w:rsid w:val="006D0396"/>
    <w:rsid w:val="006D274D"/>
    <w:rsid w:val="006D4A5E"/>
    <w:rsid w:val="006D533F"/>
    <w:rsid w:val="006D5940"/>
    <w:rsid w:val="006E18B2"/>
    <w:rsid w:val="006E1F7A"/>
    <w:rsid w:val="006E25BC"/>
    <w:rsid w:val="006F012A"/>
    <w:rsid w:val="0070099D"/>
    <w:rsid w:val="00705AAE"/>
    <w:rsid w:val="00711C42"/>
    <w:rsid w:val="007155E3"/>
    <w:rsid w:val="00715654"/>
    <w:rsid w:val="00733324"/>
    <w:rsid w:val="007423CD"/>
    <w:rsid w:val="00743AB1"/>
    <w:rsid w:val="007513B7"/>
    <w:rsid w:val="00752CB3"/>
    <w:rsid w:val="007822A1"/>
    <w:rsid w:val="00796595"/>
    <w:rsid w:val="007B14CB"/>
    <w:rsid w:val="007B371D"/>
    <w:rsid w:val="007B4260"/>
    <w:rsid w:val="007C4E97"/>
    <w:rsid w:val="007E0499"/>
    <w:rsid w:val="007E1A63"/>
    <w:rsid w:val="007E295C"/>
    <w:rsid w:val="007E3C30"/>
    <w:rsid w:val="007E3FDB"/>
    <w:rsid w:val="0081284D"/>
    <w:rsid w:val="00814964"/>
    <w:rsid w:val="00815C7F"/>
    <w:rsid w:val="008167A3"/>
    <w:rsid w:val="0083500F"/>
    <w:rsid w:val="00835D82"/>
    <w:rsid w:val="008364D7"/>
    <w:rsid w:val="00855DB5"/>
    <w:rsid w:val="0085704B"/>
    <w:rsid w:val="00861672"/>
    <w:rsid w:val="00875911"/>
    <w:rsid w:val="0088428E"/>
    <w:rsid w:val="00891DF9"/>
    <w:rsid w:val="008A663F"/>
    <w:rsid w:val="008C3ED8"/>
    <w:rsid w:val="008E59DB"/>
    <w:rsid w:val="008F4B36"/>
    <w:rsid w:val="009017BC"/>
    <w:rsid w:val="00914B08"/>
    <w:rsid w:val="00922455"/>
    <w:rsid w:val="00930809"/>
    <w:rsid w:val="0094161C"/>
    <w:rsid w:val="0094589F"/>
    <w:rsid w:val="009579DD"/>
    <w:rsid w:val="0097759D"/>
    <w:rsid w:val="0098087D"/>
    <w:rsid w:val="00993D61"/>
    <w:rsid w:val="00996619"/>
    <w:rsid w:val="009B332D"/>
    <w:rsid w:val="009C692A"/>
    <w:rsid w:val="009D6A91"/>
    <w:rsid w:val="009D6AA2"/>
    <w:rsid w:val="009D718D"/>
    <w:rsid w:val="009E1A08"/>
    <w:rsid w:val="009E50A2"/>
    <w:rsid w:val="009F1C13"/>
    <w:rsid w:val="009F272B"/>
    <w:rsid w:val="009F797F"/>
    <w:rsid w:val="00A05716"/>
    <w:rsid w:val="00A13B5A"/>
    <w:rsid w:val="00A13C91"/>
    <w:rsid w:val="00A14128"/>
    <w:rsid w:val="00A144CB"/>
    <w:rsid w:val="00A220B2"/>
    <w:rsid w:val="00A357FC"/>
    <w:rsid w:val="00A35D8C"/>
    <w:rsid w:val="00A4140D"/>
    <w:rsid w:val="00A451E8"/>
    <w:rsid w:val="00A57C8E"/>
    <w:rsid w:val="00A634D6"/>
    <w:rsid w:val="00A81A42"/>
    <w:rsid w:val="00A87E61"/>
    <w:rsid w:val="00A91839"/>
    <w:rsid w:val="00A96FD8"/>
    <w:rsid w:val="00A976C4"/>
    <w:rsid w:val="00AA5F1A"/>
    <w:rsid w:val="00AB0074"/>
    <w:rsid w:val="00AB4742"/>
    <w:rsid w:val="00AB4F2D"/>
    <w:rsid w:val="00AC327C"/>
    <w:rsid w:val="00AC5CA8"/>
    <w:rsid w:val="00AD1BA1"/>
    <w:rsid w:val="00AD5E79"/>
    <w:rsid w:val="00AE1DAF"/>
    <w:rsid w:val="00AE29BF"/>
    <w:rsid w:val="00AF0738"/>
    <w:rsid w:val="00B07140"/>
    <w:rsid w:val="00B13C25"/>
    <w:rsid w:val="00B15C86"/>
    <w:rsid w:val="00B252FA"/>
    <w:rsid w:val="00B30E4A"/>
    <w:rsid w:val="00B322CD"/>
    <w:rsid w:val="00B42ABC"/>
    <w:rsid w:val="00B53977"/>
    <w:rsid w:val="00B86D35"/>
    <w:rsid w:val="00B90E89"/>
    <w:rsid w:val="00B918E2"/>
    <w:rsid w:val="00BC31CD"/>
    <w:rsid w:val="00BD08B7"/>
    <w:rsid w:val="00BD5083"/>
    <w:rsid w:val="00BE3FC7"/>
    <w:rsid w:val="00C35055"/>
    <w:rsid w:val="00C50C63"/>
    <w:rsid w:val="00C71106"/>
    <w:rsid w:val="00C74E28"/>
    <w:rsid w:val="00C75F01"/>
    <w:rsid w:val="00C91662"/>
    <w:rsid w:val="00C94C48"/>
    <w:rsid w:val="00CB3269"/>
    <w:rsid w:val="00CD1006"/>
    <w:rsid w:val="00CE07A6"/>
    <w:rsid w:val="00CE362A"/>
    <w:rsid w:val="00CE6A7F"/>
    <w:rsid w:val="00CF1261"/>
    <w:rsid w:val="00D11CDC"/>
    <w:rsid w:val="00D1359D"/>
    <w:rsid w:val="00D1686A"/>
    <w:rsid w:val="00D2248E"/>
    <w:rsid w:val="00D27216"/>
    <w:rsid w:val="00D32831"/>
    <w:rsid w:val="00D54FBE"/>
    <w:rsid w:val="00D705DA"/>
    <w:rsid w:val="00D71B0E"/>
    <w:rsid w:val="00D71BB4"/>
    <w:rsid w:val="00D752EF"/>
    <w:rsid w:val="00D81DA6"/>
    <w:rsid w:val="00D85FD9"/>
    <w:rsid w:val="00D86178"/>
    <w:rsid w:val="00D863CC"/>
    <w:rsid w:val="00D91FEC"/>
    <w:rsid w:val="00DC283A"/>
    <w:rsid w:val="00DD7DF1"/>
    <w:rsid w:val="00DF05BB"/>
    <w:rsid w:val="00DF22D5"/>
    <w:rsid w:val="00E0670D"/>
    <w:rsid w:val="00E166E8"/>
    <w:rsid w:val="00E337D6"/>
    <w:rsid w:val="00E44CDF"/>
    <w:rsid w:val="00E641EE"/>
    <w:rsid w:val="00E731A5"/>
    <w:rsid w:val="00E82FC5"/>
    <w:rsid w:val="00E83934"/>
    <w:rsid w:val="00E83F42"/>
    <w:rsid w:val="00E90458"/>
    <w:rsid w:val="00E955AE"/>
    <w:rsid w:val="00E973C5"/>
    <w:rsid w:val="00EA2E84"/>
    <w:rsid w:val="00EB291F"/>
    <w:rsid w:val="00EB2C7A"/>
    <w:rsid w:val="00EB43A3"/>
    <w:rsid w:val="00EB46DA"/>
    <w:rsid w:val="00EC0885"/>
    <w:rsid w:val="00EC4C3F"/>
    <w:rsid w:val="00EC5EAD"/>
    <w:rsid w:val="00EC61B3"/>
    <w:rsid w:val="00ED7935"/>
    <w:rsid w:val="00EE0311"/>
    <w:rsid w:val="00EE67CE"/>
    <w:rsid w:val="00EF2209"/>
    <w:rsid w:val="00EF6014"/>
    <w:rsid w:val="00F06F95"/>
    <w:rsid w:val="00F12E21"/>
    <w:rsid w:val="00F17D8F"/>
    <w:rsid w:val="00F20A9B"/>
    <w:rsid w:val="00F303CF"/>
    <w:rsid w:val="00F37E57"/>
    <w:rsid w:val="00F407DF"/>
    <w:rsid w:val="00F4387D"/>
    <w:rsid w:val="00F51F87"/>
    <w:rsid w:val="00F5238B"/>
    <w:rsid w:val="00F564F6"/>
    <w:rsid w:val="00F63AB6"/>
    <w:rsid w:val="00F76A21"/>
    <w:rsid w:val="00F8125B"/>
    <w:rsid w:val="00FA1470"/>
    <w:rsid w:val="00FB51A2"/>
    <w:rsid w:val="00FC7DB3"/>
    <w:rsid w:val="00FD730E"/>
    <w:rsid w:val="00FF4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901C31"/>
  <w15:docId w15:val="{5684E530-2FF9-40BA-A459-C1B44DC38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sz w:val="28"/>
      <w:lang w:val="uk-UA"/>
    </w:rPr>
  </w:style>
  <w:style w:type="paragraph" w:styleId="1">
    <w:name w:val="heading 1"/>
    <w:basedOn w:val="a"/>
    <w:next w:val="a"/>
    <w:qFormat/>
    <w:pPr>
      <w:suppressAutoHyphens/>
      <w:spacing w:line="336" w:lineRule="auto"/>
      <w:jc w:val="center"/>
      <w:outlineLvl w:val="0"/>
    </w:pPr>
    <w:rPr>
      <w:b/>
      <w:caps/>
      <w:kern w:val="28"/>
    </w:rPr>
  </w:style>
  <w:style w:type="paragraph" w:styleId="2">
    <w:name w:val="heading 2"/>
    <w:basedOn w:val="a"/>
    <w:next w:val="a"/>
    <w:qFormat/>
    <w:pPr>
      <w:suppressAutoHyphens/>
      <w:spacing w:line="336" w:lineRule="auto"/>
      <w:ind w:left="851"/>
      <w:outlineLvl w:val="1"/>
    </w:pPr>
    <w:rPr>
      <w:b/>
    </w:rPr>
  </w:style>
  <w:style w:type="paragraph" w:styleId="3">
    <w:name w:val="heading 3"/>
    <w:basedOn w:val="a0"/>
    <w:next w:val="a"/>
    <w:link w:val="30"/>
    <w:qFormat/>
    <w:rsid w:val="0002024B"/>
    <w:pPr>
      <w:jc w:val="center"/>
      <w:outlineLvl w:val="2"/>
    </w:pPr>
    <w:rPr>
      <w:lang w:val="ru-RU"/>
    </w:rPr>
  </w:style>
  <w:style w:type="paragraph" w:styleId="42">
    <w:name w:val="heading 4"/>
    <w:basedOn w:val="a"/>
    <w:next w:val="a"/>
    <w:qFormat/>
    <w:pPr>
      <w:suppressAutoHyphens/>
      <w:spacing w:line="336" w:lineRule="auto"/>
      <w:jc w:val="center"/>
      <w:outlineLvl w:val="3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</w:pPr>
  </w:style>
  <w:style w:type="paragraph" w:styleId="a6">
    <w:name w:val="caption"/>
    <w:basedOn w:val="a"/>
    <w:next w:val="a"/>
    <w:qFormat/>
    <w:pPr>
      <w:suppressAutoHyphens/>
      <w:spacing w:line="336" w:lineRule="auto"/>
      <w:jc w:val="center"/>
    </w:p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styleId="a9">
    <w:name w:val="page number"/>
    <w:rPr>
      <w:rFonts w:ascii="Times New Roman" w:hAnsi="Times New Roman"/>
      <w:noProof w:val="0"/>
      <w:lang w:val="uk-UA"/>
    </w:rPr>
  </w:style>
  <w:style w:type="paragraph" w:styleId="10">
    <w:name w:val="toc 1"/>
    <w:basedOn w:val="a"/>
    <w:next w:val="a"/>
    <w:autoRedefine/>
    <w:uiPriority w:val="39"/>
    <w:pPr>
      <w:tabs>
        <w:tab w:val="right" w:leader="dot" w:pos="9355"/>
      </w:tabs>
      <w:spacing w:line="336" w:lineRule="auto"/>
      <w:ind w:right="851"/>
      <w:jc w:val="left"/>
    </w:pPr>
    <w:rPr>
      <w:caps/>
    </w:rPr>
  </w:style>
  <w:style w:type="paragraph" w:styleId="20">
    <w:name w:val="toc 2"/>
    <w:basedOn w:val="a"/>
    <w:next w:val="a"/>
    <w:autoRedefine/>
    <w:uiPriority w:val="39"/>
    <w:rsid w:val="00A976C4"/>
    <w:pPr>
      <w:tabs>
        <w:tab w:val="left" w:pos="880"/>
        <w:tab w:val="right" w:leader="dot" w:pos="9355"/>
      </w:tabs>
      <w:spacing w:line="336" w:lineRule="auto"/>
      <w:ind w:left="284" w:right="851"/>
      <w:jc w:val="left"/>
    </w:pPr>
    <w:rPr>
      <w:rFonts w:ascii="Calibri" w:hAnsi="Calibri"/>
      <w:noProof/>
      <w:lang w:val="ru-RU"/>
    </w:rPr>
  </w:style>
  <w:style w:type="paragraph" w:styleId="31">
    <w:name w:val="toc 3"/>
    <w:basedOn w:val="a"/>
    <w:next w:val="a"/>
    <w:autoRedefine/>
    <w:uiPriority w:val="39"/>
    <w:pPr>
      <w:tabs>
        <w:tab w:val="right" w:leader="dot" w:pos="9355"/>
      </w:tabs>
      <w:spacing w:line="336" w:lineRule="auto"/>
      <w:ind w:left="567" w:right="851"/>
      <w:jc w:val="left"/>
    </w:pPr>
  </w:style>
  <w:style w:type="paragraph" w:styleId="43">
    <w:name w:val="toc 4"/>
    <w:basedOn w:val="a"/>
    <w:next w:val="a"/>
    <w:autoRedefine/>
    <w:uiPriority w:val="39"/>
    <w:pPr>
      <w:tabs>
        <w:tab w:val="right" w:leader="dot" w:pos="9356"/>
      </w:tabs>
      <w:spacing w:line="336" w:lineRule="auto"/>
      <w:ind w:left="284" w:right="851"/>
      <w:jc w:val="left"/>
    </w:pPr>
  </w:style>
  <w:style w:type="paragraph" w:styleId="aa">
    <w:name w:val="Body Text"/>
    <w:basedOn w:val="a"/>
    <w:pPr>
      <w:spacing w:line="336" w:lineRule="auto"/>
      <w:ind w:firstLine="851"/>
    </w:pPr>
  </w:style>
  <w:style w:type="paragraph" w:customStyle="1" w:styleId="ab">
    <w:name w:val="Переменные"/>
    <w:basedOn w:val="aa"/>
    <w:pPr>
      <w:tabs>
        <w:tab w:val="left" w:pos="482"/>
      </w:tabs>
      <w:ind w:left="482" w:hanging="482"/>
    </w:pPr>
  </w:style>
  <w:style w:type="paragraph" w:styleId="ac">
    <w:name w:val="Document Map"/>
    <w:basedOn w:val="a"/>
    <w:semiHidden/>
    <w:pPr>
      <w:shd w:val="clear" w:color="auto" w:fill="000080"/>
    </w:pPr>
    <w:rPr>
      <w:sz w:val="24"/>
    </w:rPr>
  </w:style>
  <w:style w:type="paragraph" w:customStyle="1" w:styleId="ad">
    <w:name w:val="Формула"/>
    <w:basedOn w:val="aa"/>
    <w:pPr>
      <w:tabs>
        <w:tab w:val="center" w:pos="4536"/>
        <w:tab w:val="right" w:pos="9356"/>
      </w:tabs>
      <w:ind w:firstLine="0"/>
    </w:pPr>
  </w:style>
  <w:style w:type="paragraph" w:customStyle="1" w:styleId="a0">
    <w:name w:val="Чертежный"/>
    <w:pPr>
      <w:jc w:val="both"/>
    </w:pPr>
    <w:rPr>
      <w:rFonts w:ascii="ISOCPEUR" w:hAnsi="ISOCPEUR"/>
      <w:i/>
      <w:sz w:val="28"/>
      <w:lang w:val="uk-UA"/>
    </w:rPr>
  </w:style>
  <w:style w:type="paragraph" w:customStyle="1" w:styleId="ae">
    <w:name w:val="Листинг программы"/>
    <w:pPr>
      <w:suppressAutoHyphens/>
    </w:pPr>
    <w:rPr>
      <w:noProof/>
    </w:rPr>
  </w:style>
  <w:style w:type="paragraph" w:styleId="af">
    <w:name w:val="annotation text"/>
    <w:basedOn w:val="a"/>
    <w:semiHidden/>
    <w:rPr>
      <w:rFonts w:ascii="Journal" w:hAnsi="Journal"/>
      <w:sz w:val="24"/>
    </w:rPr>
  </w:style>
  <w:style w:type="paragraph" w:styleId="af0">
    <w:name w:val="TOC Heading"/>
    <w:basedOn w:val="1"/>
    <w:next w:val="a"/>
    <w:uiPriority w:val="39"/>
    <w:unhideWhenUsed/>
    <w:qFormat/>
    <w:rsid w:val="005920E5"/>
    <w:pPr>
      <w:keepNext/>
      <w:keepLines/>
      <w:suppressAutoHyphens w:val="0"/>
      <w:spacing w:before="240" w:line="259" w:lineRule="auto"/>
      <w:jc w:val="left"/>
      <w:outlineLvl w:val="9"/>
    </w:pPr>
    <w:rPr>
      <w:rFonts w:ascii="Calibri Light" w:hAnsi="Calibri Light"/>
      <w:b w:val="0"/>
      <w:caps w:val="0"/>
      <w:color w:val="2E74B5"/>
      <w:kern w:val="0"/>
      <w:sz w:val="32"/>
      <w:szCs w:val="32"/>
      <w:lang w:val="ru-RU"/>
    </w:rPr>
  </w:style>
  <w:style w:type="character" w:styleId="af1">
    <w:name w:val="Hyperlink"/>
    <w:uiPriority w:val="99"/>
    <w:unhideWhenUsed/>
    <w:rsid w:val="005920E5"/>
    <w:rPr>
      <w:color w:val="0563C1"/>
      <w:u w:val="single"/>
    </w:rPr>
  </w:style>
  <w:style w:type="character" w:customStyle="1" w:styleId="a5">
    <w:name w:val="Верхний колонтитул Знак"/>
    <w:link w:val="a4"/>
    <w:uiPriority w:val="99"/>
    <w:rsid w:val="005920E5"/>
    <w:rPr>
      <w:sz w:val="28"/>
      <w:lang w:val="uk-UA"/>
    </w:rPr>
  </w:style>
  <w:style w:type="character" w:customStyle="1" w:styleId="a8">
    <w:name w:val="Нижний колонтитул Знак"/>
    <w:link w:val="a7"/>
    <w:uiPriority w:val="99"/>
    <w:rsid w:val="005920E5"/>
    <w:rPr>
      <w:sz w:val="28"/>
      <w:lang w:val="uk-UA"/>
    </w:rPr>
  </w:style>
  <w:style w:type="paragraph" w:styleId="5">
    <w:name w:val="toc 5"/>
    <w:basedOn w:val="a"/>
    <w:next w:val="a"/>
    <w:autoRedefine/>
    <w:uiPriority w:val="39"/>
    <w:unhideWhenUsed/>
    <w:rsid w:val="00EC5EAD"/>
    <w:pPr>
      <w:spacing w:after="100" w:line="259" w:lineRule="auto"/>
      <w:ind w:left="880"/>
      <w:jc w:val="left"/>
    </w:pPr>
    <w:rPr>
      <w:rFonts w:ascii="Calibri" w:hAnsi="Calibri"/>
      <w:sz w:val="22"/>
      <w:szCs w:val="22"/>
      <w:lang w:val="ru-RU"/>
    </w:rPr>
  </w:style>
  <w:style w:type="paragraph" w:styleId="6">
    <w:name w:val="toc 6"/>
    <w:basedOn w:val="a"/>
    <w:next w:val="a"/>
    <w:autoRedefine/>
    <w:uiPriority w:val="39"/>
    <w:unhideWhenUsed/>
    <w:rsid w:val="00EC5EAD"/>
    <w:pPr>
      <w:spacing w:after="100" w:line="259" w:lineRule="auto"/>
      <w:ind w:left="1100"/>
      <w:jc w:val="left"/>
    </w:pPr>
    <w:rPr>
      <w:rFonts w:ascii="Calibri" w:hAnsi="Calibri"/>
      <w:sz w:val="22"/>
      <w:szCs w:val="22"/>
      <w:lang w:val="ru-RU"/>
    </w:rPr>
  </w:style>
  <w:style w:type="paragraph" w:styleId="7">
    <w:name w:val="toc 7"/>
    <w:basedOn w:val="a"/>
    <w:next w:val="a"/>
    <w:autoRedefine/>
    <w:uiPriority w:val="39"/>
    <w:unhideWhenUsed/>
    <w:rsid w:val="00EC5EAD"/>
    <w:pPr>
      <w:spacing w:after="100" w:line="259" w:lineRule="auto"/>
      <w:ind w:left="1320"/>
      <w:jc w:val="left"/>
    </w:pPr>
    <w:rPr>
      <w:rFonts w:ascii="Calibri" w:hAnsi="Calibri"/>
      <w:sz w:val="22"/>
      <w:szCs w:val="22"/>
      <w:lang w:val="ru-RU"/>
    </w:rPr>
  </w:style>
  <w:style w:type="paragraph" w:styleId="8">
    <w:name w:val="toc 8"/>
    <w:basedOn w:val="a"/>
    <w:next w:val="a"/>
    <w:autoRedefine/>
    <w:uiPriority w:val="39"/>
    <w:unhideWhenUsed/>
    <w:rsid w:val="00EC5EAD"/>
    <w:pPr>
      <w:spacing w:after="100" w:line="259" w:lineRule="auto"/>
      <w:ind w:left="1540"/>
      <w:jc w:val="left"/>
    </w:pPr>
    <w:rPr>
      <w:rFonts w:ascii="Calibri" w:hAnsi="Calibri"/>
      <w:sz w:val="22"/>
      <w:szCs w:val="22"/>
      <w:lang w:val="ru-RU"/>
    </w:rPr>
  </w:style>
  <w:style w:type="paragraph" w:styleId="9">
    <w:name w:val="toc 9"/>
    <w:basedOn w:val="a"/>
    <w:next w:val="a"/>
    <w:autoRedefine/>
    <w:uiPriority w:val="39"/>
    <w:unhideWhenUsed/>
    <w:rsid w:val="00EC5EAD"/>
    <w:pPr>
      <w:spacing w:after="100" w:line="259" w:lineRule="auto"/>
      <w:ind w:left="1760"/>
      <w:jc w:val="left"/>
    </w:pPr>
    <w:rPr>
      <w:rFonts w:ascii="Calibri" w:hAnsi="Calibri"/>
      <w:sz w:val="22"/>
      <w:szCs w:val="22"/>
      <w:lang w:val="ru-RU"/>
    </w:rPr>
  </w:style>
  <w:style w:type="table" w:styleId="af2">
    <w:name w:val="Table Grid"/>
    <w:basedOn w:val="a2"/>
    <w:uiPriority w:val="59"/>
    <w:rsid w:val="001D5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link w:val="af4"/>
    <w:uiPriority w:val="1"/>
    <w:qFormat/>
    <w:rsid w:val="00383480"/>
    <w:rPr>
      <w:rFonts w:ascii="Calibri" w:hAnsi="Calibri"/>
      <w:sz w:val="22"/>
      <w:szCs w:val="22"/>
    </w:rPr>
  </w:style>
  <w:style w:type="character" w:customStyle="1" w:styleId="af4">
    <w:name w:val="Без интервала Знак"/>
    <w:link w:val="af3"/>
    <w:uiPriority w:val="1"/>
    <w:rsid w:val="00383480"/>
    <w:rPr>
      <w:rFonts w:ascii="Calibri" w:hAnsi="Calibri"/>
      <w:sz w:val="22"/>
      <w:szCs w:val="22"/>
    </w:rPr>
  </w:style>
  <w:style w:type="paragraph" w:styleId="af5">
    <w:name w:val="Balloon Text"/>
    <w:basedOn w:val="a"/>
    <w:link w:val="af6"/>
    <w:uiPriority w:val="99"/>
    <w:semiHidden/>
    <w:unhideWhenUsed/>
    <w:rsid w:val="0038348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383480"/>
    <w:rPr>
      <w:rFonts w:ascii="Tahoma" w:hAnsi="Tahoma" w:cs="Tahoma"/>
      <w:sz w:val="16"/>
      <w:szCs w:val="16"/>
      <w:lang w:val="uk-UA"/>
    </w:rPr>
  </w:style>
  <w:style w:type="paragraph" w:customStyle="1" w:styleId="40">
    <w:name w:val="Заголовок раздела 4"/>
    <w:basedOn w:val="af7"/>
    <w:next w:val="41"/>
    <w:qFormat/>
    <w:rsid w:val="001A3BFA"/>
    <w:pPr>
      <w:numPr>
        <w:numId w:val="3"/>
      </w:numPr>
      <w:tabs>
        <w:tab w:val="num" w:pos="360"/>
      </w:tabs>
      <w:spacing w:before="360" w:after="120"/>
      <w:contextualSpacing/>
      <w:jc w:val="left"/>
      <w:outlineLvl w:val="9"/>
    </w:pPr>
    <w:rPr>
      <w:rFonts w:ascii="Times New Roman" w:hAnsi="Times New Roman"/>
      <w:bCs w:val="0"/>
      <w:spacing w:val="5"/>
      <w:sz w:val="28"/>
      <w:szCs w:val="52"/>
      <w:lang w:val="ru-RU" w:eastAsia="en-US"/>
    </w:rPr>
  </w:style>
  <w:style w:type="paragraph" w:customStyle="1" w:styleId="41">
    <w:name w:val="Основной текст раздела 4"/>
    <w:basedOn w:val="aa"/>
    <w:qFormat/>
    <w:rsid w:val="001A3BFA"/>
    <w:pPr>
      <w:numPr>
        <w:ilvl w:val="1"/>
        <w:numId w:val="3"/>
      </w:numPr>
      <w:tabs>
        <w:tab w:val="num" w:pos="360"/>
        <w:tab w:val="left" w:pos="425"/>
        <w:tab w:val="left" w:pos="709"/>
        <w:tab w:val="left" w:pos="992"/>
      </w:tabs>
      <w:spacing w:before="120" w:line="276" w:lineRule="auto"/>
      <w:ind w:firstLine="851"/>
    </w:pPr>
    <w:rPr>
      <w:rFonts w:eastAsia="Calibri"/>
      <w:sz w:val="24"/>
      <w:szCs w:val="22"/>
      <w:lang w:val="ru-RU" w:eastAsia="en-US"/>
    </w:rPr>
  </w:style>
  <w:style w:type="numbering" w:customStyle="1" w:styleId="4">
    <w:name w:val="Нумерация 4"/>
    <w:uiPriority w:val="99"/>
    <w:rsid w:val="001A3BFA"/>
    <w:pPr>
      <w:numPr>
        <w:numId w:val="3"/>
      </w:numPr>
    </w:pPr>
  </w:style>
  <w:style w:type="paragraph" w:styleId="af7">
    <w:name w:val="Title"/>
    <w:basedOn w:val="a"/>
    <w:next w:val="a"/>
    <w:link w:val="af8"/>
    <w:uiPriority w:val="10"/>
    <w:qFormat/>
    <w:rsid w:val="001A3BF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8">
    <w:name w:val="Заголовок Знак"/>
    <w:link w:val="af7"/>
    <w:uiPriority w:val="10"/>
    <w:rsid w:val="001A3BFA"/>
    <w:rPr>
      <w:rFonts w:ascii="Calibri Light" w:eastAsia="Times New Roman" w:hAnsi="Calibri Light" w:cs="Times New Roman"/>
      <w:b/>
      <w:bCs/>
      <w:kern w:val="28"/>
      <w:sz w:val="32"/>
      <w:szCs w:val="32"/>
      <w:lang w:val="uk-UA"/>
    </w:rPr>
  </w:style>
  <w:style w:type="character" w:customStyle="1" w:styleId="30">
    <w:name w:val="Заголовок 3 Знак"/>
    <w:link w:val="3"/>
    <w:rsid w:val="00EB43A3"/>
    <w:rPr>
      <w:rFonts w:ascii="ISOCPEUR" w:hAnsi="ISOCPEUR"/>
      <w:i/>
      <w:sz w:val="28"/>
    </w:rPr>
  </w:style>
  <w:style w:type="character" w:styleId="af9">
    <w:name w:val="Strong"/>
    <w:uiPriority w:val="22"/>
    <w:qFormat/>
    <w:rsid w:val="00EB43A3"/>
    <w:rPr>
      <w:b/>
      <w:bCs/>
    </w:rPr>
  </w:style>
  <w:style w:type="paragraph" w:styleId="afa">
    <w:name w:val="List Paragraph"/>
    <w:basedOn w:val="a"/>
    <w:uiPriority w:val="34"/>
    <w:qFormat/>
    <w:rsid w:val="00D11CDC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7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Downloads\a4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2020-05-23T00:00:00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BDAC45B-5FC2-4854-9404-CE51F76F3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</Template>
  <TotalTime>155</TotalTime>
  <Pages>10</Pages>
  <Words>1443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 Технического проекта интеграции МИС МО с РЕГИЗ.ИЭМК</vt:lpstr>
    </vt:vector>
  </TitlesOfParts>
  <Company>Home office</Company>
  <LinksUpToDate>false</LinksUpToDate>
  <CharactersWithSpaces>9655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Технического проекта интеграции МИС МО с РЕГИЗ.ИЭМК</dc:title>
  <dc:subject>Раздел передачи данных по ХСН</dc:subject>
  <dc:creator>ЗАО “СВ-мед”</dc:creator>
  <cp:lastModifiedBy>Ольга Алексеева</cp:lastModifiedBy>
  <cp:revision>130</cp:revision>
  <cp:lastPrinted>2020-10-01T17:22:00Z</cp:lastPrinted>
  <dcterms:created xsi:type="dcterms:W3CDTF">2020-10-08T13:13:00Z</dcterms:created>
  <dcterms:modified xsi:type="dcterms:W3CDTF">2020-10-08T15:54:00Z</dcterms:modified>
</cp:coreProperties>
</file>