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9D859" w14:textId="77777777" w:rsidR="00383480" w:rsidRPr="00F56F55" w:rsidRDefault="00383480">
      <w:pPr>
        <w:rPr>
          <w:rFonts w:ascii="Calibri" w:hAnsi="Calibri" w:cs="Calibri"/>
          <w:lang w:val="ru-RU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9355"/>
      </w:tblGrid>
      <w:tr w:rsidR="00383480" w:rsidRPr="00F56F55" w14:paraId="2114CBC8" w14:textId="77777777">
        <w:trPr>
          <w:trHeight w:val="2880"/>
          <w:jc w:val="center"/>
        </w:trPr>
        <w:tc>
          <w:tcPr>
            <w:tcW w:w="5000" w:type="pct"/>
          </w:tcPr>
          <w:p w14:paraId="67ED9909" w14:textId="77777777" w:rsidR="00383480" w:rsidRPr="00F56F55" w:rsidRDefault="00383480">
            <w:pPr>
              <w:pStyle w:val="af3"/>
              <w:jc w:val="center"/>
              <w:rPr>
                <w:rFonts w:cs="Calibri"/>
                <w:caps/>
              </w:rPr>
            </w:pPr>
          </w:p>
        </w:tc>
      </w:tr>
      <w:tr w:rsidR="00383480" w:rsidRPr="00F56F55" w14:paraId="189A5E16" w14:textId="77777777" w:rsidTr="00383480">
        <w:trPr>
          <w:trHeight w:val="1440"/>
          <w:jc w:val="center"/>
        </w:trPr>
        <w:tc>
          <w:tcPr>
            <w:tcW w:w="5000" w:type="pct"/>
            <w:tcBorders>
              <w:bottom w:val="single" w:sz="4" w:space="0" w:color="5B9BD5"/>
            </w:tcBorders>
            <w:vAlign w:val="center"/>
          </w:tcPr>
          <w:p w14:paraId="34B47FF2" w14:textId="17260845" w:rsidR="00115235" w:rsidRPr="00F56F55" w:rsidRDefault="00115235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F56F55">
              <w:rPr>
                <w:rFonts w:cs="Calibri"/>
                <w:sz w:val="80"/>
                <w:szCs w:val="80"/>
              </w:rPr>
              <w:t>Приложение №</w:t>
            </w:r>
            <w:r w:rsidR="00B26366" w:rsidRPr="00F56F55">
              <w:rPr>
                <w:rFonts w:cs="Calibri"/>
                <w:sz w:val="80"/>
                <w:szCs w:val="80"/>
              </w:rPr>
              <w:t xml:space="preserve"> </w:t>
            </w:r>
            <w:r w:rsidR="00FF2AEC" w:rsidRPr="00F56F55">
              <w:rPr>
                <w:rFonts w:cs="Calibri"/>
                <w:sz w:val="80"/>
                <w:szCs w:val="80"/>
              </w:rPr>
              <w:t>1</w:t>
            </w:r>
          </w:p>
          <w:p w14:paraId="0B9D26C2" w14:textId="401FADD2" w:rsidR="00115235" w:rsidRPr="00F56F55" w:rsidRDefault="00115235" w:rsidP="00115235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F56F55">
              <w:rPr>
                <w:rFonts w:cs="Calibri"/>
                <w:sz w:val="80"/>
                <w:szCs w:val="80"/>
              </w:rPr>
              <w:t xml:space="preserve"> интеграци</w:t>
            </w:r>
            <w:r w:rsidR="002D7191" w:rsidRPr="00F56F55">
              <w:rPr>
                <w:rFonts w:cs="Calibri"/>
                <w:sz w:val="80"/>
                <w:szCs w:val="80"/>
              </w:rPr>
              <w:t>я</w:t>
            </w:r>
            <w:r w:rsidRPr="00F56F55">
              <w:rPr>
                <w:rFonts w:cs="Calibri"/>
                <w:sz w:val="80"/>
                <w:szCs w:val="80"/>
              </w:rPr>
              <w:t xml:space="preserve"> МИС МО с </w:t>
            </w:r>
          </w:p>
          <w:p w14:paraId="1B409B81" w14:textId="43CE2E34" w:rsidR="00383480" w:rsidRPr="00F56F55" w:rsidRDefault="00115235" w:rsidP="00CE6A7F">
            <w:pPr>
              <w:pStyle w:val="af3"/>
              <w:jc w:val="center"/>
              <w:rPr>
                <w:rFonts w:cs="Calibri"/>
                <w:sz w:val="80"/>
                <w:szCs w:val="80"/>
              </w:rPr>
            </w:pPr>
            <w:r w:rsidRPr="00F56F55">
              <w:rPr>
                <w:rFonts w:cs="Calibri"/>
                <w:sz w:val="80"/>
                <w:szCs w:val="80"/>
              </w:rPr>
              <w:t>РЕГИЗ.</w:t>
            </w:r>
            <w:r w:rsidR="00CE6A7F" w:rsidRPr="00F56F55">
              <w:rPr>
                <w:rFonts w:cs="Calibri"/>
                <w:sz w:val="80"/>
                <w:szCs w:val="80"/>
              </w:rPr>
              <w:t>МСЭ</w:t>
            </w:r>
          </w:p>
        </w:tc>
      </w:tr>
      <w:tr w:rsidR="00383480" w:rsidRPr="00F56F55" w14:paraId="3B289558" w14:textId="77777777" w:rsidTr="00383480">
        <w:trPr>
          <w:trHeight w:val="720"/>
          <w:jc w:val="center"/>
        </w:trPr>
        <w:tc>
          <w:tcPr>
            <w:tcW w:w="5000" w:type="pct"/>
            <w:tcBorders>
              <w:top w:val="single" w:sz="4" w:space="0" w:color="5B9BD5"/>
            </w:tcBorders>
            <w:vAlign w:val="center"/>
          </w:tcPr>
          <w:p w14:paraId="20E8024C" w14:textId="77777777" w:rsidR="00383480" w:rsidRDefault="00383480" w:rsidP="00CE6A7F">
            <w:pPr>
              <w:pStyle w:val="af3"/>
              <w:jc w:val="center"/>
              <w:rPr>
                <w:rFonts w:cs="Calibri"/>
                <w:sz w:val="44"/>
                <w:szCs w:val="44"/>
              </w:rPr>
            </w:pPr>
            <w:r w:rsidRPr="00F56F55">
              <w:rPr>
                <w:rFonts w:cs="Calibri"/>
                <w:sz w:val="44"/>
                <w:szCs w:val="44"/>
              </w:rPr>
              <w:t xml:space="preserve">Раздел передачи данных </w:t>
            </w:r>
            <w:r w:rsidR="00CE6A7F" w:rsidRPr="00F56F55">
              <w:rPr>
                <w:rFonts w:cs="Calibri"/>
                <w:sz w:val="44"/>
                <w:szCs w:val="44"/>
              </w:rPr>
              <w:t>по медико-санитарной экспертизе</w:t>
            </w:r>
          </w:p>
          <w:p w14:paraId="75182AA3" w14:textId="7BA10224" w:rsidR="00281130" w:rsidRPr="00F56F55" w:rsidRDefault="00281130" w:rsidP="00CE6A7F">
            <w:pPr>
              <w:pStyle w:val="af3"/>
              <w:jc w:val="center"/>
              <w:rPr>
                <w:rFonts w:cs="Calibri"/>
                <w:sz w:val="44"/>
                <w:szCs w:val="44"/>
              </w:rPr>
            </w:pPr>
            <w:r>
              <w:rPr>
                <w:sz w:val="44"/>
                <w:szCs w:val="44"/>
              </w:rPr>
              <w:t>Руководство пользователя</w:t>
            </w:r>
          </w:p>
        </w:tc>
      </w:tr>
      <w:tr w:rsidR="00383480" w:rsidRPr="00F56F55" w14:paraId="626834CE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1EF61AA0" w14:textId="77777777" w:rsidR="00383480" w:rsidRPr="00F56F55" w:rsidRDefault="00383480">
            <w:pPr>
              <w:pStyle w:val="af3"/>
              <w:jc w:val="center"/>
              <w:rPr>
                <w:rFonts w:cs="Calibri"/>
              </w:rPr>
            </w:pPr>
          </w:p>
        </w:tc>
      </w:tr>
      <w:tr w:rsidR="00383480" w:rsidRPr="00F56F55" w14:paraId="76A71DD8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52BEA404" w14:textId="77777777" w:rsidR="00383480" w:rsidRPr="00F56F55" w:rsidRDefault="00383480">
            <w:pPr>
              <w:pStyle w:val="af3"/>
              <w:jc w:val="center"/>
              <w:rPr>
                <w:rFonts w:cs="Calibri"/>
                <w:b/>
                <w:bCs/>
              </w:rPr>
            </w:pPr>
            <w:r w:rsidRPr="00F56F55">
              <w:rPr>
                <w:rFonts w:cs="Calibri"/>
                <w:b/>
                <w:bCs/>
              </w:rPr>
              <w:t>ЗАО “СВ-мед”</w:t>
            </w:r>
          </w:p>
        </w:tc>
      </w:tr>
      <w:tr w:rsidR="00383480" w:rsidRPr="00F56F55" w14:paraId="601B26EC" w14:textId="77777777">
        <w:trPr>
          <w:trHeight w:val="360"/>
          <w:jc w:val="center"/>
        </w:trPr>
        <w:tc>
          <w:tcPr>
            <w:tcW w:w="5000" w:type="pct"/>
            <w:vAlign w:val="center"/>
          </w:tcPr>
          <w:p w14:paraId="0430D2FF" w14:textId="57732EFD" w:rsidR="00383480" w:rsidRPr="00F56F55" w:rsidRDefault="001D710C">
            <w:pPr>
              <w:pStyle w:val="af3"/>
              <w:jc w:val="center"/>
              <w:rPr>
                <w:rFonts w:cs="Calibri"/>
                <w:b/>
                <w:bCs/>
              </w:rPr>
            </w:pPr>
            <w:r>
              <w:rPr>
                <w:b/>
                <w:bCs/>
              </w:rPr>
              <w:t>11</w:t>
            </w:r>
            <w:r w:rsidR="00E432CB">
              <w:rPr>
                <w:b/>
                <w:bCs/>
              </w:rPr>
              <w:t>.</w:t>
            </w:r>
            <w:r>
              <w:rPr>
                <w:b/>
                <w:bCs/>
              </w:rPr>
              <w:t>05</w:t>
            </w:r>
            <w:r w:rsidR="00E432CB">
              <w:rPr>
                <w:b/>
                <w:bCs/>
              </w:rPr>
              <w:t>.202</w:t>
            </w:r>
            <w:r>
              <w:rPr>
                <w:b/>
                <w:bCs/>
              </w:rPr>
              <w:t>1</w:t>
            </w:r>
          </w:p>
        </w:tc>
      </w:tr>
    </w:tbl>
    <w:p w14:paraId="0CB124F9" w14:textId="77777777" w:rsidR="00383480" w:rsidRPr="00F56F55" w:rsidRDefault="00383480">
      <w:pPr>
        <w:rPr>
          <w:rFonts w:ascii="Calibri" w:hAnsi="Calibri" w:cs="Calibri"/>
          <w:lang w:val="ru-RU"/>
        </w:rPr>
      </w:pPr>
    </w:p>
    <w:p w14:paraId="02E413E4" w14:textId="77777777" w:rsidR="00383480" w:rsidRPr="00F56F55" w:rsidRDefault="00383480">
      <w:pPr>
        <w:rPr>
          <w:rFonts w:ascii="Calibri" w:hAnsi="Calibri" w:cs="Calibri"/>
          <w:lang w:val="ru-RU"/>
        </w:rPr>
      </w:pPr>
    </w:p>
    <w:p w14:paraId="02DBC47C" w14:textId="77777777" w:rsidR="00383480" w:rsidRPr="00F56F55" w:rsidRDefault="00383480">
      <w:pPr>
        <w:rPr>
          <w:rFonts w:ascii="Calibri" w:hAnsi="Calibri" w:cs="Calibri"/>
          <w:lang w:val="ru-RU"/>
        </w:rPr>
      </w:pPr>
    </w:p>
    <w:p w14:paraId="440D746F" w14:textId="77777777" w:rsidR="0002024B" w:rsidRPr="00F56F55" w:rsidRDefault="00383480" w:rsidP="00404A8C">
      <w:pPr>
        <w:rPr>
          <w:rFonts w:ascii="Calibri" w:hAnsi="Calibri" w:cs="Calibri"/>
          <w:lang w:val="ru-RU"/>
        </w:rPr>
      </w:pPr>
      <w:r w:rsidRPr="00F56F55">
        <w:rPr>
          <w:rFonts w:ascii="Calibri" w:hAnsi="Calibri" w:cs="Calibri"/>
          <w:lang w:val="ru-RU"/>
        </w:rPr>
        <w:br w:type="page"/>
      </w:r>
    </w:p>
    <w:p w14:paraId="53389751" w14:textId="13330602" w:rsidR="005920E5" w:rsidRPr="001C3ADE" w:rsidRDefault="005920E5">
      <w:pPr>
        <w:rPr>
          <w:rFonts w:ascii="Calibri" w:hAnsi="Calibri" w:cs="Calibri"/>
          <w:lang w:val="en-US"/>
        </w:rPr>
      </w:pPr>
    </w:p>
    <w:p w14:paraId="1693ED3C" w14:textId="77777777" w:rsidR="00FC6227" w:rsidRDefault="00EC5EAD" w:rsidP="00743AB1">
      <w:pPr>
        <w:pStyle w:val="af0"/>
        <w:rPr>
          <w:noProof/>
        </w:rPr>
      </w:pPr>
      <w:r w:rsidRPr="00F56F55">
        <w:rPr>
          <w:rFonts w:ascii="Calibri" w:hAnsi="Calibri" w:cs="Calibri"/>
          <w:color w:val="000000"/>
        </w:rPr>
        <w:t>Оглавление</w:t>
      </w:r>
      <w:r w:rsidR="00284115" w:rsidRPr="00F56F55">
        <w:rPr>
          <w:rFonts w:ascii="Calibri" w:hAnsi="Calibri" w:cs="Calibri"/>
          <w:color w:val="000000"/>
        </w:rPr>
        <w:br/>
      </w:r>
      <w:bookmarkStart w:id="0" w:name="_Toc42894265"/>
      <w:r w:rsidR="00743AB1" w:rsidRPr="00F56F55">
        <w:rPr>
          <w:rFonts w:ascii="Calibri" w:hAnsi="Calibri" w:cs="Calibri"/>
          <w:color w:val="000000"/>
          <w:sz w:val="36"/>
        </w:rPr>
        <w:fldChar w:fldCharType="begin"/>
      </w:r>
      <w:r w:rsidR="00743AB1" w:rsidRPr="00F56F55">
        <w:rPr>
          <w:rFonts w:ascii="Calibri" w:hAnsi="Calibri" w:cs="Calibri"/>
          <w:color w:val="000000"/>
          <w:sz w:val="36"/>
        </w:rPr>
        <w:instrText xml:space="preserve"> TOC \o "2-2" \h \z \t "Заголовок 1;1" </w:instrText>
      </w:r>
      <w:r w:rsidR="00743AB1" w:rsidRPr="00F56F55">
        <w:rPr>
          <w:rFonts w:ascii="Calibri" w:hAnsi="Calibri" w:cs="Calibri"/>
          <w:color w:val="000000"/>
          <w:sz w:val="36"/>
        </w:rPr>
        <w:fldChar w:fldCharType="separate"/>
      </w:r>
    </w:p>
    <w:p w14:paraId="6C9B99C7" w14:textId="3CB57E01" w:rsidR="00FC6227" w:rsidRDefault="00FC6227">
      <w:pPr>
        <w:pStyle w:val="10"/>
        <w:tabs>
          <w:tab w:val="left" w:pos="567"/>
        </w:tabs>
        <w:rPr>
          <w:rFonts w:asciiTheme="minorHAnsi" w:eastAsiaTheme="minorEastAsia" w:hAnsiTheme="minorHAnsi" w:cstheme="minorBidi"/>
          <w:caps w:val="0"/>
          <w:noProof/>
          <w:sz w:val="22"/>
          <w:szCs w:val="22"/>
          <w:lang w:val="ru-RU"/>
        </w:rPr>
      </w:pPr>
      <w:hyperlink w:anchor="_Toc71629941" w:history="1">
        <w:r w:rsidRPr="00FF7A40">
          <w:rPr>
            <w:rStyle w:val="af1"/>
            <w:rFonts w:ascii="Calibri" w:hAnsi="Calibri" w:cs="Calibri"/>
            <w:noProof/>
            <w:lang w:val="ru-RU"/>
          </w:rPr>
          <w:t>1.</w:t>
        </w:r>
        <w:r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val="ru-RU"/>
          </w:rPr>
          <w:tab/>
        </w:r>
        <w:r w:rsidRPr="00FF7A40">
          <w:rPr>
            <w:rStyle w:val="af1"/>
            <w:rFonts w:ascii="Calibri" w:hAnsi="Calibri" w:cs="Calibri"/>
            <w:noProof/>
            <w:lang w:val="ru-RU"/>
          </w:rPr>
          <w:t>Сокращения и обозначения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_Toc71629941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286757C3" w14:textId="742E477A" w:rsidR="00FC6227" w:rsidRDefault="00FC6227">
      <w:pPr>
        <w:pStyle w:val="10"/>
        <w:tabs>
          <w:tab w:val="left" w:pos="567"/>
        </w:tabs>
        <w:rPr>
          <w:rFonts w:asciiTheme="minorHAnsi" w:eastAsiaTheme="minorEastAsia" w:hAnsiTheme="minorHAnsi" w:cstheme="minorBidi"/>
          <w:caps w:val="0"/>
          <w:noProof/>
          <w:sz w:val="22"/>
          <w:szCs w:val="22"/>
          <w:lang w:val="ru-RU"/>
        </w:rPr>
      </w:pPr>
      <w:hyperlink w:anchor="_Toc71629942" w:history="1">
        <w:r w:rsidRPr="00FF7A40">
          <w:rPr>
            <w:rStyle w:val="af1"/>
            <w:rFonts w:ascii="Calibri" w:hAnsi="Calibri" w:cs="Calibri"/>
            <w:noProof/>
            <w:lang w:val="ru-RU"/>
          </w:rPr>
          <w:t>2.</w:t>
        </w:r>
        <w:r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val="ru-RU"/>
          </w:rPr>
          <w:tab/>
        </w:r>
        <w:r w:rsidRPr="00FF7A40">
          <w:rPr>
            <w:rStyle w:val="af1"/>
            <w:rFonts w:ascii="Calibri" w:hAnsi="Calibri" w:cs="Calibri"/>
            <w:noProof/>
            <w:lang w:val="ru-RU"/>
          </w:rPr>
          <w:t>Описание процесса деятельности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_Toc71629942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36E956C" w14:textId="4B1C61D3" w:rsidR="00FC6227" w:rsidRDefault="00FC6227" w:rsidP="00FC6227">
      <w:pPr>
        <w:pStyle w:val="20"/>
        <w:rPr>
          <w:rFonts w:asciiTheme="minorHAnsi" w:eastAsiaTheme="minorEastAsia" w:hAnsiTheme="minorHAnsi" w:cstheme="minorBidi"/>
          <w:caps/>
          <w:sz w:val="22"/>
          <w:szCs w:val="22"/>
        </w:rPr>
      </w:pPr>
      <w:hyperlink w:anchor="_Toc71629943" w:history="1">
        <w:r w:rsidRPr="00FF7A40">
          <w:rPr>
            <w:rStyle w:val="af1"/>
            <w:rFonts w:cs="Calibri"/>
          </w:rPr>
          <w:t>2.1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F7A40">
          <w:rPr>
            <w:rStyle w:val="af1"/>
            <w:rFonts w:cs="Calibri"/>
          </w:rPr>
          <w:t>Внесение новых данных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_Toc71629943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4671863" w14:textId="2FBDF187" w:rsidR="00FC6227" w:rsidRDefault="00FC6227">
      <w:pPr>
        <w:pStyle w:val="20"/>
        <w:rPr>
          <w:rFonts w:asciiTheme="minorHAnsi" w:eastAsiaTheme="minorEastAsia" w:hAnsiTheme="minorHAnsi" w:cstheme="minorBidi"/>
          <w:sz w:val="22"/>
          <w:szCs w:val="22"/>
        </w:rPr>
      </w:pPr>
      <w:hyperlink w:anchor="_Toc71629945" w:history="1">
        <w:r w:rsidRPr="00FF7A40">
          <w:rPr>
            <w:rStyle w:val="af1"/>
            <w:rFonts w:cs="Calibri"/>
          </w:rPr>
          <w:t>2.2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F7A40">
          <w:rPr>
            <w:rStyle w:val="af1"/>
            <w:rFonts w:cs="Calibri"/>
          </w:rPr>
          <w:t>Просмотр списка всех карт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_Toc71629945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621F8B18" w14:textId="37ED4151" w:rsidR="00FC6227" w:rsidRDefault="00FC6227">
      <w:pPr>
        <w:pStyle w:val="20"/>
        <w:rPr>
          <w:rFonts w:asciiTheme="minorHAnsi" w:eastAsiaTheme="minorEastAsia" w:hAnsiTheme="minorHAnsi" w:cstheme="minorBidi"/>
          <w:sz w:val="22"/>
          <w:szCs w:val="22"/>
        </w:rPr>
      </w:pPr>
      <w:hyperlink w:anchor="_Toc71629946" w:history="1">
        <w:r w:rsidRPr="00FF7A40">
          <w:rPr>
            <w:rStyle w:val="af1"/>
            <w:rFonts w:cs="Calibri"/>
          </w:rPr>
          <w:t>2.3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F7A40">
          <w:rPr>
            <w:rStyle w:val="af1"/>
            <w:rFonts w:cs="Calibri"/>
          </w:rPr>
          <w:t>Добавление/редактирования информации по врачам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_Toc71629946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F27FE98" w14:textId="20428C42" w:rsidR="00FC6227" w:rsidRDefault="00FC6227">
      <w:pPr>
        <w:pStyle w:val="20"/>
        <w:rPr>
          <w:rFonts w:asciiTheme="minorHAnsi" w:eastAsiaTheme="minorEastAsia" w:hAnsiTheme="minorHAnsi" w:cstheme="minorBidi"/>
          <w:sz w:val="22"/>
          <w:szCs w:val="22"/>
        </w:rPr>
      </w:pPr>
      <w:hyperlink w:anchor="_Toc71629947" w:history="1">
        <w:r w:rsidRPr="00FF7A40">
          <w:rPr>
            <w:rStyle w:val="af1"/>
            <w:rFonts w:cs="Calibri"/>
          </w:rPr>
          <w:t>2.4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FF7A40">
          <w:rPr>
            <w:rStyle w:val="af1"/>
            <w:rFonts w:cs="Calibri"/>
          </w:rPr>
          <w:t>Просмотр данных в интегральном анамнезе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_Toc71629947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48E8590D" w14:textId="08A6C348" w:rsidR="004B7989" w:rsidRPr="00F56F55" w:rsidRDefault="00743AB1" w:rsidP="00743AB1">
      <w:pPr>
        <w:pStyle w:val="af0"/>
        <w:rPr>
          <w:rFonts w:ascii="Calibri" w:hAnsi="Calibri" w:cs="Calibri"/>
          <w:sz w:val="36"/>
        </w:rPr>
      </w:pPr>
      <w:r w:rsidRPr="00F56F55">
        <w:rPr>
          <w:rFonts w:ascii="Calibri" w:hAnsi="Calibri" w:cs="Calibri"/>
          <w:sz w:val="36"/>
        </w:rPr>
        <w:fldChar w:fldCharType="end"/>
      </w:r>
    </w:p>
    <w:p w14:paraId="5FE552DE" w14:textId="77777777" w:rsidR="003B7D5E" w:rsidRPr="00F56F55" w:rsidRDefault="003B7D5E" w:rsidP="00284115">
      <w:pPr>
        <w:rPr>
          <w:rFonts w:ascii="Calibri" w:hAnsi="Calibri" w:cs="Calibri"/>
          <w:lang w:val="ru-RU"/>
        </w:rPr>
      </w:pPr>
    </w:p>
    <w:p w14:paraId="1B79C1B8" w14:textId="77777777" w:rsidR="002446AB" w:rsidRPr="00F56F55" w:rsidRDefault="002446AB" w:rsidP="001D5BD5">
      <w:pPr>
        <w:rPr>
          <w:rFonts w:ascii="Calibri" w:hAnsi="Calibri" w:cs="Calibri"/>
          <w:lang w:val="ru-RU"/>
        </w:rPr>
      </w:pPr>
      <w:r w:rsidRPr="00F56F55">
        <w:rPr>
          <w:rFonts w:ascii="Calibri" w:hAnsi="Calibri" w:cs="Calibri"/>
          <w:lang w:val="ru-RU"/>
        </w:rPr>
        <w:tab/>
      </w:r>
    </w:p>
    <w:p w14:paraId="290972D5" w14:textId="77777777" w:rsidR="001D5BD5" w:rsidRPr="00F56F55" w:rsidRDefault="001D5BD5" w:rsidP="00EC5EAD">
      <w:pPr>
        <w:rPr>
          <w:rFonts w:ascii="Calibri" w:hAnsi="Calibri" w:cs="Calibri"/>
          <w:lang w:val="ru-RU"/>
        </w:rPr>
      </w:pPr>
    </w:p>
    <w:p w14:paraId="6A8717B0" w14:textId="77777777" w:rsidR="001D5BD5" w:rsidRPr="00F56F55" w:rsidRDefault="001D5BD5" w:rsidP="00EC5EAD">
      <w:pPr>
        <w:rPr>
          <w:rFonts w:ascii="Calibri" w:hAnsi="Calibri" w:cs="Calibri"/>
          <w:lang w:val="ru-RU"/>
        </w:rPr>
      </w:pPr>
    </w:p>
    <w:p w14:paraId="5BA4B19F" w14:textId="77777777" w:rsidR="00EC5EAD" w:rsidRPr="00F56F55" w:rsidRDefault="00EC5EAD">
      <w:pPr>
        <w:rPr>
          <w:rFonts w:ascii="Calibri" w:hAnsi="Calibri" w:cs="Calibri"/>
          <w:lang w:val="ru-RU"/>
        </w:rPr>
      </w:pPr>
    </w:p>
    <w:p w14:paraId="583F162C" w14:textId="5D759D3A" w:rsidR="00EB43A3" w:rsidRPr="00F56F55" w:rsidRDefault="0002024B" w:rsidP="00404A8C">
      <w:pPr>
        <w:rPr>
          <w:rFonts w:ascii="Calibri" w:hAnsi="Calibri" w:cs="Calibri"/>
          <w:lang w:val="ru-RU"/>
        </w:rPr>
      </w:pPr>
      <w:bookmarkStart w:id="1" w:name="_Toc41315214"/>
      <w:r w:rsidRPr="00F56F55">
        <w:rPr>
          <w:rFonts w:ascii="Calibri" w:hAnsi="Calibri" w:cs="Calibri"/>
          <w:lang w:val="ru-RU"/>
        </w:rPr>
        <w:br w:type="page"/>
      </w:r>
      <w:r w:rsidR="00C43D93"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48512" behindDoc="0" locked="1" layoutInCell="0" allowOverlap="1" wp14:anchorId="7A33EA8B" wp14:editId="421FEA8B">
                <wp:simplePos x="0" y="0"/>
                <wp:positionH relativeFrom="page">
                  <wp:posOffset>723900</wp:posOffset>
                </wp:positionH>
                <wp:positionV relativeFrom="page">
                  <wp:posOffset>250825</wp:posOffset>
                </wp:positionV>
                <wp:extent cx="6588760" cy="10189210"/>
                <wp:effectExtent l="0" t="0" r="0" b="0"/>
                <wp:wrapNone/>
                <wp:docPr id="1429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30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Line 72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2" name="Line 72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72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Line 72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5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7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72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73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73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Rectangle 73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B83B3" w14:textId="77777777" w:rsidR="001D710C" w:rsidRDefault="001D710C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2" name="Rectangle 73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CA3134" w14:textId="77777777" w:rsidR="001D710C" w:rsidRDefault="001D710C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3" name="Rectangle 73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6498DB" w14:textId="77777777" w:rsidR="001D710C" w:rsidRDefault="001D710C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4" name="Rectangle 73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C1FA55" w14:textId="77777777" w:rsidR="001D710C" w:rsidRDefault="001D710C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5" name="Rectangle 73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B8FD00" w14:textId="77777777" w:rsidR="001D710C" w:rsidRDefault="001D710C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6" name="Rectangle 73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1BBB4" w14:textId="77777777" w:rsidR="001D710C" w:rsidRDefault="001D710C" w:rsidP="00EB43A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7" name="Rectangle 73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E0C4A" w14:textId="77777777" w:rsidR="001D710C" w:rsidRPr="0002024B" w:rsidRDefault="001D710C" w:rsidP="00EB43A3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8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17E05B" w14:textId="022ABCF4" w:rsidR="001D710C" w:rsidRPr="00383480" w:rsidRDefault="001D710C" w:rsidP="00EB43A3">
                              <w:pPr>
                                <w:pStyle w:val="3"/>
                              </w:pPr>
                              <w:r>
                                <w:t>Оглавление</w:t>
                              </w:r>
                            </w:p>
                            <w:p w14:paraId="6106E2BE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356B23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5C0EEE" w14:textId="77777777" w:rsidR="001D710C" w:rsidRDefault="001D710C" w:rsidP="00EB43A3"/>
                            <w:p w14:paraId="72B5ABE8" w14:textId="77777777" w:rsidR="001D710C" w:rsidRDefault="001D710C" w:rsidP="00EB43A3">
                              <w:pPr>
                                <w:pStyle w:val="3"/>
                              </w:pPr>
                              <w:bookmarkStart w:id="2" w:name="_Toc41315215"/>
                              <w:bookmarkStart w:id="3" w:name="_Toc42894266"/>
                              <w:bookmarkStart w:id="4" w:name="_Toc44507483"/>
                              <w:r>
                                <w:t>Экран входа в систему ЛЛО</w:t>
                              </w:r>
                              <w:bookmarkEnd w:id="2"/>
                              <w:bookmarkEnd w:id="3"/>
                              <w:bookmarkEnd w:id="4"/>
                            </w:p>
                            <w:p w14:paraId="3E90CF67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718074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59BA69" w14:textId="77777777" w:rsidR="001D710C" w:rsidRDefault="001D710C" w:rsidP="00EB43A3"/>
                            <w:p w14:paraId="0A510093" w14:textId="77777777" w:rsidR="001D710C" w:rsidRDefault="001D710C" w:rsidP="00EB43A3">
                              <w:pPr>
                                <w:pStyle w:val="3"/>
                              </w:pPr>
                              <w:bookmarkStart w:id="5" w:name="_Toc41315216"/>
                              <w:bookmarkStart w:id="6" w:name="_Toc42894267"/>
                              <w:bookmarkStart w:id="7" w:name="_Toc44507484"/>
                              <w:r>
                                <w:t>Экран входа в систему ЛЛО</w:t>
                              </w:r>
                              <w:bookmarkEnd w:id="5"/>
                              <w:bookmarkEnd w:id="6"/>
                              <w:bookmarkEnd w:id="7"/>
                            </w:p>
                            <w:p w14:paraId="608FC43E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6686B40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E718DD" w14:textId="77777777" w:rsidR="001D710C" w:rsidRDefault="001D710C" w:rsidP="00EB43A3"/>
                            <w:p w14:paraId="32B1D357" w14:textId="77777777" w:rsidR="001D710C" w:rsidRDefault="001D710C" w:rsidP="00EB43A3">
                              <w:pPr>
                                <w:pStyle w:val="3"/>
                              </w:pPr>
                              <w:bookmarkStart w:id="8" w:name="_Toc41315217"/>
                              <w:bookmarkStart w:id="9" w:name="_Toc42894268"/>
                              <w:bookmarkStart w:id="10" w:name="_Toc44507485"/>
                              <w:r>
                                <w:t>Экран входа в систему ЛЛО</w:t>
                              </w:r>
                              <w:bookmarkEnd w:id="8"/>
                              <w:bookmarkEnd w:id="9"/>
                              <w:bookmarkEnd w:id="10"/>
                            </w:p>
                            <w:p w14:paraId="6B059096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88BE7B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00556A" w14:textId="77777777" w:rsidR="001D710C" w:rsidRDefault="001D710C" w:rsidP="00EB43A3"/>
                            <w:p w14:paraId="43D9B074" w14:textId="77777777" w:rsidR="001D710C" w:rsidRDefault="001D710C" w:rsidP="00EB43A3">
                              <w:pPr>
                                <w:pStyle w:val="3"/>
                              </w:pPr>
                              <w:bookmarkStart w:id="11" w:name="_Toc41315218"/>
                              <w:bookmarkStart w:id="12" w:name="_Toc42894269"/>
                              <w:bookmarkStart w:id="13" w:name="_Toc44507486"/>
                              <w:r>
                                <w:t>Экран входа в систему ЛЛО</w:t>
                              </w:r>
                              <w:bookmarkEnd w:id="11"/>
                              <w:bookmarkEnd w:id="12"/>
                              <w:bookmarkEnd w:id="13"/>
                            </w:p>
                            <w:p w14:paraId="11533007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F6646DF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1B9BA0B" w14:textId="77777777" w:rsidR="001D710C" w:rsidRDefault="001D710C" w:rsidP="00EB43A3"/>
                            <w:p w14:paraId="5D231A73" w14:textId="77777777" w:rsidR="001D710C" w:rsidRDefault="001D710C" w:rsidP="00EB43A3">
                              <w:pPr>
                                <w:pStyle w:val="3"/>
                              </w:pPr>
                              <w:bookmarkStart w:id="14" w:name="_Toc41315219"/>
                              <w:bookmarkStart w:id="15" w:name="_Toc42894270"/>
                              <w:bookmarkStart w:id="16" w:name="_Toc44507487"/>
                              <w:r>
                                <w:t>Экран входа в систему ЛЛО</w:t>
                              </w:r>
                              <w:bookmarkEnd w:id="14"/>
                              <w:bookmarkEnd w:id="15"/>
                              <w:bookmarkEnd w:id="16"/>
                            </w:p>
                            <w:p w14:paraId="26BAA18B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D41D52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75CC19" w14:textId="77777777" w:rsidR="001D710C" w:rsidRDefault="001D710C" w:rsidP="00EB43A3"/>
                            <w:p w14:paraId="7623B7D7" w14:textId="77777777" w:rsidR="001D710C" w:rsidRDefault="001D710C" w:rsidP="00EB43A3">
                              <w:pPr>
                                <w:pStyle w:val="3"/>
                              </w:pPr>
                              <w:bookmarkStart w:id="17" w:name="_Toc41315220"/>
                              <w:bookmarkStart w:id="18" w:name="_Toc42894271"/>
                              <w:bookmarkStart w:id="19" w:name="_Toc44507488"/>
                              <w:r>
                                <w:t>Экран входа в систему ЛЛО</w:t>
                              </w:r>
                              <w:bookmarkEnd w:id="17"/>
                              <w:bookmarkEnd w:id="18"/>
                              <w:bookmarkEnd w:id="19"/>
                            </w:p>
                            <w:p w14:paraId="5350AE5D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93DF7FB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5F3BFD" w14:textId="77777777" w:rsidR="001D710C" w:rsidRDefault="001D710C" w:rsidP="00EB43A3"/>
                            <w:p w14:paraId="158D30A7" w14:textId="77777777" w:rsidR="001D710C" w:rsidRDefault="001D710C" w:rsidP="00EB43A3">
                              <w:pPr>
                                <w:pStyle w:val="3"/>
                              </w:pPr>
                              <w:bookmarkStart w:id="20" w:name="_Toc41315221"/>
                              <w:bookmarkStart w:id="21" w:name="_Toc42894272"/>
                              <w:bookmarkStart w:id="22" w:name="_Toc44507489"/>
                              <w:r>
                                <w:t>Экран входа в систему ЛЛО</w:t>
                              </w:r>
                              <w:bookmarkEnd w:id="20"/>
                              <w:bookmarkEnd w:id="21"/>
                              <w:bookmarkEnd w:id="22"/>
                            </w:p>
                            <w:p w14:paraId="6490450B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B590B0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7C73AD" w14:textId="77777777" w:rsidR="001D710C" w:rsidRDefault="001D710C" w:rsidP="00EB43A3"/>
                            <w:p w14:paraId="066E6F1F" w14:textId="77777777" w:rsidR="001D710C" w:rsidRDefault="001D710C" w:rsidP="00EB43A3">
                              <w:pPr>
                                <w:pStyle w:val="3"/>
                              </w:pPr>
                              <w:bookmarkStart w:id="23" w:name="_Toc41315222"/>
                              <w:bookmarkStart w:id="24" w:name="_Toc42894273"/>
                              <w:bookmarkStart w:id="25" w:name="_Toc44507490"/>
                              <w:r>
                                <w:t>Экран входа в систему ЛЛО</w:t>
                              </w:r>
                              <w:bookmarkEnd w:id="23"/>
                              <w:bookmarkEnd w:id="24"/>
                              <w:bookmarkEnd w:id="25"/>
                            </w:p>
                            <w:p w14:paraId="55A99F60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53F8AB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77AD50" w14:textId="77777777" w:rsidR="001D710C" w:rsidRDefault="001D710C" w:rsidP="00EB43A3"/>
                            <w:p w14:paraId="59408CD5" w14:textId="77777777" w:rsidR="001D710C" w:rsidRDefault="001D710C" w:rsidP="00EB43A3">
                              <w:pPr>
                                <w:pStyle w:val="3"/>
                              </w:pPr>
                              <w:bookmarkStart w:id="26" w:name="_Toc41315223"/>
                              <w:bookmarkStart w:id="27" w:name="_Toc42894274"/>
                              <w:bookmarkStart w:id="28" w:name="_Toc44507491"/>
                              <w:r>
                                <w:t>Экран входа в систему ЛЛО</w:t>
                              </w:r>
                              <w:bookmarkEnd w:id="26"/>
                              <w:bookmarkEnd w:id="27"/>
                              <w:bookmarkEnd w:id="28"/>
                            </w:p>
                            <w:p w14:paraId="1C67BF1E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31B9F6A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5BF8437" w14:textId="77777777" w:rsidR="001D710C" w:rsidRDefault="001D710C" w:rsidP="00EB43A3"/>
                            <w:p w14:paraId="7F402298" w14:textId="77777777" w:rsidR="001D710C" w:rsidRDefault="001D710C" w:rsidP="00EB43A3">
                              <w:pPr>
                                <w:pStyle w:val="3"/>
                              </w:pPr>
                              <w:bookmarkStart w:id="29" w:name="_Toc41315224"/>
                              <w:bookmarkStart w:id="30" w:name="_Toc42894275"/>
                              <w:bookmarkStart w:id="31" w:name="_Toc44507492"/>
                              <w:r>
                                <w:t>Экран входа в систему ЛЛО</w:t>
                              </w:r>
                              <w:bookmarkEnd w:id="29"/>
                              <w:bookmarkEnd w:id="30"/>
                              <w:bookmarkEnd w:id="31"/>
                            </w:p>
                            <w:p w14:paraId="5A7C21A5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239DAB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C648415" w14:textId="77777777" w:rsidR="001D710C" w:rsidRDefault="001D710C" w:rsidP="00EB43A3"/>
                            <w:p w14:paraId="172C071A" w14:textId="77777777" w:rsidR="001D710C" w:rsidRDefault="001D710C" w:rsidP="00EB43A3">
                              <w:pPr>
                                <w:pStyle w:val="3"/>
                              </w:pPr>
                              <w:bookmarkStart w:id="32" w:name="_Toc41315225"/>
                              <w:bookmarkStart w:id="33" w:name="_Toc42894276"/>
                              <w:bookmarkStart w:id="34" w:name="_Toc44507493"/>
                              <w:r>
                                <w:t>Экран входа в систему ЛЛО</w:t>
                              </w:r>
                              <w:bookmarkEnd w:id="32"/>
                              <w:bookmarkEnd w:id="33"/>
                              <w:bookmarkEnd w:id="34"/>
                            </w:p>
                            <w:p w14:paraId="0F193263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AEAD72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40D211" w14:textId="77777777" w:rsidR="001D710C" w:rsidRDefault="001D710C" w:rsidP="00EB43A3"/>
                            <w:p w14:paraId="6DC7C657" w14:textId="77777777" w:rsidR="001D710C" w:rsidRDefault="001D710C" w:rsidP="00EB43A3">
                              <w:pPr>
                                <w:pStyle w:val="3"/>
                              </w:pPr>
                              <w:bookmarkStart w:id="35" w:name="_Toc41315226"/>
                              <w:bookmarkStart w:id="36" w:name="_Toc42894277"/>
                              <w:bookmarkStart w:id="37" w:name="_Toc44507494"/>
                              <w:r>
                                <w:t>Экран входа в систему ЛЛО</w:t>
                              </w:r>
                              <w:bookmarkEnd w:id="35"/>
                              <w:bookmarkEnd w:id="36"/>
                              <w:bookmarkEnd w:id="37"/>
                            </w:p>
                            <w:p w14:paraId="2410F496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83F76F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B8281B" w14:textId="77777777" w:rsidR="001D710C" w:rsidRDefault="001D710C" w:rsidP="00EB43A3"/>
                            <w:p w14:paraId="31E751ED" w14:textId="77777777" w:rsidR="001D710C" w:rsidRDefault="001D710C" w:rsidP="00EB43A3">
                              <w:pPr>
                                <w:pStyle w:val="3"/>
                              </w:pPr>
                              <w:bookmarkStart w:id="38" w:name="_Toc41315227"/>
                              <w:bookmarkStart w:id="39" w:name="_Toc42894278"/>
                              <w:bookmarkStart w:id="40" w:name="_Toc44507495"/>
                              <w:r>
                                <w:t>Экран входа в систему ЛЛО</w:t>
                              </w:r>
                              <w:bookmarkEnd w:id="38"/>
                              <w:bookmarkEnd w:id="39"/>
                              <w:bookmarkEnd w:id="40"/>
                            </w:p>
                            <w:p w14:paraId="123EBAD5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9226AB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E224D3" w14:textId="77777777" w:rsidR="001D710C" w:rsidRDefault="001D710C" w:rsidP="00EB43A3"/>
                            <w:p w14:paraId="7EAB56B0" w14:textId="77777777" w:rsidR="001D710C" w:rsidRDefault="001D710C" w:rsidP="00EB43A3">
                              <w:pPr>
                                <w:pStyle w:val="3"/>
                              </w:pPr>
                              <w:bookmarkStart w:id="41" w:name="_Toc41315228"/>
                              <w:bookmarkStart w:id="42" w:name="_Toc42894279"/>
                              <w:bookmarkStart w:id="43" w:name="_Toc44507496"/>
                              <w:r>
                                <w:t>Экран входа в систему ЛЛО</w:t>
                              </w:r>
                              <w:bookmarkEnd w:id="41"/>
                              <w:bookmarkEnd w:id="42"/>
                              <w:bookmarkEnd w:id="43"/>
                            </w:p>
                            <w:p w14:paraId="0E29AC4E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C3EFD8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D5248F" w14:textId="77777777" w:rsidR="001D710C" w:rsidRDefault="001D710C" w:rsidP="00EB43A3"/>
                            <w:p w14:paraId="6DE85BC9" w14:textId="77777777" w:rsidR="001D710C" w:rsidRDefault="001D710C" w:rsidP="00EB43A3">
                              <w:pPr>
                                <w:pStyle w:val="3"/>
                              </w:pPr>
                              <w:bookmarkStart w:id="44" w:name="_Toc41315229"/>
                              <w:bookmarkStart w:id="45" w:name="_Toc42894280"/>
                              <w:bookmarkStart w:id="46" w:name="_Toc44507497"/>
                              <w:r>
                                <w:t>Экран входа в систему ЛЛО</w:t>
                              </w:r>
                              <w:bookmarkEnd w:id="44"/>
                              <w:bookmarkEnd w:id="45"/>
                              <w:bookmarkEnd w:id="46"/>
                            </w:p>
                            <w:p w14:paraId="0616260F" w14:textId="77777777" w:rsidR="001D710C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ABEC0A1" w14:textId="77777777" w:rsidR="001D710C" w:rsidRPr="00F303CF" w:rsidRDefault="001D710C" w:rsidP="00EB43A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33EA8B" id="Group 720" o:spid="_x0000_s1026" style="position:absolute;left:0;text-align:left;margin-left:57pt;margin-top:19.75pt;width:518.8pt;height:802.3pt;z-index:2516485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" o:allowincell="f">
                <v:rect id="Rectangle 721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" filled="f" strokeweight="2pt"/>
                <v:line id="Line 722" o:spid="_x0000_s10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" strokeweight="2pt"/>
                <v:line id="Line 723" o:spid="_x0000_s10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" strokeweight="2pt"/>
                <v:line id="Line 724" o:spid="_x0000_s10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" strokeweight="2pt"/>
                <v:line id="Line 725" o:spid="_x0000_s10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" strokeweight="2pt"/>
                <v:line id="Line 726" o:spid="_x0000_s10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" strokeweight="2pt"/>
                <v:line id="Line 727" o:spid="_x0000_s10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" strokeweight="2pt"/>
                <v:line id="Line 728" o:spid="_x0000_s10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" strokeweight="2pt"/>
                <v:line id="Line 729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" strokeweight="1pt"/>
                <v:line id="Line 730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" strokeweight="2pt"/>
                <v:line id="Line 731" o:spid="_x0000_s10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" strokeweight="1pt"/>
                <v:rect id="Rectangle 732" o:spid="_x0000_s10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" filled="f" stroked="f" strokeweight=".25pt">
                  <v:textbox inset="1pt,1pt,1pt,1pt">
                    <w:txbxContent>
                      <w:p w14:paraId="484B83B3" w14:textId="77777777" w:rsidR="001D710C" w:rsidRDefault="001D710C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33" o:spid="_x0000_s10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" filled="f" stroked="f" strokeweight=".25pt">
                  <v:textbox inset="1pt,1pt,1pt,1pt">
                    <w:txbxContent>
                      <w:p w14:paraId="1BCA3134" w14:textId="77777777" w:rsidR="001D710C" w:rsidRDefault="001D710C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4" o:spid="_x0000_s10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" filled="f" stroked="f" strokeweight=".25pt">
                  <v:textbox inset="1pt,1pt,1pt,1pt">
                    <w:txbxContent>
                      <w:p w14:paraId="246498DB" w14:textId="77777777" w:rsidR="001D710C" w:rsidRDefault="001D710C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735" o:spid="_x0000_s10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" filled="f" stroked="f" strokeweight=".25pt">
                  <v:textbox inset="1pt,1pt,1pt,1pt">
                    <w:txbxContent>
                      <w:p w14:paraId="7DC1FA55" w14:textId="77777777" w:rsidR="001D710C" w:rsidRDefault="001D710C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736" o:spid="_x0000_s10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" filled="f" stroked="f" strokeweight=".25pt">
                  <v:textbox inset="1pt,1pt,1pt,1pt">
                    <w:txbxContent>
                      <w:p w14:paraId="3CB8FD00" w14:textId="77777777" w:rsidR="001D710C" w:rsidRDefault="001D710C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737" o:spid="_x0000_s10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" filled="f" stroked="f" strokeweight=".25pt">
                  <v:textbox inset="1pt,1pt,1pt,1pt">
                    <w:txbxContent>
                      <w:p w14:paraId="5801BBB4" w14:textId="77777777" w:rsidR="001D710C" w:rsidRDefault="001D710C" w:rsidP="00EB43A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738" o:spid="_x0000_s10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" filled="f" stroked="f" strokeweight=".25pt">
                  <v:textbox inset="1pt,1pt,1pt,1pt">
                    <w:txbxContent>
                      <w:p w14:paraId="467E0C4A" w14:textId="77777777" w:rsidR="001D710C" w:rsidRPr="0002024B" w:rsidRDefault="001D710C" w:rsidP="00EB43A3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739" o:spid="_x0000_s10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" filled="f" stroked="f" strokeweight=".25pt">
                  <v:textbox inset="1pt,1pt,1pt,1pt">
                    <w:txbxContent>
                      <w:p w14:paraId="5A17E05B" w14:textId="022ABCF4" w:rsidR="001D710C" w:rsidRPr="00383480" w:rsidRDefault="001D710C" w:rsidP="00EB43A3">
                        <w:pPr>
                          <w:pStyle w:val="3"/>
                        </w:pPr>
                        <w:r>
                          <w:t>Оглавление</w:t>
                        </w:r>
                      </w:p>
                      <w:p w14:paraId="6106E2BE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356B23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5C0EEE" w14:textId="77777777" w:rsidR="001D710C" w:rsidRDefault="001D710C" w:rsidP="00EB43A3"/>
                      <w:p w14:paraId="72B5ABE8" w14:textId="77777777" w:rsidR="001D710C" w:rsidRDefault="001D710C" w:rsidP="00EB43A3">
                        <w:pPr>
                          <w:pStyle w:val="3"/>
                        </w:pPr>
                        <w:bookmarkStart w:id="47" w:name="_Toc41315215"/>
                        <w:bookmarkStart w:id="48" w:name="_Toc42894266"/>
                        <w:bookmarkStart w:id="49" w:name="_Toc44507483"/>
                        <w:r>
                          <w:t>Экран входа в систему ЛЛО</w:t>
                        </w:r>
                        <w:bookmarkEnd w:id="47"/>
                        <w:bookmarkEnd w:id="48"/>
                        <w:bookmarkEnd w:id="49"/>
                      </w:p>
                      <w:p w14:paraId="3E90CF67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718074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59BA69" w14:textId="77777777" w:rsidR="001D710C" w:rsidRDefault="001D710C" w:rsidP="00EB43A3"/>
                      <w:p w14:paraId="0A510093" w14:textId="77777777" w:rsidR="001D710C" w:rsidRDefault="001D710C" w:rsidP="00EB43A3">
                        <w:pPr>
                          <w:pStyle w:val="3"/>
                        </w:pPr>
                        <w:bookmarkStart w:id="50" w:name="_Toc41315216"/>
                        <w:bookmarkStart w:id="51" w:name="_Toc42894267"/>
                        <w:bookmarkStart w:id="52" w:name="_Toc44507484"/>
                        <w:r>
                          <w:t>Экран входа в систему ЛЛО</w:t>
                        </w:r>
                        <w:bookmarkEnd w:id="50"/>
                        <w:bookmarkEnd w:id="51"/>
                        <w:bookmarkEnd w:id="52"/>
                      </w:p>
                      <w:p w14:paraId="608FC43E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6686B40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E718DD" w14:textId="77777777" w:rsidR="001D710C" w:rsidRDefault="001D710C" w:rsidP="00EB43A3"/>
                      <w:p w14:paraId="32B1D357" w14:textId="77777777" w:rsidR="001D710C" w:rsidRDefault="001D710C" w:rsidP="00EB43A3">
                        <w:pPr>
                          <w:pStyle w:val="3"/>
                        </w:pPr>
                        <w:bookmarkStart w:id="53" w:name="_Toc41315217"/>
                        <w:bookmarkStart w:id="54" w:name="_Toc42894268"/>
                        <w:bookmarkStart w:id="55" w:name="_Toc44507485"/>
                        <w:r>
                          <w:t>Экран входа в систему ЛЛО</w:t>
                        </w:r>
                        <w:bookmarkEnd w:id="53"/>
                        <w:bookmarkEnd w:id="54"/>
                        <w:bookmarkEnd w:id="55"/>
                      </w:p>
                      <w:p w14:paraId="6B059096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88BE7B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00556A" w14:textId="77777777" w:rsidR="001D710C" w:rsidRDefault="001D710C" w:rsidP="00EB43A3"/>
                      <w:p w14:paraId="43D9B074" w14:textId="77777777" w:rsidR="001D710C" w:rsidRDefault="001D710C" w:rsidP="00EB43A3">
                        <w:pPr>
                          <w:pStyle w:val="3"/>
                        </w:pPr>
                        <w:bookmarkStart w:id="56" w:name="_Toc41315218"/>
                        <w:bookmarkStart w:id="57" w:name="_Toc42894269"/>
                        <w:bookmarkStart w:id="58" w:name="_Toc44507486"/>
                        <w:r>
                          <w:t>Экран входа в систему ЛЛО</w:t>
                        </w:r>
                        <w:bookmarkEnd w:id="56"/>
                        <w:bookmarkEnd w:id="57"/>
                        <w:bookmarkEnd w:id="58"/>
                      </w:p>
                      <w:p w14:paraId="11533007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F6646DF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1B9BA0B" w14:textId="77777777" w:rsidR="001D710C" w:rsidRDefault="001D710C" w:rsidP="00EB43A3"/>
                      <w:p w14:paraId="5D231A73" w14:textId="77777777" w:rsidR="001D710C" w:rsidRDefault="001D710C" w:rsidP="00EB43A3">
                        <w:pPr>
                          <w:pStyle w:val="3"/>
                        </w:pPr>
                        <w:bookmarkStart w:id="59" w:name="_Toc41315219"/>
                        <w:bookmarkStart w:id="60" w:name="_Toc42894270"/>
                        <w:bookmarkStart w:id="61" w:name="_Toc44507487"/>
                        <w:r>
                          <w:t>Экран входа в систему ЛЛО</w:t>
                        </w:r>
                        <w:bookmarkEnd w:id="59"/>
                        <w:bookmarkEnd w:id="60"/>
                        <w:bookmarkEnd w:id="61"/>
                      </w:p>
                      <w:p w14:paraId="26BAA18B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D41D52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75CC19" w14:textId="77777777" w:rsidR="001D710C" w:rsidRDefault="001D710C" w:rsidP="00EB43A3"/>
                      <w:p w14:paraId="7623B7D7" w14:textId="77777777" w:rsidR="001D710C" w:rsidRDefault="001D710C" w:rsidP="00EB43A3">
                        <w:pPr>
                          <w:pStyle w:val="3"/>
                        </w:pPr>
                        <w:bookmarkStart w:id="62" w:name="_Toc41315220"/>
                        <w:bookmarkStart w:id="63" w:name="_Toc42894271"/>
                        <w:bookmarkStart w:id="64" w:name="_Toc44507488"/>
                        <w:r>
                          <w:t>Экран входа в систему ЛЛО</w:t>
                        </w:r>
                        <w:bookmarkEnd w:id="62"/>
                        <w:bookmarkEnd w:id="63"/>
                        <w:bookmarkEnd w:id="64"/>
                      </w:p>
                      <w:p w14:paraId="5350AE5D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93DF7FB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5F3BFD" w14:textId="77777777" w:rsidR="001D710C" w:rsidRDefault="001D710C" w:rsidP="00EB43A3"/>
                      <w:p w14:paraId="158D30A7" w14:textId="77777777" w:rsidR="001D710C" w:rsidRDefault="001D710C" w:rsidP="00EB43A3">
                        <w:pPr>
                          <w:pStyle w:val="3"/>
                        </w:pPr>
                        <w:bookmarkStart w:id="65" w:name="_Toc41315221"/>
                        <w:bookmarkStart w:id="66" w:name="_Toc42894272"/>
                        <w:bookmarkStart w:id="67" w:name="_Toc44507489"/>
                        <w:r>
                          <w:t>Экран входа в систему ЛЛО</w:t>
                        </w:r>
                        <w:bookmarkEnd w:id="65"/>
                        <w:bookmarkEnd w:id="66"/>
                        <w:bookmarkEnd w:id="67"/>
                      </w:p>
                      <w:p w14:paraId="6490450B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B590B0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7C73AD" w14:textId="77777777" w:rsidR="001D710C" w:rsidRDefault="001D710C" w:rsidP="00EB43A3"/>
                      <w:p w14:paraId="066E6F1F" w14:textId="77777777" w:rsidR="001D710C" w:rsidRDefault="001D710C" w:rsidP="00EB43A3">
                        <w:pPr>
                          <w:pStyle w:val="3"/>
                        </w:pPr>
                        <w:bookmarkStart w:id="68" w:name="_Toc41315222"/>
                        <w:bookmarkStart w:id="69" w:name="_Toc42894273"/>
                        <w:bookmarkStart w:id="70" w:name="_Toc44507490"/>
                        <w:r>
                          <w:t>Экран входа в систему ЛЛО</w:t>
                        </w:r>
                        <w:bookmarkEnd w:id="68"/>
                        <w:bookmarkEnd w:id="69"/>
                        <w:bookmarkEnd w:id="70"/>
                      </w:p>
                      <w:p w14:paraId="55A99F60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53F8AB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77AD50" w14:textId="77777777" w:rsidR="001D710C" w:rsidRDefault="001D710C" w:rsidP="00EB43A3"/>
                      <w:p w14:paraId="59408CD5" w14:textId="77777777" w:rsidR="001D710C" w:rsidRDefault="001D710C" w:rsidP="00EB43A3">
                        <w:pPr>
                          <w:pStyle w:val="3"/>
                        </w:pPr>
                        <w:bookmarkStart w:id="71" w:name="_Toc41315223"/>
                        <w:bookmarkStart w:id="72" w:name="_Toc42894274"/>
                        <w:bookmarkStart w:id="73" w:name="_Toc44507491"/>
                        <w:r>
                          <w:t>Экран входа в систему ЛЛО</w:t>
                        </w:r>
                        <w:bookmarkEnd w:id="71"/>
                        <w:bookmarkEnd w:id="72"/>
                        <w:bookmarkEnd w:id="73"/>
                      </w:p>
                      <w:p w14:paraId="1C67BF1E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31B9F6A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5BF8437" w14:textId="77777777" w:rsidR="001D710C" w:rsidRDefault="001D710C" w:rsidP="00EB43A3"/>
                      <w:p w14:paraId="7F402298" w14:textId="77777777" w:rsidR="001D710C" w:rsidRDefault="001D710C" w:rsidP="00EB43A3">
                        <w:pPr>
                          <w:pStyle w:val="3"/>
                        </w:pPr>
                        <w:bookmarkStart w:id="74" w:name="_Toc41315224"/>
                        <w:bookmarkStart w:id="75" w:name="_Toc42894275"/>
                        <w:bookmarkStart w:id="76" w:name="_Toc44507492"/>
                        <w:r>
                          <w:t>Экран входа в систему ЛЛО</w:t>
                        </w:r>
                        <w:bookmarkEnd w:id="74"/>
                        <w:bookmarkEnd w:id="75"/>
                        <w:bookmarkEnd w:id="76"/>
                      </w:p>
                      <w:p w14:paraId="5A7C21A5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239DAB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C648415" w14:textId="77777777" w:rsidR="001D710C" w:rsidRDefault="001D710C" w:rsidP="00EB43A3"/>
                      <w:p w14:paraId="172C071A" w14:textId="77777777" w:rsidR="001D710C" w:rsidRDefault="001D710C" w:rsidP="00EB43A3">
                        <w:pPr>
                          <w:pStyle w:val="3"/>
                        </w:pPr>
                        <w:bookmarkStart w:id="77" w:name="_Toc41315225"/>
                        <w:bookmarkStart w:id="78" w:name="_Toc42894276"/>
                        <w:bookmarkStart w:id="79" w:name="_Toc44507493"/>
                        <w:r>
                          <w:t>Экран входа в систему ЛЛО</w:t>
                        </w:r>
                        <w:bookmarkEnd w:id="77"/>
                        <w:bookmarkEnd w:id="78"/>
                        <w:bookmarkEnd w:id="79"/>
                      </w:p>
                      <w:p w14:paraId="0F193263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AEAD72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40D211" w14:textId="77777777" w:rsidR="001D710C" w:rsidRDefault="001D710C" w:rsidP="00EB43A3"/>
                      <w:p w14:paraId="6DC7C657" w14:textId="77777777" w:rsidR="001D710C" w:rsidRDefault="001D710C" w:rsidP="00EB43A3">
                        <w:pPr>
                          <w:pStyle w:val="3"/>
                        </w:pPr>
                        <w:bookmarkStart w:id="80" w:name="_Toc41315226"/>
                        <w:bookmarkStart w:id="81" w:name="_Toc42894277"/>
                        <w:bookmarkStart w:id="82" w:name="_Toc44507494"/>
                        <w:r>
                          <w:t>Экран входа в систему ЛЛО</w:t>
                        </w:r>
                        <w:bookmarkEnd w:id="80"/>
                        <w:bookmarkEnd w:id="81"/>
                        <w:bookmarkEnd w:id="82"/>
                      </w:p>
                      <w:p w14:paraId="2410F496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83F76F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B8281B" w14:textId="77777777" w:rsidR="001D710C" w:rsidRDefault="001D710C" w:rsidP="00EB43A3"/>
                      <w:p w14:paraId="31E751ED" w14:textId="77777777" w:rsidR="001D710C" w:rsidRDefault="001D710C" w:rsidP="00EB43A3">
                        <w:pPr>
                          <w:pStyle w:val="3"/>
                        </w:pPr>
                        <w:bookmarkStart w:id="83" w:name="_Toc41315227"/>
                        <w:bookmarkStart w:id="84" w:name="_Toc42894278"/>
                        <w:bookmarkStart w:id="85" w:name="_Toc44507495"/>
                        <w:r>
                          <w:t>Экран входа в систему ЛЛО</w:t>
                        </w:r>
                        <w:bookmarkEnd w:id="83"/>
                        <w:bookmarkEnd w:id="84"/>
                        <w:bookmarkEnd w:id="85"/>
                      </w:p>
                      <w:p w14:paraId="123EBAD5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9226AB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E224D3" w14:textId="77777777" w:rsidR="001D710C" w:rsidRDefault="001D710C" w:rsidP="00EB43A3"/>
                      <w:p w14:paraId="7EAB56B0" w14:textId="77777777" w:rsidR="001D710C" w:rsidRDefault="001D710C" w:rsidP="00EB43A3">
                        <w:pPr>
                          <w:pStyle w:val="3"/>
                        </w:pPr>
                        <w:bookmarkStart w:id="86" w:name="_Toc41315228"/>
                        <w:bookmarkStart w:id="87" w:name="_Toc42894279"/>
                        <w:bookmarkStart w:id="88" w:name="_Toc44507496"/>
                        <w:r>
                          <w:t>Экран входа в систему ЛЛО</w:t>
                        </w:r>
                        <w:bookmarkEnd w:id="86"/>
                        <w:bookmarkEnd w:id="87"/>
                        <w:bookmarkEnd w:id="88"/>
                      </w:p>
                      <w:p w14:paraId="0E29AC4E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C3EFD8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D5248F" w14:textId="77777777" w:rsidR="001D710C" w:rsidRDefault="001D710C" w:rsidP="00EB43A3"/>
                      <w:p w14:paraId="6DE85BC9" w14:textId="77777777" w:rsidR="001D710C" w:rsidRDefault="001D710C" w:rsidP="00EB43A3">
                        <w:pPr>
                          <w:pStyle w:val="3"/>
                        </w:pPr>
                        <w:bookmarkStart w:id="89" w:name="_Toc41315229"/>
                        <w:bookmarkStart w:id="90" w:name="_Toc42894280"/>
                        <w:bookmarkStart w:id="91" w:name="_Toc44507497"/>
                        <w:r>
                          <w:t>Экран входа в систему ЛЛО</w:t>
                        </w:r>
                        <w:bookmarkEnd w:id="89"/>
                        <w:bookmarkEnd w:id="90"/>
                        <w:bookmarkEnd w:id="91"/>
                      </w:p>
                      <w:p w14:paraId="0616260F" w14:textId="77777777" w:rsidR="001D710C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ABEC0A1" w14:textId="77777777" w:rsidR="001D710C" w:rsidRPr="00F303CF" w:rsidRDefault="001D710C" w:rsidP="00EB43A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07428807" w14:textId="1102C481" w:rsidR="00EB43A3" w:rsidRPr="00F56F55" w:rsidRDefault="00A25967" w:rsidP="009E50A2">
      <w:pPr>
        <w:pStyle w:val="1"/>
        <w:numPr>
          <w:ilvl w:val="0"/>
          <w:numId w:val="5"/>
        </w:numPr>
        <w:rPr>
          <w:rFonts w:ascii="Calibri" w:hAnsi="Calibri" w:cs="Calibri"/>
          <w:lang w:val="ru-RU"/>
        </w:rPr>
      </w:pPr>
      <w:bookmarkStart w:id="92" w:name="_Toc6828918"/>
      <w:bookmarkStart w:id="93" w:name="_Toc71629941"/>
      <w:r>
        <w:rPr>
          <w:rFonts w:ascii="Calibri" w:hAnsi="Calibri" w:cs="Calibri"/>
          <w:noProof/>
          <w:sz w:val="20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72064" behindDoc="0" locked="0" layoutInCell="0" allowOverlap="1" wp14:anchorId="323949D4" wp14:editId="158C7E2F">
                <wp:simplePos x="0" y="0"/>
                <wp:positionH relativeFrom="margin">
                  <wp:align>center</wp:align>
                </wp:positionH>
                <wp:positionV relativeFrom="page">
                  <wp:align>center</wp:align>
                </wp:positionV>
                <wp:extent cx="6588760" cy="10189210"/>
                <wp:effectExtent l="0" t="0" r="21590" b="21590"/>
                <wp:wrapNone/>
                <wp:docPr id="147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7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4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DF1F6" w14:textId="77777777" w:rsidR="001D710C" w:rsidRDefault="001D710C" w:rsidP="00A2596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81EF7" w14:textId="77777777" w:rsidR="001D710C" w:rsidRDefault="001D710C" w:rsidP="00A2596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8D734" w14:textId="77777777" w:rsidR="001D710C" w:rsidRDefault="001D710C" w:rsidP="00A2596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74A7E7" w14:textId="77777777" w:rsidR="001D710C" w:rsidRDefault="001D710C" w:rsidP="00A2596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A23BA" w14:textId="77777777" w:rsidR="001D710C" w:rsidRDefault="001D710C" w:rsidP="00A2596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199C77" w14:textId="77777777" w:rsidR="001D710C" w:rsidRDefault="001D710C" w:rsidP="00A25967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8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9471D8" w14:textId="77777777" w:rsidR="001D710C" w:rsidRPr="0002024B" w:rsidRDefault="001D710C" w:rsidP="00A25967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0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06BE4" w14:textId="536F9EF7" w:rsidR="001D710C" w:rsidRPr="00EB43A3" w:rsidRDefault="001D710C" w:rsidP="00A25967">
                              <w:pPr>
                                <w:pStyle w:val="3"/>
                              </w:pPr>
                              <w:r>
                                <w:t>Сокращения и обозначения</w:t>
                              </w:r>
                            </w:p>
                            <w:p w14:paraId="029816C6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AE50AB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D598670" w14:textId="77777777" w:rsidR="001D710C" w:rsidRDefault="001D710C" w:rsidP="00A25967"/>
                            <w:p w14:paraId="6E87711E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0B849B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EB2021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03C4217" w14:textId="77777777" w:rsidR="001D710C" w:rsidRDefault="001D710C" w:rsidP="00A25967"/>
                            <w:p w14:paraId="02C05DBA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D8553B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E4A75CE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96213F" w14:textId="77777777" w:rsidR="001D710C" w:rsidRDefault="001D710C" w:rsidP="00A25967"/>
                            <w:p w14:paraId="6F865DAD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0C4B65A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9461F3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7E9D85" w14:textId="77777777" w:rsidR="001D710C" w:rsidRDefault="001D710C" w:rsidP="00A25967"/>
                            <w:p w14:paraId="7C6D9C8D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1BD7FE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39EE0A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86DA30A" w14:textId="77777777" w:rsidR="001D710C" w:rsidRDefault="001D710C" w:rsidP="00A25967"/>
                            <w:p w14:paraId="31149352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D647EB6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35E08BA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817DBF" w14:textId="77777777" w:rsidR="001D710C" w:rsidRDefault="001D710C" w:rsidP="00A25967"/>
                            <w:p w14:paraId="17C1C861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30E95D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754A22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1A9E0C9" w14:textId="77777777" w:rsidR="001D710C" w:rsidRDefault="001D710C" w:rsidP="00A25967"/>
                            <w:p w14:paraId="6D212634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BC39905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D22B10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ECABAE9" w14:textId="77777777" w:rsidR="001D710C" w:rsidRDefault="001D710C" w:rsidP="00A25967"/>
                            <w:p w14:paraId="22715C08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E45B25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899C24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A37FB1B" w14:textId="77777777" w:rsidR="001D710C" w:rsidRDefault="001D710C" w:rsidP="00A25967"/>
                            <w:p w14:paraId="70A8EF1B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E9D6C5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4E1160F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A183D20" w14:textId="77777777" w:rsidR="001D710C" w:rsidRDefault="001D710C" w:rsidP="00A25967"/>
                            <w:p w14:paraId="0EEDE240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70D5AD6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629650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F2D5B58" w14:textId="77777777" w:rsidR="001D710C" w:rsidRDefault="001D710C" w:rsidP="00A25967"/>
                            <w:p w14:paraId="0A162879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1B53D8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66C4D8D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3E7EA06" w14:textId="77777777" w:rsidR="001D710C" w:rsidRDefault="001D710C" w:rsidP="00A25967"/>
                            <w:p w14:paraId="1309ACD1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5379016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9F84BD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B44477" w14:textId="77777777" w:rsidR="001D710C" w:rsidRDefault="001D710C" w:rsidP="00A25967"/>
                            <w:p w14:paraId="7FB3622B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FC9FCC4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F2A978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25C3842" w14:textId="77777777" w:rsidR="001D710C" w:rsidRDefault="001D710C" w:rsidP="00A25967"/>
                            <w:p w14:paraId="36E729BF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396232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7901E2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4A469F" w14:textId="77777777" w:rsidR="001D710C" w:rsidRDefault="001D710C" w:rsidP="00A25967"/>
                            <w:p w14:paraId="0A83FDA2" w14:textId="77777777" w:rsidR="001D710C" w:rsidRDefault="001D710C" w:rsidP="00A25967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4A5E85A" w14:textId="77777777" w:rsidR="001D710C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BCF7685" w14:textId="77777777" w:rsidR="001D710C" w:rsidRPr="00F303CF" w:rsidRDefault="001D710C" w:rsidP="00A25967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949D4" id="Group 182" o:spid="_x0000_s1046" style="position:absolute;left:0;text-align:left;margin-left:0;margin-top:0;width:518.8pt;height:802.3pt;z-index:251672064;mso-position-horizontal:center;mso-position-horizontal-relative:margin;mso-position-vertical:center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" o:allowincell="f">
                <v:rect id="Rectangle 183" o:spid="_x0000_s10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" filled="f" strokeweight="2pt"/>
                <v:line id="Line 184" o:spid="_x0000_s10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" strokeweight="2pt"/>
                <v:line id="Line 185" o:spid="_x0000_s10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" strokeweight="2pt"/>
                <v:line id="Line 186" o:spid="_x0000_s10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" strokeweight="2pt"/>
                <v:line id="Line 187" o:spid="_x0000_s10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" strokeweight="2pt"/>
                <v:line id="Line 188" o:spid="_x0000_s10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" strokeweight="2pt"/>
                <v:line id="Line 189" o:spid="_x0000_s10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" strokeweight="2pt"/>
                <v:line id="Line 190" o:spid="_x0000_s10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" strokeweight="2pt"/>
                <v:line id="Line 191" o:spid="_x0000_s10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" strokeweight="1pt"/>
                <v:line id="Line 192" o:spid="_x0000_s10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+L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LYRfvpER9PoDAAD//wMAUEsBAi0AFAAGAAgAAAAhANvh9svuAAAAhQEAABMAAAAAAAAAAAAA&#10;AAAAAAAAAFtDb250ZW50X1R5cGVzXS54bWxQSwECLQAUAAYACAAAACEAWvQsW78AAAAVAQAACwAA&#10;AAAAAAAAAAAAAAAfAQAAX3JlbHMvLnJlbHNQSwECLQAUAAYACAAAACEA90Wfi8MAAADdAAAADwAA&#10;AAAAAAAAAAAAAAAHAgAAZHJzL2Rvd25yZXYueG1sUEsFBgAAAAADAAMAtwAAAPcCAAAAAA==&#10;" strokeweight="2pt"/>
                <v:line id="Line 193" o:spid="_x0000_s10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" strokeweight="1pt"/>
                <v:rect id="Rectangle 194" o:spid="_x0000_s10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" filled="f" stroked="f" strokeweight=".25pt">
                  <v:textbox inset="1pt,1pt,1pt,1pt">
                    <w:txbxContent>
                      <w:p w14:paraId="0E3DF1F6" w14:textId="77777777" w:rsidR="001D710C" w:rsidRDefault="001D710C" w:rsidP="00A2596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5" o:spid="_x0000_s10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" filled="f" stroked="f" strokeweight=".25pt">
                  <v:textbox inset="1pt,1pt,1pt,1pt">
                    <w:txbxContent>
                      <w:p w14:paraId="79781EF7" w14:textId="77777777" w:rsidR="001D710C" w:rsidRDefault="001D710C" w:rsidP="00A2596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6" o:spid="_x0000_s10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" filled="f" stroked="f" strokeweight=".25pt">
                  <v:textbox inset="1pt,1pt,1pt,1pt">
                    <w:txbxContent>
                      <w:p w14:paraId="1048D734" w14:textId="77777777" w:rsidR="001D710C" w:rsidRDefault="001D710C" w:rsidP="00A2596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7" o:spid="_x0000_s10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" filled="f" stroked="f" strokeweight=".25pt">
                  <v:textbox inset="1pt,1pt,1pt,1pt">
                    <w:txbxContent>
                      <w:p w14:paraId="5574A7E7" w14:textId="77777777" w:rsidR="001D710C" w:rsidRDefault="001D710C" w:rsidP="00A2596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98" o:spid="_x0000_s10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" filled="f" stroked="f" strokeweight=".25pt">
                  <v:textbox inset="1pt,1pt,1pt,1pt">
                    <w:txbxContent>
                      <w:p w14:paraId="775A23BA" w14:textId="77777777" w:rsidR="001D710C" w:rsidRDefault="001D710C" w:rsidP="00A2596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9" o:spid="_x0000_s10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" filled="f" stroked="f" strokeweight=".25pt">
                  <v:textbox inset="1pt,1pt,1pt,1pt">
                    <w:txbxContent>
                      <w:p w14:paraId="58199C77" w14:textId="77777777" w:rsidR="001D710C" w:rsidRDefault="001D710C" w:rsidP="00A25967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0" o:spid="_x0000_s10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" filled="f" stroked="f" strokeweight=".25pt">
                  <v:textbox inset="1pt,1pt,1pt,1pt">
                    <w:txbxContent>
                      <w:p w14:paraId="699471D8" w14:textId="77777777" w:rsidR="001D710C" w:rsidRPr="0002024B" w:rsidRDefault="001D710C" w:rsidP="00A25967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201" o:spid="_x0000_s10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" filled="f" stroked="f" strokeweight=".25pt">
                  <v:textbox inset="1pt,1pt,1pt,1pt">
                    <w:txbxContent>
                      <w:p w14:paraId="7EE06BE4" w14:textId="536F9EF7" w:rsidR="001D710C" w:rsidRPr="00EB43A3" w:rsidRDefault="001D710C" w:rsidP="00A25967">
                        <w:pPr>
                          <w:pStyle w:val="3"/>
                        </w:pPr>
                        <w:r>
                          <w:t>Сокращения и обозначения</w:t>
                        </w:r>
                      </w:p>
                      <w:p w14:paraId="029816C6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AE50AB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D598670" w14:textId="77777777" w:rsidR="001D710C" w:rsidRDefault="001D710C" w:rsidP="00A25967"/>
                      <w:p w14:paraId="6E87711E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0B849B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EB2021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03C4217" w14:textId="77777777" w:rsidR="001D710C" w:rsidRDefault="001D710C" w:rsidP="00A25967"/>
                      <w:p w14:paraId="02C05DBA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D8553B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E4A75CE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96213F" w14:textId="77777777" w:rsidR="001D710C" w:rsidRDefault="001D710C" w:rsidP="00A25967"/>
                      <w:p w14:paraId="6F865DAD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0C4B65A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9461F3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7E9D85" w14:textId="77777777" w:rsidR="001D710C" w:rsidRDefault="001D710C" w:rsidP="00A25967"/>
                      <w:p w14:paraId="7C6D9C8D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1BD7FE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39EE0A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86DA30A" w14:textId="77777777" w:rsidR="001D710C" w:rsidRDefault="001D710C" w:rsidP="00A25967"/>
                      <w:p w14:paraId="31149352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D647EB6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35E08BA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817DBF" w14:textId="77777777" w:rsidR="001D710C" w:rsidRDefault="001D710C" w:rsidP="00A25967"/>
                      <w:p w14:paraId="17C1C861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30E95D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754A22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1A9E0C9" w14:textId="77777777" w:rsidR="001D710C" w:rsidRDefault="001D710C" w:rsidP="00A25967"/>
                      <w:p w14:paraId="6D212634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BC39905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D22B10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ECABAE9" w14:textId="77777777" w:rsidR="001D710C" w:rsidRDefault="001D710C" w:rsidP="00A25967"/>
                      <w:p w14:paraId="22715C08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E45B25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899C24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A37FB1B" w14:textId="77777777" w:rsidR="001D710C" w:rsidRDefault="001D710C" w:rsidP="00A25967"/>
                      <w:p w14:paraId="70A8EF1B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E9D6C5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4E1160F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A183D20" w14:textId="77777777" w:rsidR="001D710C" w:rsidRDefault="001D710C" w:rsidP="00A25967"/>
                      <w:p w14:paraId="0EEDE240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70D5AD6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629650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F2D5B58" w14:textId="77777777" w:rsidR="001D710C" w:rsidRDefault="001D710C" w:rsidP="00A25967"/>
                      <w:p w14:paraId="0A162879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1B53D8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66C4D8D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3E7EA06" w14:textId="77777777" w:rsidR="001D710C" w:rsidRDefault="001D710C" w:rsidP="00A25967"/>
                      <w:p w14:paraId="1309ACD1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5379016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9F84BD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B44477" w14:textId="77777777" w:rsidR="001D710C" w:rsidRDefault="001D710C" w:rsidP="00A25967"/>
                      <w:p w14:paraId="7FB3622B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FC9FCC4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F2A978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25C3842" w14:textId="77777777" w:rsidR="001D710C" w:rsidRDefault="001D710C" w:rsidP="00A25967"/>
                      <w:p w14:paraId="36E729BF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396232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7901E2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4A469F" w14:textId="77777777" w:rsidR="001D710C" w:rsidRDefault="001D710C" w:rsidP="00A25967"/>
                      <w:p w14:paraId="0A83FDA2" w14:textId="77777777" w:rsidR="001D710C" w:rsidRDefault="001D710C" w:rsidP="00A25967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4A5E85A" w14:textId="77777777" w:rsidR="001D710C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BCF7685" w14:textId="77777777" w:rsidR="001D710C" w:rsidRPr="00F303CF" w:rsidRDefault="001D710C" w:rsidP="00A25967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EB43A3" w:rsidRPr="00F56F55">
        <w:rPr>
          <w:rFonts w:ascii="Calibri" w:hAnsi="Calibri" w:cs="Calibri"/>
          <w:lang w:val="ru-RU"/>
        </w:rPr>
        <w:t>Сокращения и обозначения</w:t>
      </w:r>
      <w:bookmarkEnd w:id="92"/>
      <w:bookmarkEnd w:id="93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7873"/>
      </w:tblGrid>
      <w:tr w:rsidR="00EB43A3" w:rsidRPr="00F56F55" w14:paraId="1A087438" w14:textId="77777777" w:rsidTr="0081284D">
        <w:tc>
          <w:tcPr>
            <w:tcW w:w="1874" w:type="dxa"/>
            <w:shd w:val="clear" w:color="auto" w:fill="D9D9D9"/>
            <w:vAlign w:val="center"/>
          </w:tcPr>
          <w:p w14:paraId="1E69398E" w14:textId="77777777" w:rsidR="00EB43A3" w:rsidRPr="00F56F55" w:rsidRDefault="00EB43A3" w:rsidP="0081284D">
            <w:pPr>
              <w:rPr>
                <w:rFonts w:ascii="Calibri" w:hAnsi="Calibri" w:cs="Calibri"/>
                <w:szCs w:val="28"/>
                <w:lang w:val="ru-RU"/>
              </w:rPr>
            </w:pPr>
            <w:bookmarkStart w:id="94" w:name="_Toc4166899"/>
            <w:bookmarkStart w:id="95" w:name="_Toc4169807"/>
            <w:bookmarkStart w:id="96" w:name="_Toc4428296"/>
            <w:r w:rsidRPr="00F56F55">
              <w:rPr>
                <w:rFonts w:ascii="Calibri" w:hAnsi="Calibri" w:cs="Calibri"/>
                <w:szCs w:val="28"/>
                <w:lang w:val="ru-RU"/>
              </w:rPr>
              <w:t>Термин</w:t>
            </w:r>
            <w:bookmarkEnd w:id="94"/>
            <w:bookmarkEnd w:id="95"/>
            <w:bookmarkEnd w:id="96"/>
          </w:p>
        </w:tc>
        <w:tc>
          <w:tcPr>
            <w:tcW w:w="7873" w:type="dxa"/>
            <w:shd w:val="clear" w:color="auto" w:fill="D9D9D9"/>
            <w:vAlign w:val="center"/>
          </w:tcPr>
          <w:p w14:paraId="45D1BB3A" w14:textId="77777777" w:rsidR="00EB43A3" w:rsidRPr="00F56F55" w:rsidRDefault="00EB43A3" w:rsidP="0081284D">
            <w:pPr>
              <w:rPr>
                <w:rFonts w:ascii="Calibri" w:hAnsi="Calibri" w:cs="Calibri"/>
                <w:szCs w:val="28"/>
                <w:lang w:val="ru-RU"/>
              </w:rPr>
            </w:pPr>
            <w:bookmarkStart w:id="97" w:name="_Toc4166900"/>
            <w:bookmarkStart w:id="98" w:name="_Toc4169808"/>
            <w:bookmarkStart w:id="99" w:name="_Toc4428297"/>
            <w:r w:rsidRPr="00F56F55">
              <w:rPr>
                <w:rFonts w:ascii="Calibri" w:hAnsi="Calibri" w:cs="Calibri"/>
                <w:szCs w:val="28"/>
                <w:lang w:val="ru-RU"/>
              </w:rPr>
              <w:t>Определение</w:t>
            </w:r>
            <w:bookmarkEnd w:id="97"/>
            <w:bookmarkEnd w:id="98"/>
            <w:bookmarkEnd w:id="99"/>
          </w:p>
        </w:tc>
      </w:tr>
      <w:tr w:rsidR="00EB43A3" w:rsidRPr="00F56F55" w14:paraId="63F8D5BD" w14:textId="77777777" w:rsidTr="0081284D">
        <w:tc>
          <w:tcPr>
            <w:tcW w:w="1874" w:type="dxa"/>
            <w:shd w:val="clear" w:color="auto" w:fill="auto"/>
            <w:vAlign w:val="center"/>
          </w:tcPr>
          <w:p w14:paraId="515F3B25" w14:textId="77777777" w:rsidR="00EB43A3" w:rsidRPr="00F56F55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4D6CDA20" w14:textId="0578F08B" w:rsidR="00EB43A3" w:rsidRPr="00F56F55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Государственная информационная система Санкт-Петербурга «Единая карта петербуржца»</w:t>
            </w:r>
          </w:p>
        </w:tc>
      </w:tr>
      <w:tr w:rsidR="00EB43A3" w:rsidRPr="00F56F55" w14:paraId="11983444" w14:textId="77777777" w:rsidTr="0081284D">
        <w:tc>
          <w:tcPr>
            <w:tcW w:w="1874" w:type="dxa"/>
            <w:shd w:val="clear" w:color="auto" w:fill="auto"/>
            <w:vAlign w:val="center"/>
          </w:tcPr>
          <w:p w14:paraId="5C2CA4E0" w14:textId="08D62359" w:rsidR="00EB43A3" w:rsidRPr="00F56F55" w:rsidRDefault="00D863CC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>КИС ЕКП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7BE10D3" w14:textId="46CEC56E" w:rsidR="00EB43A3" w:rsidRPr="00F56F55" w:rsidRDefault="00D863CC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  <w:t xml:space="preserve">Сервис комитета по информатизации и связи для работы с </w:t>
            </w: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«Единая карта петербуржца»</w:t>
            </w:r>
          </w:p>
        </w:tc>
      </w:tr>
      <w:tr w:rsidR="00EB43A3" w:rsidRPr="00F56F55" w14:paraId="54267F50" w14:textId="77777777" w:rsidTr="0081284D">
        <w:tc>
          <w:tcPr>
            <w:tcW w:w="1874" w:type="dxa"/>
            <w:shd w:val="clear" w:color="auto" w:fill="auto"/>
            <w:vAlign w:val="center"/>
          </w:tcPr>
          <w:p w14:paraId="1719BE5E" w14:textId="77777777" w:rsidR="00EB43A3" w:rsidRPr="00F56F55" w:rsidRDefault="00EB43A3" w:rsidP="0081284D">
            <w:pPr>
              <w:rPr>
                <w:rStyle w:val="af9"/>
                <w:rFonts w:ascii="Calibri" w:hAnsi="Calibri" w:cs="Calibri"/>
                <w:b w:val="0"/>
                <w:bCs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QR-код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1A8CF53" w14:textId="63233ECE" w:rsidR="00EB43A3" w:rsidRPr="00F56F55" w:rsidRDefault="00EB43A3" w:rsidP="00E90458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Quick</w:t>
            </w: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</w:t>
            </w: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Response</w:t>
            </w: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</w:t>
            </w: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en-US"/>
              </w:rPr>
              <w:t>Code</w:t>
            </w: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(код быстрого</w:t>
            </w:r>
            <w:r w:rsidR="00E90458"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отклика</w:t>
            </w: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) – </w:t>
            </w:r>
            <w:proofErr w:type="gramStart"/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матричный</w:t>
            </w:r>
            <w:r w:rsidR="0026196D"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</w:t>
            </w: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(</w:t>
            </w:r>
            <w:proofErr w:type="gramEnd"/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двумерный) штрих-код, размещаемый на оборотной стороне электронной карты «Единая карта петербуржца» и </w:t>
            </w:r>
            <w:r w:rsidR="0026196D"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         </w:t>
            </w:r>
            <w:r w:rsidR="00D863CC"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содержащий идентификатор карты</w:t>
            </w:r>
          </w:p>
        </w:tc>
      </w:tr>
      <w:tr w:rsidR="00EB43A3" w:rsidRPr="00F56F55" w14:paraId="602BD2D8" w14:textId="77777777" w:rsidTr="00230EE4">
        <w:trPr>
          <w:trHeight w:val="690"/>
        </w:trPr>
        <w:tc>
          <w:tcPr>
            <w:tcW w:w="1874" w:type="dxa"/>
            <w:shd w:val="clear" w:color="auto" w:fill="auto"/>
            <w:vAlign w:val="center"/>
          </w:tcPr>
          <w:p w14:paraId="63EF09EF" w14:textId="77777777" w:rsidR="00EB43A3" w:rsidRPr="00F56F55" w:rsidRDefault="00EB43A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45D08EA" w14:textId="3E526F3F" w:rsidR="00EB43A3" w:rsidRPr="00F56F55" w:rsidRDefault="00EB43A3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Обяза</w:t>
            </w:r>
            <w:r w:rsidR="00D863CC"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тельное медицинское страхование</w:t>
            </w:r>
          </w:p>
        </w:tc>
      </w:tr>
      <w:tr w:rsidR="00230EE4" w:rsidRPr="00F56F55" w14:paraId="2631735C" w14:textId="77777777" w:rsidTr="00230EE4">
        <w:trPr>
          <w:trHeight w:val="480"/>
        </w:trPr>
        <w:tc>
          <w:tcPr>
            <w:tcW w:w="1874" w:type="dxa"/>
            <w:shd w:val="clear" w:color="auto" w:fill="auto"/>
            <w:vAlign w:val="center"/>
          </w:tcPr>
          <w:p w14:paraId="12D01D0C" w14:textId="621749F1" w:rsidR="00230EE4" w:rsidRPr="00F56F55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ЛПУ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4F716C5" w14:textId="327C889B" w:rsidR="00230EE4" w:rsidRPr="00F56F55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Лечебно-поликлиническое учреждение</w:t>
            </w:r>
          </w:p>
        </w:tc>
      </w:tr>
      <w:tr w:rsidR="00230EE4" w:rsidRPr="00F56F55" w14:paraId="169E163F" w14:textId="77777777" w:rsidTr="00230EE4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35E1171B" w14:textId="6E9164EB" w:rsidR="00230EE4" w:rsidRPr="00F56F55" w:rsidRDefault="00230EE4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РЕГИЗ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17403E2E" w14:textId="18707A7E" w:rsidR="00230EE4" w:rsidRPr="00F56F55" w:rsidRDefault="003D716D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Р</w:t>
            </w:r>
            <w:r w:rsidR="00D863CC"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егиональная информационная система, которая автоматизирует региональные процессы здравоохранения и создает </w:t>
            </w:r>
            <w:r w:rsidR="0026196D"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</w:t>
            </w:r>
            <w:r w:rsidR="00D863CC"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единое информационное поле для обмена данными между медицинскими учреждениями, органами управления </w:t>
            </w:r>
            <w:r w:rsidR="0026196D"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        </w:t>
            </w:r>
            <w:r w:rsidR="00D863CC"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здравоохранением и гражданами</w:t>
            </w:r>
          </w:p>
        </w:tc>
      </w:tr>
      <w:tr w:rsidR="00D863CC" w:rsidRPr="00F56F55" w14:paraId="3B6261E0" w14:textId="77777777" w:rsidTr="00230EE4">
        <w:trPr>
          <w:trHeight w:val="435"/>
        </w:trPr>
        <w:tc>
          <w:tcPr>
            <w:tcW w:w="1874" w:type="dxa"/>
            <w:shd w:val="clear" w:color="auto" w:fill="auto"/>
            <w:vAlign w:val="center"/>
          </w:tcPr>
          <w:p w14:paraId="492D1A0B" w14:textId="0C4271A6" w:rsidR="00D863CC" w:rsidRPr="00F56F55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624CE7B8" w14:textId="0BB0C756" w:rsidR="00D863CC" w:rsidRPr="00F56F55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Операционная система</w:t>
            </w:r>
          </w:p>
        </w:tc>
      </w:tr>
      <w:tr w:rsidR="00D863CC" w:rsidRPr="00F56F55" w14:paraId="2E047361" w14:textId="77777777" w:rsidTr="0059792C">
        <w:trPr>
          <w:trHeight w:val="570"/>
        </w:trPr>
        <w:tc>
          <w:tcPr>
            <w:tcW w:w="1874" w:type="dxa"/>
            <w:shd w:val="clear" w:color="auto" w:fill="auto"/>
            <w:vAlign w:val="center"/>
          </w:tcPr>
          <w:p w14:paraId="5D2E6B89" w14:textId="17DBE29F" w:rsidR="00D863CC" w:rsidRPr="00F56F55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ТФОМС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7D59226B" w14:textId="77777777" w:rsidR="0026196D" w:rsidRPr="00F56F55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 xml:space="preserve">Территориальный фонд обязательного медицинского </w:t>
            </w:r>
          </w:p>
          <w:p w14:paraId="58E04002" w14:textId="5F8A57AF" w:rsidR="00D863CC" w:rsidRPr="00F56F55" w:rsidRDefault="00D863C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страхования</w:t>
            </w:r>
          </w:p>
        </w:tc>
      </w:tr>
      <w:tr w:rsidR="0059792C" w:rsidRPr="00F56F55" w14:paraId="7C260436" w14:textId="77777777" w:rsidTr="0059792C">
        <w:trPr>
          <w:trHeight w:val="405"/>
        </w:trPr>
        <w:tc>
          <w:tcPr>
            <w:tcW w:w="1874" w:type="dxa"/>
            <w:shd w:val="clear" w:color="auto" w:fill="auto"/>
            <w:vAlign w:val="center"/>
          </w:tcPr>
          <w:p w14:paraId="28F75CBC" w14:textId="597C91AA" w:rsidR="0059792C" w:rsidRPr="00F56F55" w:rsidRDefault="0059792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ЭМК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34AD6C71" w14:textId="1AECFEF3" w:rsidR="0059792C" w:rsidRPr="00F56F55" w:rsidRDefault="0059792C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Электронная медицинская карта</w:t>
            </w:r>
          </w:p>
        </w:tc>
      </w:tr>
      <w:tr w:rsidR="0059792C" w:rsidRPr="00F56F55" w14:paraId="491CD264" w14:textId="77777777" w:rsidTr="00993D61">
        <w:trPr>
          <w:trHeight w:val="411"/>
        </w:trPr>
        <w:tc>
          <w:tcPr>
            <w:tcW w:w="1874" w:type="dxa"/>
            <w:shd w:val="clear" w:color="auto" w:fill="auto"/>
            <w:vAlign w:val="center"/>
          </w:tcPr>
          <w:p w14:paraId="00264DCE" w14:textId="028B812E" w:rsidR="0059792C" w:rsidRPr="00F56F55" w:rsidRDefault="003E0C45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ЕИС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5883889D" w14:textId="3CE76AC6" w:rsidR="0059792C" w:rsidRPr="00F56F55" w:rsidRDefault="003E0C45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Единая информационная система</w:t>
            </w:r>
          </w:p>
        </w:tc>
      </w:tr>
      <w:tr w:rsidR="00993D61" w:rsidRPr="00F56F55" w14:paraId="59F3CD2C" w14:textId="77777777" w:rsidTr="00993D61">
        <w:trPr>
          <w:trHeight w:val="608"/>
        </w:trPr>
        <w:tc>
          <w:tcPr>
            <w:tcW w:w="1874" w:type="dxa"/>
            <w:shd w:val="clear" w:color="auto" w:fill="auto"/>
            <w:vAlign w:val="center"/>
          </w:tcPr>
          <w:p w14:paraId="527C0009" w14:textId="6554777F" w:rsidR="00993D61" w:rsidRPr="00F56F55" w:rsidRDefault="00993D6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МУ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7A1A31C2" w14:textId="747927EA" w:rsidR="00993D61" w:rsidRPr="00F56F55" w:rsidRDefault="00993D6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Медицинское учреждение</w:t>
            </w:r>
          </w:p>
        </w:tc>
      </w:tr>
      <w:tr w:rsidR="00993D61" w:rsidRPr="00F56F55" w14:paraId="190188CB" w14:textId="77777777" w:rsidTr="00993D61">
        <w:trPr>
          <w:trHeight w:val="560"/>
        </w:trPr>
        <w:tc>
          <w:tcPr>
            <w:tcW w:w="1874" w:type="dxa"/>
            <w:shd w:val="clear" w:color="auto" w:fill="auto"/>
            <w:vAlign w:val="center"/>
          </w:tcPr>
          <w:p w14:paraId="36C1DA16" w14:textId="6AE99335" w:rsidR="00993D61" w:rsidRPr="00F56F55" w:rsidRDefault="00993D6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МСЭ</w:t>
            </w:r>
          </w:p>
        </w:tc>
        <w:tc>
          <w:tcPr>
            <w:tcW w:w="7873" w:type="dxa"/>
            <w:shd w:val="clear" w:color="auto" w:fill="auto"/>
            <w:vAlign w:val="center"/>
          </w:tcPr>
          <w:p w14:paraId="45D860AC" w14:textId="1DC152B0" w:rsidR="00993D61" w:rsidRPr="00F56F55" w:rsidRDefault="00993D61" w:rsidP="0081284D">
            <w:pPr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</w:pPr>
            <w:r w:rsidRPr="00F56F55">
              <w:rPr>
                <w:rStyle w:val="af9"/>
                <w:rFonts w:ascii="Calibri" w:hAnsi="Calibri" w:cs="Calibri"/>
                <w:b w:val="0"/>
                <w:szCs w:val="28"/>
                <w:lang w:val="ru-RU"/>
              </w:rPr>
              <w:t>Медико-санитарная экспертиза</w:t>
            </w:r>
          </w:p>
        </w:tc>
      </w:tr>
    </w:tbl>
    <w:p w14:paraId="33BD4B3F" w14:textId="01A1E4EE" w:rsidR="00383480" w:rsidRPr="00F56F55" w:rsidRDefault="00383480" w:rsidP="00D11CDC">
      <w:pPr>
        <w:rPr>
          <w:rFonts w:ascii="Calibri" w:hAnsi="Calibri" w:cs="Calibri"/>
          <w:lang w:val="ru-RU"/>
        </w:rPr>
      </w:pPr>
    </w:p>
    <w:p w14:paraId="7FFC7198" w14:textId="3AD81E75" w:rsidR="0081284D" w:rsidRPr="00F56F55" w:rsidRDefault="0081284D" w:rsidP="00383480">
      <w:pPr>
        <w:rPr>
          <w:rFonts w:ascii="Calibri" w:hAnsi="Calibri" w:cs="Calibri"/>
          <w:lang w:val="ru-RU"/>
        </w:rPr>
      </w:pPr>
    </w:p>
    <w:p w14:paraId="129EDFE3" w14:textId="4C0B4C38" w:rsidR="00D2248E" w:rsidRPr="00F56F55" w:rsidRDefault="0081284D" w:rsidP="009E50A2">
      <w:pPr>
        <w:pStyle w:val="1"/>
        <w:numPr>
          <w:ilvl w:val="0"/>
          <w:numId w:val="4"/>
        </w:numPr>
        <w:jc w:val="both"/>
        <w:rPr>
          <w:rFonts w:ascii="Calibri" w:hAnsi="Calibri" w:cs="Calibri"/>
          <w:lang w:val="ru-RU"/>
        </w:rPr>
      </w:pPr>
      <w:r w:rsidRPr="00F56F55">
        <w:rPr>
          <w:rFonts w:ascii="Calibri" w:hAnsi="Calibri" w:cs="Calibri"/>
          <w:lang w:val="ru-RU"/>
        </w:rPr>
        <w:br w:type="page"/>
      </w:r>
    </w:p>
    <w:p w14:paraId="6297DA00" w14:textId="77777777" w:rsidR="00CB59B4" w:rsidRPr="00CB59B4" w:rsidRDefault="00CB59B4" w:rsidP="00CB59B4">
      <w:pPr>
        <w:rPr>
          <w:lang w:val="ru-RU"/>
        </w:rPr>
      </w:pPr>
    </w:p>
    <w:p w14:paraId="6A61F1E3" w14:textId="61FE865C" w:rsidR="009E50A2" w:rsidRPr="00F56F55" w:rsidRDefault="00B15588" w:rsidP="00D11CDC">
      <w:pPr>
        <w:pStyle w:val="1"/>
        <w:jc w:val="both"/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 xml:space="preserve">                 </w:t>
      </w:r>
      <w:bookmarkStart w:id="100" w:name="_Toc71629942"/>
      <w:r w:rsidR="00E174FD">
        <w:rPr>
          <w:rFonts w:ascii="Calibri" w:hAnsi="Calibri" w:cs="Calibri"/>
          <w:lang w:val="ru-RU"/>
        </w:rPr>
        <w:t>2</w:t>
      </w:r>
      <w:r w:rsidR="006E18B2" w:rsidRPr="00F56F55">
        <w:rPr>
          <w:rFonts w:ascii="Calibri" w:hAnsi="Calibri" w:cs="Calibri"/>
          <w:lang w:val="ru-RU"/>
        </w:rPr>
        <w:t>.</w:t>
      </w:r>
      <w:r w:rsidR="006E18B2" w:rsidRPr="00F56F55">
        <w:rPr>
          <w:rFonts w:ascii="Calibri" w:hAnsi="Calibri" w:cs="Calibri"/>
          <w:lang w:val="ru-RU"/>
        </w:rPr>
        <w:tab/>
      </w:r>
      <w:r w:rsidR="009E50A2" w:rsidRPr="00F56F55">
        <w:rPr>
          <w:rFonts w:ascii="Calibri" w:hAnsi="Calibri" w:cs="Calibri"/>
          <w:lang w:val="ru-RU"/>
        </w:rPr>
        <w:t>Описание процесса деятельности</w:t>
      </w:r>
      <w:bookmarkEnd w:id="100"/>
    </w:p>
    <w:p w14:paraId="4A898634" w14:textId="01ACEBDD" w:rsidR="00B15C86" w:rsidRPr="00F56F55" w:rsidRDefault="00E174FD" w:rsidP="00B15C86">
      <w:pPr>
        <w:pStyle w:val="2"/>
        <w:rPr>
          <w:rFonts w:ascii="Calibri" w:hAnsi="Calibri" w:cs="Calibri"/>
          <w:lang w:val="ru-RU"/>
        </w:rPr>
      </w:pPr>
      <w:bookmarkStart w:id="101" w:name="_Toc71629943"/>
      <w:r>
        <w:rPr>
          <w:rFonts w:ascii="Calibri" w:hAnsi="Calibri" w:cs="Calibri"/>
          <w:lang w:val="ru-RU"/>
        </w:rPr>
        <w:t>2</w:t>
      </w:r>
      <w:r w:rsidR="00A976C4" w:rsidRPr="00F56F55">
        <w:rPr>
          <w:rFonts w:ascii="Calibri" w:hAnsi="Calibri" w:cs="Calibri"/>
          <w:lang w:val="ru-RU"/>
        </w:rPr>
        <w:t>.1</w:t>
      </w:r>
      <w:r w:rsidR="00A976C4" w:rsidRPr="00F56F55">
        <w:rPr>
          <w:rFonts w:ascii="Calibri" w:hAnsi="Calibri" w:cs="Calibri"/>
          <w:lang w:val="ru-RU"/>
        </w:rPr>
        <w:tab/>
      </w:r>
      <w:r w:rsidR="00B15C86" w:rsidRPr="00F56F55">
        <w:rPr>
          <w:rFonts w:ascii="Calibri" w:hAnsi="Calibri" w:cs="Calibri"/>
          <w:lang w:val="ru-RU"/>
        </w:rPr>
        <w:t>Внесение новых данных</w:t>
      </w:r>
      <w:bookmarkStart w:id="102" w:name="_GoBack"/>
      <w:bookmarkEnd w:id="101"/>
      <w:bookmarkEnd w:id="102"/>
    </w:p>
    <w:p w14:paraId="18EE5295" w14:textId="0D894A0D" w:rsidR="009E50A2" w:rsidRPr="00F56F55" w:rsidRDefault="00C43D93" w:rsidP="009E50A2">
      <w:pPr>
        <w:pStyle w:val="1"/>
        <w:jc w:val="both"/>
        <w:rPr>
          <w:rFonts w:ascii="Calibri" w:hAnsi="Calibri" w:cs="Calibri"/>
          <w:lang w:val="ru-RU"/>
        </w:rPr>
      </w:pPr>
      <w:bookmarkStart w:id="103" w:name="_Toc45539953"/>
      <w:bookmarkStart w:id="104" w:name="_Toc45539990"/>
      <w:bookmarkStart w:id="105" w:name="_Toc45780594"/>
      <w:bookmarkStart w:id="106" w:name="_Toc45780635"/>
      <w:bookmarkStart w:id="107" w:name="_Toc71629944"/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49536" behindDoc="0" locked="0" layoutInCell="1" allowOverlap="1" wp14:anchorId="365024C3" wp14:editId="6E56A874">
            <wp:simplePos x="0" y="0"/>
            <wp:positionH relativeFrom="column">
              <wp:posOffset>-12700</wp:posOffset>
            </wp:positionH>
            <wp:positionV relativeFrom="paragraph">
              <wp:posOffset>129540</wp:posOffset>
            </wp:positionV>
            <wp:extent cx="5962015" cy="2038350"/>
            <wp:effectExtent l="0" t="0" r="0" b="0"/>
            <wp:wrapNone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03"/>
      <w:bookmarkEnd w:id="104"/>
      <w:bookmarkEnd w:id="105"/>
      <w:bookmarkEnd w:id="106"/>
      <w:bookmarkEnd w:id="107"/>
    </w:p>
    <w:p w14:paraId="09E2E1DE" w14:textId="5DC7CBEB" w:rsidR="0007625F" w:rsidRPr="00F56F55" w:rsidRDefault="0007625F" w:rsidP="009E50A2">
      <w:pPr>
        <w:pStyle w:val="1"/>
        <w:jc w:val="both"/>
        <w:rPr>
          <w:rFonts w:ascii="Calibri" w:hAnsi="Calibri" w:cs="Calibri"/>
          <w:lang w:val="ru-RU"/>
        </w:rPr>
      </w:pPr>
      <w:bookmarkStart w:id="108" w:name="_Toc44507758"/>
      <w:bookmarkStart w:id="109" w:name="_Toc44507771"/>
      <w:bookmarkStart w:id="110" w:name="_Toc44507782"/>
      <w:bookmarkStart w:id="111" w:name="_Toc44507793"/>
      <w:bookmarkEnd w:id="108"/>
      <w:bookmarkEnd w:id="109"/>
      <w:bookmarkEnd w:id="110"/>
      <w:bookmarkEnd w:id="111"/>
    </w:p>
    <w:p w14:paraId="5FFFBCEA" w14:textId="77777777" w:rsidR="0007625F" w:rsidRPr="00F56F55" w:rsidRDefault="0007625F" w:rsidP="00383480">
      <w:pPr>
        <w:rPr>
          <w:rFonts w:ascii="Calibri" w:hAnsi="Calibri" w:cs="Calibri"/>
          <w:lang w:val="ru-RU"/>
        </w:rPr>
      </w:pPr>
    </w:p>
    <w:p w14:paraId="70FF50D8" w14:textId="77777777" w:rsidR="009E50A2" w:rsidRPr="00F56F55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0DCD67A2" w14:textId="77777777" w:rsidR="009E50A2" w:rsidRPr="00F56F55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C0D5A64" w14:textId="77777777" w:rsidR="009E50A2" w:rsidRPr="00F56F55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47516C12" w14:textId="77777777" w:rsidR="009E50A2" w:rsidRPr="00F56F55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9ABBBCB" w14:textId="77777777" w:rsidR="009E50A2" w:rsidRPr="00F56F55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6C5018A2" w14:textId="77777777" w:rsidR="009E50A2" w:rsidRPr="00F56F55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57CE0067" w14:textId="77777777" w:rsidR="009E50A2" w:rsidRPr="00F56F55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14F24B82" w14:textId="77777777" w:rsidR="009E50A2" w:rsidRPr="00F56F55" w:rsidRDefault="009E50A2" w:rsidP="0007625F">
      <w:pPr>
        <w:ind w:firstLine="709"/>
        <w:rPr>
          <w:rFonts w:ascii="Calibri" w:hAnsi="Calibri" w:cs="Calibri"/>
          <w:lang w:val="ru-RU"/>
        </w:rPr>
      </w:pPr>
    </w:p>
    <w:p w14:paraId="4E82CA03" w14:textId="497E1F0F" w:rsidR="00363A45" w:rsidRPr="00B54A31" w:rsidRDefault="00C43D93" w:rsidP="00363A45">
      <w:pPr>
        <w:ind w:firstLine="709"/>
        <w:rPr>
          <w:rFonts w:ascii="Calibri" w:hAnsi="Calibri" w:cs="Calibri"/>
          <w:lang w:val="ru-RU"/>
        </w:rPr>
      </w:pPr>
      <w:r>
        <w:rPr>
          <w:rFonts w:ascii="Calibri" w:hAnsi="Calibri" w:cs="Calibri"/>
          <w:noProof/>
          <w:sz w:val="20"/>
          <w:lang w:val="ru-RU"/>
        </w:rPr>
        <mc:AlternateContent>
          <mc:Choice Requires="wpg">
            <w:drawing>
              <wp:anchor distT="0" distB="0" distL="114300" distR="114300" simplePos="0" relativeHeight="251645440" behindDoc="0" locked="1" layoutInCell="0" allowOverlap="1" wp14:anchorId="3B9F1406" wp14:editId="51A6426C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0" t="0" r="0" b="0"/>
                <wp:wrapNone/>
                <wp:docPr id="158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81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3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5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7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8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1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2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68109" w14:textId="77777777" w:rsidR="001D710C" w:rsidRDefault="001D71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21AC6A" w14:textId="77777777" w:rsidR="001D710C" w:rsidRDefault="001D71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4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28E5B3" w14:textId="77777777" w:rsidR="001D710C" w:rsidRDefault="001D71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5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053097" w14:textId="77777777" w:rsidR="001D710C" w:rsidRDefault="001D71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6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EDA3AF" w14:textId="77777777" w:rsidR="001D710C" w:rsidRDefault="001D71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7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CAD02E" w14:textId="77777777" w:rsidR="001D710C" w:rsidRDefault="001D710C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9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2586EB" w14:textId="77777777" w:rsidR="001D710C" w:rsidRPr="0002024B" w:rsidRDefault="001D710C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08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3A13E" w14:textId="77777777" w:rsidR="001D710C" w:rsidRPr="00EB43A3" w:rsidRDefault="001D710C" w:rsidP="0002024B">
                              <w:pPr>
                                <w:pStyle w:val="3"/>
                              </w:pPr>
                              <w:bookmarkStart w:id="112" w:name="_Toc41315302"/>
                              <w:bookmarkStart w:id="113" w:name="_Toc42894353"/>
                              <w:bookmarkStart w:id="114" w:name="_Toc38533726"/>
                              <w:r>
                                <w:t>Описание процесса деятельности</w:t>
                              </w:r>
                              <w:bookmarkEnd w:id="112"/>
                              <w:bookmarkEnd w:id="113"/>
                            </w:p>
                            <w:p w14:paraId="626D89FC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F5366CF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9BDA01" w14:textId="77777777" w:rsidR="001D710C" w:rsidRDefault="001D710C"/>
                            <w:p w14:paraId="3F074B27" w14:textId="77777777" w:rsidR="001D710C" w:rsidRDefault="001D710C" w:rsidP="0002024B">
                              <w:pPr>
                                <w:pStyle w:val="3"/>
                              </w:pPr>
                              <w:bookmarkStart w:id="115" w:name="_Toc38535106"/>
                              <w:bookmarkStart w:id="116" w:name="_Toc41315303"/>
                              <w:bookmarkStart w:id="117" w:name="_Toc42894354"/>
                              <w:r>
                                <w:t>Экран входа в систему ЛЛО</w:t>
                              </w:r>
                              <w:bookmarkEnd w:id="115"/>
                              <w:bookmarkEnd w:id="116"/>
                              <w:bookmarkEnd w:id="117"/>
                            </w:p>
                            <w:p w14:paraId="15DAFB80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EF194C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BAA2A23" w14:textId="77777777" w:rsidR="001D710C" w:rsidRDefault="001D710C"/>
                            <w:p w14:paraId="5A1F5D06" w14:textId="77777777" w:rsidR="001D710C" w:rsidRDefault="001D710C" w:rsidP="0002024B">
                              <w:pPr>
                                <w:pStyle w:val="3"/>
                              </w:pPr>
                              <w:bookmarkStart w:id="118" w:name="_Toc38535107"/>
                              <w:bookmarkStart w:id="119" w:name="_Toc41315304"/>
                              <w:bookmarkStart w:id="120" w:name="_Toc42894355"/>
                              <w:r>
                                <w:t>Экран входа в систему ЛЛО</w:t>
                              </w:r>
                              <w:bookmarkEnd w:id="118"/>
                              <w:bookmarkEnd w:id="119"/>
                              <w:bookmarkEnd w:id="120"/>
                            </w:p>
                            <w:p w14:paraId="0040A6FF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5322C2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694711" w14:textId="77777777" w:rsidR="001D710C" w:rsidRDefault="001D710C"/>
                            <w:p w14:paraId="14D83032" w14:textId="77777777" w:rsidR="001D710C" w:rsidRDefault="001D710C" w:rsidP="0002024B">
                              <w:pPr>
                                <w:pStyle w:val="3"/>
                              </w:pPr>
                              <w:bookmarkStart w:id="121" w:name="_Toc38535108"/>
                              <w:bookmarkStart w:id="122" w:name="_Toc41315305"/>
                              <w:bookmarkStart w:id="123" w:name="_Toc42894356"/>
                              <w:r>
                                <w:t>Экран входа в систему ЛЛО</w:t>
                              </w:r>
                              <w:bookmarkEnd w:id="121"/>
                              <w:bookmarkEnd w:id="122"/>
                              <w:bookmarkEnd w:id="123"/>
                            </w:p>
                            <w:p w14:paraId="44BD998C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B87038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B5DE73" w14:textId="77777777" w:rsidR="001D710C" w:rsidRDefault="001D710C"/>
                            <w:p w14:paraId="5A23ADE7" w14:textId="77777777" w:rsidR="001D710C" w:rsidRDefault="001D710C" w:rsidP="0002024B">
                              <w:pPr>
                                <w:pStyle w:val="3"/>
                              </w:pPr>
                              <w:bookmarkStart w:id="124" w:name="_Toc38535109"/>
                              <w:bookmarkStart w:id="125" w:name="_Toc41315306"/>
                              <w:bookmarkStart w:id="126" w:name="_Toc42894357"/>
                              <w:r>
                                <w:t>Экран входа в систему ЛЛО</w:t>
                              </w:r>
                              <w:bookmarkEnd w:id="124"/>
                              <w:bookmarkEnd w:id="125"/>
                              <w:bookmarkEnd w:id="126"/>
                            </w:p>
                            <w:p w14:paraId="25D365BD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F2CFF0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200095" w14:textId="77777777" w:rsidR="001D710C" w:rsidRDefault="001D710C"/>
                            <w:p w14:paraId="6DC31829" w14:textId="77777777" w:rsidR="001D710C" w:rsidRDefault="001D710C" w:rsidP="0002024B">
                              <w:pPr>
                                <w:pStyle w:val="3"/>
                              </w:pPr>
                              <w:bookmarkStart w:id="127" w:name="_Toc38535110"/>
                              <w:bookmarkStart w:id="128" w:name="_Toc41315307"/>
                              <w:bookmarkStart w:id="129" w:name="_Toc42894358"/>
                              <w:r>
                                <w:t>Экран входа в систему ЛЛО</w:t>
                              </w:r>
                              <w:bookmarkEnd w:id="127"/>
                              <w:bookmarkEnd w:id="128"/>
                              <w:bookmarkEnd w:id="129"/>
                            </w:p>
                            <w:p w14:paraId="7082DA66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015E7C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929663" w14:textId="77777777" w:rsidR="001D710C" w:rsidRDefault="001D710C"/>
                            <w:p w14:paraId="24A0178D" w14:textId="77777777" w:rsidR="001D710C" w:rsidRDefault="001D710C" w:rsidP="0002024B">
                              <w:pPr>
                                <w:pStyle w:val="3"/>
                              </w:pPr>
                              <w:bookmarkStart w:id="130" w:name="_Toc38535111"/>
                              <w:bookmarkStart w:id="131" w:name="_Toc41315308"/>
                              <w:bookmarkStart w:id="132" w:name="_Toc42894359"/>
                              <w:r>
                                <w:t>Экран входа в систему ЛЛО</w:t>
                              </w:r>
                              <w:bookmarkEnd w:id="130"/>
                              <w:bookmarkEnd w:id="131"/>
                              <w:bookmarkEnd w:id="132"/>
                            </w:p>
                            <w:p w14:paraId="2CB44FEB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6AC017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6580467" w14:textId="77777777" w:rsidR="001D710C" w:rsidRDefault="001D710C"/>
                            <w:p w14:paraId="39ADB949" w14:textId="77777777" w:rsidR="001D710C" w:rsidRDefault="001D710C" w:rsidP="0002024B">
                              <w:pPr>
                                <w:pStyle w:val="3"/>
                              </w:pPr>
                              <w:bookmarkStart w:id="133" w:name="_Toc38535112"/>
                              <w:bookmarkStart w:id="134" w:name="_Toc41315309"/>
                              <w:bookmarkStart w:id="135" w:name="_Toc42894360"/>
                              <w:r>
                                <w:t>Экран входа в систему ЛЛО</w:t>
                              </w:r>
                              <w:bookmarkEnd w:id="133"/>
                              <w:bookmarkEnd w:id="134"/>
                              <w:bookmarkEnd w:id="135"/>
                            </w:p>
                            <w:p w14:paraId="58AA0580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DA1F37E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906E325" w14:textId="77777777" w:rsidR="001D710C" w:rsidRDefault="001D710C"/>
                            <w:p w14:paraId="3844C906" w14:textId="77777777" w:rsidR="001D710C" w:rsidRDefault="001D710C" w:rsidP="0002024B">
                              <w:pPr>
                                <w:pStyle w:val="3"/>
                              </w:pPr>
                              <w:bookmarkStart w:id="136" w:name="_Toc38535113"/>
                              <w:bookmarkStart w:id="137" w:name="_Toc41315310"/>
                              <w:bookmarkStart w:id="138" w:name="_Toc42894361"/>
                              <w:r>
                                <w:t>Экран входа в систему ЛЛО</w:t>
                              </w:r>
                              <w:bookmarkEnd w:id="136"/>
                              <w:bookmarkEnd w:id="137"/>
                              <w:bookmarkEnd w:id="138"/>
                            </w:p>
                            <w:p w14:paraId="41E0C911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8E5B81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B5944E5" w14:textId="77777777" w:rsidR="001D710C" w:rsidRDefault="001D710C"/>
                            <w:p w14:paraId="0AB4E7A7" w14:textId="77777777" w:rsidR="001D710C" w:rsidRDefault="001D710C" w:rsidP="0002024B">
                              <w:pPr>
                                <w:pStyle w:val="3"/>
                              </w:pPr>
                              <w:bookmarkStart w:id="139" w:name="_Toc38535114"/>
                              <w:bookmarkStart w:id="140" w:name="_Toc41315311"/>
                              <w:bookmarkStart w:id="141" w:name="_Toc42894362"/>
                              <w:r>
                                <w:t>Экран входа в систему ЛЛО</w:t>
                              </w:r>
                              <w:bookmarkEnd w:id="139"/>
                              <w:bookmarkEnd w:id="140"/>
                              <w:bookmarkEnd w:id="141"/>
                            </w:p>
                            <w:p w14:paraId="592798B4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1A2394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D3DE14" w14:textId="77777777" w:rsidR="001D710C" w:rsidRDefault="001D710C"/>
                            <w:p w14:paraId="42FB5BAA" w14:textId="77777777" w:rsidR="001D710C" w:rsidRDefault="001D710C" w:rsidP="0002024B">
                              <w:pPr>
                                <w:pStyle w:val="3"/>
                              </w:pPr>
                              <w:bookmarkStart w:id="142" w:name="_Toc38535115"/>
                              <w:bookmarkStart w:id="143" w:name="_Toc41315312"/>
                              <w:bookmarkStart w:id="144" w:name="_Toc42894363"/>
                              <w:r>
                                <w:t>Экран входа в систему ЛЛО</w:t>
                              </w:r>
                              <w:bookmarkEnd w:id="142"/>
                              <w:bookmarkEnd w:id="143"/>
                              <w:bookmarkEnd w:id="144"/>
                            </w:p>
                            <w:p w14:paraId="3FF85DA7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2DA1CA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FA49F39" w14:textId="77777777" w:rsidR="001D710C" w:rsidRDefault="001D710C"/>
                            <w:p w14:paraId="397D0335" w14:textId="77777777" w:rsidR="001D710C" w:rsidRDefault="001D710C" w:rsidP="0002024B">
                              <w:pPr>
                                <w:pStyle w:val="3"/>
                              </w:pPr>
                              <w:bookmarkStart w:id="145" w:name="_Toc38535116"/>
                              <w:bookmarkStart w:id="146" w:name="_Toc41315313"/>
                              <w:bookmarkStart w:id="147" w:name="_Toc42894364"/>
                              <w:r>
                                <w:t>Экран входа в систему ЛЛО</w:t>
                              </w:r>
                              <w:bookmarkEnd w:id="145"/>
                              <w:bookmarkEnd w:id="146"/>
                              <w:bookmarkEnd w:id="147"/>
                            </w:p>
                            <w:p w14:paraId="0BF0D642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15858D3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5546EFF" w14:textId="77777777" w:rsidR="001D710C" w:rsidRDefault="001D710C"/>
                            <w:p w14:paraId="3332E608" w14:textId="77777777" w:rsidR="001D710C" w:rsidRDefault="001D710C" w:rsidP="0002024B">
                              <w:pPr>
                                <w:pStyle w:val="3"/>
                              </w:pPr>
                              <w:bookmarkStart w:id="148" w:name="_Toc38535117"/>
                              <w:bookmarkStart w:id="149" w:name="_Toc41315314"/>
                              <w:bookmarkStart w:id="150" w:name="_Toc42894365"/>
                              <w:r>
                                <w:t>Экран входа в систему ЛЛО</w:t>
                              </w:r>
                              <w:bookmarkEnd w:id="148"/>
                              <w:bookmarkEnd w:id="149"/>
                              <w:bookmarkEnd w:id="150"/>
                            </w:p>
                            <w:p w14:paraId="42AF9FFE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6999A01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DB60430" w14:textId="77777777" w:rsidR="001D710C" w:rsidRDefault="001D710C"/>
                            <w:p w14:paraId="3ACB6786" w14:textId="77777777" w:rsidR="001D710C" w:rsidRDefault="001D710C" w:rsidP="0002024B">
                              <w:pPr>
                                <w:pStyle w:val="3"/>
                              </w:pPr>
                              <w:bookmarkStart w:id="151" w:name="_Toc38535118"/>
                              <w:bookmarkStart w:id="152" w:name="_Toc41315315"/>
                              <w:bookmarkStart w:id="153" w:name="_Toc42894366"/>
                              <w:r>
                                <w:t>Экран входа в систему ЛЛО</w:t>
                              </w:r>
                              <w:bookmarkEnd w:id="151"/>
                              <w:bookmarkEnd w:id="152"/>
                              <w:bookmarkEnd w:id="153"/>
                            </w:p>
                            <w:p w14:paraId="284F6176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85AC749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9BDFB6" w14:textId="77777777" w:rsidR="001D710C" w:rsidRDefault="001D710C"/>
                            <w:p w14:paraId="7FE218B0" w14:textId="77777777" w:rsidR="001D710C" w:rsidRDefault="001D710C" w:rsidP="0002024B">
                              <w:pPr>
                                <w:pStyle w:val="3"/>
                              </w:pPr>
                              <w:bookmarkStart w:id="154" w:name="_Toc38535119"/>
                              <w:bookmarkStart w:id="155" w:name="_Toc41315316"/>
                              <w:bookmarkStart w:id="156" w:name="_Toc42894367"/>
                              <w:r>
                                <w:t>Экран входа в систему ЛЛО</w:t>
                              </w:r>
                              <w:bookmarkEnd w:id="154"/>
                              <w:bookmarkEnd w:id="155"/>
                              <w:bookmarkEnd w:id="156"/>
                            </w:p>
                            <w:p w14:paraId="1FDA1465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C4D354B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02467B" w14:textId="77777777" w:rsidR="001D710C" w:rsidRDefault="001D710C"/>
                            <w:p w14:paraId="3756940E" w14:textId="77777777" w:rsidR="001D710C" w:rsidRDefault="001D710C" w:rsidP="0002024B">
                              <w:pPr>
                                <w:pStyle w:val="3"/>
                              </w:pPr>
                              <w:bookmarkStart w:id="157" w:name="_Toc38535120"/>
                              <w:bookmarkStart w:id="158" w:name="_Toc41315317"/>
                              <w:bookmarkStart w:id="159" w:name="_Toc42894368"/>
                              <w:r>
                                <w:t>Экран входа в систему ЛЛО</w:t>
                              </w:r>
                              <w:bookmarkEnd w:id="114"/>
                              <w:bookmarkEnd w:id="157"/>
                              <w:bookmarkEnd w:id="158"/>
                              <w:bookmarkEnd w:id="159"/>
                            </w:p>
                            <w:p w14:paraId="0F7ABFD8" w14:textId="77777777" w:rsidR="001D710C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1E8460" w14:textId="77777777" w:rsidR="001D710C" w:rsidRPr="00F303CF" w:rsidRDefault="001D710C" w:rsidP="00F303CF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_x0000_s1066" style="position:absolute;left:0;text-align:left;margin-left:56.7pt;margin-top:19.85pt;width:518.8pt;height:802.3pt;z-index:25164544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" o:allowincell="f">
                <v:rect id="Rectangle 183" o:spid="_x0000_s10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" filled="f" strokeweight="2pt"/>
                <v:line id="Line 184" o:spid="_x0000_s10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v6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8UU&#10;vt+EE+T6AwAA//8DAFBLAQItABQABgAIAAAAIQDb4fbL7gAAAIUBAAATAAAAAAAAAAAAAAAAAAAA&#10;AABbQ29udGVudF9UeXBlc10ueG1sUEsBAi0AFAAGAAgAAAAhAFr0LFu/AAAAFQEAAAsAAAAAAAAA&#10;AAAAAAAAHwEAAF9yZWxzLy5yZWxzUEsBAi0AFAAGAAgAAAAhAB46q/q+AAAA3QAAAA8AAAAAAAAA&#10;AAAAAAAABwIAAGRycy9kb3ducmV2LnhtbFBLBQYAAAAAAwADALcAAADyAgAAAAA=&#10;" strokeweight="2pt"/>
                <v:line id="Line 185" o:spid="_x0000_s10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g5h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/MJ&#10;fL8JJ8jVBwAA//8DAFBLAQItABQABgAIAAAAIQDb4fbL7gAAAIUBAAATAAAAAAAAAAAAAAAAAAAA&#10;AABbQ29udGVudF9UeXBlc10ueG1sUEsBAi0AFAAGAAgAAAAhAFr0LFu/AAAAFQEAAAsAAAAAAAAA&#10;AAAAAAAAHwEAAF9yZWxzLy5yZWxzUEsBAi0AFAAGAAgAAAAhAHF2DmG+AAAA3QAAAA8AAAAAAAAA&#10;AAAAAAAABwIAAGRycy9kb3ducmV2LnhtbFBLBQYAAAAAAwADALcAAADyAgAAAAA=&#10;" strokeweight="2pt"/>
                <v:line id="Line 186" o:spid="_x0000_s10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5YV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/MJ&#10;fL8JJ8jVBwAA//8DAFBLAQItABQABgAIAAAAIQDb4fbL7gAAAIUBAAATAAAAAAAAAAAAAAAAAAAA&#10;AABbQ29udGVudF9UeXBlc10ueG1sUEsBAi0AFAAGAAgAAAAhAFr0LFu/AAAAFQEAAAsAAAAAAAAA&#10;AAAAAAAAHwEAAF9yZWxzLy5yZWxzUEsBAi0AFAAGAAgAAAAhAP6flhW+AAAA3QAAAA8AAAAAAAAA&#10;AAAAAAAABwIAAGRycy9kb3ducmV2LnhtbFBLBQYAAAAAAwADALcAAADyAgAAAAA=&#10;" strokeweight="2pt"/>
                <v:line id="Line 187" o:spid="_x0000_s10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zOO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3kM&#10;32/CCXL1AQAA//8DAFBLAQItABQABgAIAAAAIQDb4fbL7gAAAIUBAAATAAAAAAAAAAAAAAAAAAAA&#10;AABbQ29udGVudF9UeXBlc10ueG1sUEsBAi0AFAAGAAgAAAAhAFr0LFu/AAAAFQEAAAsAAAAAAAAA&#10;AAAAAAAAHwEAAF9yZWxzLy5yZWxzUEsBAi0AFAAGAAgAAAAhAJHTM46+AAAA3QAAAA8AAAAAAAAA&#10;AAAAAAAABwIAAGRycy9kb3ducmV2LnhtbFBLBQYAAAAAAwADALcAAADyAgAAAAA=&#10;" strokeweight="2pt"/>
                <v:line id="Line 188" o:spid="_x0000_s10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a35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8Uc&#10;vt+EE+T6AwAA//8DAFBLAQItABQABgAIAAAAIQDb4fbL7gAAAIUBAAATAAAAAAAAAAAAAAAAAAAA&#10;AABbQ29udGVudF9UeXBlc10ueG1sUEsBAi0AFAAGAAgAAAAhAFr0LFu/AAAAFQEAAAsAAAAAAAAA&#10;AAAAAAAAHwEAAF9yZWxzLy5yZWxzUEsBAi0AFAAGAAgAAAAhAGEBrfm+AAAA3QAAAA8AAAAAAAAA&#10;AAAAAAAABwIAAGRycy9kb3ducmV2LnhtbFBLBQYAAAAAAwADALcAAADyAgAAAAA=&#10;" strokeweight="2pt"/>
                <v:line id="Line 189" o:spid="_x0000_s10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hi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" strokeweight="2pt"/>
                <v:line id="Line 190" o:spid="_x0000_s10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" strokeweight="2pt"/>
                <v:line id="Line 191" o:spid="_x0000_s10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" strokeweight="1pt"/>
                <v:line id="Line 192" o:spid="_x0000_s10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" strokeweight="2pt"/>
                <v:line id="Line 193" o:spid="_x0000_s10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" strokeweight="1pt"/>
                <v:rect id="Rectangle 194" o:spid="_x0000_s10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" filled="f" stroked="f" strokeweight=".25pt">
                  <v:textbox inset="1pt,1pt,1pt,1pt">
                    <w:txbxContent>
                      <w:p w14:paraId="4A268109" w14:textId="77777777" w:rsidR="001D710C" w:rsidRDefault="001D71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5" o:spid="_x0000_s10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" filled="f" stroked="f" strokeweight=".25pt">
                  <v:textbox inset="1pt,1pt,1pt,1pt">
                    <w:txbxContent>
                      <w:p w14:paraId="6D21AC6A" w14:textId="77777777" w:rsidR="001D710C" w:rsidRDefault="001D71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6" o:spid="_x0000_s10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" filled="f" stroked="f" strokeweight=".25pt">
                  <v:textbox inset="1pt,1pt,1pt,1pt">
                    <w:txbxContent>
                      <w:p w14:paraId="1A28E5B3" w14:textId="77777777" w:rsidR="001D710C" w:rsidRDefault="001D71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7" o:spid="_x0000_s10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" filled="f" stroked="f" strokeweight=".25pt">
                  <v:textbox inset="1pt,1pt,1pt,1pt">
                    <w:txbxContent>
                      <w:p w14:paraId="6E053097" w14:textId="77777777" w:rsidR="001D710C" w:rsidRDefault="001D71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98" o:spid="_x0000_s10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" filled="f" stroked="f" strokeweight=".25pt">
                  <v:textbox inset="1pt,1pt,1pt,1pt">
                    <w:txbxContent>
                      <w:p w14:paraId="46EDA3AF" w14:textId="77777777" w:rsidR="001D710C" w:rsidRDefault="001D71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9" o:spid="_x0000_s10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" filled="f" stroked="f" strokeweight=".25pt">
                  <v:textbox inset="1pt,1pt,1pt,1pt">
                    <w:txbxContent>
                      <w:p w14:paraId="01CAD02E" w14:textId="77777777" w:rsidR="001D710C" w:rsidRDefault="001D710C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00" o:spid="_x0000_s10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" filled="f" stroked="f" strokeweight=".25pt">
                  <v:textbox inset="1pt,1pt,1pt,1pt">
                    <w:txbxContent>
                      <w:p w14:paraId="2B2586EB" w14:textId="77777777" w:rsidR="001D710C" w:rsidRPr="0002024B" w:rsidRDefault="001D710C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201" o:spid="_x0000_s10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" filled="f" stroked="f" strokeweight=".25pt">
                  <v:textbox inset="1pt,1pt,1pt,1pt">
                    <w:txbxContent>
                      <w:p w14:paraId="2AA3A13E" w14:textId="77777777" w:rsidR="001D710C" w:rsidRPr="00EB43A3" w:rsidRDefault="001D710C" w:rsidP="0002024B">
                        <w:pPr>
                          <w:pStyle w:val="3"/>
                        </w:pPr>
                        <w:bookmarkStart w:id="160" w:name="_Toc41315302"/>
                        <w:bookmarkStart w:id="161" w:name="_Toc42894353"/>
                        <w:bookmarkStart w:id="162" w:name="_Toc38533726"/>
                        <w:r>
                          <w:t>Описание процесса деятельности</w:t>
                        </w:r>
                        <w:bookmarkEnd w:id="160"/>
                        <w:bookmarkEnd w:id="161"/>
                      </w:p>
                      <w:p w14:paraId="626D89FC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F5366CF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9BDA01" w14:textId="77777777" w:rsidR="001D710C" w:rsidRDefault="001D710C"/>
                      <w:p w14:paraId="3F074B27" w14:textId="77777777" w:rsidR="001D710C" w:rsidRDefault="001D710C" w:rsidP="0002024B">
                        <w:pPr>
                          <w:pStyle w:val="3"/>
                        </w:pPr>
                        <w:bookmarkStart w:id="163" w:name="_Toc38535106"/>
                        <w:bookmarkStart w:id="164" w:name="_Toc41315303"/>
                        <w:bookmarkStart w:id="165" w:name="_Toc42894354"/>
                        <w:r>
                          <w:t>Экран входа в систему ЛЛО</w:t>
                        </w:r>
                        <w:bookmarkEnd w:id="163"/>
                        <w:bookmarkEnd w:id="164"/>
                        <w:bookmarkEnd w:id="165"/>
                      </w:p>
                      <w:p w14:paraId="15DAFB80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EF194C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BAA2A23" w14:textId="77777777" w:rsidR="001D710C" w:rsidRDefault="001D710C"/>
                      <w:p w14:paraId="5A1F5D06" w14:textId="77777777" w:rsidR="001D710C" w:rsidRDefault="001D710C" w:rsidP="0002024B">
                        <w:pPr>
                          <w:pStyle w:val="3"/>
                        </w:pPr>
                        <w:bookmarkStart w:id="166" w:name="_Toc38535107"/>
                        <w:bookmarkStart w:id="167" w:name="_Toc41315304"/>
                        <w:bookmarkStart w:id="168" w:name="_Toc42894355"/>
                        <w:r>
                          <w:t>Экран входа в систему ЛЛО</w:t>
                        </w:r>
                        <w:bookmarkEnd w:id="166"/>
                        <w:bookmarkEnd w:id="167"/>
                        <w:bookmarkEnd w:id="168"/>
                      </w:p>
                      <w:p w14:paraId="0040A6FF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5322C2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694711" w14:textId="77777777" w:rsidR="001D710C" w:rsidRDefault="001D710C"/>
                      <w:p w14:paraId="14D83032" w14:textId="77777777" w:rsidR="001D710C" w:rsidRDefault="001D710C" w:rsidP="0002024B">
                        <w:pPr>
                          <w:pStyle w:val="3"/>
                        </w:pPr>
                        <w:bookmarkStart w:id="169" w:name="_Toc38535108"/>
                        <w:bookmarkStart w:id="170" w:name="_Toc41315305"/>
                        <w:bookmarkStart w:id="171" w:name="_Toc42894356"/>
                        <w:r>
                          <w:t>Экран входа в систему ЛЛО</w:t>
                        </w:r>
                        <w:bookmarkEnd w:id="169"/>
                        <w:bookmarkEnd w:id="170"/>
                        <w:bookmarkEnd w:id="171"/>
                      </w:p>
                      <w:p w14:paraId="44BD998C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B87038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B5DE73" w14:textId="77777777" w:rsidR="001D710C" w:rsidRDefault="001D710C"/>
                      <w:p w14:paraId="5A23ADE7" w14:textId="77777777" w:rsidR="001D710C" w:rsidRDefault="001D710C" w:rsidP="0002024B">
                        <w:pPr>
                          <w:pStyle w:val="3"/>
                        </w:pPr>
                        <w:bookmarkStart w:id="172" w:name="_Toc38535109"/>
                        <w:bookmarkStart w:id="173" w:name="_Toc41315306"/>
                        <w:bookmarkStart w:id="174" w:name="_Toc42894357"/>
                        <w:r>
                          <w:t>Экран входа в систему ЛЛО</w:t>
                        </w:r>
                        <w:bookmarkEnd w:id="172"/>
                        <w:bookmarkEnd w:id="173"/>
                        <w:bookmarkEnd w:id="174"/>
                      </w:p>
                      <w:p w14:paraId="25D365BD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F2CFF0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200095" w14:textId="77777777" w:rsidR="001D710C" w:rsidRDefault="001D710C"/>
                      <w:p w14:paraId="6DC31829" w14:textId="77777777" w:rsidR="001D710C" w:rsidRDefault="001D710C" w:rsidP="0002024B">
                        <w:pPr>
                          <w:pStyle w:val="3"/>
                        </w:pPr>
                        <w:bookmarkStart w:id="175" w:name="_Toc38535110"/>
                        <w:bookmarkStart w:id="176" w:name="_Toc41315307"/>
                        <w:bookmarkStart w:id="177" w:name="_Toc42894358"/>
                        <w:r>
                          <w:t>Экран входа в систему ЛЛО</w:t>
                        </w:r>
                        <w:bookmarkEnd w:id="175"/>
                        <w:bookmarkEnd w:id="176"/>
                        <w:bookmarkEnd w:id="177"/>
                      </w:p>
                      <w:p w14:paraId="7082DA66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015E7C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929663" w14:textId="77777777" w:rsidR="001D710C" w:rsidRDefault="001D710C"/>
                      <w:p w14:paraId="24A0178D" w14:textId="77777777" w:rsidR="001D710C" w:rsidRDefault="001D710C" w:rsidP="0002024B">
                        <w:pPr>
                          <w:pStyle w:val="3"/>
                        </w:pPr>
                        <w:bookmarkStart w:id="178" w:name="_Toc38535111"/>
                        <w:bookmarkStart w:id="179" w:name="_Toc41315308"/>
                        <w:bookmarkStart w:id="180" w:name="_Toc42894359"/>
                        <w:r>
                          <w:t>Экран входа в систему ЛЛО</w:t>
                        </w:r>
                        <w:bookmarkEnd w:id="178"/>
                        <w:bookmarkEnd w:id="179"/>
                        <w:bookmarkEnd w:id="180"/>
                      </w:p>
                      <w:p w14:paraId="2CB44FEB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6AC017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6580467" w14:textId="77777777" w:rsidR="001D710C" w:rsidRDefault="001D710C"/>
                      <w:p w14:paraId="39ADB949" w14:textId="77777777" w:rsidR="001D710C" w:rsidRDefault="001D710C" w:rsidP="0002024B">
                        <w:pPr>
                          <w:pStyle w:val="3"/>
                        </w:pPr>
                        <w:bookmarkStart w:id="181" w:name="_Toc38535112"/>
                        <w:bookmarkStart w:id="182" w:name="_Toc41315309"/>
                        <w:bookmarkStart w:id="183" w:name="_Toc42894360"/>
                        <w:r>
                          <w:t>Экран входа в систему ЛЛО</w:t>
                        </w:r>
                        <w:bookmarkEnd w:id="181"/>
                        <w:bookmarkEnd w:id="182"/>
                        <w:bookmarkEnd w:id="183"/>
                      </w:p>
                      <w:p w14:paraId="58AA0580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DA1F37E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906E325" w14:textId="77777777" w:rsidR="001D710C" w:rsidRDefault="001D710C"/>
                      <w:p w14:paraId="3844C906" w14:textId="77777777" w:rsidR="001D710C" w:rsidRDefault="001D710C" w:rsidP="0002024B">
                        <w:pPr>
                          <w:pStyle w:val="3"/>
                        </w:pPr>
                        <w:bookmarkStart w:id="184" w:name="_Toc38535113"/>
                        <w:bookmarkStart w:id="185" w:name="_Toc41315310"/>
                        <w:bookmarkStart w:id="186" w:name="_Toc42894361"/>
                        <w:r>
                          <w:t>Экран входа в систему ЛЛО</w:t>
                        </w:r>
                        <w:bookmarkEnd w:id="184"/>
                        <w:bookmarkEnd w:id="185"/>
                        <w:bookmarkEnd w:id="186"/>
                      </w:p>
                      <w:p w14:paraId="41E0C911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8E5B81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B5944E5" w14:textId="77777777" w:rsidR="001D710C" w:rsidRDefault="001D710C"/>
                      <w:p w14:paraId="0AB4E7A7" w14:textId="77777777" w:rsidR="001D710C" w:rsidRDefault="001D710C" w:rsidP="0002024B">
                        <w:pPr>
                          <w:pStyle w:val="3"/>
                        </w:pPr>
                        <w:bookmarkStart w:id="187" w:name="_Toc38535114"/>
                        <w:bookmarkStart w:id="188" w:name="_Toc41315311"/>
                        <w:bookmarkStart w:id="189" w:name="_Toc42894362"/>
                        <w:r>
                          <w:t>Экран входа в систему ЛЛО</w:t>
                        </w:r>
                        <w:bookmarkEnd w:id="187"/>
                        <w:bookmarkEnd w:id="188"/>
                        <w:bookmarkEnd w:id="189"/>
                      </w:p>
                      <w:p w14:paraId="592798B4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1A2394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D3DE14" w14:textId="77777777" w:rsidR="001D710C" w:rsidRDefault="001D710C"/>
                      <w:p w14:paraId="42FB5BAA" w14:textId="77777777" w:rsidR="001D710C" w:rsidRDefault="001D710C" w:rsidP="0002024B">
                        <w:pPr>
                          <w:pStyle w:val="3"/>
                        </w:pPr>
                        <w:bookmarkStart w:id="190" w:name="_Toc38535115"/>
                        <w:bookmarkStart w:id="191" w:name="_Toc41315312"/>
                        <w:bookmarkStart w:id="192" w:name="_Toc42894363"/>
                        <w:r>
                          <w:t>Экран входа в систему ЛЛО</w:t>
                        </w:r>
                        <w:bookmarkEnd w:id="190"/>
                        <w:bookmarkEnd w:id="191"/>
                        <w:bookmarkEnd w:id="192"/>
                      </w:p>
                      <w:p w14:paraId="3FF85DA7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2DA1CA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FA49F39" w14:textId="77777777" w:rsidR="001D710C" w:rsidRDefault="001D710C"/>
                      <w:p w14:paraId="397D0335" w14:textId="77777777" w:rsidR="001D710C" w:rsidRDefault="001D710C" w:rsidP="0002024B">
                        <w:pPr>
                          <w:pStyle w:val="3"/>
                        </w:pPr>
                        <w:bookmarkStart w:id="193" w:name="_Toc38535116"/>
                        <w:bookmarkStart w:id="194" w:name="_Toc41315313"/>
                        <w:bookmarkStart w:id="195" w:name="_Toc42894364"/>
                        <w:r>
                          <w:t>Экран входа в систему ЛЛО</w:t>
                        </w:r>
                        <w:bookmarkEnd w:id="193"/>
                        <w:bookmarkEnd w:id="194"/>
                        <w:bookmarkEnd w:id="195"/>
                      </w:p>
                      <w:p w14:paraId="0BF0D642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15858D3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5546EFF" w14:textId="77777777" w:rsidR="001D710C" w:rsidRDefault="001D710C"/>
                      <w:p w14:paraId="3332E608" w14:textId="77777777" w:rsidR="001D710C" w:rsidRDefault="001D710C" w:rsidP="0002024B">
                        <w:pPr>
                          <w:pStyle w:val="3"/>
                        </w:pPr>
                        <w:bookmarkStart w:id="196" w:name="_Toc38535117"/>
                        <w:bookmarkStart w:id="197" w:name="_Toc41315314"/>
                        <w:bookmarkStart w:id="198" w:name="_Toc42894365"/>
                        <w:r>
                          <w:t>Экран входа в систему ЛЛО</w:t>
                        </w:r>
                        <w:bookmarkEnd w:id="196"/>
                        <w:bookmarkEnd w:id="197"/>
                        <w:bookmarkEnd w:id="198"/>
                      </w:p>
                      <w:p w14:paraId="42AF9FFE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6999A01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DB60430" w14:textId="77777777" w:rsidR="001D710C" w:rsidRDefault="001D710C"/>
                      <w:p w14:paraId="3ACB6786" w14:textId="77777777" w:rsidR="001D710C" w:rsidRDefault="001D710C" w:rsidP="0002024B">
                        <w:pPr>
                          <w:pStyle w:val="3"/>
                        </w:pPr>
                        <w:bookmarkStart w:id="199" w:name="_Toc38535118"/>
                        <w:bookmarkStart w:id="200" w:name="_Toc41315315"/>
                        <w:bookmarkStart w:id="201" w:name="_Toc42894366"/>
                        <w:r>
                          <w:t>Экран входа в систему ЛЛО</w:t>
                        </w:r>
                        <w:bookmarkEnd w:id="199"/>
                        <w:bookmarkEnd w:id="200"/>
                        <w:bookmarkEnd w:id="201"/>
                      </w:p>
                      <w:p w14:paraId="284F6176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85AC749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9BDFB6" w14:textId="77777777" w:rsidR="001D710C" w:rsidRDefault="001D710C"/>
                      <w:p w14:paraId="7FE218B0" w14:textId="77777777" w:rsidR="001D710C" w:rsidRDefault="001D710C" w:rsidP="0002024B">
                        <w:pPr>
                          <w:pStyle w:val="3"/>
                        </w:pPr>
                        <w:bookmarkStart w:id="202" w:name="_Toc38535119"/>
                        <w:bookmarkStart w:id="203" w:name="_Toc41315316"/>
                        <w:bookmarkStart w:id="204" w:name="_Toc42894367"/>
                        <w:r>
                          <w:t>Экран входа в систему ЛЛО</w:t>
                        </w:r>
                        <w:bookmarkEnd w:id="202"/>
                        <w:bookmarkEnd w:id="203"/>
                        <w:bookmarkEnd w:id="204"/>
                      </w:p>
                      <w:p w14:paraId="1FDA1465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C4D354B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02467B" w14:textId="77777777" w:rsidR="001D710C" w:rsidRDefault="001D710C"/>
                      <w:p w14:paraId="3756940E" w14:textId="77777777" w:rsidR="001D710C" w:rsidRDefault="001D710C" w:rsidP="0002024B">
                        <w:pPr>
                          <w:pStyle w:val="3"/>
                        </w:pPr>
                        <w:bookmarkStart w:id="205" w:name="_Toc38535120"/>
                        <w:bookmarkStart w:id="206" w:name="_Toc41315317"/>
                        <w:bookmarkStart w:id="207" w:name="_Toc42894368"/>
                        <w:r>
                          <w:t>Экран входа в систему ЛЛО</w:t>
                        </w:r>
                        <w:bookmarkEnd w:id="162"/>
                        <w:bookmarkEnd w:id="205"/>
                        <w:bookmarkEnd w:id="206"/>
                        <w:bookmarkEnd w:id="207"/>
                      </w:p>
                      <w:p w14:paraId="0F7ABFD8" w14:textId="77777777" w:rsidR="001D710C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1E8460" w14:textId="77777777" w:rsidR="001D710C" w:rsidRPr="00F303CF" w:rsidRDefault="001D710C" w:rsidP="00F303CF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363A45">
        <w:rPr>
          <w:rFonts w:ascii="Calibri" w:hAnsi="Calibri" w:cs="Calibri"/>
          <w:lang w:val="ru-RU"/>
        </w:rPr>
        <w:t>Ч</w:t>
      </w:r>
      <w:bookmarkStart w:id="208" w:name="_Hlk52739010"/>
      <w:r w:rsidR="00363A45">
        <w:rPr>
          <w:rFonts w:ascii="Calibri" w:hAnsi="Calibri" w:cs="Calibri"/>
          <w:lang w:val="ru-RU"/>
        </w:rPr>
        <w:t>тобы</w:t>
      </w:r>
      <w:r w:rsidR="00363A45" w:rsidRPr="00B54A31">
        <w:rPr>
          <w:rFonts w:ascii="Calibri" w:hAnsi="Calibri" w:cs="Calibri"/>
          <w:lang w:val="ru-RU"/>
        </w:rPr>
        <w:t xml:space="preserve"> нач</w:t>
      </w:r>
      <w:r w:rsidR="00363A45">
        <w:rPr>
          <w:rFonts w:ascii="Calibri" w:hAnsi="Calibri" w:cs="Calibri"/>
          <w:lang w:val="ru-RU"/>
        </w:rPr>
        <w:t>ать</w:t>
      </w:r>
      <w:r w:rsidR="00363A45" w:rsidRPr="00B54A31">
        <w:rPr>
          <w:rFonts w:ascii="Calibri" w:hAnsi="Calibri" w:cs="Calibri"/>
          <w:lang w:val="ru-RU"/>
        </w:rPr>
        <w:t xml:space="preserve"> работ</w:t>
      </w:r>
      <w:r w:rsidR="00363A45">
        <w:rPr>
          <w:rFonts w:ascii="Calibri" w:hAnsi="Calibri" w:cs="Calibri"/>
          <w:lang w:val="ru-RU"/>
        </w:rPr>
        <w:t>ать</w:t>
      </w:r>
      <w:r w:rsidR="00363A45" w:rsidRPr="00B54A31">
        <w:rPr>
          <w:rFonts w:ascii="Calibri" w:hAnsi="Calibri" w:cs="Calibri"/>
          <w:lang w:val="ru-RU"/>
        </w:rPr>
        <w:t xml:space="preserve"> с системой</w:t>
      </w:r>
      <w:r w:rsidR="00363A45">
        <w:rPr>
          <w:rFonts w:ascii="Calibri" w:hAnsi="Calibri" w:cs="Calibri"/>
          <w:lang w:val="ru-RU"/>
        </w:rPr>
        <w:t xml:space="preserve"> Вы (</w:t>
      </w:r>
      <w:r w:rsidR="00363A45" w:rsidRPr="00B54A31">
        <w:rPr>
          <w:rFonts w:ascii="Calibri" w:hAnsi="Calibri" w:cs="Calibri"/>
          <w:lang w:val="ru-RU"/>
        </w:rPr>
        <w:t>пользователь</w:t>
      </w:r>
      <w:r w:rsidR="00363A45">
        <w:rPr>
          <w:rFonts w:ascii="Calibri" w:hAnsi="Calibri" w:cs="Calibri"/>
          <w:lang w:val="ru-RU"/>
        </w:rPr>
        <w:t>)</w:t>
      </w:r>
      <w:r w:rsidR="00363A45" w:rsidRPr="00B54A31">
        <w:rPr>
          <w:rFonts w:ascii="Calibri" w:hAnsi="Calibri" w:cs="Calibri"/>
          <w:lang w:val="ru-RU"/>
        </w:rPr>
        <w:t xml:space="preserve"> долж</w:t>
      </w:r>
      <w:r w:rsidR="00363A45">
        <w:rPr>
          <w:rFonts w:ascii="Calibri" w:hAnsi="Calibri" w:cs="Calibri"/>
          <w:lang w:val="ru-RU"/>
        </w:rPr>
        <w:t>ны</w:t>
      </w:r>
      <w:r w:rsidR="00363A45" w:rsidRPr="00B54A31">
        <w:rPr>
          <w:rFonts w:ascii="Calibri" w:hAnsi="Calibri" w:cs="Calibri"/>
          <w:lang w:val="ru-RU"/>
        </w:rPr>
        <w:t xml:space="preserve"> ввести логин и пароль. </w:t>
      </w:r>
      <w:bookmarkStart w:id="209" w:name="_Hlk52812237"/>
      <w:r w:rsidR="00363A45">
        <w:rPr>
          <w:rFonts w:ascii="Calibri" w:hAnsi="Calibri" w:cs="Calibri"/>
          <w:lang w:val="ru-RU"/>
        </w:rPr>
        <w:t>Логин и пароль являются Вашими идентификационными данными, и мы не рекомендуем передавать их другому лицу.</w:t>
      </w:r>
      <w:bookmarkEnd w:id="209"/>
    </w:p>
    <w:bookmarkEnd w:id="208"/>
    <w:p w14:paraId="2E4776C5" w14:textId="0A8CC410" w:rsidR="0007625F" w:rsidRPr="00F56F55" w:rsidRDefault="0007625F" w:rsidP="0007625F">
      <w:pPr>
        <w:ind w:firstLine="709"/>
        <w:rPr>
          <w:rFonts w:ascii="Calibri" w:hAnsi="Calibri" w:cs="Calibri"/>
          <w:lang w:val="ru-RU"/>
        </w:rPr>
      </w:pPr>
    </w:p>
    <w:p w14:paraId="06A4346B" w14:textId="78374FDE" w:rsidR="005B17AF" w:rsidRDefault="0007625F" w:rsidP="0007625F">
      <w:pPr>
        <w:ind w:firstLine="709"/>
        <w:rPr>
          <w:rFonts w:ascii="Calibri" w:hAnsi="Calibri" w:cs="Calibri"/>
          <w:lang w:val="ru-RU"/>
        </w:rPr>
      </w:pPr>
      <w:r w:rsidRPr="00F56F55">
        <w:rPr>
          <w:rFonts w:ascii="Calibri" w:hAnsi="Calibri" w:cs="Calibri"/>
          <w:lang w:val="ru-RU"/>
        </w:rPr>
        <w:t xml:space="preserve">После входа в программу </w:t>
      </w:r>
      <w:r w:rsidR="00CD7E20">
        <w:rPr>
          <w:rFonts w:ascii="Calibri" w:hAnsi="Calibri" w:cs="Calibri"/>
          <w:lang w:val="ru-RU"/>
        </w:rPr>
        <w:t>откроется</w:t>
      </w:r>
      <w:r w:rsidRPr="00F56F55">
        <w:rPr>
          <w:rFonts w:ascii="Calibri" w:hAnsi="Calibri" w:cs="Calibri"/>
          <w:lang w:val="ru-RU"/>
        </w:rPr>
        <w:t xml:space="preserve"> экран работы с пациентом, на котором </w:t>
      </w:r>
      <w:r w:rsidR="00CD7E20">
        <w:rPr>
          <w:rFonts w:ascii="Calibri" w:hAnsi="Calibri" w:cs="Calibri"/>
          <w:lang w:val="ru-RU"/>
        </w:rPr>
        <w:t>В</w:t>
      </w:r>
      <w:r w:rsidRPr="00F56F55">
        <w:rPr>
          <w:rFonts w:ascii="Calibri" w:hAnsi="Calibri" w:cs="Calibri"/>
          <w:lang w:val="ru-RU"/>
        </w:rPr>
        <w:t>ы должны по параметрам поиска идентифицировать пациента. Идентификация может проходить по набору разных параметров (ФИО, дата рождения, номер полиса, номер паспорта), а также с использованием ЕКП</w:t>
      </w:r>
      <w:r w:rsidR="0054702F" w:rsidRPr="00F56F55">
        <w:rPr>
          <w:rFonts w:ascii="Calibri" w:hAnsi="Calibri" w:cs="Calibri"/>
          <w:lang w:val="ru-RU"/>
        </w:rPr>
        <w:t>,</w:t>
      </w:r>
      <w:r w:rsidR="0094589F" w:rsidRPr="00F56F55">
        <w:rPr>
          <w:rFonts w:ascii="Calibri" w:hAnsi="Calibri" w:cs="Calibri"/>
          <w:lang w:val="ru-RU"/>
        </w:rPr>
        <w:t xml:space="preserve"> как чтением данных с карты, так и с использованием </w:t>
      </w:r>
      <w:r w:rsidR="0094589F" w:rsidRPr="00F56F55">
        <w:rPr>
          <w:rFonts w:ascii="Calibri" w:hAnsi="Calibri" w:cs="Calibri"/>
          <w:lang w:val="en-US"/>
        </w:rPr>
        <w:t>online</w:t>
      </w:r>
      <w:r w:rsidR="00996619" w:rsidRPr="00F56F55">
        <w:rPr>
          <w:rFonts w:ascii="Calibri" w:hAnsi="Calibri" w:cs="Calibri"/>
          <w:lang w:val="ru-RU"/>
        </w:rPr>
        <w:t>-</w:t>
      </w:r>
      <w:r w:rsidR="0094589F" w:rsidRPr="00F56F55">
        <w:rPr>
          <w:rFonts w:ascii="Calibri" w:hAnsi="Calibri" w:cs="Calibri"/>
          <w:lang w:val="ru-RU"/>
        </w:rPr>
        <w:t>сервиса</w:t>
      </w:r>
      <w:r w:rsidRPr="00F56F55">
        <w:rPr>
          <w:rFonts w:ascii="Calibri" w:hAnsi="Calibri" w:cs="Calibri"/>
          <w:lang w:val="ru-RU"/>
        </w:rPr>
        <w:t>.</w:t>
      </w:r>
    </w:p>
    <w:p w14:paraId="7CFFEB2F" w14:textId="77777777" w:rsidR="00E468BA" w:rsidRPr="00F56F55" w:rsidRDefault="00E468BA" w:rsidP="0007625F">
      <w:pPr>
        <w:ind w:firstLine="709"/>
        <w:rPr>
          <w:rFonts w:ascii="Calibri" w:hAnsi="Calibri" w:cs="Calibri"/>
          <w:lang w:val="ru-RU"/>
        </w:rPr>
      </w:pPr>
    </w:p>
    <w:p w14:paraId="53D909E6" w14:textId="5C578AD7" w:rsidR="00A91839" w:rsidRPr="00F56F55" w:rsidRDefault="00C43D93" w:rsidP="0007625F">
      <w:pPr>
        <w:ind w:firstLine="709"/>
        <w:rPr>
          <w:rFonts w:ascii="Calibri" w:hAnsi="Calibri" w:cs="Calibri"/>
          <w:i/>
          <w:sz w:val="24"/>
          <w:lang w:val="ru-RU"/>
        </w:rPr>
      </w:pPr>
      <w:r>
        <w:rPr>
          <w:rFonts w:ascii="Calibri" w:hAnsi="Calibri" w:cs="Calibri"/>
          <w:noProof/>
          <w:lang w:val="ru-RU"/>
        </w:rPr>
        <w:drawing>
          <wp:anchor distT="0" distB="0" distL="114300" distR="114300" simplePos="0" relativeHeight="251647488" behindDoc="0" locked="0" layoutInCell="1" allowOverlap="1" wp14:anchorId="60CFF315" wp14:editId="1E6D2600">
            <wp:simplePos x="0" y="0"/>
            <wp:positionH relativeFrom="column">
              <wp:posOffset>-156210</wp:posOffset>
            </wp:positionH>
            <wp:positionV relativeFrom="paragraph">
              <wp:posOffset>73660</wp:posOffset>
            </wp:positionV>
            <wp:extent cx="5934075" cy="2676525"/>
            <wp:effectExtent l="0" t="0" r="0" b="0"/>
            <wp:wrapNone/>
            <wp:docPr id="695" name="Рисунок 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DA6E1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4BD7D5E9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3236331F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6454002E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0597CF56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BF9DBED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B76EA17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0BFF49C7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5BBE0D77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5177496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0FE0569E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2C67A0C0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1E8EA5D1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617C0204" w14:textId="77777777" w:rsidR="00A91839" w:rsidRPr="00F56F55" w:rsidRDefault="00A91839" w:rsidP="0007625F">
      <w:pPr>
        <w:ind w:firstLine="709"/>
        <w:rPr>
          <w:rFonts w:ascii="Calibri" w:hAnsi="Calibri" w:cs="Calibri"/>
          <w:i/>
          <w:sz w:val="24"/>
          <w:lang w:val="ru-RU"/>
        </w:rPr>
      </w:pPr>
    </w:p>
    <w:p w14:paraId="426E4FFB" w14:textId="77777777" w:rsidR="00A91839" w:rsidRPr="00F56F55" w:rsidRDefault="00A91839" w:rsidP="007E0499">
      <w:pPr>
        <w:ind w:firstLine="709"/>
        <w:rPr>
          <w:rFonts w:ascii="Calibri" w:hAnsi="Calibri" w:cs="Calibri"/>
          <w:szCs w:val="28"/>
          <w:lang w:val="ru-RU"/>
        </w:rPr>
      </w:pPr>
    </w:p>
    <w:p w14:paraId="12631E18" w14:textId="2BFAD5BC" w:rsidR="0094589F" w:rsidRPr="00F56F55" w:rsidRDefault="0054702F" w:rsidP="007E0499">
      <w:pPr>
        <w:ind w:firstLine="709"/>
        <w:rPr>
          <w:rFonts w:ascii="Calibri" w:hAnsi="Calibri" w:cs="Calibri"/>
          <w:szCs w:val="28"/>
          <w:lang w:val="ru-RU"/>
        </w:rPr>
      </w:pPr>
      <w:r w:rsidRPr="00F56F55">
        <w:rPr>
          <w:rFonts w:ascii="Calibri" w:hAnsi="Calibri" w:cs="Calibri"/>
          <w:szCs w:val="28"/>
          <w:lang w:val="ru-RU"/>
        </w:rPr>
        <w:lastRenderedPageBreak/>
        <w:t xml:space="preserve">Отличие </w:t>
      </w:r>
      <w:r w:rsidR="0094589F" w:rsidRPr="00F56F55">
        <w:rPr>
          <w:rFonts w:ascii="Calibri" w:hAnsi="Calibri" w:cs="Calibri"/>
          <w:szCs w:val="28"/>
          <w:lang w:val="ru-RU"/>
        </w:rPr>
        <w:t xml:space="preserve">чтения данных с карты от </w:t>
      </w:r>
      <w:r w:rsidR="0094589F" w:rsidRPr="00F56F55">
        <w:rPr>
          <w:rFonts w:ascii="Calibri" w:hAnsi="Calibri" w:cs="Calibri"/>
          <w:szCs w:val="28"/>
          <w:lang w:val="en-US"/>
        </w:rPr>
        <w:t>online</w:t>
      </w:r>
      <w:r w:rsidR="00274EA9" w:rsidRPr="00F56F55">
        <w:rPr>
          <w:rFonts w:ascii="Calibri" w:hAnsi="Calibri" w:cs="Calibri"/>
          <w:szCs w:val="28"/>
          <w:lang w:val="ru-RU"/>
        </w:rPr>
        <w:t>-</w:t>
      </w:r>
      <w:r w:rsidR="0094589F" w:rsidRPr="00F56F55">
        <w:rPr>
          <w:rFonts w:ascii="Calibri" w:hAnsi="Calibri" w:cs="Calibri"/>
          <w:szCs w:val="28"/>
          <w:lang w:val="ru-RU"/>
        </w:rPr>
        <w:t>сервиса в том, что на карте данные могут устаревать</w:t>
      </w:r>
      <w:r w:rsidRPr="00F56F55">
        <w:rPr>
          <w:rFonts w:ascii="Calibri" w:hAnsi="Calibri" w:cs="Calibri"/>
          <w:szCs w:val="28"/>
          <w:lang w:val="ru-RU"/>
        </w:rPr>
        <w:t xml:space="preserve">; кроме того, </w:t>
      </w:r>
      <w:r w:rsidR="0094589F" w:rsidRPr="00F56F55">
        <w:rPr>
          <w:rFonts w:ascii="Calibri" w:hAnsi="Calibri" w:cs="Calibri"/>
          <w:szCs w:val="28"/>
          <w:lang w:val="ru-RU"/>
        </w:rPr>
        <w:t xml:space="preserve">в </w:t>
      </w:r>
      <w:r w:rsidR="0094589F" w:rsidRPr="00F56F55">
        <w:rPr>
          <w:rFonts w:ascii="Calibri" w:hAnsi="Calibri" w:cs="Calibri"/>
          <w:szCs w:val="28"/>
          <w:lang w:val="en-US"/>
        </w:rPr>
        <w:t>online</w:t>
      </w:r>
      <w:r w:rsidR="00274EA9" w:rsidRPr="00F56F55">
        <w:rPr>
          <w:rFonts w:ascii="Calibri" w:hAnsi="Calibri" w:cs="Calibri"/>
          <w:szCs w:val="28"/>
          <w:lang w:val="ru-RU"/>
        </w:rPr>
        <w:t>-</w:t>
      </w:r>
      <w:r w:rsidR="0094589F" w:rsidRPr="00F56F55">
        <w:rPr>
          <w:rFonts w:ascii="Calibri" w:hAnsi="Calibri" w:cs="Calibri"/>
          <w:szCs w:val="28"/>
          <w:lang w:val="ru-RU"/>
        </w:rPr>
        <w:t>сервисе возвращается значительно больше данных пациента (два адреса, два телефона</w:t>
      </w:r>
      <w:r w:rsidR="007E0499" w:rsidRPr="00F56F55">
        <w:rPr>
          <w:rFonts w:ascii="Calibri" w:hAnsi="Calibri" w:cs="Calibri"/>
          <w:szCs w:val="28"/>
          <w:lang w:val="ru-RU"/>
        </w:rPr>
        <w:t xml:space="preserve"> и др.).</w:t>
      </w:r>
    </w:p>
    <w:p w14:paraId="13D0EBBC" w14:textId="25FD24E0" w:rsidR="0094589F" w:rsidRDefault="007E049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F56F55">
        <w:rPr>
          <w:rFonts w:ascii="Calibri" w:hAnsi="Calibri" w:cs="Calibri"/>
          <w:szCs w:val="28"/>
          <w:lang w:val="ru-RU"/>
        </w:rPr>
        <w:t xml:space="preserve">Когда пациент будет найден, в МИС </w:t>
      </w:r>
      <w:r w:rsidR="00524B3E">
        <w:rPr>
          <w:rFonts w:ascii="Calibri" w:hAnsi="Calibri" w:cs="Calibri"/>
          <w:szCs w:val="28"/>
          <w:lang w:val="ru-RU"/>
        </w:rPr>
        <w:t>будет</w:t>
      </w:r>
      <w:r w:rsidRPr="00F56F55">
        <w:rPr>
          <w:rFonts w:ascii="Calibri" w:hAnsi="Calibri" w:cs="Calibri"/>
          <w:szCs w:val="28"/>
          <w:lang w:val="ru-RU"/>
        </w:rPr>
        <w:t xml:space="preserve"> автоматически подгружена информация из ТФОМС</w:t>
      </w:r>
      <w:r w:rsidR="003E0C45" w:rsidRPr="00F56F55">
        <w:rPr>
          <w:rFonts w:ascii="Calibri" w:hAnsi="Calibri" w:cs="Calibri"/>
          <w:szCs w:val="28"/>
          <w:lang w:val="ru-RU"/>
        </w:rPr>
        <w:t xml:space="preserve"> ЕИС.ЛПУ</w:t>
      </w:r>
      <w:r w:rsidRPr="00F56F55">
        <w:rPr>
          <w:rFonts w:ascii="Calibri" w:hAnsi="Calibri" w:cs="Calibri"/>
          <w:szCs w:val="28"/>
          <w:lang w:val="ru-RU"/>
        </w:rPr>
        <w:t xml:space="preserve"> (интеграция с сервисами ТФОМС). </w:t>
      </w:r>
      <w:r w:rsidR="00524B3E">
        <w:rPr>
          <w:rFonts w:ascii="Calibri" w:hAnsi="Calibri" w:cs="Calibri"/>
          <w:szCs w:val="28"/>
          <w:lang w:val="ru-RU"/>
        </w:rPr>
        <w:t xml:space="preserve">Станет доступна </w:t>
      </w:r>
      <w:r w:rsidRPr="00F56F55">
        <w:rPr>
          <w:rFonts w:ascii="Calibri" w:hAnsi="Calibri" w:cs="Calibri"/>
          <w:szCs w:val="28"/>
          <w:lang w:val="ru-RU"/>
        </w:rPr>
        <w:t>информация об актуальности полиса пациента, о поликлинических отделениях, куда прикреплен пациент по разным категориям (стоматология, КВД, травма).</w:t>
      </w:r>
    </w:p>
    <w:p w14:paraId="7B7C7000" w14:textId="77777777" w:rsidR="006819E9" w:rsidRPr="00F56F55" w:rsidRDefault="006819E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0F044FE" w14:textId="346143B5" w:rsidR="0094589F" w:rsidRPr="00F56F55" w:rsidRDefault="00C43D9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1584" behindDoc="0" locked="0" layoutInCell="1" allowOverlap="1" wp14:anchorId="618A6A2A" wp14:editId="4971F8C4">
            <wp:simplePos x="0" y="0"/>
            <wp:positionH relativeFrom="column">
              <wp:posOffset>-29845</wp:posOffset>
            </wp:positionH>
            <wp:positionV relativeFrom="paragraph">
              <wp:posOffset>100965</wp:posOffset>
            </wp:positionV>
            <wp:extent cx="5934075" cy="2286000"/>
            <wp:effectExtent l="0" t="0" r="0" b="0"/>
            <wp:wrapNone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398DE" w14:textId="77777777" w:rsidR="0094589F" w:rsidRPr="00F56F55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55C5943" w14:textId="77777777" w:rsidR="0094589F" w:rsidRPr="00F56F55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2D9264C" w14:textId="77777777" w:rsidR="0094589F" w:rsidRPr="00F56F55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F9F0BF9" w14:textId="77777777" w:rsidR="0094589F" w:rsidRPr="00F56F55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39B2B8C" w14:textId="77777777" w:rsidR="0094589F" w:rsidRPr="00F56F55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2E25668" w14:textId="77777777" w:rsidR="0094589F" w:rsidRPr="00F56F55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0197E45" w14:textId="77777777" w:rsidR="0094589F" w:rsidRPr="00F56F55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D0DD02B" w14:textId="77777777" w:rsidR="0094589F" w:rsidRPr="00F56F55" w:rsidRDefault="0094589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E9E506E" w14:textId="77777777" w:rsidR="007E0499" w:rsidRPr="00F56F55" w:rsidRDefault="007E049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A8084BF" w14:textId="77777777" w:rsidR="007E0499" w:rsidRPr="00F56F55" w:rsidRDefault="007E0499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D066DFD" w14:textId="5D411CDD" w:rsidR="007E0499" w:rsidRPr="00F56F55" w:rsidRDefault="00C43D93" w:rsidP="007E0499">
      <w:pPr>
        <w:ind w:firstLine="709"/>
        <w:jc w:val="center"/>
        <w:rPr>
          <w:rFonts w:ascii="Calibri" w:hAnsi="Calibri" w:cs="Calibri"/>
          <w:i/>
          <w:sz w:val="24"/>
          <w:lang w:val="ru-RU"/>
        </w:rPr>
      </w:pPr>
      <w:r>
        <w:rPr>
          <w:rFonts w:ascii="Calibri" w:hAnsi="Calibri" w:cs="Calibri"/>
          <w:i/>
          <w:noProof/>
          <w:sz w:val="24"/>
          <w:lang w:val="ru-RU"/>
        </w:rPr>
        <mc:AlternateContent>
          <mc:Choice Requires="wpg">
            <w:drawing>
              <wp:anchor distT="0" distB="0" distL="114300" distR="114300" simplePos="0" relativeHeight="251670016" behindDoc="0" locked="1" layoutInCell="0" allowOverlap="1" wp14:anchorId="3B9F1406" wp14:editId="75794405">
                <wp:simplePos x="0" y="0"/>
                <wp:positionH relativeFrom="page">
                  <wp:posOffset>715645</wp:posOffset>
                </wp:positionH>
                <wp:positionV relativeFrom="page">
                  <wp:posOffset>240665</wp:posOffset>
                </wp:positionV>
                <wp:extent cx="6588760" cy="10189210"/>
                <wp:effectExtent l="0" t="0" r="0" b="0"/>
                <wp:wrapNone/>
                <wp:docPr id="1559" name="Group 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60" name="Rectangle 16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Line 1664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2" name="Line 1665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3" name="Line 1666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4" name="Line 1667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5" name="Line 1668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" name="Line 1669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7" name="Line 1670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" name="Line 1671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9" name="Line 1672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0" name="Line 1673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1" name="Rectangle 1674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355976" w14:textId="77777777" w:rsidR="001D710C" w:rsidRDefault="001D710C" w:rsidP="00CB59B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2" name="Rectangle 1675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5E7E7" w14:textId="77777777" w:rsidR="001D710C" w:rsidRDefault="001D710C" w:rsidP="00CB59B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3" name="Rectangle 1676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E28E9" w14:textId="77777777" w:rsidR="001D710C" w:rsidRDefault="001D710C" w:rsidP="00CB59B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4" name="Rectangle 1677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461FE" w14:textId="77777777" w:rsidR="001D710C" w:rsidRDefault="001D710C" w:rsidP="00CB59B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5" name="Rectangle 1678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EFFDC0" w14:textId="77777777" w:rsidR="001D710C" w:rsidRDefault="001D710C" w:rsidP="00CB59B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6" name="Rectangle 1679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69C98" w14:textId="77777777" w:rsidR="001D710C" w:rsidRDefault="001D710C" w:rsidP="00CB59B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8" name="Rectangle 1680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257FF" w14:textId="77777777" w:rsidR="001D710C" w:rsidRPr="0002024B" w:rsidRDefault="001D710C" w:rsidP="00CB59B4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9" name="Rectangle 1681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C6B73D" w14:textId="77777777" w:rsidR="001D710C" w:rsidRPr="00EB43A3" w:rsidRDefault="001D710C" w:rsidP="00CB59B4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077084B1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9F3280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06114D2" w14:textId="77777777" w:rsidR="001D710C" w:rsidRDefault="001D710C" w:rsidP="00CB59B4"/>
                            <w:p w14:paraId="1768783D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DD96C44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1B37B5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434EDC6" w14:textId="77777777" w:rsidR="001D710C" w:rsidRDefault="001D710C" w:rsidP="00CB59B4"/>
                            <w:p w14:paraId="5D92A8A8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5D2C2A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74401E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1CC9838" w14:textId="77777777" w:rsidR="001D710C" w:rsidRDefault="001D710C" w:rsidP="00CB59B4"/>
                            <w:p w14:paraId="20F83D3D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E521D09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30C4E0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CFDA0B6" w14:textId="77777777" w:rsidR="001D710C" w:rsidRDefault="001D710C" w:rsidP="00CB59B4"/>
                            <w:p w14:paraId="590B5011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0B7006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D55379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1F012C3" w14:textId="77777777" w:rsidR="001D710C" w:rsidRDefault="001D710C" w:rsidP="00CB59B4"/>
                            <w:p w14:paraId="620C9975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867F672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663E31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6CC247" w14:textId="77777777" w:rsidR="001D710C" w:rsidRDefault="001D710C" w:rsidP="00CB59B4"/>
                            <w:p w14:paraId="5F660DE2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2F8D1D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456E98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2B0ADFC" w14:textId="77777777" w:rsidR="001D710C" w:rsidRDefault="001D710C" w:rsidP="00CB59B4"/>
                            <w:p w14:paraId="2F0F848C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15CCD33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038C4F0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CE819DB" w14:textId="77777777" w:rsidR="001D710C" w:rsidRDefault="001D710C" w:rsidP="00CB59B4"/>
                            <w:p w14:paraId="6F34D6B9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1E7443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5F0E54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9B553C7" w14:textId="77777777" w:rsidR="001D710C" w:rsidRDefault="001D710C" w:rsidP="00CB59B4"/>
                            <w:p w14:paraId="1C5BDA08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AC81384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A161AE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22D28EE" w14:textId="77777777" w:rsidR="001D710C" w:rsidRDefault="001D710C" w:rsidP="00CB59B4"/>
                            <w:p w14:paraId="3987E856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E8F5B9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D2782D0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D23FC7" w14:textId="77777777" w:rsidR="001D710C" w:rsidRDefault="001D710C" w:rsidP="00CB59B4"/>
                            <w:p w14:paraId="4FE58371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2F07133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D3381A0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C00B7A2" w14:textId="77777777" w:rsidR="001D710C" w:rsidRDefault="001D710C" w:rsidP="00CB59B4"/>
                            <w:p w14:paraId="529199E4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C9AA14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18E8A78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4630932" w14:textId="77777777" w:rsidR="001D710C" w:rsidRDefault="001D710C" w:rsidP="00CB59B4"/>
                            <w:p w14:paraId="66647058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636CE1D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8E08D2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F55BC6" w14:textId="77777777" w:rsidR="001D710C" w:rsidRDefault="001D710C" w:rsidP="00CB59B4"/>
                            <w:p w14:paraId="7DCE7B97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56846B0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C6CD170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5AB8723" w14:textId="77777777" w:rsidR="001D710C" w:rsidRDefault="001D710C" w:rsidP="00CB59B4"/>
                            <w:p w14:paraId="106C0E34" w14:textId="77777777" w:rsidR="001D710C" w:rsidRDefault="001D710C" w:rsidP="00CB59B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C69951E" w14:textId="77777777" w:rsidR="001D710C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98A6A88" w14:textId="77777777" w:rsidR="001D710C" w:rsidRPr="00F303CF" w:rsidRDefault="001D710C" w:rsidP="00CB59B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Group 1662" o:spid="_x0000_s1086" style="position:absolute;left:0;text-align:left;margin-left:56.35pt;margin-top:18.95pt;width:518.8pt;height:802.3pt;z-index:25167001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" o:allowincell="f">
                <v:rect id="Rectangle 1663" o:spid="_x0000_s10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" filled="f" strokeweight="2pt"/>
                <v:line id="Line 1664" o:spid="_x0000_s10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NN3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/kE&#10;vt+EE+T6AwAA//8DAFBLAQItABQABgAIAAAAIQDb4fbL7gAAAIUBAAATAAAAAAAAAAAAAAAAAAAA&#10;AABbQ29udGVudF9UeXBlc10ueG1sUEsBAi0AFAAGAAgAAAAhAFr0LFu/AAAAFQEAAAsAAAAAAAAA&#10;AAAAAAAAHwEAAF9yZWxzLy5yZWxzUEsBAi0AFAAGAAgAAAAhAF7k03e+AAAA3QAAAA8AAAAAAAAA&#10;AAAAAAAABwIAAGRycy9kb3ducmV2LnhtbFBLBQYAAAAAAwADALcAAADyAgAAAAA=&#10;" strokeweight="2pt"/>
                <v:line id="Line 1665" o:spid="_x0000_s10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k0A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/kU&#10;vt+EE+T6AwAA//8DAFBLAQItABQABgAIAAAAIQDb4fbL7gAAAIUBAAATAAAAAAAAAAAAAAAAAAAA&#10;AABbQ29udGVudF9UeXBlc10ueG1sUEsBAi0AFAAGAAgAAAAhAFr0LFu/AAAAFQEAAAsAAAAAAAAA&#10;AAAAAAAAHwEAAF9yZWxzLy5yZWxzUEsBAi0AFAAGAAgAAAAhAK42TQC+AAAA3QAAAA8AAAAAAAAA&#10;AAAAAAAABwIAAGRycy9kb3ducmV2LnhtbFBLBQYAAAAAAwADALcAAADyAgAAAAA=&#10;" strokeweight="2pt"/>
                <v:line id="Line 1666" o:spid="_x0000_s10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ib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7MJ&#10;fL8JJ8jVBwAA//8DAFBLAQItABQABgAIAAAAIQDb4fbL7gAAAIUBAAATAAAAAAAAAAAAAAAAAAAA&#10;AABbQ29udGVudF9UeXBlc10ueG1sUEsBAi0AFAAGAAgAAAAhAFr0LFu/AAAAFQEAAAsAAAAAAAAA&#10;AAAAAAAAHwEAAF9yZWxzLy5yZWxzUEsBAi0AFAAGAAgAAAAhAMF66Ju+AAAA3QAAAA8AAAAAAAAA&#10;AAAAAAAABwIAAGRycy9kb3ducmV2LnhtbFBLBQYAAAAAAwADALcAAADyAgAAAAA=&#10;" strokeweight="2pt"/>
                <v:line id="Line 1667" o:spid="_x0000_s10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Dv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7MJ&#10;fL8JJ8jVBwAA//8DAFBLAQItABQABgAIAAAAIQDb4fbL7gAAAIUBAAATAAAAAAAAAAAAAAAAAAAA&#10;AABbQ29udGVudF9UeXBlc10ueG1sUEsBAi0AFAAGAAgAAAAhAFr0LFu/AAAAFQEAAAsAAAAAAAAA&#10;AAAAAAAAHwEAAF9yZWxzLy5yZWxzUEsBAi0AFAAGAAgAAAAhAE6TcO++AAAA3QAAAA8AAAAAAAAA&#10;AAAAAAAABwIAAGRycy9kb3ducmV2LnhtbFBLBQYAAAAAAwADALcAAADyAgAAAAA=&#10;" strokeweight="2pt"/>
                <v:line id="Line 1668" o:spid="_x0000_s10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" strokeweight="2pt"/>
                <v:line id="Line 1669" o:spid="_x0000_s10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" strokeweight="2pt"/>
                <v:line id="Line 1670" o:spid="_x0000_s10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" strokeweight="2pt"/>
                <v:line id="Line 1671" o:spid="_x0000_s10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" strokeweight="1pt"/>
                <v:line id="Line 1672" o:spid="_x0000_s10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9x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J9M5&#10;fL8JJ8jVBwAA//8DAFBLAQItABQABgAIAAAAIQDb4fbL7gAAAIUBAAATAAAAAAAAAAAAAAAAAAAA&#10;AABbQ29udGVudF9UeXBlc10ueG1sUEsBAi0AFAAGAAgAAAAhAFr0LFu/AAAAFQEAAAsAAAAAAAAA&#10;AAAAAAAAHwEAAF9yZWxzLy5yZWxzUEsBAi0AFAAGAAgAAAAhAKCS33G+AAAA3QAAAA8AAAAAAAAA&#10;AAAAAAAABwIAAGRycy9kb3ducmV2LnhtbFBLBQYAAAAAAwADALcAAADyAgAAAAA=&#10;" strokeweight="2pt"/>
                <v:line id="Line 1673" o:spid="_x0000_s10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" strokeweight="1pt"/>
                <v:rect id="Rectangle 1674" o:spid="_x0000_s10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" filled="f" stroked="f" strokeweight=".25pt">
                  <v:textbox inset="1pt,1pt,1pt,1pt">
                    <w:txbxContent>
                      <w:p w14:paraId="72355976" w14:textId="77777777" w:rsidR="001D710C" w:rsidRDefault="001D710C" w:rsidP="00CB59B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5" o:spid="_x0000_s10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" filled="f" stroked="f" strokeweight=".25pt">
                  <v:textbox inset="1pt,1pt,1pt,1pt">
                    <w:txbxContent>
                      <w:p w14:paraId="03B5E7E7" w14:textId="77777777" w:rsidR="001D710C" w:rsidRDefault="001D710C" w:rsidP="00CB59B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76" o:spid="_x0000_s11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" filled="f" stroked="f" strokeweight=".25pt">
                  <v:textbox inset="1pt,1pt,1pt,1pt">
                    <w:txbxContent>
                      <w:p w14:paraId="748E28E9" w14:textId="77777777" w:rsidR="001D710C" w:rsidRDefault="001D710C" w:rsidP="00CB59B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77" o:spid="_x0000_s11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" filled="f" stroked="f" strokeweight=".25pt">
                  <v:textbox inset="1pt,1pt,1pt,1pt">
                    <w:txbxContent>
                      <w:p w14:paraId="0CC461FE" w14:textId="77777777" w:rsidR="001D710C" w:rsidRDefault="001D710C" w:rsidP="00CB59B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78" o:spid="_x0000_s11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" filled="f" stroked="f" strokeweight=".25pt">
                  <v:textbox inset="1pt,1pt,1pt,1pt">
                    <w:txbxContent>
                      <w:p w14:paraId="64EFFDC0" w14:textId="77777777" w:rsidR="001D710C" w:rsidRDefault="001D710C" w:rsidP="00CB59B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79" o:spid="_x0000_s11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" filled="f" stroked="f" strokeweight=".25pt">
                  <v:textbox inset="1pt,1pt,1pt,1pt">
                    <w:txbxContent>
                      <w:p w14:paraId="65E69C98" w14:textId="77777777" w:rsidR="001D710C" w:rsidRDefault="001D710C" w:rsidP="00CB59B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80" o:spid="_x0000_s11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" filled="f" stroked="f" strokeweight=".25pt">
                  <v:textbox inset="1pt,1pt,1pt,1pt">
                    <w:txbxContent>
                      <w:p w14:paraId="5B1257FF" w14:textId="77777777" w:rsidR="001D710C" w:rsidRPr="0002024B" w:rsidRDefault="001D710C" w:rsidP="00CB59B4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681" o:spid="_x0000_s11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" filled="f" stroked="f" strokeweight=".25pt">
                  <v:textbox inset="1pt,1pt,1pt,1pt">
                    <w:txbxContent>
                      <w:p w14:paraId="69C6B73D" w14:textId="77777777" w:rsidR="001D710C" w:rsidRPr="00EB43A3" w:rsidRDefault="001D710C" w:rsidP="00CB59B4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077084B1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9F3280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06114D2" w14:textId="77777777" w:rsidR="001D710C" w:rsidRDefault="001D710C" w:rsidP="00CB59B4"/>
                      <w:p w14:paraId="1768783D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DD96C44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1B37B5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434EDC6" w14:textId="77777777" w:rsidR="001D710C" w:rsidRDefault="001D710C" w:rsidP="00CB59B4"/>
                      <w:p w14:paraId="5D92A8A8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5D2C2A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74401E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1CC9838" w14:textId="77777777" w:rsidR="001D710C" w:rsidRDefault="001D710C" w:rsidP="00CB59B4"/>
                      <w:p w14:paraId="20F83D3D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E521D09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30C4E0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CFDA0B6" w14:textId="77777777" w:rsidR="001D710C" w:rsidRDefault="001D710C" w:rsidP="00CB59B4"/>
                      <w:p w14:paraId="590B5011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0B7006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D55379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1F012C3" w14:textId="77777777" w:rsidR="001D710C" w:rsidRDefault="001D710C" w:rsidP="00CB59B4"/>
                      <w:p w14:paraId="620C9975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867F672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663E31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6CC247" w14:textId="77777777" w:rsidR="001D710C" w:rsidRDefault="001D710C" w:rsidP="00CB59B4"/>
                      <w:p w14:paraId="5F660DE2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2F8D1D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456E98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2B0ADFC" w14:textId="77777777" w:rsidR="001D710C" w:rsidRDefault="001D710C" w:rsidP="00CB59B4"/>
                      <w:p w14:paraId="2F0F848C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15CCD33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038C4F0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CE819DB" w14:textId="77777777" w:rsidR="001D710C" w:rsidRDefault="001D710C" w:rsidP="00CB59B4"/>
                      <w:p w14:paraId="6F34D6B9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1E7443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5F0E54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9B553C7" w14:textId="77777777" w:rsidR="001D710C" w:rsidRDefault="001D710C" w:rsidP="00CB59B4"/>
                      <w:p w14:paraId="1C5BDA08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AC81384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A161AE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22D28EE" w14:textId="77777777" w:rsidR="001D710C" w:rsidRDefault="001D710C" w:rsidP="00CB59B4"/>
                      <w:p w14:paraId="3987E856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E8F5B9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D2782D0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D23FC7" w14:textId="77777777" w:rsidR="001D710C" w:rsidRDefault="001D710C" w:rsidP="00CB59B4"/>
                      <w:p w14:paraId="4FE58371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2F07133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D3381A0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C00B7A2" w14:textId="77777777" w:rsidR="001D710C" w:rsidRDefault="001D710C" w:rsidP="00CB59B4"/>
                      <w:p w14:paraId="529199E4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C9AA14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18E8A78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4630932" w14:textId="77777777" w:rsidR="001D710C" w:rsidRDefault="001D710C" w:rsidP="00CB59B4"/>
                      <w:p w14:paraId="66647058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636CE1D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8E08D2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F55BC6" w14:textId="77777777" w:rsidR="001D710C" w:rsidRDefault="001D710C" w:rsidP="00CB59B4"/>
                      <w:p w14:paraId="7DCE7B97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56846B0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C6CD170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5AB8723" w14:textId="77777777" w:rsidR="001D710C" w:rsidRDefault="001D710C" w:rsidP="00CB59B4"/>
                      <w:p w14:paraId="106C0E34" w14:textId="77777777" w:rsidR="001D710C" w:rsidRDefault="001D710C" w:rsidP="00CB59B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C69951E" w14:textId="77777777" w:rsidR="001D710C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98A6A88" w14:textId="77777777" w:rsidR="001D710C" w:rsidRPr="00F303CF" w:rsidRDefault="001D710C" w:rsidP="00CB59B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p w14:paraId="55F7D6D0" w14:textId="77777777" w:rsidR="0094589F" w:rsidRPr="00F56F55" w:rsidRDefault="0094589F" w:rsidP="007E0499">
      <w:pPr>
        <w:jc w:val="left"/>
        <w:rPr>
          <w:rFonts w:ascii="Calibri" w:hAnsi="Calibri" w:cs="Calibri"/>
          <w:szCs w:val="28"/>
          <w:lang w:val="ru-RU"/>
        </w:rPr>
      </w:pPr>
    </w:p>
    <w:p w14:paraId="3A1D7622" w14:textId="3582D616" w:rsidR="003F4426" w:rsidRPr="00F56F55" w:rsidRDefault="00C43D9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3632" behindDoc="0" locked="0" layoutInCell="1" allowOverlap="1" wp14:anchorId="387AD8CE" wp14:editId="3B8C1604">
            <wp:simplePos x="0" y="0"/>
            <wp:positionH relativeFrom="column">
              <wp:posOffset>3746319</wp:posOffset>
            </wp:positionH>
            <wp:positionV relativeFrom="paragraph">
              <wp:posOffset>201839</wp:posOffset>
            </wp:positionV>
            <wp:extent cx="266700" cy="266700"/>
            <wp:effectExtent l="0" t="0" r="0" b="0"/>
            <wp:wrapNone/>
            <wp:docPr id="1468" name="Рисунок 1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17AF" w:rsidRPr="00F56F55">
        <w:rPr>
          <w:rFonts w:ascii="Calibri" w:hAnsi="Calibri" w:cs="Calibri"/>
          <w:szCs w:val="28"/>
          <w:lang w:val="ru-RU"/>
        </w:rPr>
        <w:t xml:space="preserve">После нахождения пациента для перехода </w:t>
      </w:r>
      <w:r w:rsidR="00F12E21" w:rsidRPr="00F56F55">
        <w:rPr>
          <w:rFonts w:ascii="Calibri" w:hAnsi="Calibri" w:cs="Calibri"/>
          <w:szCs w:val="28"/>
          <w:lang w:val="ru-RU"/>
        </w:rPr>
        <w:t xml:space="preserve">в режим </w:t>
      </w:r>
      <w:r w:rsidR="005B17AF" w:rsidRPr="00F56F55">
        <w:rPr>
          <w:rFonts w:ascii="Calibri" w:hAnsi="Calibri" w:cs="Calibri"/>
          <w:szCs w:val="28"/>
          <w:lang w:val="ru-RU"/>
        </w:rPr>
        <w:t>работы с блоком</w:t>
      </w:r>
      <w:r w:rsidR="00F12E21" w:rsidRPr="00F56F55">
        <w:rPr>
          <w:rFonts w:ascii="Calibri" w:hAnsi="Calibri" w:cs="Calibri"/>
          <w:szCs w:val="28"/>
          <w:lang w:val="ru-RU"/>
        </w:rPr>
        <w:t xml:space="preserve"> </w:t>
      </w:r>
      <w:r w:rsidR="00CE6A7F" w:rsidRPr="00F56F55">
        <w:rPr>
          <w:rFonts w:ascii="Calibri" w:hAnsi="Calibri" w:cs="Calibri"/>
          <w:szCs w:val="28"/>
          <w:lang w:val="ru-RU"/>
        </w:rPr>
        <w:t xml:space="preserve">ведения </w:t>
      </w:r>
      <w:r w:rsidR="00993D61" w:rsidRPr="00F56F55">
        <w:rPr>
          <w:rFonts w:ascii="Calibri" w:hAnsi="Calibri" w:cs="Calibri"/>
          <w:szCs w:val="28"/>
          <w:lang w:val="ru-RU"/>
        </w:rPr>
        <w:t>МСЭ</w:t>
      </w:r>
      <w:r w:rsidR="00CE6A7F" w:rsidRPr="00F56F55">
        <w:rPr>
          <w:rFonts w:ascii="Calibri" w:hAnsi="Calibri" w:cs="Calibri"/>
          <w:szCs w:val="28"/>
          <w:lang w:val="ru-RU"/>
        </w:rPr>
        <w:t xml:space="preserve"> необходимо нажать</w:t>
      </w:r>
      <w:r w:rsidR="00CE6A7F" w:rsidRPr="00F56F55">
        <w:rPr>
          <w:rFonts w:ascii="Calibri" w:hAnsi="Calibri" w:cs="Calibri"/>
          <w:szCs w:val="28"/>
          <w:lang w:val="ru-RU"/>
        </w:rPr>
        <w:tab/>
      </w:r>
      <w:r w:rsidR="00993D61" w:rsidRPr="00F56F55">
        <w:rPr>
          <w:rFonts w:ascii="Calibri" w:hAnsi="Calibri" w:cs="Calibri"/>
          <w:szCs w:val="28"/>
          <w:lang w:val="ru-RU"/>
        </w:rPr>
        <w:t>пиктограмму</w:t>
      </w:r>
      <w:r w:rsidR="00B53977" w:rsidRPr="00F56F55">
        <w:rPr>
          <w:rFonts w:ascii="Calibri" w:hAnsi="Calibri" w:cs="Calibri"/>
          <w:szCs w:val="28"/>
          <w:lang w:val="ru-RU"/>
        </w:rPr>
        <w:t xml:space="preserve"> </w:t>
      </w:r>
      <w:r w:rsidR="00DC1126">
        <w:rPr>
          <w:rFonts w:ascii="Calibri" w:hAnsi="Calibri" w:cs="Calibri"/>
          <w:szCs w:val="28"/>
          <w:lang w:val="ru-RU"/>
        </w:rPr>
        <w:t xml:space="preserve">     </w:t>
      </w:r>
      <w:proofErr w:type="gramStart"/>
      <w:r w:rsidR="00DC1126">
        <w:rPr>
          <w:rFonts w:ascii="Calibri" w:hAnsi="Calibri" w:cs="Calibri"/>
          <w:szCs w:val="28"/>
          <w:lang w:val="ru-RU"/>
        </w:rPr>
        <w:t xml:space="preserve">  .</w:t>
      </w:r>
      <w:proofErr w:type="gramEnd"/>
      <w:r w:rsidR="005B17AF" w:rsidRPr="00F56F55">
        <w:rPr>
          <w:rFonts w:ascii="Calibri" w:hAnsi="Calibri" w:cs="Calibri"/>
          <w:szCs w:val="28"/>
          <w:lang w:val="ru-RU"/>
        </w:rPr>
        <w:br/>
      </w:r>
      <w:r w:rsidR="00CE6A7F" w:rsidRPr="00F56F55">
        <w:rPr>
          <w:rFonts w:ascii="Calibri" w:hAnsi="Calibri" w:cs="Calibri"/>
          <w:szCs w:val="28"/>
          <w:lang w:val="ru-RU"/>
        </w:rPr>
        <w:t xml:space="preserve">Первый экран </w:t>
      </w:r>
      <w:r w:rsidR="00F36156">
        <w:rPr>
          <w:rFonts w:ascii="Calibri" w:hAnsi="Calibri" w:cs="Calibri"/>
          <w:szCs w:val="28"/>
          <w:lang w:val="ru-RU"/>
        </w:rPr>
        <w:t>пока</w:t>
      </w:r>
      <w:r w:rsidR="004C694C">
        <w:rPr>
          <w:rFonts w:ascii="Calibri" w:hAnsi="Calibri" w:cs="Calibri"/>
          <w:szCs w:val="28"/>
          <w:lang w:val="ru-RU"/>
        </w:rPr>
        <w:t>жет</w:t>
      </w:r>
      <w:r w:rsidR="00CE6A7F" w:rsidRPr="00F56F55">
        <w:rPr>
          <w:rFonts w:ascii="Calibri" w:hAnsi="Calibri" w:cs="Calibri"/>
          <w:szCs w:val="28"/>
          <w:lang w:val="ru-RU"/>
        </w:rPr>
        <w:t xml:space="preserve"> набор экспертиз, на выбранного пациента, если такие уже имелись ранее или предложит внести новую</w:t>
      </w:r>
      <w:r w:rsidR="00993D61" w:rsidRPr="00F56F55">
        <w:rPr>
          <w:rFonts w:ascii="Calibri" w:hAnsi="Calibri" w:cs="Calibri"/>
          <w:szCs w:val="28"/>
          <w:lang w:val="ru-RU"/>
        </w:rPr>
        <w:t xml:space="preserve"> экспертизу</w:t>
      </w:r>
      <w:r w:rsidR="004C694C">
        <w:rPr>
          <w:rFonts w:ascii="Calibri" w:hAnsi="Calibri" w:cs="Calibri"/>
          <w:szCs w:val="28"/>
          <w:lang w:val="ru-RU"/>
        </w:rPr>
        <w:t>. Для этого Вам необходимо</w:t>
      </w:r>
      <w:r w:rsidR="00993D61" w:rsidRPr="00F56F55">
        <w:rPr>
          <w:rFonts w:ascii="Calibri" w:hAnsi="Calibri" w:cs="Calibri"/>
          <w:szCs w:val="28"/>
          <w:lang w:val="ru-RU"/>
        </w:rPr>
        <w:t xml:space="preserve"> нажа</w:t>
      </w:r>
      <w:r w:rsidR="004C694C">
        <w:rPr>
          <w:rFonts w:ascii="Calibri" w:hAnsi="Calibri" w:cs="Calibri"/>
          <w:szCs w:val="28"/>
          <w:lang w:val="ru-RU"/>
        </w:rPr>
        <w:t>ть</w:t>
      </w:r>
      <w:r w:rsidR="00993D61" w:rsidRPr="00F56F55">
        <w:rPr>
          <w:rFonts w:ascii="Calibri" w:hAnsi="Calibri" w:cs="Calibri"/>
          <w:szCs w:val="28"/>
          <w:lang w:val="ru-RU"/>
        </w:rPr>
        <w:t xml:space="preserve"> кнопку “+ Добавить”</w:t>
      </w:r>
      <w:r w:rsidR="00CE6A7F" w:rsidRPr="00F56F55">
        <w:rPr>
          <w:rFonts w:ascii="Calibri" w:hAnsi="Calibri" w:cs="Calibri"/>
          <w:szCs w:val="28"/>
          <w:lang w:val="ru-RU"/>
        </w:rPr>
        <w:t>.</w:t>
      </w:r>
    </w:p>
    <w:p w14:paraId="48F86C3A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CA98671" w14:textId="2BCD1F69" w:rsidR="00993D61" w:rsidRPr="00F56F55" w:rsidRDefault="001D710C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73088" behindDoc="0" locked="0" layoutInCell="1" allowOverlap="1" wp14:anchorId="773ACFC4" wp14:editId="262DAF3A">
            <wp:simplePos x="0" y="0"/>
            <wp:positionH relativeFrom="margin">
              <wp:align>right</wp:align>
            </wp:positionH>
            <wp:positionV relativeFrom="paragraph">
              <wp:posOffset>4284</wp:posOffset>
            </wp:positionV>
            <wp:extent cx="5936615" cy="1091565"/>
            <wp:effectExtent l="0" t="0" r="6985" b="0"/>
            <wp:wrapNone/>
            <wp:docPr id="1409" name="Рисунок 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CCE40" w14:textId="5B6AEFAA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C61691B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00A1463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DBD033D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7321CF1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88D24F8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E97758A" w14:textId="41A7FA3E" w:rsidR="00993D61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F32A6E5" w14:textId="611A1028" w:rsidR="00CE6A7F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F56F55">
        <w:rPr>
          <w:rFonts w:ascii="Calibri" w:hAnsi="Calibri" w:cs="Calibri"/>
          <w:szCs w:val="28"/>
          <w:lang w:val="ru-RU"/>
        </w:rPr>
        <w:t xml:space="preserve">Добавляя новую экспертизу, сотрудник МУ </w:t>
      </w:r>
      <w:r w:rsidR="00B06756">
        <w:rPr>
          <w:rFonts w:ascii="Calibri" w:hAnsi="Calibri" w:cs="Calibri"/>
          <w:szCs w:val="28"/>
          <w:lang w:val="ru-RU"/>
        </w:rPr>
        <w:t>получит</w:t>
      </w:r>
      <w:r w:rsidRPr="00F56F55">
        <w:rPr>
          <w:rFonts w:ascii="Calibri" w:hAnsi="Calibri" w:cs="Calibri"/>
          <w:szCs w:val="28"/>
          <w:lang w:val="ru-RU"/>
        </w:rPr>
        <w:t xml:space="preserve"> таблицу с перечнем для заполнения всех данных, однако паспортные данные пациента </w:t>
      </w:r>
      <w:r w:rsidR="00B06756">
        <w:rPr>
          <w:rFonts w:ascii="Calibri" w:hAnsi="Calibri" w:cs="Calibri"/>
          <w:szCs w:val="28"/>
          <w:lang w:val="ru-RU"/>
        </w:rPr>
        <w:t xml:space="preserve">берутся </w:t>
      </w:r>
      <w:r w:rsidRPr="00F56F55">
        <w:rPr>
          <w:rFonts w:ascii="Calibri" w:hAnsi="Calibri" w:cs="Calibri"/>
          <w:szCs w:val="28"/>
          <w:lang w:val="ru-RU"/>
        </w:rPr>
        <w:t>из МИС.</w:t>
      </w:r>
    </w:p>
    <w:p w14:paraId="3744C188" w14:textId="036AF515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F56F55">
        <w:rPr>
          <w:rFonts w:ascii="Calibri" w:hAnsi="Calibri" w:cs="Calibri"/>
          <w:szCs w:val="28"/>
          <w:lang w:val="ru-RU"/>
        </w:rPr>
        <w:br w:type="page"/>
      </w:r>
    </w:p>
    <w:p w14:paraId="079D6604" w14:textId="4EC53273" w:rsidR="00993D61" w:rsidRPr="00F56F55" w:rsidRDefault="00C43D9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146C8C4E" wp14:editId="0F198307">
            <wp:simplePos x="0" y="0"/>
            <wp:positionH relativeFrom="margin">
              <wp:align>right</wp:align>
            </wp:positionH>
            <wp:positionV relativeFrom="paragraph">
              <wp:posOffset>-112149</wp:posOffset>
            </wp:positionV>
            <wp:extent cx="5934075" cy="3371850"/>
            <wp:effectExtent l="0" t="0" r="9525" b="0"/>
            <wp:wrapNone/>
            <wp:docPr id="1510" name="Рисунок 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8E8B4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A90B33B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C38BC3E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79A8040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D36D60A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BBE1FB7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7D38067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7F1CFD9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2BFAF45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EB3B212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EC34BBB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53D340E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802BEE0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C615D49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E447F0D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4CB0525" w14:textId="78DE953F" w:rsidR="00993D61" w:rsidRPr="00F56F55" w:rsidRDefault="00C43D93" w:rsidP="00C75F01">
      <w:pPr>
        <w:ind w:firstLine="709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56704" behindDoc="0" locked="1" layoutInCell="0" allowOverlap="1" wp14:anchorId="3B9F1406" wp14:editId="717F6DB2">
                <wp:simplePos x="0" y="0"/>
                <wp:positionH relativeFrom="page">
                  <wp:posOffset>748665</wp:posOffset>
                </wp:positionH>
                <wp:positionV relativeFrom="page">
                  <wp:posOffset>228600</wp:posOffset>
                </wp:positionV>
                <wp:extent cx="6588760" cy="10189210"/>
                <wp:effectExtent l="0" t="0" r="0" b="0"/>
                <wp:wrapNone/>
                <wp:docPr id="61" name="Group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62" name="Rectangle 15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1533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6" name="Line 1534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7" name="Line 1535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8" name="Line 1536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9" name="Line 1537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0" name="Line 1538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1" name="Line 1539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2" name="Line 1540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3" name="Line 1541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4" name="Line 1542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5" name="Rectangle 1543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05E5F1" w14:textId="77777777" w:rsidR="001D710C" w:rsidRDefault="001D710C" w:rsidP="00C75F0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6" name="Rectangle 1544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53387F" w14:textId="77777777" w:rsidR="001D710C" w:rsidRDefault="001D710C" w:rsidP="00C75F0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7" name="Rectangle 1545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AB5A32" w14:textId="77777777" w:rsidR="001D710C" w:rsidRDefault="001D710C" w:rsidP="00C75F0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8" name="Rectangle 1546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B005E2" w14:textId="77777777" w:rsidR="001D710C" w:rsidRDefault="001D710C" w:rsidP="00C75F0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9" name="Rectangle 1547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DE8127" w14:textId="77777777" w:rsidR="001D710C" w:rsidRDefault="001D710C" w:rsidP="00C75F0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0" name="Rectangle 1548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0D64AC" w14:textId="77777777" w:rsidR="001D710C" w:rsidRDefault="001D710C" w:rsidP="00C75F01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7" name="Rectangle 1549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DBFA78" w14:textId="77777777" w:rsidR="001D710C" w:rsidRPr="0002024B" w:rsidRDefault="001D710C" w:rsidP="00C75F01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58" name="Rectangle 1550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249B38" w14:textId="77777777" w:rsidR="001D710C" w:rsidRPr="00EB43A3" w:rsidRDefault="001D710C" w:rsidP="00C75F01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28639414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F3489DA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D9927B7" w14:textId="77777777" w:rsidR="001D710C" w:rsidRDefault="001D710C" w:rsidP="00C75F01"/>
                            <w:p w14:paraId="2795882D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E95E105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E638E9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22100D" w14:textId="77777777" w:rsidR="001D710C" w:rsidRDefault="001D710C" w:rsidP="00C75F01"/>
                            <w:p w14:paraId="7ACE682F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B7FCC62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0D0A870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DAAC8C" w14:textId="77777777" w:rsidR="001D710C" w:rsidRDefault="001D710C" w:rsidP="00C75F01"/>
                            <w:p w14:paraId="331A6B39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9046FF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005D96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A12F8C4" w14:textId="77777777" w:rsidR="001D710C" w:rsidRDefault="001D710C" w:rsidP="00C75F01"/>
                            <w:p w14:paraId="54DE56A9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0AF7AF7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70D5350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541E805" w14:textId="77777777" w:rsidR="001D710C" w:rsidRDefault="001D710C" w:rsidP="00C75F01"/>
                            <w:p w14:paraId="7C6EFE59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920AA2C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52D2DFC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149C16A" w14:textId="77777777" w:rsidR="001D710C" w:rsidRDefault="001D710C" w:rsidP="00C75F01"/>
                            <w:p w14:paraId="758DC111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34A6E7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0F3E42E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78580A5" w14:textId="77777777" w:rsidR="001D710C" w:rsidRDefault="001D710C" w:rsidP="00C75F01"/>
                            <w:p w14:paraId="77A4FBCD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5CDAB7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83F5FE4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24E9D9F" w14:textId="77777777" w:rsidR="001D710C" w:rsidRDefault="001D710C" w:rsidP="00C75F01"/>
                            <w:p w14:paraId="0D01B6E7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5D2831A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7FC455A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3FD5D6C" w14:textId="77777777" w:rsidR="001D710C" w:rsidRDefault="001D710C" w:rsidP="00C75F01"/>
                            <w:p w14:paraId="19F5B5E7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2502534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7AFFDE7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5AC61BC" w14:textId="77777777" w:rsidR="001D710C" w:rsidRDefault="001D710C" w:rsidP="00C75F01"/>
                            <w:p w14:paraId="112E3979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55F9812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59BE76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EC7921" w14:textId="77777777" w:rsidR="001D710C" w:rsidRDefault="001D710C" w:rsidP="00C75F01"/>
                            <w:p w14:paraId="2AEFACAC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7C0197A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F9E32BD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30D5932" w14:textId="77777777" w:rsidR="001D710C" w:rsidRDefault="001D710C" w:rsidP="00C75F01"/>
                            <w:p w14:paraId="1223B985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F90DB6F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3F3366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A3B67B" w14:textId="77777777" w:rsidR="001D710C" w:rsidRDefault="001D710C" w:rsidP="00C75F01"/>
                            <w:p w14:paraId="559C7236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D6602D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4348107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D46CBEC" w14:textId="77777777" w:rsidR="001D710C" w:rsidRDefault="001D710C" w:rsidP="00C75F01"/>
                            <w:p w14:paraId="200A0988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C1C765B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F553A2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9627C6" w14:textId="77777777" w:rsidR="001D710C" w:rsidRDefault="001D710C" w:rsidP="00C75F01"/>
                            <w:p w14:paraId="3B809A11" w14:textId="77777777" w:rsidR="001D710C" w:rsidRDefault="001D710C" w:rsidP="00C75F01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FA34E6C" w14:textId="77777777" w:rsidR="001D710C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70473AE" w14:textId="77777777" w:rsidR="001D710C" w:rsidRPr="00F303CF" w:rsidRDefault="001D710C" w:rsidP="00C75F01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Group 1531" o:spid="_x0000_s1106" style="position:absolute;left:0;text-align:left;margin-left:58.95pt;margin-top:18pt;width:518.8pt;height:802.3pt;z-index:2516567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" o:allowincell="f">
                <v:rect id="Rectangle 1532" o:spid="_x0000_s11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" filled="f" strokeweight="2pt"/>
                <v:line id="Line 1533" o:spid="_x0000_s11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MK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" strokeweight="2pt"/>
                <v:line id="Line 1534" o:spid="_x0000_s11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mQe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5MZ&#10;fL8JJ8jVBwAA//8DAFBLAQItABQABgAIAAAAIQDb4fbL7gAAAIUBAAATAAAAAAAAAAAAAAAAAAAA&#10;AABbQ29udGVudF9UeXBlc10ueG1sUEsBAi0AFAAGAAgAAAAhAFr0LFu/AAAAFQEAAAsAAAAAAAAA&#10;AAAAAAAAHwEAAF9yZWxzLy5yZWxzUEsBAi0AFAAGAAgAAAAhAMK+ZB6+AAAA3QAAAA8AAAAAAAAA&#10;AAAAAAAABwIAAGRycy9kb3ducmV2LnhtbFBLBQYAAAAAAwADALcAAADyAgAAAAA=&#10;" strokeweight="2pt"/>
                <v:line id="Line 1535" o:spid="_x0000_s11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" strokeweight="2pt"/>
                <v:line id="Line 1536" o:spid="_x0000_s11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" strokeweight="2pt"/>
                <v:line id="Line 1537" o:spid="_x0000_s11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" strokeweight="2pt"/>
                <v:line id="Line 1538" o:spid="_x0000_s11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" strokeweight="2pt"/>
                <v:line id="Line 1539" o:spid="_x0000_s11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Y8X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5MR&#10;fL8JJ8jVBwAA//8DAFBLAQItABQABgAIAAAAIQDb4fbL7gAAAIUBAAATAAAAAAAAAAAAAAAAAAAA&#10;AABbQ29udGVudF9UeXBlc10ueG1sUEsBAi0AFAAGAAgAAAAhAFr0LFu/AAAAFQEAAAsAAAAAAAAA&#10;AAAAAAAAHwEAAF9yZWxzLy5yZWxzUEsBAi0AFAAGAAgAAAAhABVRjxe+AAAA3QAAAA8AAAAAAAAA&#10;AAAAAAAABwIAAGRycy9kb3ducmV2LnhtbFBLBQYAAAAAAwADALcAAADyAgAAAAA=&#10;" strokeweight="2pt"/>
                <v:line id="Line 1540" o:spid="_x0000_s11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" strokeweight="1pt"/>
                <v:line id="Line 1541" o:spid="_x0000_s11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" strokeweight="2pt"/>
                <v:line id="Line 1542" o:spid="_x0000_s11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" strokeweight="1pt"/>
                <v:rect id="Rectangle 1543" o:spid="_x0000_s11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" filled="f" stroked="f" strokeweight=".25pt">
                  <v:textbox inset="1pt,1pt,1pt,1pt">
                    <w:txbxContent>
                      <w:p w14:paraId="7D05E5F1" w14:textId="77777777" w:rsidR="001D710C" w:rsidRDefault="001D710C" w:rsidP="00C75F0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44" o:spid="_x0000_s11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" filled="f" stroked="f" strokeweight=".25pt">
                  <v:textbox inset="1pt,1pt,1pt,1pt">
                    <w:txbxContent>
                      <w:p w14:paraId="6653387F" w14:textId="77777777" w:rsidR="001D710C" w:rsidRDefault="001D710C" w:rsidP="00C75F0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45" o:spid="_x0000_s11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" filled="f" stroked="f" strokeweight=".25pt">
                  <v:textbox inset="1pt,1pt,1pt,1pt">
                    <w:txbxContent>
                      <w:p w14:paraId="21AB5A32" w14:textId="77777777" w:rsidR="001D710C" w:rsidRDefault="001D710C" w:rsidP="00C75F0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46" o:spid="_x0000_s11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" filled="f" stroked="f" strokeweight=".25pt">
                  <v:textbox inset="1pt,1pt,1pt,1pt">
                    <w:txbxContent>
                      <w:p w14:paraId="45B005E2" w14:textId="77777777" w:rsidR="001D710C" w:rsidRDefault="001D710C" w:rsidP="00C75F0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547" o:spid="_x0000_s11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" filled="f" stroked="f" strokeweight=".25pt">
                  <v:textbox inset="1pt,1pt,1pt,1pt">
                    <w:txbxContent>
                      <w:p w14:paraId="0CDE8127" w14:textId="77777777" w:rsidR="001D710C" w:rsidRDefault="001D710C" w:rsidP="00C75F0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48" o:spid="_x0000_s11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" filled="f" stroked="f" strokeweight=".25pt">
                  <v:textbox inset="1pt,1pt,1pt,1pt">
                    <w:txbxContent>
                      <w:p w14:paraId="4F0D64AC" w14:textId="77777777" w:rsidR="001D710C" w:rsidRDefault="001D710C" w:rsidP="00C75F01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49" o:spid="_x0000_s11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" filled="f" stroked="f" strokeweight=".25pt">
                  <v:textbox inset="1pt,1pt,1pt,1pt">
                    <w:txbxContent>
                      <w:p w14:paraId="4FDBFA78" w14:textId="77777777" w:rsidR="001D710C" w:rsidRPr="0002024B" w:rsidRDefault="001D710C" w:rsidP="00C75F01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550" o:spid="_x0000_s11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" filled="f" stroked="f" strokeweight=".25pt">
                  <v:textbox inset="1pt,1pt,1pt,1pt">
                    <w:txbxContent>
                      <w:p w14:paraId="45249B38" w14:textId="77777777" w:rsidR="001D710C" w:rsidRPr="00EB43A3" w:rsidRDefault="001D710C" w:rsidP="00C75F01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28639414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F3489DA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D9927B7" w14:textId="77777777" w:rsidR="001D710C" w:rsidRDefault="001D710C" w:rsidP="00C75F01"/>
                      <w:p w14:paraId="2795882D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E95E105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E638E9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22100D" w14:textId="77777777" w:rsidR="001D710C" w:rsidRDefault="001D710C" w:rsidP="00C75F01"/>
                      <w:p w14:paraId="7ACE682F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B7FCC62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0D0A870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DAAC8C" w14:textId="77777777" w:rsidR="001D710C" w:rsidRDefault="001D710C" w:rsidP="00C75F01"/>
                      <w:p w14:paraId="331A6B39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9046FF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005D96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A12F8C4" w14:textId="77777777" w:rsidR="001D710C" w:rsidRDefault="001D710C" w:rsidP="00C75F01"/>
                      <w:p w14:paraId="54DE56A9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0AF7AF7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70D5350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541E805" w14:textId="77777777" w:rsidR="001D710C" w:rsidRDefault="001D710C" w:rsidP="00C75F01"/>
                      <w:p w14:paraId="7C6EFE59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920AA2C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52D2DFC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149C16A" w14:textId="77777777" w:rsidR="001D710C" w:rsidRDefault="001D710C" w:rsidP="00C75F01"/>
                      <w:p w14:paraId="758DC111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34A6E7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0F3E42E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78580A5" w14:textId="77777777" w:rsidR="001D710C" w:rsidRDefault="001D710C" w:rsidP="00C75F01"/>
                      <w:p w14:paraId="77A4FBCD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5CDAB7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83F5FE4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24E9D9F" w14:textId="77777777" w:rsidR="001D710C" w:rsidRDefault="001D710C" w:rsidP="00C75F01"/>
                      <w:p w14:paraId="0D01B6E7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5D2831A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7FC455A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3FD5D6C" w14:textId="77777777" w:rsidR="001D710C" w:rsidRDefault="001D710C" w:rsidP="00C75F01"/>
                      <w:p w14:paraId="19F5B5E7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2502534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7AFFDE7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5AC61BC" w14:textId="77777777" w:rsidR="001D710C" w:rsidRDefault="001D710C" w:rsidP="00C75F01"/>
                      <w:p w14:paraId="112E3979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55F9812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59BE76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EC7921" w14:textId="77777777" w:rsidR="001D710C" w:rsidRDefault="001D710C" w:rsidP="00C75F01"/>
                      <w:p w14:paraId="2AEFACAC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7C0197A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F9E32BD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30D5932" w14:textId="77777777" w:rsidR="001D710C" w:rsidRDefault="001D710C" w:rsidP="00C75F01"/>
                      <w:p w14:paraId="1223B985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F90DB6F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3F3366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A3B67B" w14:textId="77777777" w:rsidR="001D710C" w:rsidRDefault="001D710C" w:rsidP="00C75F01"/>
                      <w:p w14:paraId="559C7236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D6602D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4348107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D46CBEC" w14:textId="77777777" w:rsidR="001D710C" w:rsidRDefault="001D710C" w:rsidP="00C75F01"/>
                      <w:p w14:paraId="200A0988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C1C765B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F553A2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9627C6" w14:textId="77777777" w:rsidR="001D710C" w:rsidRDefault="001D710C" w:rsidP="00C75F01"/>
                      <w:p w14:paraId="3B809A11" w14:textId="77777777" w:rsidR="001D710C" w:rsidRDefault="001D710C" w:rsidP="00C75F01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FA34E6C" w14:textId="77777777" w:rsidR="001D710C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70473AE" w14:textId="77777777" w:rsidR="001D710C" w:rsidRPr="00F303CF" w:rsidRDefault="001D710C" w:rsidP="00C75F01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EA3D9F">
        <w:rPr>
          <w:rFonts w:ascii="Calibri" w:hAnsi="Calibri" w:cs="Calibri"/>
          <w:noProof/>
          <w:szCs w:val="28"/>
          <w:lang w:val="ru-RU"/>
        </w:rPr>
        <w:t>После того, как Вы заполнили</w:t>
      </w:r>
      <w:r w:rsidR="00993D61" w:rsidRPr="00F56F55">
        <w:rPr>
          <w:rFonts w:ascii="Calibri" w:hAnsi="Calibri" w:cs="Calibri"/>
          <w:szCs w:val="28"/>
          <w:lang w:val="ru-RU"/>
        </w:rPr>
        <w:t xml:space="preserve"> данны</w:t>
      </w:r>
      <w:r w:rsidR="00EA3D9F">
        <w:rPr>
          <w:rFonts w:ascii="Calibri" w:hAnsi="Calibri" w:cs="Calibri"/>
          <w:szCs w:val="28"/>
          <w:lang w:val="ru-RU"/>
        </w:rPr>
        <w:t>е</w:t>
      </w:r>
      <w:r w:rsidR="00993D61" w:rsidRPr="00F56F55">
        <w:rPr>
          <w:rFonts w:ascii="Calibri" w:hAnsi="Calibri" w:cs="Calibri"/>
          <w:szCs w:val="28"/>
          <w:lang w:val="ru-RU"/>
        </w:rPr>
        <w:t xml:space="preserve"> по МСЭ протокол необходимо “Сохранить”. </w:t>
      </w:r>
      <w:r w:rsidR="00C75F01" w:rsidRPr="00F56F55">
        <w:rPr>
          <w:rFonts w:ascii="Calibri" w:hAnsi="Calibri" w:cs="Calibri"/>
          <w:szCs w:val="28"/>
          <w:lang w:val="ru-RU"/>
        </w:rPr>
        <w:t>Если в протокол должны внести свой объем информации</w:t>
      </w:r>
      <w:r w:rsidR="00612457" w:rsidRPr="00612457">
        <w:rPr>
          <w:rFonts w:ascii="Calibri" w:hAnsi="Calibri" w:cs="Calibri"/>
          <w:szCs w:val="28"/>
          <w:lang w:val="ru-RU"/>
        </w:rPr>
        <w:t xml:space="preserve"> </w:t>
      </w:r>
      <w:r w:rsidR="00612457" w:rsidRPr="00F56F55">
        <w:rPr>
          <w:rFonts w:ascii="Calibri" w:hAnsi="Calibri" w:cs="Calibri"/>
          <w:szCs w:val="28"/>
          <w:lang w:val="ru-RU"/>
        </w:rPr>
        <w:t>разные врачи</w:t>
      </w:r>
      <w:r w:rsidR="00C75F01" w:rsidRPr="00F56F55">
        <w:rPr>
          <w:rFonts w:ascii="Calibri" w:hAnsi="Calibri" w:cs="Calibri"/>
          <w:szCs w:val="28"/>
          <w:lang w:val="ru-RU"/>
        </w:rPr>
        <w:t xml:space="preserve">, то добавление </w:t>
      </w:r>
      <w:r w:rsidR="00612457">
        <w:rPr>
          <w:rFonts w:ascii="Calibri" w:hAnsi="Calibri" w:cs="Calibri"/>
          <w:szCs w:val="28"/>
          <w:lang w:val="ru-RU"/>
        </w:rPr>
        <w:t>будет</w:t>
      </w:r>
      <w:r w:rsidR="00C75F01" w:rsidRPr="00F56F55">
        <w:rPr>
          <w:rFonts w:ascii="Calibri" w:hAnsi="Calibri" w:cs="Calibri"/>
          <w:szCs w:val="28"/>
          <w:lang w:val="ru-RU"/>
        </w:rPr>
        <w:t xml:space="preserve"> происходить с первого экрана работы с МСЭ по кнопке “Изменить”, которая находится в правой части экрана, напротив текущей записи.</w:t>
      </w:r>
    </w:p>
    <w:p w14:paraId="1B9113D1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7F40726" w14:textId="593CD9A0" w:rsidR="00993D61" w:rsidRPr="00F56F55" w:rsidRDefault="00C75F0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F56F55">
        <w:rPr>
          <w:rFonts w:ascii="Calibri" w:hAnsi="Calibri" w:cs="Calibri"/>
          <w:szCs w:val="28"/>
          <w:lang w:val="ru-RU"/>
        </w:rPr>
        <w:t>Возможности работы с протоколом:</w:t>
      </w:r>
    </w:p>
    <w:p w14:paraId="27C31AC4" w14:textId="5947E52B" w:rsidR="00993D61" w:rsidRPr="00F56F55" w:rsidRDefault="001D710C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7728" behindDoc="0" locked="0" layoutInCell="1" allowOverlap="1" wp14:anchorId="2C8C7060" wp14:editId="74AA01BA">
            <wp:simplePos x="0" y="0"/>
            <wp:positionH relativeFrom="column">
              <wp:posOffset>434501</wp:posOffset>
            </wp:positionH>
            <wp:positionV relativeFrom="paragraph">
              <wp:posOffset>150201</wp:posOffset>
            </wp:positionV>
            <wp:extent cx="443553" cy="389433"/>
            <wp:effectExtent l="0" t="0" r="0" b="0"/>
            <wp:wrapNone/>
            <wp:docPr id="1551" name="Рисунок 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53" cy="3894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6A281" w14:textId="46806811" w:rsidR="00993D61" w:rsidRPr="00F56F55" w:rsidRDefault="002B5B0A" w:rsidP="002B5B0A">
      <w:pPr>
        <w:ind w:left="1560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- </w:t>
      </w:r>
      <w:r w:rsidR="00C75F01" w:rsidRPr="00F56F55">
        <w:rPr>
          <w:rFonts w:ascii="Calibri" w:hAnsi="Calibri" w:cs="Calibri"/>
          <w:szCs w:val="28"/>
          <w:lang w:val="ru-RU"/>
        </w:rPr>
        <w:t>редактировать протокол</w:t>
      </w:r>
      <w:r>
        <w:rPr>
          <w:rFonts w:ascii="Calibri" w:hAnsi="Calibri" w:cs="Calibri"/>
          <w:szCs w:val="28"/>
          <w:lang w:val="ru-RU"/>
        </w:rPr>
        <w:t>. Данная возможность есть ТОЛЬКО для карт, которые еще не отправлены в РЕГИЗ. Если была осуществлена отправка, то для редактирования необходимо вначале очистить подпись.</w:t>
      </w:r>
    </w:p>
    <w:p w14:paraId="7621721F" w14:textId="337CDEBB" w:rsidR="002B5B0A" w:rsidRDefault="002B5B0A" w:rsidP="002B5B0A">
      <w:pPr>
        <w:ind w:left="1560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4112" behindDoc="0" locked="0" layoutInCell="1" allowOverlap="1" wp14:anchorId="03B1012F" wp14:editId="41803319">
            <wp:simplePos x="0" y="0"/>
            <wp:positionH relativeFrom="column">
              <wp:posOffset>448414</wp:posOffset>
            </wp:positionH>
            <wp:positionV relativeFrom="paragraph">
              <wp:posOffset>389</wp:posOffset>
            </wp:positionV>
            <wp:extent cx="395785" cy="345245"/>
            <wp:effectExtent l="0" t="0" r="4445" b="0"/>
            <wp:wrapNone/>
            <wp:docPr id="1410" name="Рисунок 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24" cy="3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Cs w:val="28"/>
          <w:lang w:val="ru-RU"/>
        </w:rPr>
        <w:t>- режим просмотра карты. В данном режиме ничего нельзя изменить.</w:t>
      </w:r>
    </w:p>
    <w:p w14:paraId="1755255F" w14:textId="5D049E42" w:rsidR="002B5B0A" w:rsidRDefault="002B5B0A" w:rsidP="002B5B0A">
      <w:pPr>
        <w:ind w:left="1560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75136" behindDoc="0" locked="0" layoutInCell="1" allowOverlap="1" wp14:anchorId="743440EA" wp14:editId="07581D37">
            <wp:simplePos x="0" y="0"/>
            <wp:positionH relativeFrom="column">
              <wp:posOffset>416902</wp:posOffset>
            </wp:positionH>
            <wp:positionV relativeFrom="paragraph">
              <wp:posOffset>136572</wp:posOffset>
            </wp:positionV>
            <wp:extent cx="448241" cy="361666"/>
            <wp:effectExtent l="0" t="0" r="9525" b="635"/>
            <wp:wrapNone/>
            <wp:docPr id="1411" name="Рисунок 1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1" cy="36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E9A8F6" w14:textId="01DC0BBC" w:rsidR="002B5B0A" w:rsidRDefault="002B5B0A" w:rsidP="002B5B0A">
      <w:pPr>
        <w:ind w:left="1560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- режим удаления подписи. После данной процедуры карта будет доступна для редактирования.</w:t>
      </w:r>
    </w:p>
    <w:p w14:paraId="0AAC456F" w14:textId="58368C6F" w:rsidR="002B5B0A" w:rsidRDefault="002B5B0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8752" behindDoc="0" locked="0" layoutInCell="1" allowOverlap="1" wp14:anchorId="46E898D6" wp14:editId="17DC6CAB">
            <wp:simplePos x="0" y="0"/>
            <wp:positionH relativeFrom="column">
              <wp:posOffset>441325</wp:posOffset>
            </wp:positionH>
            <wp:positionV relativeFrom="paragraph">
              <wp:posOffset>116613</wp:posOffset>
            </wp:positionV>
            <wp:extent cx="436406" cy="384037"/>
            <wp:effectExtent l="0" t="0" r="1905" b="0"/>
            <wp:wrapNone/>
            <wp:docPr id="1552" name="Рисунок 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6" cy="384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1CFFB" w14:textId="240C42E0" w:rsidR="00993D61" w:rsidRPr="00F56F55" w:rsidRDefault="00C75F01" w:rsidP="002B5B0A">
      <w:pPr>
        <w:ind w:left="1560"/>
        <w:jc w:val="left"/>
        <w:rPr>
          <w:rFonts w:ascii="Calibri" w:hAnsi="Calibri" w:cs="Calibri"/>
          <w:szCs w:val="28"/>
          <w:lang w:val="ru-RU"/>
        </w:rPr>
      </w:pPr>
      <w:r w:rsidRPr="00F56F55">
        <w:rPr>
          <w:rFonts w:ascii="Calibri" w:hAnsi="Calibri" w:cs="Calibri"/>
          <w:szCs w:val="28"/>
          <w:lang w:val="ru-RU"/>
        </w:rPr>
        <w:t>- печать протокола по форме № 088/у</w:t>
      </w:r>
      <w:r w:rsidR="002B5B0A">
        <w:rPr>
          <w:rFonts w:ascii="Calibri" w:hAnsi="Calibri" w:cs="Calibri"/>
          <w:szCs w:val="28"/>
          <w:lang w:val="ru-RU"/>
        </w:rPr>
        <w:t>.</w:t>
      </w:r>
    </w:p>
    <w:p w14:paraId="20648AB4" w14:textId="2B96F164" w:rsidR="00993D61" w:rsidRPr="00F56F55" w:rsidRDefault="001D710C" w:rsidP="002B5B0A">
      <w:pPr>
        <w:ind w:left="1560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59776" behindDoc="0" locked="0" layoutInCell="1" allowOverlap="1" wp14:anchorId="54DC937C" wp14:editId="3309D960">
            <wp:simplePos x="0" y="0"/>
            <wp:positionH relativeFrom="column">
              <wp:posOffset>475132</wp:posOffset>
            </wp:positionH>
            <wp:positionV relativeFrom="paragraph">
              <wp:posOffset>156020</wp:posOffset>
            </wp:positionV>
            <wp:extent cx="423081" cy="371559"/>
            <wp:effectExtent l="0" t="0" r="0" b="0"/>
            <wp:wrapNone/>
            <wp:docPr id="1553" name="Рисунок 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1" cy="37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Cs w:val="28"/>
          <w:lang w:val="ru-RU"/>
        </w:rPr>
        <w:br/>
      </w:r>
      <w:r w:rsidR="00C75F01" w:rsidRPr="00F56F55">
        <w:rPr>
          <w:rFonts w:ascii="Calibri" w:hAnsi="Calibri" w:cs="Calibri"/>
          <w:szCs w:val="28"/>
          <w:lang w:val="ru-RU"/>
        </w:rPr>
        <w:t>- удаление протокола</w:t>
      </w:r>
      <w:r w:rsidR="00CD22F2">
        <w:rPr>
          <w:rFonts w:ascii="Calibri" w:hAnsi="Calibri" w:cs="Calibri"/>
          <w:szCs w:val="28"/>
          <w:lang w:val="ru-RU"/>
        </w:rPr>
        <w:t>. Обратите внимание, что после удаления информацию будет не восстановить.</w:t>
      </w:r>
    </w:p>
    <w:p w14:paraId="255048F7" w14:textId="7A875EAD" w:rsidR="00993D61" w:rsidRDefault="00993D61" w:rsidP="002B5B0A">
      <w:pPr>
        <w:ind w:left="1560"/>
        <w:jc w:val="left"/>
        <w:rPr>
          <w:rFonts w:ascii="Calibri" w:hAnsi="Calibri" w:cs="Calibri"/>
          <w:szCs w:val="28"/>
          <w:lang w:val="ru-RU"/>
        </w:rPr>
      </w:pPr>
    </w:p>
    <w:p w14:paraId="36481633" w14:textId="77777777" w:rsidR="00CD22F2" w:rsidRPr="00F56F55" w:rsidRDefault="00CD22F2" w:rsidP="002B5B0A">
      <w:pPr>
        <w:ind w:left="1560"/>
        <w:jc w:val="left"/>
        <w:rPr>
          <w:rFonts w:ascii="Calibri" w:hAnsi="Calibri" w:cs="Calibri"/>
          <w:szCs w:val="28"/>
          <w:lang w:val="ru-RU"/>
        </w:rPr>
      </w:pPr>
    </w:p>
    <w:p w14:paraId="140BDF5C" w14:textId="4E966740" w:rsidR="00993D61" w:rsidRPr="00F56F55" w:rsidRDefault="00CD22F2" w:rsidP="00CD22F2">
      <w:pPr>
        <w:ind w:left="1560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0" allowOverlap="1" wp14:anchorId="75F70160" wp14:editId="29686C6B">
                <wp:simplePos x="0" y="0"/>
                <wp:positionH relativeFrom="margin">
                  <wp:align>center</wp:align>
                </wp:positionH>
                <wp:positionV relativeFrom="margin">
                  <wp:posOffset>-300251</wp:posOffset>
                </wp:positionV>
                <wp:extent cx="6588760" cy="10189210"/>
                <wp:effectExtent l="0" t="0" r="21590" b="21590"/>
                <wp:wrapNone/>
                <wp:docPr id="41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42" name="Rectangle 155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Line 1559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1560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561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562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1563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1564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1565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1566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1567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1568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Rectangle 1569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B81D0" w14:textId="77777777" w:rsidR="00CD22F2" w:rsidRDefault="00CD22F2" w:rsidP="00CD22F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4" name="Rectangle 1570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DFE6D3" w14:textId="77777777" w:rsidR="00CD22F2" w:rsidRDefault="00CD22F2" w:rsidP="00CD22F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5" name="Rectangle 1571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6F375" w14:textId="77777777" w:rsidR="00CD22F2" w:rsidRDefault="00CD22F2" w:rsidP="00CD22F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6" name="Rectangle 1572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D6C24B" w14:textId="77777777" w:rsidR="00CD22F2" w:rsidRDefault="00CD22F2" w:rsidP="00CD22F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7" name="Rectangle 1573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E89B93" w14:textId="77777777" w:rsidR="00CD22F2" w:rsidRDefault="00CD22F2" w:rsidP="00CD22F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8" name="Rectangle 1574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5388F" w14:textId="77777777" w:rsidR="00CD22F2" w:rsidRDefault="00CD22F2" w:rsidP="00CD22F2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59" name="Rectangle 1575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779DD7" w14:textId="77777777" w:rsidR="00CD22F2" w:rsidRPr="0002024B" w:rsidRDefault="00CD22F2" w:rsidP="00CD22F2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60" name="Rectangle 1576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EF1D6B" w14:textId="77777777" w:rsidR="00CD22F2" w:rsidRPr="00EB43A3" w:rsidRDefault="00CD22F2" w:rsidP="00CD22F2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48486351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170547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322905" w14:textId="77777777" w:rsidR="00CD22F2" w:rsidRDefault="00CD22F2" w:rsidP="00CD22F2"/>
                            <w:p w14:paraId="315C6F72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22C3EF5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780EFA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E35BB8" w14:textId="77777777" w:rsidR="00CD22F2" w:rsidRDefault="00CD22F2" w:rsidP="00CD22F2"/>
                            <w:p w14:paraId="4B4285F3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2198887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897874C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2E49CD" w14:textId="77777777" w:rsidR="00CD22F2" w:rsidRDefault="00CD22F2" w:rsidP="00CD22F2"/>
                            <w:p w14:paraId="12D1F320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68C834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DD52180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472DE3B" w14:textId="77777777" w:rsidR="00CD22F2" w:rsidRDefault="00CD22F2" w:rsidP="00CD22F2"/>
                            <w:p w14:paraId="15C42FCA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6A0E42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9B1C474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CA851D" w14:textId="77777777" w:rsidR="00CD22F2" w:rsidRDefault="00CD22F2" w:rsidP="00CD22F2"/>
                            <w:p w14:paraId="5B615D62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1486D1E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28EDCB0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B4F5AD" w14:textId="77777777" w:rsidR="00CD22F2" w:rsidRDefault="00CD22F2" w:rsidP="00CD22F2"/>
                            <w:p w14:paraId="7241A7FD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BD69350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DE4E63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871FC23" w14:textId="77777777" w:rsidR="00CD22F2" w:rsidRDefault="00CD22F2" w:rsidP="00CD22F2"/>
                            <w:p w14:paraId="27E2B231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EDAD5B9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45DE77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746747" w14:textId="77777777" w:rsidR="00CD22F2" w:rsidRDefault="00CD22F2" w:rsidP="00CD22F2"/>
                            <w:p w14:paraId="3FAAE5EF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A43E52F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9BBEA02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0D0F76" w14:textId="77777777" w:rsidR="00CD22F2" w:rsidRDefault="00CD22F2" w:rsidP="00CD22F2"/>
                            <w:p w14:paraId="05171FAD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326E26C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5C93A60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D1595A" w14:textId="77777777" w:rsidR="00CD22F2" w:rsidRDefault="00CD22F2" w:rsidP="00CD22F2"/>
                            <w:p w14:paraId="415DC1CA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4E03208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7EC39F7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C78A97F" w14:textId="77777777" w:rsidR="00CD22F2" w:rsidRDefault="00CD22F2" w:rsidP="00CD22F2"/>
                            <w:p w14:paraId="6C0B5523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9CDFE0E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E980693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94104AD" w14:textId="77777777" w:rsidR="00CD22F2" w:rsidRDefault="00CD22F2" w:rsidP="00CD22F2"/>
                            <w:p w14:paraId="7E5D416D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A3F7F8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6CCB38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BBD1349" w14:textId="77777777" w:rsidR="00CD22F2" w:rsidRDefault="00CD22F2" w:rsidP="00CD22F2"/>
                            <w:p w14:paraId="4F99BF98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8580F98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55B3134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7B82D0" w14:textId="77777777" w:rsidR="00CD22F2" w:rsidRDefault="00CD22F2" w:rsidP="00CD22F2"/>
                            <w:p w14:paraId="5B56471E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7F336C6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88FA7B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9FE357F" w14:textId="77777777" w:rsidR="00CD22F2" w:rsidRDefault="00CD22F2" w:rsidP="00CD22F2"/>
                            <w:p w14:paraId="585729CB" w14:textId="77777777" w:rsidR="00CD22F2" w:rsidRDefault="00CD22F2" w:rsidP="00CD22F2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EB36BA" w14:textId="77777777" w:rsidR="00CD22F2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49F3937" w14:textId="77777777" w:rsidR="00CD22F2" w:rsidRPr="00F303CF" w:rsidRDefault="00CD22F2" w:rsidP="00CD22F2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F70160" id="Group 1557" o:spid="_x0000_s1126" style="position:absolute;left:0;text-align:left;margin-left:0;margin-top:-23.65pt;width:518.8pt;height:802.3pt;z-index:251677184;mso-position-horizontal:center;mso-position-horizontal-relative:margin;mso-position-vertical-relative:margin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" o:allowincell="f">
                <v:rect id="Rectangle 1558" o:spid="_x0000_s11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xzR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nmL4+xJ+gDzeAAAA//8DAFBLAQItABQABgAIAAAAIQDb4fbL7gAAAIUBAAATAAAAAAAAAAAA&#10;AAAAAAAAAABbQ29udGVudF9UeXBlc10ueG1sUEsBAi0AFAAGAAgAAAAhAFr0LFu/AAAAFQEAAAsA&#10;AAAAAAAAAAAAAAAAHwEAAF9yZWxzLy5yZWxzUEsBAi0AFAAGAAgAAAAhAIffHNHEAAAA2wAAAA8A&#10;AAAAAAAAAAAAAAAABwIAAGRycy9kb3ducmV2LnhtbFBLBQYAAAAAAwADALcAAAD4AgAAAAA=&#10;" filled="f" strokeweight="2pt"/>
                <v:line id="Line 1559" o:spid="_x0000_s11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" strokeweight="2pt"/>
                <v:line id="Line 1560" o:spid="_x0000_s11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Aay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" strokeweight="2pt"/>
                <v:line id="Line 1561" o:spid="_x0000_s11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KMp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" strokeweight="2pt"/>
                <v:line id="Line 1562" o:spid="_x0000_s11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j1e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" strokeweight="2pt"/>
                <v:line id="Line 1563" o:spid="_x0000_s11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" strokeweight="2pt"/>
                <v:line id="Line 1564" o:spid="_x0000_s11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" strokeweight="2pt"/>
                <v:line id="Line 1565" o:spid="_x0000_s11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" strokeweight="2pt"/>
                <v:line id="Line 1566" o:spid="_x0000_s11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+I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Fs0X4jBAAAA2wAAAA8AAAAA&#10;AAAAAAAAAAAABwIAAGRycy9kb3ducmV2LnhtbFBLBQYAAAAAAwADALcAAAD1AgAAAAA=&#10;" strokeweight="1pt"/>
                <v:line id="Line 1567" o:spid="_x0000_s11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jP3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" strokeweight="2pt"/>
                <v:line id="Line 1568" o:spid="_x0000_s11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RkxAAAANsAAAAPAAAAZHJzL2Rvd25yZXYueG1sRI/dagIx&#10;FITvhb5DOIXe1axCxa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MSqZGTEAAAA2wAAAA8A&#10;AAAAAAAAAAAAAAAABwIAAGRycy9kb3ducmV2LnhtbFBLBQYAAAAAAwADALcAAAD4AgAAAAA=&#10;" strokeweight="1pt"/>
                <v:rect id="Rectangle 1569" o:spid="_x0000_s11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Tmj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WD9DP9f4g+Q2ysAAAD//wMAUEsBAi0AFAAGAAgAAAAhANvh9svuAAAAhQEAABMAAAAAAAAAAAAA&#10;AAAAAAAAAFtDb250ZW50X1R5cGVzXS54bWxQSwECLQAUAAYACAAAACEAWvQsW78AAAAVAQAACwAA&#10;AAAAAAAAAAAAAAAfAQAAX3JlbHMvLnJlbHNQSwECLQAUAAYACAAAACEA9dE5o8MAAADbAAAADwAA&#10;AAAAAAAAAAAAAAAHAgAAZHJzL2Rvd25yZXYueG1sUEsFBgAAAAADAAMAtwAAAPcCAAAAAA==&#10;" filled="f" stroked="f" strokeweight=".25pt">
                  <v:textbox inset="1pt,1pt,1pt,1pt">
                    <w:txbxContent>
                      <w:p w14:paraId="5DEB81D0" w14:textId="77777777" w:rsidR="00CD22F2" w:rsidRDefault="00CD22F2" w:rsidP="00CD22F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70" o:spid="_x0000_s11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" filled="f" stroked="f" strokeweight=".25pt">
                  <v:textbox inset="1pt,1pt,1pt,1pt">
                    <w:txbxContent>
                      <w:p w14:paraId="2EDFE6D3" w14:textId="77777777" w:rsidR="00CD22F2" w:rsidRDefault="00CD22F2" w:rsidP="00CD22F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71" o:spid="_x0000_s11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" filled="f" stroked="f" strokeweight=".25pt">
                  <v:textbox inset="1pt,1pt,1pt,1pt">
                    <w:txbxContent>
                      <w:p w14:paraId="5EA6F375" w14:textId="77777777" w:rsidR="00CD22F2" w:rsidRDefault="00CD22F2" w:rsidP="00CD22F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72" o:spid="_x0000_s11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" filled="f" stroked="f" strokeweight=".25pt">
                  <v:textbox inset="1pt,1pt,1pt,1pt">
                    <w:txbxContent>
                      <w:p w14:paraId="45D6C24B" w14:textId="77777777" w:rsidR="00CD22F2" w:rsidRDefault="00CD22F2" w:rsidP="00CD22F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573" o:spid="_x0000_s11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" filled="f" stroked="f" strokeweight=".25pt">
                  <v:textbox inset="1pt,1pt,1pt,1pt">
                    <w:txbxContent>
                      <w:p w14:paraId="5AE89B93" w14:textId="77777777" w:rsidR="00CD22F2" w:rsidRDefault="00CD22F2" w:rsidP="00CD22F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74" o:spid="_x0000_s11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" filled="f" stroked="f" strokeweight=".25pt">
                  <v:textbox inset="1pt,1pt,1pt,1pt">
                    <w:txbxContent>
                      <w:p w14:paraId="28A5388F" w14:textId="77777777" w:rsidR="00CD22F2" w:rsidRDefault="00CD22F2" w:rsidP="00CD22F2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75" o:spid="_x0000_s11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" filled="f" stroked="f" strokeweight=".25pt">
                  <v:textbox inset="1pt,1pt,1pt,1pt">
                    <w:txbxContent>
                      <w:p w14:paraId="65779DD7" w14:textId="77777777" w:rsidR="00CD22F2" w:rsidRPr="0002024B" w:rsidRDefault="00CD22F2" w:rsidP="00CD22F2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576" o:spid="_x0000_s11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" filled="f" stroked="f" strokeweight=".25pt">
                  <v:textbox inset="1pt,1pt,1pt,1pt">
                    <w:txbxContent>
                      <w:p w14:paraId="38EF1D6B" w14:textId="77777777" w:rsidR="00CD22F2" w:rsidRPr="00EB43A3" w:rsidRDefault="00CD22F2" w:rsidP="00CD22F2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48486351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170547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322905" w14:textId="77777777" w:rsidR="00CD22F2" w:rsidRDefault="00CD22F2" w:rsidP="00CD22F2"/>
                      <w:p w14:paraId="315C6F72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22C3EF5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780EFA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E35BB8" w14:textId="77777777" w:rsidR="00CD22F2" w:rsidRDefault="00CD22F2" w:rsidP="00CD22F2"/>
                      <w:p w14:paraId="4B4285F3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2198887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897874C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2E49CD" w14:textId="77777777" w:rsidR="00CD22F2" w:rsidRDefault="00CD22F2" w:rsidP="00CD22F2"/>
                      <w:p w14:paraId="12D1F320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68C834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DD52180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472DE3B" w14:textId="77777777" w:rsidR="00CD22F2" w:rsidRDefault="00CD22F2" w:rsidP="00CD22F2"/>
                      <w:p w14:paraId="15C42FCA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6A0E42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9B1C474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CA851D" w14:textId="77777777" w:rsidR="00CD22F2" w:rsidRDefault="00CD22F2" w:rsidP="00CD22F2"/>
                      <w:p w14:paraId="5B615D62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1486D1E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28EDCB0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B4F5AD" w14:textId="77777777" w:rsidR="00CD22F2" w:rsidRDefault="00CD22F2" w:rsidP="00CD22F2"/>
                      <w:p w14:paraId="7241A7FD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BD69350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DE4E63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871FC23" w14:textId="77777777" w:rsidR="00CD22F2" w:rsidRDefault="00CD22F2" w:rsidP="00CD22F2"/>
                      <w:p w14:paraId="27E2B231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EDAD5B9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45DE77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746747" w14:textId="77777777" w:rsidR="00CD22F2" w:rsidRDefault="00CD22F2" w:rsidP="00CD22F2"/>
                      <w:p w14:paraId="3FAAE5EF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A43E52F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9BBEA02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0D0F76" w14:textId="77777777" w:rsidR="00CD22F2" w:rsidRDefault="00CD22F2" w:rsidP="00CD22F2"/>
                      <w:p w14:paraId="05171FAD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326E26C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5C93A60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D1595A" w14:textId="77777777" w:rsidR="00CD22F2" w:rsidRDefault="00CD22F2" w:rsidP="00CD22F2"/>
                      <w:p w14:paraId="415DC1CA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4E03208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7EC39F7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C78A97F" w14:textId="77777777" w:rsidR="00CD22F2" w:rsidRDefault="00CD22F2" w:rsidP="00CD22F2"/>
                      <w:p w14:paraId="6C0B5523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9CDFE0E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E980693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94104AD" w14:textId="77777777" w:rsidR="00CD22F2" w:rsidRDefault="00CD22F2" w:rsidP="00CD22F2"/>
                      <w:p w14:paraId="7E5D416D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A3F7F8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6CCB38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BBD1349" w14:textId="77777777" w:rsidR="00CD22F2" w:rsidRDefault="00CD22F2" w:rsidP="00CD22F2"/>
                      <w:p w14:paraId="4F99BF98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8580F98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55B3134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7B82D0" w14:textId="77777777" w:rsidR="00CD22F2" w:rsidRDefault="00CD22F2" w:rsidP="00CD22F2"/>
                      <w:p w14:paraId="5B56471E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7F336C6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88FA7B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9FE357F" w14:textId="77777777" w:rsidR="00CD22F2" w:rsidRDefault="00CD22F2" w:rsidP="00CD22F2"/>
                      <w:p w14:paraId="585729CB" w14:textId="77777777" w:rsidR="00CD22F2" w:rsidRDefault="00CD22F2" w:rsidP="00CD22F2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EB36BA" w14:textId="77777777" w:rsidR="00CD22F2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49F3937" w14:textId="77777777" w:rsidR="00CD22F2" w:rsidRPr="00F303CF" w:rsidRDefault="00CD22F2" w:rsidP="00CD22F2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margin" anchory="margin"/>
              </v:group>
            </w:pict>
          </mc:Fallback>
        </mc:AlternateContent>
      </w:r>
      <w:r>
        <w:rPr>
          <w:rFonts w:ascii="Calibri" w:hAnsi="Calibri" w:cs="Calibri"/>
          <w:noProof/>
        </w:rPr>
        <w:drawing>
          <wp:anchor distT="0" distB="0" distL="114300" distR="114300" simplePos="0" relativeHeight="251660800" behindDoc="0" locked="0" layoutInCell="1" allowOverlap="1" wp14:anchorId="0D446E5E" wp14:editId="55E4D01E">
            <wp:simplePos x="0" y="0"/>
            <wp:positionH relativeFrom="column">
              <wp:posOffset>434984</wp:posOffset>
            </wp:positionH>
            <wp:positionV relativeFrom="paragraph">
              <wp:posOffset>-1687</wp:posOffset>
            </wp:positionV>
            <wp:extent cx="436406" cy="383261"/>
            <wp:effectExtent l="0" t="0" r="1905" b="0"/>
            <wp:wrapNone/>
            <wp:docPr id="1554" name="Рисунок 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06" cy="383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F01" w:rsidRPr="00F56F55">
        <w:rPr>
          <w:rFonts w:ascii="Calibri" w:hAnsi="Calibri" w:cs="Calibri"/>
          <w:szCs w:val="28"/>
          <w:lang w:val="ru-RU"/>
        </w:rPr>
        <w:t>- отправка протокола в РЕГИЗ.</w:t>
      </w:r>
      <w:r>
        <w:rPr>
          <w:rFonts w:ascii="Calibri" w:hAnsi="Calibri" w:cs="Calibri"/>
          <w:szCs w:val="28"/>
          <w:lang w:val="ru-RU"/>
        </w:rPr>
        <w:t xml:space="preserve"> В данном режиме вначале будет формироваться сама посылка в РЕГИЗ. Если первичное формирование пройдет без ошибок, система предложен подписать карту МСЭ всеми врачами, которые участвовали в проведении данного протокола.</w:t>
      </w:r>
      <w:r>
        <w:rPr>
          <w:rFonts w:ascii="Calibri" w:hAnsi="Calibri" w:cs="Calibri"/>
          <w:szCs w:val="28"/>
          <w:lang w:val="ru-RU"/>
        </w:rPr>
        <w:br/>
        <w:t>Подписывать возможно в разных кабинетах и в разное время. Сформированная подпись сохраняется в системе.</w:t>
      </w:r>
    </w:p>
    <w:p w14:paraId="2BB096BE" w14:textId="333BC353" w:rsidR="002B5B0A" w:rsidRPr="00F56F55" w:rsidRDefault="002B5B0A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508C245" w14:textId="70147645" w:rsidR="00993D61" w:rsidRDefault="00C75F0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F56F55">
        <w:rPr>
          <w:rFonts w:ascii="Calibri" w:hAnsi="Calibri" w:cs="Calibri"/>
          <w:szCs w:val="28"/>
          <w:lang w:val="ru-RU"/>
        </w:rPr>
        <w:t>После сохранения данных протокола полностью</w:t>
      </w:r>
      <w:r w:rsidR="00F21514">
        <w:rPr>
          <w:rFonts w:ascii="Calibri" w:hAnsi="Calibri" w:cs="Calibri"/>
          <w:szCs w:val="28"/>
          <w:lang w:val="ru-RU"/>
        </w:rPr>
        <w:t xml:space="preserve"> </w:t>
      </w:r>
      <w:r w:rsidR="00022770">
        <w:rPr>
          <w:rFonts w:ascii="Calibri" w:hAnsi="Calibri" w:cs="Calibri"/>
          <w:szCs w:val="28"/>
          <w:lang w:val="ru-RU"/>
        </w:rPr>
        <w:t xml:space="preserve">Вам </w:t>
      </w:r>
      <w:r w:rsidRPr="00F56F55">
        <w:rPr>
          <w:rFonts w:ascii="Calibri" w:hAnsi="Calibri" w:cs="Calibri"/>
          <w:szCs w:val="28"/>
          <w:lang w:val="ru-RU"/>
        </w:rPr>
        <w:t>необходимо осуществить отправку данных в РЕГИЗ.</w:t>
      </w:r>
      <w:r w:rsidR="009E1A08" w:rsidRPr="00F56F55">
        <w:rPr>
          <w:rFonts w:ascii="Calibri" w:hAnsi="Calibri" w:cs="Calibri"/>
          <w:szCs w:val="28"/>
          <w:lang w:val="ru-RU"/>
        </w:rPr>
        <w:t xml:space="preserve"> Отправка делается по шагам, которые требуют от </w:t>
      </w:r>
      <w:r w:rsidR="00022770">
        <w:rPr>
          <w:rFonts w:ascii="Calibri" w:hAnsi="Calibri" w:cs="Calibri"/>
          <w:szCs w:val="28"/>
          <w:lang w:val="ru-RU"/>
        </w:rPr>
        <w:t>Вас</w:t>
      </w:r>
      <w:r w:rsidR="009E1A08" w:rsidRPr="00F56F55">
        <w:rPr>
          <w:rFonts w:ascii="Calibri" w:hAnsi="Calibri" w:cs="Calibri"/>
          <w:szCs w:val="28"/>
          <w:lang w:val="ru-RU"/>
        </w:rPr>
        <w:t xml:space="preserve"> действий по подписанию протокола. </w:t>
      </w:r>
      <w:r w:rsidR="00022770">
        <w:rPr>
          <w:rFonts w:ascii="Calibri" w:hAnsi="Calibri" w:cs="Calibri"/>
          <w:szCs w:val="28"/>
          <w:lang w:val="ru-RU"/>
        </w:rPr>
        <w:t>После нажатия</w:t>
      </w:r>
      <w:r w:rsidR="009E1A08" w:rsidRPr="00F56F55">
        <w:rPr>
          <w:rFonts w:ascii="Calibri" w:hAnsi="Calibri" w:cs="Calibri"/>
          <w:szCs w:val="28"/>
          <w:lang w:val="ru-RU"/>
        </w:rPr>
        <w:t xml:space="preserve"> на кнопку “Отправить”, </w:t>
      </w:r>
      <w:r w:rsidR="00022770">
        <w:rPr>
          <w:rFonts w:ascii="Calibri" w:hAnsi="Calibri" w:cs="Calibri"/>
          <w:szCs w:val="28"/>
          <w:lang w:val="ru-RU"/>
        </w:rPr>
        <w:t>появится</w:t>
      </w:r>
      <w:r w:rsidR="009E1A08" w:rsidRPr="00F56F55">
        <w:rPr>
          <w:rFonts w:ascii="Calibri" w:hAnsi="Calibri" w:cs="Calibri"/>
          <w:szCs w:val="28"/>
          <w:lang w:val="ru-RU"/>
        </w:rPr>
        <w:t xml:space="preserve"> запрос на подписание каждого врача, а также </w:t>
      </w:r>
      <w:r w:rsidR="00391200">
        <w:rPr>
          <w:rFonts w:ascii="Calibri" w:hAnsi="Calibri" w:cs="Calibri"/>
          <w:szCs w:val="28"/>
          <w:lang w:val="ru-RU"/>
        </w:rPr>
        <w:t xml:space="preserve">запрос на </w:t>
      </w:r>
      <w:r w:rsidR="009E1A08" w:rsidRPr="00F56F55">
        <w:rPr>
          <w:rFonts w:ascii="Calibri" w:hAnsi="Calibri" w:cs="Calibri"/>
          <w:szCs w:val="28"/>
          <w:lang w:val="ru-RU"/>
        </w:rPr>
        <w:t>подписание протокола от имени МУ.</w:t>
      </w:r>
    </w:p>
    <w:p w14:paraId="38EAF2A4" w14:textId="77777777" w:rsidR="000A2E18" w:rsidRPr="00F56F55" w:rsidRDefault="000A2E1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6D04537" w14:textId="32FB0872" w:rsidR="009E1A08" w:rsidRPr="00F56F55" w:rsidRDefault="00C43D9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1824" behindDoc="0" locked="0" layoutInCell="1" allowOverlap="1" wp14:anchorId="3D54560C" wp14:editId="3B0E69BB">
            <wp:simplePos x="0" y="0"/>
            <wp:positionH relativeFrom="column">
              <wp:posOffset>-3810</wp:posOffset>
            </wp:positionH>
            <wp:positionV relativeFrom="paragraph">
              <wp:posOffset>83820</wp:posOffset>
            </wp:positionV>
            <wp:extent cx="5934075" cy="3333750"/>
            <wp:effectExtent l="0" t="0" r="0" b="0"/>
            <wp:wrapNone/>
            <wp:docPr id="1555" name="Рисунок 1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33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37BDD" w14:textId="216F744E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1839F2E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04D8C97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A1749BC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CF98F4F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C11A00A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B358AB4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0170AF5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F0C4499" w14:textId="77777777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73EE3F8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2BC6594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091B95C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180A2AF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EEE107A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DFB1C1F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B6E8109" w14:textId="6B8F49FD" w:rsidR="009E1A08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F56F55">
        <w:rPr>
          <w:rFonts w:ascii="Calibri" w:hAnsi="Calibri" w:cs="Calibri"/>
          <w:szCs w:val="28"/>
          <w:lang w:val="ru-RU"/>
        </w:rPr>
        <w:t xml:space="preserve">После отправки данных со всеми ЦП МИС </w:t>
      </w:r>
      <w:r w:rsidR="00F7773D">
        <w:rPr>
          <w:rFonts w:ascii="Calibri" w:hAnsi="Calibri" w:cs="Calibri"/>
          <w:szCs w:val="28"/>
          <w:lang w:val="ru-RU"/>
        </w:rPr>
        <w:t>выведет</w:t>
      </w:r>
      <w:r w:rsidRPr="00F56F55">
        <w:rPr>
          <w:rFonts w:ascii="Calibri" w:hAnsi="Calibri" w:cs="Calibri"/>
          <w:szCs w:val="28"/>
          <w:lang w:val="ru-RU"/>
        </w:rPr>
        <w:t xml:space="preserve"> сообщение об удачной/не удачной отправке данных в РЕГИЗ.</w:t>
      </w:r>
    </w:p>
    <w:p w14:paraId="27F15DAD" w14:textId="06BB38A4" w:rsidR="009E1A08" w:rsidRPr="00F56F55" w:rsidRDefault="00C43D9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</w:rPr>
        <w:drawing>
          <wp:anchor distT="0" distB="0" distL="114300" distR="114300" simplePos="0" relativeHeight="251662848" behindDoc="0" locked="0" layoutInCell="1" allowOverlap="1" wp14:anchorId="75E1976A" wp14:editId="4A1AF1CE">
            <wp:simplePos x="0" y="0"/>
            <wp:positionH relativeFrom="column">
              <wp:posOffset>442595</wp:posOffset>
            </wp:positionH>
            <wp:positionV relativeFrom="paragraph">
              <wp:posOffset>60325</wp:posOffset>
            </wp:positionV>
            <wp:extent cx="5125720" cy="2912745"/>
            <wp:effectExtent l="0" t="0" r="0" b="0"/>
            <wp:wrapNone/>
            <wp:docPr id="1556" name="Рисунок 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20" cy="2912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E2A63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D1CE36B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84D6D58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D688AFC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9D6FB5B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7759678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51A4D37" w14:textId="77777777" w:rsidR="009E1A08" w:rsidRPr="00F56F55" w:rsidRDefault="009E1A08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D1105BB" w14:textId="123E8E3C" w:rsidR="00C11A53" w:rsidRDefault="00C11A53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br w:type="page"/>
      </w:r>
    </w:p>
    <w:p w14:paraId="4BAF7D6E" w14:textId="73546CF0" w:rsidR="00C11A53" w:rsidRPr="00F56F55" w:rsidRDefault="00C11A53" w:rsidP="00C11A53">
      <w:pPr>
        <w:pStyle w:val="2"/>
        <w:rPr>
          <w:rFonts w:ascii="Calibri" w:hAnsi="Calibri" w:cs="Calibri"/>
          <w:lang w:val="ru-RU"/>
        </w:rPr>
      </w:pPr>
      <w:bookmarkStart w:id="210" w:name="_Toc71629945"/>
      <w:r>
        <w:rPr>
          <w:rFonts w:ascii="Calibri" w:hAnsi="Calibri" w:cs="Calibri"/>
          <w:noProof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81280" behindDoc="0" locked="1" layoutInCell="0" allowOverlap="1" wp14:anchorId="266BD308" wp14:editId="118BAD3B">
                <wp:simplePos x="0" y="0"/>
                <wp:positionH relativeFrom="page">
                  <wp:posOffset>748665</wp:posOffset>
                </wp:positionH>
                <wp:positionV relativeFrom="page">
                  <wp:posOffset>227330</wp:posOffset>
                </wp:positionV>
                <wp:extent cx="6588760" cy="10189210"/>
                <wp:effectExtent l="0" t="0" r="0" b="0"/>
                <wp:wrapNone/>
                <wp:docPr id="1452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53" name="Rectangle 15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6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7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8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0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4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46C405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5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6C480E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6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A8686A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7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95937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9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C29FE2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1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C253B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2" name="Rectangle 159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0D3405" w14:textId="77777777" w:rsidR="00C11A53" w:rsidRPr="0002024B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3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4EA805" w14:textId="77777777" w:rsidR="00C11A53" w:rsidRPr="00EB43A3" w:rsidRDefault="00C11A53" w:rsidP="00C11A53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0E909512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BB3916E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2DF0427" w14:textId="77777777" w:rsidR="00C11A53" w:rsidRDefault="00C11A53" w:rsidP="00C11A53"/>
                            <w:p w14:paraId="10AF01D2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4E58ADD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0D1542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1F537B4" w14:textId="77777777" w:rsidR="00C11A53" w:rsidRDefault="00C11A53" w:rsidP="00C11A53"/>
                            <w:p w14:paraId="2766CD1C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D7610C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AB2D3D7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75A7B5" w14:textId="77777777" w:rsidR="00C11A53" w:rsidRDefault="00C11A53" w:rsidP="00C11A53"/>
                            <w:p w14:paraId="31AFCB55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184A08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EDCD9B0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9982B65" w14:textId="77777777" w:rsidR="00C11A53" w:rsidRDefault="00C11A53" w:rsidP="00C11A53"/>
                            <w:p w14:paraId="5DC5C8A3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7AEF44D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DDEF4B4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D5E8936" w14:textId="77777777" w:rsidR="00C11A53" w:rsidRDefault="00C11A53" w:rsidP="00C11A53"/>
                            <w:p w14:paraId="3EC2C511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10EFEF5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757D86B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0164B6E" w14:textId="77777777" w:rsidR="00C11A53" w:rsidRDefault="00C11A53" w:rsidP="00C11A53"/>
                            <w:p w14:paraId="4258642C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407C213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AD47CA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AA7F802" w14:textId="77777777" w:rsidR="00C11A53" w:rsidRDefault="00C11A53" w:rsidP="00C11A53"/>
                            <w:p w14:paraId="58E24695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BAA482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45FC06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1E24222" w14:textId="77777777" w:rsidR="00C11A53" w:rsidRDefault="00C11A53" w:rsidP="00C11A53"/>
                            <w:p w14:paraId="300FBE90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70E543B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BC244EF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DB5512" w14:textId="77777777" w:rsidR="00C11A53" w:rsidRDefault="00C11A53" w:rsidP="00C11A53"/>
                            <w:p w14:paraId="375B81FC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C967058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260CAF7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6574E42" w14:textId="77777777" w:rsidR="00C11A53" w:rsidRDefault="00C11A53" w:rsidP="00C11A53"/>
                            <w:p w14:paraId="2E61FC5D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1B5315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34EF132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87D737" w14:textId="77777777" w:rsidR="00C11A53" w:rsidRDefault="00C11A53" w:rsidP="00C11A53"/>
                            <w:p w14:paraId="54584F37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E3E318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8C020E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37DA54" w14:textId="77777777" w:rsidR="00C11A53" w:rsidRDefault="00C11A53" w:rsidP="00C11A53"/>
                            <w:p w14:paraId="42BFC379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1BAD591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7A00900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185F901" w14:textId="77777777" w:rsidR="00C11A53" w:rsidRDefault="00C11A53" w:rsidP="00C11A53"/>
                            <w:p w14:paraId="2BAE5117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699BE5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38E9767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05323E2" w14:textId="77777777" w:rsidR="00C11A53" w:rsidRDefault="00C11A53" w:rsidP="00C11A53"/>
                            <w:p w14:paraId="20946A4C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8BEAD3D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08EFE0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E741CF" w14:textId="77777777" w:rsidR="00C11A53" w:rsidRDefault="00C11A53" w:rsidP="00C11A53"/>
                            <w:p w14:paraId="45D48F72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68FDBD0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7F07468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BD308" id="Group 1578" o:spid="_x0000_s1146" style="position:absolute;left:0;text-align:left;margin-left:58.95pt;margin-top:17.9pt;width:518.8pt;height:802.3pt;z-index:2516812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" o:allowincell="f">
                <v:rect id="Rectangle 1579" o:spid="_x0000_s114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" filled="f" strokeweight="2pt"/>
                <v:line id="Line 1580" o:spid="_x0000_s114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rXP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9MJ&#10;fL8JJ8jVBwAA//8DAFBLAQItABQABgAIAAAAIQDb4fbL7gAAAIUBAAATAAAAAAAAAAAAAAAAAAAA&#10;AABbQ29udGVudF9UeXBlc10ueG1sUEsBAi0AFAAGAAgAAAAhAFr0LFu/AAAAFQEAAAsAAAAAAAAA&#10;AAAAAAAAHwEAAF9yZWxzLy5yZWxzUEsBAi0AFAAGAAgAAAAhAPYetc++AAAA3QAAAA8AAAAAAAAA&#10;AAAAAAAABwIAAGRycy9kb3ducmV2LnhtbFBLBQYAAAAAAwADALcAAADyAgAAAAA=&#10;" strokeweight="2pt"/>
                <v:line id="Line 1581" o:spid="_x0000_s114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" strokeweight="2pt"/>
                <v:line id="Line 1582" o:spid="_x0000_s115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I4j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9MZ&#10;fL8JJ8jVBwAA//8DAFBLAQItABQABgAIAAAAIQDb4fbL7gAAAIUBAAATAAAAAAAAAAAAAAAAAAAA&#10;AABbQ29udGVudF9UeXBlc10ueG1sUEsBAi0AFAAGAAgAAAAhAFr0LFu/AAAAFQEAAAsAAAAAAAAA&#10;AAAAAAAAHwEAAF9yZWxzLy5yZWxzUEsBAi0AFAAGAAgAAAAhAGmAjiO+AAAA3QAAAA8AAAAAAAAA&#10;AAAAAAAABwIAAGRycy9kb3ducmV2LnhtbFBLBQYAAAAAAwADALcAAADyAgAAAAA=&#10;" strokeweight="2pt"/>
                <v:line id="Line 1583" o:spid="_x0000_s115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" strokeweight="2pt"/>
                <v:line id="Line 1584" o:spid="_x0000_s115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" strokeweight="2pt"/>
                <v:line id="Line 1585" o:spid="_x0000_s115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" strokeweight="2pt"/>
                <v:line id="Line 1586" o:spid="_x0000_s115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" strokeweight="2pt"/>
                <v:line id="Line 1587" o:spid="_x0000_s115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" strokeweight="1pt"/>
                <v:line id="Line 1588" o:spid="_x0000_s115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0Kd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7Mx&#10;fL8JJ8jVBwAA//8DAFBLAQItABQABgAIAAAAIQDb4fbL7gAAAIUBAAATAAAAAAAAAAAAAAAAAAAA&#10;AABbQ29udGVudF9UeXBlc10ueG1sUEsBAi0AFAAGAAgAAAAhAFr0LFu/AAAAFQEAAAsAAAAAAAAA&#10;AAAAAAAAHwEAAF9yZWxzLy5yZWxzUEsBAi0AFAAGAAgAAAAhANjXQp2+AAAA3QAAAA8AAAAAAAAA&#10;AAAAAAAABwIAAGRycy9kb3ducmV2LnhtbFBLBQYAAAAAAwADALcAAADyAgAAAAA=&#10;" strokeweight="2pt"/>
                <v:line id="Line 1589" o:spid="_x0000_s115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" strokeweight="1pt"/>
                <v:rect id="Rectangle 1590" o:spid="_x0000_s115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" filled="f" stroked="f" strokeweight=".25pt">
                  <v:textbox inset="1pt,1pt,1pt,1pt">
                    <w:txbxContent>
                      <w:p w14:paraId="6A46C405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91" o:spid="_x0000_s115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" filled="f" stroked="f" strokeweight=".25pt">
                  <v:textbox inset="1pt,1pt,1pt,1pt">
                    <w:txbxContent>
                      <w:p w14:paraId="616C480E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92" o:spid="_x0000_s116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" filled="f" stroked="f" strokeweight=".25pt">
                  <v:textbox inset="1pt,1pt,1pt,1pt">
                    <w:txbxContent>
                      <w:p w14:paraId="4EA8686A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93" o:spid="_x0000_s116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" filled="f" stroked="f" strokeweight=".25pt">
                  <v:textbox inset="1pt,1pt,1pt,1pt">
                    <w:txbxContent>
                      <w:p w14:paraId="6A795937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594" o:spid="_x0000_s116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" filled="f" stroked="f" strokeweight=".25pt">
                  <v:textbox inset="1pt,1pt,1pt,1pt">
                    <w:txbxContent>
                      <w:p w14:paraId="2AC29FE2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95" o:spid="_x0000_s116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" filled="f" stroked="f" strokeweight=".25pt">
                  <v:textbox inset="1pt,1pt,1pt,1pt">
                    <w:txbxContent>
                      <w:p w14:paraId="4D2C253B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96" o:spid="_x0000_s116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" filled="f" stroked="f" strokeweight=".25pt">
                  <v:textbox inset="1pt,1pt,1pt,1pt">
                    <w:txbxContent>
                      <w:p w14:paraId="760D3405" w14:textId="77777777" w:rsidR="00C11A53" w:rsidRPr="0002024B" w:rsidRDefault="00C11A53" w:rsidP="00C11A53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597" o:spid="_x0000_s116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" filled="f" stroked="f" strokeweight=".25pt">
                  <v:textbox inset="1pt,1pt,1pt,1pt">
                    <w:txbxContent>
                      <w:p w14:paraId="324EA805" w14:textId="77777777" w:rsidR="00C11A53" w:rsidRPr="00EB43A3" w:rsidRDefault="00C11A53" w:rsidP="00C11A53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0E909512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BB3916E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2DF0427" w14:textId="77777777" w:rsidR="00C11A53" w:rsidRDefault="00C11A53" w:rsidP="00C11A53"/>
                      <w:p w14:paraId="10AF01D2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4E58ADD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0D1542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1F537B4" w14:textId="77777777" w:rsidR="00C11A53" w:rsidRDefault="00C11A53" w:rsidP="00C11A53"/>
                      <w:p w14:paraId="2766CD1C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D7610C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AB2D3D7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75A7B5" w14:textId="77777777" w:rsidR="00C11A53" w:rsidRDefault="00C11A53" w:rsidP="00C11A53"/>
                      <w:p w14:paraId="31AFCB55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184A08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EDCD9B0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9982B65" w14:textId="77777777" w:rsidR="00C11A53" w:rsidRDefault="00C11A53" w:rsidP="00C11A53"/>
                      <w:p w14:paraId="5DC5C8A3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7AEF44D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DDEF4B4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D5E8936" w14:textId="77777777" w:rsidR="00C11A53" w:rsidRDefault="00C11A53" w:rsidP="00C11A53"/>
                      <w:p w14:paraId="3EC2C511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10EFEF5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757D86B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0164B6E" w14:textId="77777777" w:rsidR="00C11A53" w:rsidRDefault="00C11A53" w:rsidP="00C11A53"/>
                      <w:p w14:paraId="4258642C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407C213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AD47CA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AA7F802" w14:textId="77777777" w:rsidR="00C11A53" w:rsidRDefault="00C11A53" w:rsidP="00C11A53"/>
                      <w:p w14:paraId="58E24695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BAA482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45FC06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1E24222" w14:textId="77777777" w:rsidR="00C11A53" w:rsidRDefault="00C11A53" w:rsidP="00C11A53"/>
                      <w:p w14:paraId="300FBE90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70E543B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BC244EF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DB5512" w14:textId="77777777" w:rsidR="00C11A53" w:rsidRDefault="00C11A53" w:rsidP="00C11A53"/>
                      <w:p w14:paraId="375B81FC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C967058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260CAF7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6574E42" w14:textId="77777777" w:rsidR="00C11A53" w:rsidRDefault="00C11A53" w:rsidP="00C11A53"/>
                      <w:p w14:paraId="2E61FC5D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1B5315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34EF132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87D737" w14:textId="77777777" w:rsidR="00C11A53" w:rsidRDefault="00C11A53" w:rsidP="00C11A53"/>
                      <w:p w14:paraId="54584F37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E3E318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8C020E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37DA54" w14:textId="77777777" w:rsidR="00C11A53" w:rsidRDefault="00C11A53" w:rsidP="00C11A53"/>
                      <w:p w14:paraId="42BFC379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1BAD591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7A00900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185F901" w14:textId="77777777" w:rsidR="00C11A53" w:rsidRDefault="00C11A53" w:rsidP="00C11A53"/>
                      <w:p w14:paraId="2BAE5117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699BE5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38E9767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05323E2" w14:textId="77777777" w:rsidR="00C11A53" w:rsidRDefault="00C11A53" w:rsidP="00C11A53"/>
                      <w:p w14:paraId="20946A4C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8BEAD3D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08EFE0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E741CF" w14:textId="77777777" w:rsidR="00C11A53" w:rsidRDefault="00C11A53" w:rsidP="00C11A53"/>
                      <w:p w14:paraId="45D48F72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68FDBD0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7F07468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Calibri" w:hAnsi="Calibri" w:cs="Calibri"/>
          <w:lang w:val="ru-RU"/>
        </w:rPr>
        <w:t>2</w:t>
      </w:r>
      <w:r w:rsidRPr="00F56F55">
        <w:rPr>
          <w:rFonts w:ascii="Calibri" w:hAnsi="Calibri" w:cs="Calibri"/>
          <w:lang w:val="ru-RU"/>
        </w:rPr>
        <w:t>.</w:t>
      </w:r>
      <w:r>
        <w:rPr>
          <w:rFonts w:ascii="Calibri" w:hAnsi="Calibri" w:cs="Calibri"/>
          <w:lang w:val="ru-RU"/>
        </w:rPr>
        <w:t>2</w:t>
      </w:r>
      <w:r w:rsidRPr="00F56F55">
        <w:rPr>
          <w:rFonts w:ascii="Calibri" w:hAnsi="Calibri" w:cs="Calibri"/>
          <w:lang w:val="ru-RU"/>
        </w:rPr>
        <w:tab/>
        <w:t xml:space="preserve">Просмотр </w:t>
      </w:r>
      <w:r>
        <w:rPr>
          <w:rFonts w:ascii="Calibri" w:hAnsi="Calibri" w:cs="Calibri"/>
          <w:lang w:val="ru-RU"/>
        </w:rPr>
        <w:t>списка всех карт</w:t>
      </w:r>
      <w:bookmarkEnd w:id="210"/>
    </w:p>
    <w:p w14:paraId="65FBFDBB" w14:textId="08BD7D3A" w:rsidR="00C11A53" w:rsidRDefault="00C11A53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inline distT="0" distB="0" distL="0" distR="0" wp14:anchorId="2CEF95C8" wp14:editId="05F45069">
            <wp:extent cx="5936615" cy="1091565"/>
            <wp:effectExtent l="0" t="0" r="6985" b="0"/>
            <wp:docPr id="1494" name="Рисунок 1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7AAA" w14:textId="3C8B15AD" w:rsidR="00C11A53" w:rsidRDefault="00C11A53" w:rsidP="00C11A53">
      <w:pPr>
        <w:ind w:firstLine="708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На экране отображения списка экспертиз по пациенту есть режим просмотра общего списка всех введенных карт по МСЭ с возможностью установки фильтрации по дням формирования экспертиз.</w:t>
      </w:r>
    </w:p>
    <w:p w14:paraId="3ECB642A" w14:textId="77777777" w:rsidR="00C11A53" w:rsidRDefault="00C11A53" w:rsidP="00C11A53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117ADADD" w14:textId="1991238D" w:rsidR="00C11A53" w:rsidRDefault="001B4E75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inline distT="0" distB="0" distL="0" distR="0" wp14:anchorId="532B7134" wp14:editId="054740E4">
            <wp:extent cx="5936615" cy="2818130"/>
            <wp:effectExtent l="0" t="0" r="6985" b="1270"/>
            <wp:docPr id="1495" name="Рисунок 1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1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B602F" w14:textId="77777777" w:rsidR="00C11A53" w:rsidRDefault="00C11A53">
      <w:pPr>
        <w:jc w:val="left"/>
        <w:rPr>
          <w:rFonts w:ascii="Calibri" w:hAnsi="Calibri" w:cs="Calibri"/>
          <w:szCs w:val="28"/>
          <w:lang w:val="ru-RU"/>
        </w:rPr>
      </w:pPr>
    </w:p>
    <w:p w14:paraId="590A56F0" w14:textId="77777777" w:rsidR="00C11A53" w:rsidRDefault="00C11A53">
      <w:pPr>
        <w:jc w:val="left"/>
        <w:rPr>
          <w:rFonts w:ascii="Calibri" w:hAnsi="Calibri" w:cs="Calibri"/>
          <w:szCs w:val="28"/>
          <w:lang w:val="ru-RU"/>
        </w:rPr>
      </w:pPr>
    </w:p>
    <w:p w14:paraId="709643C3" w14:textId="77777777" w:rsidR="00C11A53" w:rsidRDefault="00C11A53">
      <w:pPr>
        <w:jc w:val="left"/>
        <w:rPr>
          <w:rFonts w:ascii="Calibri" w:hAnsi="Calibri" w:cs="Calibri"/>
          <w:szCs w:val="28"/>
          <w:lang w:val="ru-RU"/>
        </w:rPr>
      </w:pPr>
    </w:p>
    <w:p w14:paraId="0F4453A5" w14:textId="77777777" w:rsidR="00C11A53" w:rsidRDefault="00C11A53">
      <w:pPr>
        <w:jc w:val="left"/>
        <w:rPr>
          <w:rFonts w:ascii="Calibri" w:hAnsi="Calibri" w:cs="Calibri"/>
          <w:szCs w:val="28"/>
          <w:lang w:val="ru-RU"/>
        </w:rPr>
      </w:pPr>
    </w:p>
    <w:p w14:paraId="611D3B0D" w14:textId="77777777" w:rsidR="00C11A53" w:rsidRDefault="00C11A53">
      <w:pPr>
        <w:jc w:val="left"/>
        <w:rPr>
          <w:rFonts w:ascii="Calibri" w:hAnsi="Calibri" w:cs="Calibri"/>
          <w:szCs w:val="28"/>
          <w:lang w:val="ru-RU"/>
        </w:rPr>
      </w:pPr>
    </w:p>
    <w:p w14:paraId="7BCE2F29" w14:textId="77777777" w:rsidR="00C11A53" w:rsidRDefault="00C11A53">
      <w:pPr>
        <w:jc w:val="left"/>
        <w:rPr>
          <w:rFonts w:ascii="Calibri" w:hAnsi="Calibri" w:cs="Calibri"/>
          <w:szCs w:val="28"/>
          <w:lang w:val="ru-RU"/>
        </w:rPr>
      </w:pPr>
    </w:p>
    <w:p w14:paraId="47FBFEB0" w14:textId="3ED7B164" w:rsidR="001B4E75" w:rsidRDefault="001B4E75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br w:type="page"/>
      </w:r>
    </w:p>
    <w:p w14:paraId="1643670C" w14:textId="7581ECAD" w:rsidR="001B4E75" w:rsidRPr="00F56F55" w:rsidRDefault="001B4E75" w:rsidP="001B4E75">
      <w:pPr>
        <w:pStyle w:val="2"/>
        <w:rPr>
          <w:rFonts w:ascii="Calibri" w:hAnsi="Calibri" w:cs="Calibri"/>
          <w:lang w:val="ru-RU"/>
        </w:rPr>
      </w:pPr>
      <w:bookmarkStart w:id="211" w:name="_Toc71629946"/>
      <w:r>
        <w:rPr>
          <w:rFonts w:ascii="Calibri" w:hAnsi="Calibri" w:cs="Calibri"/>
          <w:noProof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83328" behindDoc="0" locked="1" layoutInCell="0" allowOverlap="1" wp14:anchorId="32D4E1D8" wp14:editId="2BE8F4EF">
                <wp:simplePos x="0" y="0"/>
                <wp:positionH relativeFrom="page">
                  <wp:posOffset>748665</wp:posOffset>
                </wp:positionH>
                <wp:positionV relativeFrom="page">
                  <wp:posOffset>227330</wp:posOffset>
                </wp:positionV>
                <wp:extent cx="6588760" cy="10189210"/>
                <wp:effectExtent l="0" t="0" r="0" b="0"/>
                <wp:wrapNone/>
                <wp:docPr id="1496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97" name="Rectangle 15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9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2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3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4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FF6109" w14:textId="77777777" w:rsidR="001B4E75" w:rsidRDefault="001B4E75" w:rsidP="001B4E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09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598D4" w14:textId="77777777" w:rsidR="001B4E75" w:rsidRDefault="001B4E75" w:rsidP="001B4E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1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9B23B" w14:textId="77777777" w:rsidR="001B4E75" w:rsidRDefault="001B4E75" w:rsidP="001B4E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2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9F993" w14:textId="77777777" w:rsidR="001B4E75" w:rsidRDefault="001B4E75" w:rsidP="001B4E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3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71AB11" w14:textId="77777777" w:rsidR="001B4E75" w:rsidRDefault="001B4E75" w:rsidP="001B4E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4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F20289" w14:textId="77777777" w:rsidR="001B4E75" w:rsidRDefault="001B4E75" w:rsidP="001B4E75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5" name="Rectangle 159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9E874" w14:textId="77777777" w:rsidR="001B4E75" w:rsidRPr="0002024B" w:rsidRDefault="001B4E75" w:rsidP="001B4E75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6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66AA4" w14:textId="77777777" w:rsidR="001B4E75" w:rsidRPr="00EB43A3" w:rsidRDefault="001B4E75" w:rsidP="001B4E75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75561780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2D08882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5119236" w14:textId="77777777" w:rsidR="001B4E75" w:rsidRDefault="001B4E75" w:rsidP="001B4E75"/>
                            <w:p w14:paraId="5E22D0D3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8B209C3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12D793F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914605" w14:textId="77777777" w:rsidR="001B4E75" w:rsidRDefault="001B4E75" w:rsidP="001B4E75"/>
                            <w:p w14:paraId="68380960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8CCA6BA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E251B43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093D68C" w14:textId="77777777" w:rsidR="001B4E75" w:rsidRDefault="001B4E75" w:rsidP="001B4E75"/>
                            <w:p w14:paraId="629A806A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C3D4E41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6EFF519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E9A7F9F" w14:textId="77777777" w:rsidR="001B4E75" w:rsidRDefault="001B4E75" w:rsidP="001B4E75"/>
                            <w:p w14:paraId="781ED1CC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163738C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F54A630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D786199" w14:textId="77777777" w:rsidR="001B4E75" w:rsidRDefault="001B4E75" w:rsidP="001B4E75"/>
                            <w:p w14:paraId="2E44DC43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2C2BA3A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36F0C47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636C506" w14:textId="77777777" w:rsidR="001B4E75" w:rsidRDefault="001B4E75" w:rsidP="001B4E75"/>
                            <w:p w14:paraId="2E317117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9CC4736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D4C3DF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96B3960" w14:textId="77777777" w:rsidR="001B4E75" w:rsidRDefault="001B4E75" w:rsidP="001B4E75"/>
                            <w:p w14:paraId="6184D8FC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8535D5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6EF0A3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128943" w14:textId="77777777" w:rsidR="001B4E75" w:rsidRDefault="001B4E75" w:rsidP="001B4E75"/>
                            <w:p w14:paraId="6A28A654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481E04C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86A025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8BA91CB" w14:textId="77777777" w:rsidR="001B4E75" w:rsidRDefault="001B4E75" w:rsidP="001B4E75"/>
                            <w:p w14:paraId="3877F762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5A2DE2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79F3BA7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C03594" w14:textId="77777777" w:rsidR="001B4E75" w:rsidRDefault="001B4E75" w:rsidP="001B4E75"/>
                            <w:p w14:paraId="52D46CA5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A58D5C6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D0DF2FB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B2F7029" w14:textId="77777777" w:rsidR="001B4E75" w:rsidRDefault="001B4E75" w:rsidP="001B4E75"/>
                            <w:p w14:paraId="05EE9ACE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DB5965F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A568392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4022F56" w14:textId="77777777" w:rsidR="001B4E75" w:rsidRDefault="001B4E75" w:rsidP="001B4E75"/>
                            <w:p w14:paraId="72DED207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2C43F0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2372F85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A26D947" w14:textId="77777777" w:rsidR="001B4E75" w:rsidRDefault="001B4E75" w:rsidP="001B4E75"/>
                            <w:p w14:paraId="3F6A8270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41AD016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3ADCE2F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DCBB404" w14:textId="77777777" w:rsidR="001B4E75" w:rsidRDefault="001B4E75" w:rsidP="001B4E75"/>
                            <w:p w14:paraId="0AC60095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91102CF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CA59F42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DB7B93" w14:textId="77777777" w:rsidR="001B4E75" w:rsidRDefault="001B4E75" w:rsidP="001B4E75"/>
                            <w:p w14:paraId="67206CA6" w14:textId="77777777" w:rsidR="001B4E75" w:rsidRDefault="001B4E75" w:rsidP="001B4E75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1F509A0" w14:textId="77777777" w:rsidR="001B4E75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07F197E" w14:textId="77777777" w:rsidR="001B4E75" w:rsidRPr="00F303CF" w:rsidRDefault="001B4E75" w:rsidP="001B4E75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D4E1D8" id="_x0000_s1166" style="position:absolute;left:0;text-align:left;margin-left:58.95pt;margin-top:17.9pt;width:518.8pt;height:802.3pt;z-index:251683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" o:allowincell="f">
                <v:rect id="Rectangle 1579" o:spid="_x0000_s116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" filled="f" strokeweight="2pt"/>
                <v:line id="Line 1580" o:spid="_x0000_s116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" strokeweight="2pt"/>
                <v:line id="Line 1581" o:spid="_x0000_s116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" strokeweight="2pt"/>
                <v:line id="Line 1582" o:spid="_x0000_s117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" strokeweight="2pt"/>
                <v:line id="Line 1583" o:spid="_x0000_s117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bX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2gC&#10;32/CCXL9AQAA//8DAFBLAQItABQABgAIAAAAIQDb4fbL7gAAAIUBAAATAAAAAAAAAAAAAAAAAAAA&#10;AABbQ29udGVudF9UeXBlc10ueG1sUEsBAi0AFAAGAAgAAAAhAFr0LFu/AAAAFQEAAAsAAAAAAAAA&#10;AAAAAAAAHwEAAF9yZWxzLy5yZWxzUEsBAi0AFAAGAAgAAAAhAIM7Nte+AAAA3QAAAA8AAAAAAAAA&#10;AAAAAAAABwIAAGRycy9kb3ducmV2LnhtbFBLBQYAAAAAAwADALcAAADyAgAAAAA=&#10;" strokeweight="2pt"/>
                <v:line id="Line 1584" o:spid="_x0000_s117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aig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2gK&#10;32/CCXL9AQAA//8DAFBLAQItABQABgAIAAAAIQDb4fbL7gAAAIUBAAATAAAAAAAAAAAAAAAAAAAA&#10;AABbQ29udGVudF9UeXBlc10ueG1sUEsBAi0AFAAGAAgAAAAhAFr0LFu/AAAAFQEAAAsAAAAAAAAA&#10;AAAAAAAAHwEAAF9yZWxzLy5yZWxzUEsBAi0AFAAGAAgAAAAhAHPpqKC+AAAA3QAAAA8AAAAAAAAA&#10;AAAAAAAABwIAAGRycy9kb3ducmV2LnhtbFBLBQYAAAAAAwADALcAAADyAgAAAAA=&#10;" strokeweight="2pt"/>
                <v:line id="Line 1585" o:spid="_x0000_s117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" strokeweight="2pt"/>
                <v:line id="Line 1586" o:spid="_x0000_s117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VP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p9EE&#10;vt+EE+TqAwAA//8DAFBLAQItABQABgAIAAAAIQDb4fbL7gAAAIUBAAATAAAAAAAAAAAAAAAAAAAA&#10;AABbQ29udGVudF9UeXBlc10ueG1sUEsBAi0AFAAGAAgAAAAhAFr0LFu/AAAAFQEAAAsAAAAAAAAA&#10;AAAAAAAAHwEAAF9yZWxzLy5yZWxzUEsBAi0AFAAGAAgAAAAhAJNMlU++AAAA3QAAAA8AAAAAAAAA&#10;AAAAAAAABwIAAGRycy9kb3ducmV2LnhtbFBLBQYAAAAAAwADALcAAADyAgAAAAA=&#10;" strokeweight="2pt"/>
                <v:line id="Line 1587" o:spid="_x0000_s117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" strokeweight="1pt"/>
                <v:line id="Line 1588" o:spid="_x0000_s117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" strokeweight="2pt"/>
                <v:line id="Line 1589" o:spid="_x0000_s117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" strokeweight="1pt"/>
                <v:rect id="Rectangle 1590" o:spid="_x0000_s117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" filled="f" stroked="f" strokeweight=".25pt">
                  <v:textbox inset="1pt,1pt,1pt,1pt">
                    <w:txbxContent>
                      <w:p w14:paraId="24FF6109" w14:textId="77777777" w:rsidR="001B4E75" w:rsidRDefault="001B4E75" w:rsidP="001B4E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91" o:spid="_x0000_s117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" filled="f" stroked="f" strokeweight=".25pt">
                  <v:textbox inset="1pt,1pt,1pt,1pt">
                    <w:txbxContent>
                      <w:p w14:paraId="7DB598D4" w14:textId="77777777" w:rsidR="001B4E75" w:rsidRDefault="001B4E75" w:rsidP="001B4E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92" o:spid="_x0000_s118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" filled="f" stroked="f" strokeweight=".25pt">
                  <v:textbox inset="1pt,1pt,1pt,1pt">
                    <w:txbxContent>
                      <w:p w14:paraId="4AB9B23B" w14:textId="77777777" w:rsidR="001B4E75" w:rsidRDefault="001B4E75" w:rsidP="001B4E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93" o:spid="_x0000_s118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" filled="f" stroked="f" strokeweight=".25pt">
                  <v:textbox inset="1pt,1pt,1pt,1pt">
                    <w:txbxContent>
                      <w:p w14:paraId="3CD9F993" w14:textId="77777777" w:rsidR="001B4E75" w:rsidRDefault="001B4E75" w:rsidP="001B4E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594" o:spid="_x0000_s118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" filled="f" stroked="f" strokeweight=".25pt">
                  <v:textbox inset="1pt,1pt,1pt,1pt">
                    <w:txbxContent>
                      <w:p w14:paraId="2071AB11" w14:textId="77777777" w:rsidR="001B4E75" w:rsidRDefault="001B4E75" w:rsidP="001B4E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95" o:spid="_x0000_s118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" filled="f" stroked="f" strokeweight=".25pt">
                  <v:textbox inset="1pt,1pt,1pt,1pt">
                    <w:txbxContent>
                      <w:p w14:paraId="2EF20289" w14:textId="77777777" w:rsidR="001B4E75" w:rsidRDefault="001B4E75" w:rsidP="001B4E75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96" o:spid="_x0000_s118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" filled="f" stroked="f" strokeweight=".25pt">
                  <v:textbox inset="1pt,1pt,1pt,1pt">
                    <w:txbxContent>
                      <w:p w14:paraId="6F89E874" w14:textId="77777777" w:rsidR="001B4E75" w:rsidRPr="0002024B" w:rsidRDefault="001B4E75" w:rsidP="001B4E75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597" o:spid="_x0000_s118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" filled="f" stroked="f" strokeweight=".25pt">
                  <v:textbox inset="1pt,1pt,1pt,1pt">
                    <w:txbxContent>
                      <w:p w14:paraId="72A66AA4" w14:textId="77777777" w:rsidR="001B4E75" w:rsidRPr="00EB43A3" w:rsidRDefault="001B4E75" w:rsidP="001B4E75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75561780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2D08882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5119236" w14:textId="77777777" w:rsidR="001B4E75" w:rsidRDefault="001B4E75" w:rsidP="001B4E75"/>
                      <w:p w14:paraId="5E22D0D3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8B209C3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12D793F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914605" w14:textId="77777777" w:rsidR="001B4E75" w:rsidRDefault="001B4E75" w:rsidP="001B4E75"/>
                      <w:p w14:paraId="68380960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8CCA6BA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E251B43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093D68C" w14:textId="77777777" w:rsidR="001B4E75" w:rsidRDefault="001B4E75" w:rsidP="001B4E75"/>
                      <w:p w14:paraId="629A806A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C3D4E41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6EFF519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E9A7F9F" w14:textId="77777777" w:rsidR="001B4E75" w:rsidRDefault="001B4E75" w:rsidP="001B4E75"/>
                      <w:p w14:paraId="781ED1CC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163738C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F54A630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D786199" w14:textId="77777777" w:rsidR="001B4E75" w:rsidRDefault="001B4E75" w:rsidP="001B4E75"/>
                      <w:p w14:paraId="2E44DC43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2C2BA3A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36F0C47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636C506" w14:textId="77777777" w:rsidR="001B4E75" w:rsidRDefault="001B4E75" w:rsidP="001B4E75"/>
                      <w:p w14:paraId="2E317117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9CC4736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D4C3DF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96B3960" w14:textId="77777777" w:rsidR="001B4E75" w:rsidRDefault="001B4E75" w:rsidP="001B4E75"/>
                      <w:p w14:paraId="6184D8FC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8535D5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6EF0A3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128943" w14:textId="77777777" w:rsidR="001B4E75" w:rsidRDefault="001B4E75" w:rsidP="001B4E75"/>
                      <w:p w14:paraId="6A28A654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481E04C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86A025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8BA91CB" w14:textId="77777777" w:rsidR="001B4E75" w:rsidRDefault="001B4E75" w:rsidP="001B4E75"/>
                      <w:p w14:paraId="3877F762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5A2DE2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79F3BA7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C03594" w14:textId="77777777" w:rsidR="001B4E75" w:rsidRDefault="001B4E75" w:rsidP="001B4E75"/>
                      <w:p w14:paraId="52D46CA5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A58D5C6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D0DF2FB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B2F7029" w14:textId="77777777" w:rsidR="001B4E75" w:rsidRDefault="001B4E75" w:rsidP="001B4E75"/>
                      <w:p w14:paraId="05EE9ACE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DB5965F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A568392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4022F56" w14:textId="77777777" w:rsidR="001B4E75" w:rsidRDefault="001B4E75" w:rsidP="001B4E75"/>
                      <w:p w14:paraId="72DED207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2C43F0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2372F85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A26D947" w14:textId="77777777" w:rsidR="001B4E75" w:rsidRDefault="001B4E75" w:rsidP="001B4E75"/>
                      <w:p w14:paraId="3F6A8270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41AD016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3ADCE2F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DCBB404" w14:textId="77777777" w:rsidR="001B4E75" w:rsidRDefault="001B4E75" w:rsidP="001B4E75"/>
                      <w:p w14:paraId="0AC60095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91102CF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CA59F42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DB7B93" w14:textId="77777777" w:rsidR="001B4E75" w:rsidRDefault="001B4E75" w:rsidP="001B4E75"/>
                      <w:p w14:paraId="67206CA6" w14:textId="77777777" w:rsidR="001B4E75" w:rsidRDefault="001B4E75" w:rsidP="001B4E75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1F509A0" w14:textId="77777777" w:rsidR="001B4E75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07F197E" w14:textId="77777777" w:rsidR="001B4E75" w:rsidRPr="00F303CF" w:rsidRDefault="001B4E75" w:rsidP="001B4E75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>
        <w:rPr>
          <w:rFonts w:ascii="Calibri" w:hAnsi="Calibri" w:cs="Calibri"/>
          <w:lang w:val="ru-RU"/>
        </w:rPr>
        <w:t>2</w:t>
      </w:r>
      <w:r w:rsidRPr="00F56F55">
        <w:rPr>
          <w:rFonts w:ascii="Calibri" w:hAnsi="Calibri" w:cs="Calibri"/>
          <w:lang w:val="ru-RU"/>
        </w:rPr>
        <w:t>.</w:t>
      </w:r>
      <w:r>
        <w:rPr>
          <w:rFonts w:ascii="Calibri" w:hAnsi="Calibri" w:cs="Calibri"/>
          <w:lang w:val="ru-RU"/>
        </w:rPr>
        <w:t>3</w:t>
      </w:r>
      <w:r w:rsidRPr="00F56F55">
        <w:rPr>
          <w:rFonts w:ascii="Calibri" w:hAnsi="Calibri" w:cs="Calibri"/>
          <w:lang w:val="ru-RU"/>
        </w:rPr>
        <w:tab/>
      </w:r>
      <w:r>
        <w:rPr>
          <w:rFonts w:ascii="Calibri" w:hAnsi="Calibri" w:cs="Calibri"/>
          <w:lang w:val="ru-RU"/>
        </w:rPr>
        <w:t>Добавление/редактирования информации по врачам</w:t>
      </w:r>
      <w:bookmarkEnd w:id="211"/>
    </w:p>
    <w:p w14:paraId="73BD3213" w14:textId="6730D05B" w:rsidR="00C11A53" w:rsidRDefault="00FB3B09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Для группы пользователей </w:t>
      </w:r>
      <w:r w:rsidRPr="00FC6227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администратор</w:t>
      </w:r>
      <w:r w:rsidRPr="00FC6227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 xml:space="preserve"> </w:t>
      </w:r>
      <w:r w:rsidR="00FC6227">
        <w:rPr>
          <w:rFonts w:ascii="Calibri" w:hAnsi="Calibri" w:cs="Calibri"/>
          <w:szCs w:val="28"/>
          <w:lang w:val="ru-RU"/>
        </w:rPr>
        <w:t xml:space="preserve">выведена специальная кнопка </w:t>
      </w:r>
      <w:r w:rsidR="00FC6227" w:rsidRPr="00FC6227">
        <w:rPr>
          <w:rFonts w:ascii="Calibri" w:hAnsi="Calibri" w:cs="Calibri"/>
          <w:szCs w:val="28"/>
          <w:lang w:val="ru-RU"/>
        </w:rPr>
        <w:t>“</w:t>
      </w:r>
      <w:r w:rsidR="00FC6227">
        <w:rPr>
          <w:rFonts w:ascii="Calibri" w:hAnsi="Calibri" w:cs="Calibri"/>
          <w:szCs w:val="28"/>
          <w:lang w:val="ru-RU"/>
        </w:rPr>
        <w:t>Врачи</w:t>
      </w:r>
      <w:r w:rsidR="00FC6227" w:rsidRPr="00FC6227">
        <w:rPr>
          <w:rFonts w:ascii="Calibri" w:hAnsi="Calibri" w:cs="Calibri"/>
          <w:szCs w:val="28"/>
          <w:lang w:val="ru-RU"/>
        </w:rPr>
        <w:t>”</w:t>
      </w:r>
      <w:r w:rsidR="00FC6227">
        <w:rPr>
          <w:rFonts w:ascii="Calibri" w:hAnsi="Calibri" w:cs="Calibri"/>
          <w:szCs w:val="28"/>
          <w:lang w:val="ru-RU"/>
        </w:rPr>
        <w:t>.</w:t>
      </w:r>
    </w:p>
    <w:p w14:paraId="6C7DBF0A" w14:textId="0620C3F1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84352" behindDoc="0" locked="0" layoutInCell="1" allowOverlap="1" wp14:anchorId="33F42198" wp14:editId="712CFE6C">
            <wp:simplePos x="0" y="0"/>
            <wp:positionH relativeFrom="column">
              <wp:posOffset>16677</wp:posOffset>
            </wp:positionH>
            <wp:positionV relativeFrom="paragraph">
              <wp:posOffset>46099</wp:posOffset>
            </wp:positionV>
            <wp:extent cx="5936615" cy="2804795"/>
            <wp:effectExtent l="0" t="0" r="6985" b="0"/>
            <wp:wrapNone/>
            <wp:docPr id="1517" name="Рисунок 1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ADA34" w14:textId="59BA411D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3351B6A8" w14:textId="2783AA20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058ACF23" w14:textId="607C8C42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5E99EE63" w14:textId="0F7EA16F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10D3FE56" w14:textId="3B5970BF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795D1FC6" w14:textId="3DABFF6F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782C5357" w14:textId="11CEB859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5002FE6E" w14:textId="6F01A4D5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1BCA0FCF" w14:textId="646C9843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2ADFD1AE" w14:textId="4F364DAF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12F372B8" w14:textId="2D78A3C3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20610973" w14:textId="79A1A11E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31812288" w14:textId="3209AD7F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3851BCC6" w14:textId="4F66A3CA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 xml:space="preserve">В данном разделе есть возможность добавить нового врача, отредактировать информацию о выбранном враче (внести должность, слепок ключа врача, проверить специальность), удалить врача, а </w:t>
      </w:r>
      <w:proofErr w:type="gramStart"/>
      <w:r>
        <w:rPr>
          <w:rFonts w:ascii="Calibri" w:hAnsi="Calibri" w:cs="Calibri"/>
          <w:szCs w:val="28"/>
          <w:lang w:val="ru-RU"/>
        </w:rPr>
        <w:t>так же</w:t>
      </w:r>
      <w:proofErr w:type="gramEnd"/>
      <w:r>
        <w:rPr>
          <w:rFonts w:ascii="Calibri" w:hAnsi="Calibri" w:cs="Calibri"/>
          <w:szCs w:val="28"/>
          <w:lang w:val="ru-RU"/>
        </w:rPr>
        <w:t xml:space="preserve"> импортировать новых врачей из модуля </w:t>
      </w:r>
      <w:r w:rsidRPr="00FC6227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Статистика</w:t>
      </w:r>
      <w:r w:rsidRPr="00FC6227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>.</w:t>
      </w:r>
    </w:p>
    <w:p w14:paraId="6FAD9B41" w14:textId="6C49047C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t>При указании должности врача нужно ставить должность как в ключе цифровой подписи врача.</w:t>
      </w:r>
    </w:p>
    <w:p w14:paraId="500C6C28" w14:textId="48AF0504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85376" behindDoc="0" locked="0" layoutInCell="1" allowOverlap="1" wp14:anchorId="156DE3FB" wp14:editId="056D4781">
            <wp:simplePos x="0" y="0"/>
            <wp:positionH relativeFrom="column">
              <wp:posOffset>-35710</wp:posOffset>
            </wp:positionH>
            <wp:positionV relativeFrom="paragraph">
              <wp:posOffset>541551</wp:posOffset>
            </wp:positionV>
            <wp:extent cx="5936615" cy="2559050"/>
            <wp:effectExtent l="0" t="0" r="6985" b="0"/>
            <wp:wrapNone/>
            <wp:docPr id="1518" name="Рисунок 1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5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szCs w:val="28"/>
          <w:lang w:val="ru-RU"/>
        </w:rPr>
        <w:t xml:space="preserve">При внесении нового врача или редактировании выбранного есть возможность импортировать слепок ключа из блока </w:t>
      </w:r>
      <w:r w:rsidRPr="00FC6227">
        <w:rPr>
          <w:rFonts w:ascii="Calibri" w:hAnsi="Calibri" w:cs="Calibri"/>
          <w:szCs w:val="28"/>
          <w:lang w:val="ru-RU"/>
        </w:rPr>
        <w:t>“</w:t>
      </w:r>
      <w:r>
        <w:rPr>
          <w:rFonts w:ascii="Calibri" w:hAnsi="Calibri" w:cs="Calibri"/>
          <w:szCs w:val="28"/>
          <w:lang w:val="ru-RU"/>
        </w:rPr>
        <w:t>Статистика</w:t>
      </w:r>
      <w:r w:rsidRPr="00FC6227">
        <w:rPr>
          <w:rFonts w:ascii="Calibri" w:hAnsi="Calibri" w:cs="Calibri"/>
          <w:szCs w:val="28"/>
          <w:lang w:val="ru-RU"/>
        </w:rPr>
        <w:t>”</w:t>
      </w:r>
      <w:r>
        <w:rPr>
          <w:rFonts w:ascii="Calibri" w:hAnsi="Calibri" w:cs="Calibri"/>
          <w:szCs w:val="28"/>
          <w:lang w:val="ru-RU"/>
        </w:rPr>
        <w:t>.</w:t>
      </w:r>
      <w:r>
        <w:rPr>
          <w:rFonts w:ascii="Calibri" w:hAnsi="Calibri" w:cs="Calibri"/>
          <w:szCs w:val="28"/>
          <w:lang w:val="ru-RU"/>
        </w:rPr>
        <w:br/>
      </w:r>
    </w:p>
    <w:p w14:paraId="57FBC11D" w14:textId="7F9FD133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6DD43438" w14:textId="77777777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4DF714AE" w14:textId="77777777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4B0CC967" w14:textId="77777777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7CC73E74" w14:textId="77777777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4B1347A5" w14:textId="77777777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34C90975" w14:textId="77777777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0BD0B0C8" w14:textId="77777777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7A5739D4" w14:textId="77777777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17AF248C" w14:textId="77777777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3721BBD9" w14:textId="77777777" w:rsid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</w:p>
    <w:p w14:paraId="0FB48BA2" w14:textId="6C3B2DAC" w:rsidR="00FC6227" w:rsidRPr="00FC6227" w:rsidRDefault="00FC6227" w:rsidP="00FB3B09">
      <w:pPr>
        <w:ind w:firstLine="708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szCs w:val="28"/>
          <w:lang w:val="ru-RU"/>
        </w:rPr>
        <w:br/>
        <w:t>Например – председатель ВК не может иметь должность лечащего врача, должность должна быть не ниже заведующего отделения.</w:t>
      </w:r>
    </w:p>
    <w:p w14:paraId="04E35177" w14:textId="2FF43E04" w:rsidR="00C11A53" w:rsidRDefault="00C11A53">
      <w:pPr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lang w:val="ru-RU"/>
        </w:rPr>
        <mc:AlternateContent>
          <mc:Choice Requires="wpg">
            <w:drawing>
              <wp:anchor distT="0" distB="0" distL="114300" distR="114300" simplePos="0" relativeHeight="251679232" behindDoc="0" locked="0" layoutInCell="0" allowOverlap="1" wp14:anchorId="03E93FAF" wp14:editId="66873C83">
                <wp:simplePos x="0" y="0"/>
                <wp:positionH relativeFrom="page">
                  <wp:posOffset>748665</wp:posOffset>
                </wp:positionH>
                <wp:positionV relativeFrom="page">
                  <wp:posOffset>227330</wp:posOffset>
                </wp:positionV>
                <wp:extent cx="6588760" cy="10189210"/>
                <wp:effectExtent l="0" t="0" r="21590" b="21590"/>
                <wp:wrapNone/>
                <wp:docPr id="1412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13" name="Rectangle 15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5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6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1F30A2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5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45ED89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6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3D6A5E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7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76509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28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ED30EF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9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DC8D0" w14:textId="77777777" w:rsidR="00C11A53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0" name="Rectangle 159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BFF15" w14:textId="77777777" w:rsidR="00C11A53" w:rsidRPr="0002024B" w:rsidRDefault="00C11A53" w:rsidP="00C11A53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51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7C9F" w14:textId="77777777" w:rsidR="00C11A53" w:rsidRPr="00EB43A3" w:rsidRDefault="00C11A53" w:rsidP="00C11A53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53B2B541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9E0621F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020FB22" w14:textId="77777777" w:rsidR="00C11A53" w:rsidRDefault="00C11A53" w:rsidP="00C11A53"/>
                            <w:p w14:paraId="0C4EFFDA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DBA0006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9FC660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38A4A7C" w14:textId="77777777" w:rsidR="00C11A53" w:rsidRDefault="00C11A53" w:rsidP="00C11A53"/>
                            <w:p w14:paraId="7B584964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5047313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6BF4931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3679380" w14:textId="77777777" w:rsidR="00C11A53" w:rsidRDefault="00C11A53" w:rsidP="00C11A53"/>
                            <w:p w14:paraId="77925FE7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57608EB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C40FDB4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451D688" w14:textId="77777777" w:rsidR="00C11A53" w:rsidRDefault="00C11A53" w:rsidP="00C11A53"/>
                            <w:p w14:paraId="129FE7B7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B8915D3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16F7EC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D320263" w14:textId="77777777" w:rsidR="00C11A53" w:rsidRDefault="00C11A53" w:rsidP="00C11A53"/>
                            <w:p w14:paraId="529247EF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0DE8FF6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545BF0A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FBEA0F9" w14:textId="77777777" w:rsidR="00C11A53" w:rsidRDefault="00C11A53" w:rsidP="00C11A53"/>
                            <w:p w14:paraId="2F324F18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8110F01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79778D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BEC1C10" w14:textId="77777777" w:rsidR="00C11A53" w:rsidRDefault="00C11A53" w:rsidP="00C11A53"/>
                            <w:p w14:paraId="1BFD625D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2B352E0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47F4FB4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2172F8" w14:textId="77777777" w:rsidR="00C11A53" w:rsidRDefault="00C11A53" w:rsidP="00C11A53"/>
                            <w:p w14:paraId="65449857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3953260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DBA4E83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62D5ED" w14:textId="77777777" w:rsidR="00C11A53" w:rsidRDefault="00C11A53" w:rsidP="00C11A53"/>
                            <w:p w14:paraId="1DB5B2E0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E9C03AE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460EEB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4B705A4" w14:textId="77777777" w:rsidR="00C11A53" w:rsidRDefault="00C11A53" w:rsidP="00C11A53"/>
                            <w:p w14:paraId="2C604E3B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5A5E569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5E948E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F75FA41" w14:textId="77777777" w:rsidR="00C11A53" w:rsidRDefault="00C11A53" w:rsidP="00C11A53"/>
                            <w:p w14:paraId="1C0E7452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191260F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86DF719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DAD586A" w14:textId="77777777" w:rsidR="00C11A53" w:rsidRDefault="00C11A53" w:rsidP="00C11A53"/>
                            <w:p w14:paraId="5E25CEA5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B757E9C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5870B61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CC4082" w14:textId="77777777" w:rsidR="00C11A53" w:rsidRDefault="00C11A53" w:rsidP="00C11A53"/>
                            <w:p w14:paraId="4ED3A4E0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86903B6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C02AE4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A3A5B7F" w14:textId="77777777" w:rsidR="00C11A53" w:rsidRDefault="00C11A53" w:rsidP="00C11A53"/>
                            <w:p w14:paraId="5BD4FBD7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4CE45BE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564D4F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1E0ADE3" w14:textId="77777777" w:rsidR="00C11A53" w:rsidRDefault="00C11A53" w:rsidP="00C11A53"/>
                            <w:p w14:paraId="137B9D4F" w14:textId="77777777" w:rsidR="00C11A53" w:rsidRDefault="00C11A53" w:rsidP="00C11A53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4E89E3" w14:textId="77777777" w:rsidR="00C11A53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80C870E" w14:textId="77777777" w:rsidR="00C11A53" w:rsidRPr="00F303CF" w:rsidRDefault="00C11A53" w:rsidP="00C11A53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E93FAF" id="_x0000_s1186" style="position:absolute;margin-left:58.95pt;margin-top:17.9pt;width:518.8pt;height:802.3pt;z-index:25167923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" o:allowincell="f">
                <v:rect id="Rectangle 1579" o:spid="_x0000_s118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" filled="f" strokeweight="2pt"/>
                <v:line id="Line 1580" o:spid="_x0000_s118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AwP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J&#10;fL8JJ8jVBwAA//8DAFBLAQItABQABgAIAAAAIQDb4fbL7gAAAIUBAAATAAAAAAAAAAAAAAAAAAAA&#10;AABbQ29udGVudF9UeXBlc10ueG1sUEsBAi0AFAAGAAgAAAAhAFr0LFu/AAAAFQEAAAsAAAAAAAAA&#10;AAAAAAAAHwEAAF9yZWxzLy5yZWxzUEsBAi0AFAAGAAgAAAAhAGB0DA++AAAA3QAAAA8AAAAAAAAA&#10;AAAAAAAABwIAAGRycy9kb3ducmV2LnhtbFBLBQYAAAAAAwADALcAAADyAgAAAAA=&#10;" strokeweight="2pt"/>
                <v:line id="Line 1581" o:spid="_x0000_s118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mU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p&#10;fL8JJ8jVBwAA//8DAFBLAQItABQABgAIAAAAIQDb4fbL7gAAAIUBAAATAAAAAAAAAAAAAAAAAAAA&#10;AABbQ29udGVudF9UeXBlc10ueG1sUEsBAi0AFAAGAAgAAAAhAFr0LFu/AAAAFQEAAAsAAAAAAAAA&#10;AAAAAAAAHwEAAF9yZWxzLy5yZWxzUEsBAi0AFAAGAAgAAAAhAA84qZS+AAAA3QAAAA8AAAAAAAAA&#10;AAAAAAAABwIAAGRycy9kb3ducmV2LnhtbFBLBQYAAAAAAwADALcAAADyAgAAAAA=&#10;" strokeweight="2pt"/>
                <v:line id="Line 1582" o:spid="_x0000_s119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" strokeweight="2pt"/>
                <v:line id="Line 1583" o:spid="_x0000_s119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" strokeweight="2pt"/>
                <v:line id="Line 1584" o:spid="_x0000_s119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" strokeweight="2pt"/>
                <v:line id="Line 1585" o:spid="_x0000_s119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" strokeweight="2pt"/>
                <v:line id="Line 1586" o:spid="_x0000_s119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" strokeweight="2pt"/>
                <v:line id="Line 1587" o:spid="_x0000_s119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" strokeweight="1pt"/>
                <v:line id="Line 1588" o:spid="_x0000_s119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" strokeweight="2pt"/>
                <v:line id="Line 1589" o:spid="_x0000_s119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" strokeweight="1pt"/>
                <v:rect id="Rectangle 1590" o:spid="_x0000_s119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" filled="f" stroked="f" strokeweight=".25pt">
                  <v:textbox inset="1pt,1pt,1pt,1pt">
                    <w:txbxContent>
                      <w:p w14:paraId="271F30A2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91" o:spid="_x0000_s119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" filled="f" stroked="f" strokeweight=".25pt">
                  <v:textbox inset="1pt,1pt,1pt,1pt">
                    <w:txbxContent>
                      <w:p w14:paraId="0445ED89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92" o:spid="_x0000_s120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" filled="f" stroked="f" strokeweight=".25pt">
                  <v:textbox inset="1pt,1pt,1pt,1pt">
                    <w:txbxContent>
                      <w:p w14:paraId="353D6A5E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93" o:spid="_x0000_s120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" filled="f" stroked="f" strokeweight=".25pt">
                  <v:textbox inset="1pt,1pt,1pt,1pt">
                    <w:txbxContent>
                      <w:p w14:paraId="2B776509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594" o:spid="_x0000_s120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" filled="f" stroked="f" strokeweight=".25pt">
                  <v:textbox inset="1pt,1pt,1pt,1pt">
                    <w:txbxContent>
                      <w:p w14:paraId="29ED30EF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95" o:spid="_x0000_s120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" filled="f" stroked="f" strokeweight=".25pt">
                  <v:textbox inset="1pt,1pt,1pt,1pt">
                    <w:txbxContent>
                      <w:p w14:paraId="0BBDC8D0" w14:textId="77777777" w:rsidR="00C11A53" w:rsidRDefault="00C11A53" w:rsidP="00C11A53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96" o:spid="_x0000_s120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" filled="f" stroked="f" strokeweight=".25pt">
                  <v:textbox inset="1pt,1pt,1pt,1pt">
                    <w:txbxContent>
                      <w:p w14:paraId="0C4BFF15" w14:textId="77777777" w:rsidR="00C11A53" w:rsidRPr="0002024B" w:rsidRDefault="00C11A53" w:rsidP="00C11A53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597" o:spid="_x0000_s120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" filled="f" stroked="f" strokeweight=".25pt">
                  <v:textbox inset="1pt,1pt,1pt,1pt">
                    <w:txbxContent>
                      <w:p w14:paraId="4C4D7C9F" w14:textId="77777777" w:rsidR="00C11A53" w:rsidRPr="00EB43A3" w:rsidRDefault="00C11A53" w:rsidP="00C11A53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53B2B541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9E0621F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020FB22" w14:textId="77777777" w:rsidR="00C11A53" w:rsidRDefault="00C11A53" w:rsidP="00C11A53"/>
                      <w:p w14:paraId="0C4EFFDA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DBA0006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9FC660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38A4A7C" w14:textId="77777777" w:rsidR="00C11A53" w:rsidRDefault="00C11A53" w:rsidP="00C11A53"/>
                      <w:p w14:paraId="7B584964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5047313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6BF4931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3679380" w14:textId="77777777" w:rsidR="00C11A53" w:rsidRDefault="00C11A53" w:rsidP="00C11A53"/>
                      <w:p w14:paraId="77925FE7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57608EB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C40FDB4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451D688" w14:textId="77777777" w:rsidR="00C11A53" w:rsidRDefault="00C11A53" w:rsidP="00C11A53"/>
                      <w:p w14:paraId="129FE7B7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B8915D3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16F7EC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D320263" w14:textId="77777777" w:rsidR="00C11A53" w:rsidRDefault="00C11A53" w:rsidP="00C11A53"/>
                      <w:p w14:paraId="529247EF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0DE8FF6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545BF0A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FBEA0F9" w14:textId="77777777" w:rsidR="00C11A53" w:rsidRDefault="00C11A53" w:rsidP="00C11A53"/>
                      <w:p w14:paraId="2F324F18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8110F01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79778D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BEC1C10" w14:textId="77777777" w:rsidR="00C11A53" w:rsidRDefault="00C11A53" w:rsidP="00C11A53"/>
                      <w:p w14:paraId="1BFD625D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2B352E0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47F4FB4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2172F8" w14:textId="77777777" w:rsidR="00C11A53" w:rsidRDefault="00C11A53" w:rsidP="00C11A53"/>
                      <w:p w14:paraId="65449857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3953260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DBA4E83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62D5ED" w14:textId="77777777" w:rsidR="00C11A53" w:rsidRDefault="00C11A53" w:rsidP="00C11A53"/>
                      <w:p w14:paraId="1DB5B2E0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E9C03AE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460EEB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4B705A4" w14:textId="77777777" w:rsidR="00C11A53" w:rsidRDefault="00C11A53" w:rsidP="00C11A53"/>
                      <w:p w14:paraId="2C604E3B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5A5E569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5E948E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F75FA41" w14:textId="77777777" w:rsidR="00C11A53" w:rsidRDefault="00C11A53" w:rsidP="00C11A53"/>
                      <w:p w14:paraId="1C0E7452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191260F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86DF719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DAD586A" w14:textId="77777777" w:rsidR="00C11A53" w:rsidRDefault="00C11A53" w:rsidP="00C11A53"/>
                      <w:p w14:paraId="5E25CEA5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B757E9C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5870B61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CC4082" w14:textId="77777777" w:rsidR="00C11A53" w:rsidRDefault="00C11A53" w:rsidP="00C11A53"/>
                      <w:p w14:paraId="4ED3A4E0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86903B6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C02AE4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A3A5B7F" w14:textId="77777777" w:rsidR="00C11A53" w:rsidRDefault="00C11A53" w:rsidP="00C11A53"/>
                      <w:p w14:paraId="5BD4FBD7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4CE45BE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564D4F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1E0ADE3" w14:textId="77777777" w:rsidR="00C11A53" w:rsidRDefault="00C11A53" w:rsidP="00C11A53"/>
                      <w:p w14:paraId="137B9D4F" w14:textId="77777777" w:rsidR="00C11A53" w:rsidRDefault="00C11A53" w:rsidP="00C11A53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4E89E3" w14:textId="77777777" w:rsidR="00C11A53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80C870E" w14:textId="77777777" w:rsidR="00C11A53" w:rsidRPr="00F303CF" w:rsidRDefault="00C11A53" w:rsidP="00C11A53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rFonts w:ascii="Calibri" w:hAnsi="Calibri" w:cs="Calibri"/>
          <w:szCs w:val="28"/>
          <w:lang w:val="ru-RU"/>
        </w:rPr>
        <w:br w:type="page"/>
      </w:r>
    </w:p>
    <w:p w14:paraId="4873495C" w14:textId="5597E276" w:rsidR="004F18AB" w:rsidRPr="00F56F55" w:rsidRDefault="00C43D93" w:rsidP="004F18AB">
      <w:pPr>
        <w:pStyle w:val="2"/>
        <w:rPr>
          <w:rFonts w:ascii="Calibri" w:hAnsi="Calibri" w:cs="Calibri"/>
          <w:lang w:val="ru-RU"/>
        </w:rPr>
      </w:pPr>
      <w:bookmarkStart w:id="212" w:name="_Toc71629947"/>
      <w:r>
        <w:rPr>
          <w:rFonts w:ascii="Calibri" w:hAnsi="Calibri" w:cs="Calibri"/>
          <w:noProof/>
          <w:lang w:val="ru-RU"/>
        </w:rPr>
        <w:lastRenderedPageBreak/>
        <mc:AlternateContent>
          <mc:Choice Requires="wpg">
            <w:drawing>
              <wp:anchor distT="0" distB="0" distL="114300" distR="114300" simplePos="0" relativeHeight="251665920" behindDoc="0" locked="1" layoutInCell="0" allowOverlap="1" wp14:anchorId="3B9F1406" wp14:editId="2AED6356">
                <wp:simplePos x="0" y="0"/>
                <wp:positionH relativeFrom="page">
                  <wp:posOffset>748665</wp:posOffset>
                </wp:positionH>
                <wp:positionV relativeFrom="page">
                  <wp:posOffset>227330</wp:posOffset>
                </wp:positionV>
                <wp:extent cx="6588760" cy="10189210"/>
                <wp:effectExtent l="0" t="0" r="0" b="0"/>
                <wp:wrapNone/>
                <wp:docPr id="21" name="Group 1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2" name="Rectangle 157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1580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1581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582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1583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1584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1585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1586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1587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588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589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Rectangle 1590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AE4527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4" name="Rectangle 1591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FE0FB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5" name="Rectangle 1592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86C1BE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6" name="Rectangle 1593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C37794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7" name="Rectangle 1594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CF55A3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8" name="Rectangle 1595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152521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39" name="Rectangle 1596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3E57CD" w14:textId="77777777" w:rsidR="001D710C" w:rsidRPr="0002024B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40" name="Rectangle 1597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BB3422" w14:textId="77777777" w:rsidR="001D710C" w:rsidRPr="00EB43A3" w:rsidRDefault="001D710C" w:rsidP="00A976C4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77CBBBF6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DF6D4BC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14C209D" w14:textId="77777777" w:rsidR="001D710C" w:rsidRDefault="001D710C" w:rsidP="00A976C4"/>
                            <w:p w14:paraId="408C0B97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7A5708D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0DBC31E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9D90CF9" w14:textId="77777777" w:rsidR="001D710C" w:rsidRDefault="001D710C" w:rsidP="00A976C4"/>
                            <w:p w14:paraId="66D37357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8FCAF80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0E5B064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6ACE5F0" w14:textId="77777777" w:rsidR="001D710C" w:rsidRDefault="001D710C" w:rsidP="00A976C4"/>
                            <w:p w14:paraId="21FDFA89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27812526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7AF24E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7AE6976" w14:textId="77777777" w:rsidR="001D710C" w:rsidRDefault="001D710C" w:rsidP="00A976C4"/>
                            <w:p w14:paraId="6910A683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ED0D6D7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CEDB7B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6C6F4AB" w14:textId="77777777" w:rsidR="001D710C" w:rsidRDefault="001D710C" w:rsidP="00A976C4"/>
                            <w:p w14:paraId="29A52F0C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10A9A8E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ED80018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F886FA3" w14:textId="77777777" w:rsidR="001D710C" w:rsidRDefault="001D710C" w:rsidP="00A976C4"/>
                            <w:p w14:paraId="402F8EAA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B80F069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C93F87D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3B08F20" w14:textId="77777777" w:rsidR="001D710C" w:rsidRDefault="001D710C" w:rsidP="00A976C4"/>
                            <w:p w14:paraId="576FB5E9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3A28C13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3DE4AC57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8B44D9E" w14:textId="77777777" w:rsidR="001D710C" w:rsidRDefault="001D710C" w:rsidP="00A976C4"/>
                            <w:p w14:paraId="081248DF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823567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E479891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BB4DEF2" w14:textId="77777777" w:rsidR="001D710C" w:rsidRDefault="001D710C" w:rsidP="00A976C4"/>
                            <w:p w14:paraId="64D9D5CF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3EC559F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C9D6C0E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47573C" w14:textId="77777777" w:rsidR="001D710C" w:rsidRDefault="001D710C" w:rsidP="00A976C4"/>
                            <w:p w14:paraId="41EA8644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D2DC714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03B2514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80A4FCD" w14:textId="77777777" w:rsidR="001D710C" w:rsidRDefault="001D710C" w:rsidP="00A976C4"/>
                            <w:p w14:paraId="7EA435A6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AB1AC3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B2E959D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52E7BBB" w14:textId="77777777" w:rsidR="001D710C" w:rsidRDefault="001D710C" w:rsidP="00A976C4"/>
                            <w:p w14:paraId="734D8AA6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CCFAB8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2BB146C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6E0B5A2F" w14:textId="77777777" w:rsidR="001D710C" w:rsidRDefault="001D710C" w:rsidP="00A976C4"/>
                            <w:p w14:paraId="448FB868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8A246DF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485B1BA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80008CE" w14:textId="77777777" w:rsidR="001D710C" w:rsidRDefault="001D710C" w:rsidP="00A976C4"/>
                            <w:p w14:paraId="345EB7AE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0B956D1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446A24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8A8B53A" w14:textId="77777777" w:rsidR="001D710C" w:rsidRDefault="001D710C" w:rsidP="00A976C4"/>
                            <w:p w14:paraId="0B3D5D39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C2DFD71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1B60B890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_x0000_s1206" style="position:absolute;left:0;text-align:left;margin-left:58.95pt;margin-top:17.9pt;width:518.8pt;height:802.3pt;z-index:25166592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" o:allowincell="f">
                <v:rect id="Rectangle 1579" o:spid="_x0000_s120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" filled="f" strokeweight="2pt"/>
                <v:line id="Line 1580" o:spid="_x0000_s120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tm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ALSntmvwAAANsAAAAPAAAAAAAA&#10;AAAAAAAAAAcCAABkcnMvZG93bnJldi54bWxQSwUGAAAAAAMAAwC3AAAA8wIAAAAA&#10;" strokeweight="2pt"/>
                <v:line id="Line 1581" o:spid="_x0000_s120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" strokeweight="2pt"/>
                <v:line id="Line 1582" o:spid="_x0000_s121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0aJ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" strokeweight="2pt"/>
                <v:line id="Line 1583" o:spid="_x0000_s121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dj+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" strokeweight="2pt"/>
                <v:line id="Line 1584" o:spid="_x0000_s121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" strokeweight="2pt"/>
                <v:line id="Line 1585" o:spid="_x0000_s121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" strokeweight="2pt"/>
                <v:line id="Line 1586" o:spid="_x0000_s121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" strokeweight="2pt"/>
                <v:line id="Line 1587" o:spid="_x0000_s121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7oo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IbruijBAAAA2wAAAA8AAAAA&#10;AAAAAAAAAAAABwIAAGRycy9kb3ducmV2LnhtbFBLBQYAAAAAAwADALcAAAD1AgAAAAA=&#10;" strokeweight="1pt"/>
                <v:line id="Line 1588" o:spid="_x0000_s121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" strokeweight="2pt"/>
                <v:line id="Line 1589" o:spid="_x0000_s121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<v:rect id="Rectangle 1590" o:spid="_x0000_s121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" filled="f" stroked="f" strokeweight=".25pt">
                  <v:textbox inset="1pt,1pt,1pt,1pt">
                    <w:txbxContent>
                      <w:p w14:paraId="75AE4527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91" o:spid="_x0000_s121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" filled="f" stroked="f" strokeweight=".25pt">
                  <v:textbox inset="1pt,1pt,1pt,1pt">
                    <w:txbxContent>
                      <w:p w14:paraId="399FE0FB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92" o:spid="_x0000_s122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" filled="f" stroked="f" strokeweight=".25pt">
                  <v:textbox inset="1pt,1pt,1pt,1pt">
                    <w:txbxContent>
                      <w:p w14:paraId="4586C1BE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593" o:spid="_x0000_s122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" filled="f" stroked="f" strokeweight=".25pt">
                  <v:textbox inset="1pt,1pt,1pt,1pt">
                    <w:txbxContent>
                      <w:p w14:paraId="5DC37794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594" o:spid="_x0000_s122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" filled="f" stroked="f" strokeweight=".25pt">
                  <v:textbox inset="1pt,1pt,1pt,1pt">
                    <w:txbxContent>
                      <w:p w14:paraId="2ECF55A3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595" o:spid="_x0000_s122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" filled="f" stroked="f" strokeweight=".25pt">
                  <v:textbox inset="1pt,1pt,1pt,1pt">
                    <w:txbxContent>
                      <w:p w14:paraId="63152521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596" o:spid="_x0000_s122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" filled="f" stroked="f" strokeweight=".25pt">
                  <v:textbox inset="1pt,1pt,1pt,1pt">
                    <w:txbxContent>
                      <w:p w14:paraId="3D3E57CD" w14:textId="77777777" w:rsidR="001D710C" w:rsidRPr="0002024B" w:rsidRDefault="001D710C" w:rsidP="00A976C4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597" o:spid="_x0000_s122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" filled="f" stroked="f" strokeweight=".25pt">
                  <v:textbox inset="1pt,1pt,1pt,1pt">
                    <w:txbxContent>
                      <w:p w14:paraId="1BBB3422" w14:textId="77777777" w:rsidR="001D710C" w:rsidRPr="00EB43A3" w:rsidRDefault="001D710C" w:rsidP="00A976C4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77CBBBF6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DF6D4BC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14C209D" w14:textId="77777777" w:rsidR="001D710C" w:rsidRDefault="001D710C" w:rsidP="00A976C4"/>
                      <w:p w14:paraId="408C0B97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7A5708D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0DBC31E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9D90CF9" w14:textId="77777777" w:rsidR="001D710C" w:rsidRDefault="001D710C" w:rsidP="00A976C4"/>
                      <w:p w14:paraId="66D37357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8FCAF80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0E5B064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6ACE5F0" w14:textId="77777777" w:rsidR="001D710C" w:rsidRDefault="001D710C" w:rsidP="00A976C4"/>
                      <w:p w14:paraId="21FDFA89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27812526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7AF24E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7AE6976" w14:textId="77777777" w:rsidR="001D710C" w:rsidRDefault="001D710C" w:rsidP="00A976C4"/>
                      <w:p w14:paraId="6910A683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ED0D6D7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CEDB7B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6C6F4AB" w14:textId="77777777" w:rsidR="001D710C" w:rsidRDefault="001D710C" w:rsidP="00A976C4"/>
                      <w:p w14:paraId="29A52F0C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10A9A8E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ED80018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F886FA3" w14:textId="77777777" w:rsidR="001D710C" w:rsidRDefault="001D710C" w:rsidP="00A976C4"/>
                      <w:p w14:paraId="402F8EAA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B80F069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C93F87D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3B08F20" w14:textId="77777777" w:rsidR="001D710C" w:rsidRDefault="001D710C" w:rsidP="00A976C4"/>
                      <w:p w14:paraId="576FB5E9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3A28C13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3DE4AC57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8B44D9E" w14:textId="77777777" w:rsidR="001D710C" w:rsidRDefault="001D710C" w:rsidP="00A976C4"/>
                      <w:p w14:paraId="081248DF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823567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E479891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BB4DEF2" w14:textId="77777777" w:rsidR="001D710C" w:rsidRDefault="001D710C" w:rsidP="00A976C4"/>
                      <w:p w14:paraId="64D9D5CF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3EC559F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C9D6C0E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47573C" w14:textId="77777777" w:rsidR="001D710C" w:rsidRDefault="001D710C" w:rsidP="00A976C4"/>
                      <w:p w14:paraId="41EA8644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D2DC714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03B2514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80A4FCD" w14:textId="77777777" w:rsidR="001D710C" w:rsidRDefault="001D710C" w:rsidP="00A976C4"/>
                      <w:p w14:paraId="7EA435A6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AB1AC3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B2E959D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52E7BBB" w14:textId="77777777" w:rsidR="001D710C" w:rsidRDefault="001D710C" w:rsidP="00A976C4"/>
                      <w:p w14:paraId="734D8AA6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CCFAB8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2BB146C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6E0B5A2F" w14:textId="77777777" w:rsidR="001D710C" w:rsidRDefault="001D710C" w:rsidP="00A976C4"/>
                      <w:p w14:paraId="448FB868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8A246DF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485B1BA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80008CE" w14:textId="77777777" w:rsidR="001D710C" w:rsidRDefault="001D710C" w:rsidP="00A976C4"/>
                      <w:p w14:paraId="345EB7AE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0B956D1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446A24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8A8B53A" w14:textId="77777777" w:rsidR="001D710C" w:rsidRDefault="001D710C" w:rsidP="00A976C4"/>
                      <w:p w14:paraId="0B3D5D39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C2DFD71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1B60B890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="00282ABB">
        <w:rPr>
          <w:rFonts w:ascii="Calibri" w:hAnsi="Calibri" w:cs="Calibri"/>
          <w:lang w:val="ru-RU"/>
        </w:rPr>
        <w:t>2</w:t>
      </w:r>
      <w:r w:rsidR="004F18AB" w:rsidRPr="00F56F55">
        <w:rPr>
          <w:rFonts w:ascii="Calibri" w:hAnsi="Calibri" w:cs="Calibri"/>
          <w:lang w:val="ru-RU"/>
        </w:rPr>
        <w:t>.</w:t>
      </w:r>
      <w:r w:rsidR="001B4E75">
        <w:rPr>
          <w:rFonts w:ascii="Calibri" w:hAnsi="Calibri" w:cs="Calibri"/>
          <w:lang w:val="ru-RU"/>
        </w:rPr>
        <w:t>4</w:t>
      </w:r>
      <w:r w:rsidR="004F18AB" w:rsidRPr="00F56F55">
        <w:rPr>
          <w:rFonts w:ascii="Calibri" w:hAnsi="Calibri" w:cs="Calibri"/>
          <w:lang w:val="ru-RU"/>
        </w:rPr>
        <w:tab/>
        <w:t>Просмотр данных в интегральном анамнезе</w:t>
      </w:r>
      <w:bookmarkEnd w:id="212"/>
    </w:p>
    <w:p w14:paraId="717A4B0A" w14:textId="77777777" w:rsidR="004F18AB" w:rsidRPr="00F56F55" w:rsidRDefault="004F18AB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B9DA1E9" w14:textId="0A74CFF2" w:rsidR="004F18AB" w:rsidRPr="00F56F55" w:rsidRDefault="004F18AB" w:rsidP="004F18AB">
      <w:pPr>
        <w:ind w:firstLine="709"/>
        <w:rPr>
          <w:rFonts w:ascii="Calibri" w:hAnsi="Calibri" w:cs="Calibri"/>
          <w:szCs w:val="28"/>
          <w:lang w:val="ru-RU"/>
        </w:rPr>
      </w:pPr>
      <w:r w:rsidRPr="00F56F55">
        <w:rPr>
          <w:rFonts w:ascii="Calibri" w:hAnsi="Calibri" w:cs="Calibri"/>
          <w:szCs w:val="28"/>
          <w:lang w:val="ru-RU"/>
        </w:rPr>
        <w:t>Просмотр данных на пациента в интегральном анамнезе может быть проделан как до начало случая – для просмотра ранних данных на пациента, так и после окончания случая – для просмотра результирующих сведений.</w:t>
      </w:r>
    </w:p>
    <w:p w14:paraId="3E5A1C01" w14:textId="0BF3FC86" w:rsidR="004F18AB" w:rsidRDefault="004F18AB" w:rsidP="004F18AB">
      <w:pPr>
        <w:ind w:firstLine="709"/>
        <w:rPr>
          <w:rFonts w:ascii="Calibri" w:hAnsi="Calibri" w:cs="Calibri"/>
          <w:szCs w:val="28"/>
          <w:lang w:val="ru-RU"/>
        </w:rPr>
      </w:pPr>
      <w:r w:rsidRPr="00F56F55">
        <w:rPr>
          <w:rFonts w:ascii="Calibri" w:hAnsi="Calibri" w:cs="Calibri"/>
          <w:szCs w:val="28"/>
          <w:lang w:val="ru-RU"/>
        </w:rPr>
        <w:t>Просмотр доступен с экрана работы с пациентом</w:t>
      </w:r>
      <w:r w:rsidR="00C224D7">
        <w:rPr>
          <w:rFonts w:ascii="Calibri" w:hAnsi="Calibri" w:cs="Calibri"/>
          <w:szCs w:val="28"/>
          <w:lang w:val="ru-RU"/>
        </w:rPr>
        <w:t>.</w:t>
      </w:r>
    </w:p>
    <w:p w14:paraId="2A2B4B77" w14:textId="77777777" w:rsidR="00A81680" w:rsidRPr="00F56F55" w:rsidRDefault="00A81680" w:rsidP="004F18AB">
      <w:pPr>
        <w:ind w:firstLine="709"/>
        <w:rPr>
          <w:rFonts w:ascii="Calibri" w:hAnsi="Calibri" w:cs="Calibri"/>
          <w:szCs w:val="28"/>
          <w:lang w:val="ru-RU"/>
        </w:rPr>
      </w:pPr>
    </w:p>
    <w:p w14:paraId="09D23454" w14:textId="1F43F824" w:rsidR="004F18AB" w:rsidRPr="00F56F55" w:rsidRDefault="00C43D9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64896" behindDoc="0" locked="0" layoutInCell="1" allowOverlap="1" wp14:anchorId="618A6A2A" wp14:editId="693487A0">
            <wp:simplePos x="0" y="0"/>
            <wp:positionH relativeFrom="column">
              <wp:posOffset>62865</wp:posOffset>
            </wp:positionH>
            <wp:positionV relativeFrom="paragraph">
              <wp:posOffset>190500</wp:posOffset>
            </wp:positionV>
            <wp:extent cx="5934075" cy="2286000"/>
            <wp:effectExtent l="0" t="0" r="0" b="0"/>
            <wp:wrapNone/>
            <wp:docPr id="1577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bookmarkEnd w:id="1"/>
    <w:p w14:paraId="25A73B79" w14:textId="4D188A74" w:rsidR="00993D61" w:rsidRPr="00F56F55" w:rsidRDefault="00993D61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74233C0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1C805A0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18C796E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51B548A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4871B55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E30669F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1DD93F6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C823907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AD2BAB5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1515A37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8FECD1E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20FC946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4ECCFFE" w14:textId="77777777" w:rsidR="00A81680" w:rsidRDefault="00C43D9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drawing>
          <wp:anchor distT="0" distB="0" distL="114300" distR="114300" simplePos="0" relativeHeight="251666944" behindDoc="0" locked="0" layoutInCell="1" allowOverlap="1" wp14:anchorId="7F49D407" wp14:editId="4D982B26">
            <wp:simplePos x="0" y="0"/>
            <wp:positionH relativeFrom="column">
              <wp:posOffset>634365</wp:posOffset>
            </wp:positionH>
            <wp:positionV relativeFrom="paragraph">
              <wp:posOffset>213360</wp:posOffset>
            </wp:positionV>
            <wp:extent cx="276225" cy="276225"/>
            <wp:effectExtent l="0" t="0" r="0" b="0"/>
            <wp:wrapNone/>
            <wp:docPr id="1598" name="Рисунок 1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6C4" w:rsidRPr="00F56F55">
        <w:rPr>
          <w:rFonts w:ascii="Calibri" w:hAnsi="Calibri" w:cs="Calibri"/>
          <w:szCs w:val="28"/>
          <w:lang w:val="ru-RU"/>
        </w:rPr>
        <w:t xml:space="preserve">Для вызова интегрального анамнеза </w:t>
      </w:r>
      <w:r w:rsidR="00631F9E">
        <w:rPr>
          <w:rFonts w:ascii="Calibri" w:hAnsi="Calibri" w:cs="Calibri"/>
          <w:szCs w:val="28"/>
          <w:lang w:val="ru-RU"/>
        </w:rPr>
        <w:t>Вы должны нажать на</w:t>
      </w:r>
      <w:r w:rsidR="00A976C4" w:rsidRPr="00F56F55">
        <w:rPr>
          <w:rFonts w:ascii="Calibri" w:hAnsi="Calibri" w:cs="Calibri"/>
          <w:szCs w:val="28"/>
          <w:lang w:val="ru-RU"/>
        </w:rPr>
        <w:t xml:space="preserve"> пиктограмм</w:t>
      </w:r>
      <w:r w:rsidR="00631F9E">
        <w:rPr>
          <w:rFonts w:ascii="Calibri" w:hAnsi="Calibri" w:cs="Calibri"/>
          <w:szCs w:val="28"/>
          <w:lang w:val="ru-RU"/>
        </w:rPr>
        <w:t>у</w:t>
      </w:r>
      <w:proofErr w:type="gramStart"/>
      <w:r w:rsidR="00A976C4" w:rsidRPr="00F56F55">
        <w:rPr>
          <w:rFonts w:ascii="Calibri" w:hAnsi="Calibri" w:cs="Calibri"/>
          <w:szCs w:val="28"/>
          <w:lang w:val="ru-RU"/>
        </w:rPr>
        <w:tab/>
      </w:r>
      <w:r w:rsidR="00631F9E">
        <w:rPr>
          <w:rFonts w:ascii="Calibri" w:hAnsi="Calibri" w:cs="Calibri"/>
          <w:szCs w:val="28"/>
          <w:lang w:val="ru-RU"/>
        </w:rPr>
        <w:t xml:space="preserve"> .</w:t>
      </w:r>
      <w:proofErr w:type="gramEnd"/>
    </w:p>
    <w:p w14:paraId="52A93FF2" w14:textId="60B46E00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 w:rsidRPr="00F56F55">
        <w:rPr>
          <w:rFonts w:ascii="Calibri" w:hAnsi="Calibri" w:cs="Calibri"/>
          <w:szCs w:val="28"/>
          <w:lang w:val="ru-RU"/>
        </w:rPr>
        <w:tab/>
      </w:r>
    </w:p>
    <w:p w14:paraId="081BFC54" w14:textId="57F570CD" w:rsidR="00A976C4" w:rsidRPr="00F56F55" w:rsidRDefault="006321D3" w:rsidP="00A976C4">
      <w:pPr>
        <w:rPr>
          <w:rFonts w:ascii="Calibri" w:hAnsi="Calibri" w:cs="Calibri"/>
          <w:lang w:val="ru-RU"/>
        </w:rPr>
      </w:pPr>
      <w:r>
        <w:rPr>
          <w:rFonts w:ascii="Calibri" w:hAnsi="Calibri" w:cs="Calibri"/>
          <w:lang w:val="ru-RU"/>
        </w:rPr>
        <w:t>В результате Вашего</w:t>
      </w:r>
      <w:r w:rsidR="00A976C4" w:rsidRPr="00F56F55">
        <w:rPr>
          <w:rFonts w:ascii="Calibri" w:hAnsi="Calibri" w:cs="Calibri"/>
          <w:lang w:val="ru-RU"/>
        </w:rPr>
        <w:t xml:space="preserve"> запроса </w:t>
      </w:r>
      <w:r>
        <w:rPr>
          <w:rFonts w:ascii="Calibri" w:hAnsi="Calibri" w:cs="Calibri"/>
          <w:lang w:val="ru-RU"/>
        </w:rPr>
        <w:t>появится</w:t>
      </w:r>
      <w:r w:rsidR="00A976C4" w:rsidRPr="00F56F55">
        <w:rPr>
          <w:rFonts w:ascii="Calibri" w:hAnsi="Calibri" w:cs="Calibri"/>
          <w:lang w:val="ru-RU"/>
        </w:rPr>
        <w:t xml:space="preserve"> отображение интегрального анамнеза пациента из РЕГИЗ.</w:t>
      </w:r>
    </w:p>
    <w:p w14:paraId="139C37C9" w14:textId="674A7ECA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8CF80C7" w14:textId="057842AF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AF56AAD" w14:textId="6419D62D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40A4B16" w14:textId="5F2C9343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9EF5578" w14:textId="42A73AD5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DAECB90" w14:textId="67B93653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5C42D87" w14:textId="51D46D68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2136232" w14:textId="0476135D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CAADCF4" w14:textId="1080BD3B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1EB2661" w14:textId="7C077FED" w:rsidR="00A976C4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6C3A042" w14:textId="59E7D2E0" w:rsidR="00487F4F" w:rsidRDefault="00487F4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ABD1B13" w14:textId="77777777" w:rsidR="00487F4F" w:rsidRPr="00F56F55" w:rsidRDefault="00487F4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52C1163" w14:textId="245B60E4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6A3B4A5" w14:textId="7B040AE6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155E1D3" w14:textId="0F863A8B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6C54B38" w14:textId="2FEEED04" w:rsidR="00A976C4" w:rsidRPr="00F56F55" w:rsidRDefault="00487F4F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w:lastRenderedPageBreak/>
        <w:drawing>
          <wp:anchor distT="0" distB="0" distL="114300" distR="114300" simplePos="0" relativeHeight="251668992" behindDoc="0" locked="0" layoutInCell="1" allowOverlap="1" wp14:anchorId="35914E8F" wp14:editId="6CF61744">
            <wp:simplePos x="0" y="0"/>
            <wp:positionH relativeFrom="column">
              <wp:posOffset>-121830</wp:posOffset>
            </wp:positionH>
            <wp:positionV relativeFrom="paragraph">
              <wp:posOffset>158477</wp:posOffset>
            </wp:positionV>
            <wp:extent cx="5934075" cy="5629275"/>
            <wp:effectExtent l="0" t="0" r="0" b="0"/>
            <wp:wrapNone/>
            <wp:docPr id="1660" name="Рисунок 1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2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45BEEE" w14:textId="39326402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8BA970A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94127A9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39B4DBE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8025993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D333749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4BC377E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3A9A276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DCA397E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20C928F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75F2E20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979419D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BD71986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5FAFC54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8AEE368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856CBCB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4D521BC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F7BEDDB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060CC1D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7C836167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73CA9B2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4D47067A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8D056FB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BA59ACD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B30661E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5ACA56DA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F72CDC0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24C0F73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AF97A4F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1FD5DFC6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6AF675CF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0C127FF6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0DCF863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2831B406" w14:textId="77777777" w:rsidR="00A976C4" w:rsidRPr="00F56F55" w:rsidRDefault="00A976C4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</w:p>
    <w:p w14:paraId="39E38EF1" w14:textId="3A6D5D86" w:rsidR="00A976C4" w:rsidRPr="00F56F55" w:rsidRDefault="00C43D93" w:rsidP="00B53977">
      <w:pPr>
        <w:ind w:firstLine="709"/>
        <w:jc w:val="left"/>
        <w:rPr>
          <w:rFonts w:ascii="Calibri" w:hAnsi="Calibri" w:cs="Calibri"/>
          <w:szCs w:val="28"/>
          <w:lang w:val="ru-RU"/>
        </w:rPr>
      </w:pPr>
      <w:r>
        <w:rPr>
          <w:rFonts w:ascii="Calibri" w:hAnsi="Calibri" w:cs="Calibri"/>
          <w:noProof/>
          <w:szCs w:val="28"/>
          <w:lang w:val="ru-RU"/>
        </w:rPr>
        <mc:AlternateContent>
          <mc:Choice Requires="wpg">
            <w:drawing>
              <wp:anchor distT="0" distB="0" distL="114300" distR="114300" simplePos="0" relativeHeight="251667968" behindDoc="0" locked="1" layoutInCell="0" allowOverlap="1" wp14:anchorId="3B9F1406" wp14:editId="6AE6FC63">
                <wp:simplePos x="0" y="0"/>
                <wp:positionH relativeFrom="page">
                  <wp:posOffset>748665</wp:posOffset>
                </wp:positionH>
                <wp:positionV relativeFrom="page">
                  <wp:posOffset>307340</wp:posOffset>
                </wp:positionV>
                <wp:extent cx="6588760" cy="10189210"/>
                <wp:effectExtent l="0" t="0" r="0" b="0"/>
                <wp:wrapNone/>
                <wp:docPr id="1" name="Group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" name="Rectangle 16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164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164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164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64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64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164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164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65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65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65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537701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" name="Rectangle 165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92120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165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48B892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165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DD7AC0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165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BAFD0E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165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8ACBBE" w14:textId="77777777" w:rsidR="001D710C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165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B700B4" w14:textId="77777777" w:rsidR="001D710C" w:rsidRPr="0002024B" w:rsidRDefault="001D710C" w:rsidP="00A976C4">
                              <w:pPr>
                                <w:pStyle w:val="a0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165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A2DA93" w14:textId="77777777" w:rsidR="001D710C" w:rsidRPr="00EB43A3" w:rsidRDefault="001D710C" w:rsidP="00A976C4">
                              <w:pPr>
                                <w:pStyle w:val="3"/>
                              </w:pPr>
                              <w:r>
                                <w:t>Описание процесса деятельности</w:t>
                              </w:r>
                            </w:p>
                            <w:p w14:paraId="22A80382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29B5E5B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D7F9184" w14:textId="77777777" w:rsidR="001D710C" w:rsidRDefault="001D710C" w:rsidP="00A976C4"/>
                            <w:p w14:paraId="61FE413A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2194AD3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F586B0D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0E0FA8DE" w14:textId="77777777" w:rsidR="001D710C" w:rsidRDefault="001D710C" w:rsidP="00A976C4"/>
                            <w:p w14:paraId="09CE09A5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054ACDF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B78CE1E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48805FA" w14:textId="77777777" w:rsidR="001D710C" w:rsidRDefault="001D710C" w:rsidP="00A976C4"/>
                            <w:p w14:paraId="615A20AF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9A4C3BF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0F65EFD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A6D944" w14:textId="77777777" w:rsidR="001D710C" w:rsidRDefault="001D710C" w:rsidP="00A976C4"/>
                            <w:p w14:paraId="69E9D8DF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B31D4AD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1B8DFBE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3C6C4F45" w14:textId="77777777" w:rsidR="001D710C" w:rsidRDefault="001D710C" w:rsidP="00A976C4"/>
                            <w:p w14:paraId="2229DC57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AF6BA04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264AFF13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6284AA7" w14:textId="77777777" w:rsidR="001D710C" w:rsidRDefault="001D710C" w:rsidP="00A976C4"/>
                            <w:p w14:paraId="72C4BED5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0D9ED3D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36EFA60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13881E14" w14:textId="77777777" w:rsidR="001D710C" w:rsidRDefault="001D710C" w:rsidP="00A976C4"/>
                            <w:p w14:paraId="67F6A51A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7C28CD5A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45B0003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21C58C4" w14:textId="77777777" w:rsidR="001D710C" w:rsidRDefault="001D710C" w:rsidP="00A976C4"/>
                            <w:p w14:paraId="448643B3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DE00477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46182C49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867CB4E" w14:textId="77777777" w:rsidR="001D710C" w:rsidRDefault="001D710C" w:rsidP="00A976C4"/>
                            <w:p w14:paraId="30EF408F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658C83E4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AACA8C7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CD3CA2A" w14:textId="77777777" w:rsidR="001D710C" w:rsidRDefault="001D710C" w:rsidP="00A976C4"/>
                            <w:p w14:paraId="53FF6800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845B16E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4B46BE0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89B62F1" w14:textId="77777777" w:rsidR="001D710C" w:rsidRDefault="001D710C" w:rsidP="00A976C4"/>
                            <w:p w14:paraId="0C2F870E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165CCCDA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012B737B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7AF9F691" w14:textId="77777777" w:rsidR="001D710C" w:rsidRDefault="001D710C" w:rsidP="00A976C4"/>
                            <w:p w14:paraId="6275246B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4302F8F5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6415B1E8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2F57087E" w14:textId="77777777" w:rsidR="001D710C" w:rsidRDefault="001D710C" w:rsidP="00A976C4"/>
                            <w:p w14:paraId="38EDA33D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0F9C305B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5F7DAB0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408D84A7" w14:textId="77777777" w:rsidR="001D710C" w:rsidRDefault="001D710C" w:rsidP="00A976C4"/>
                            <w:p w14:paraId="1026D81B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3D3D4AB1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73673BB1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  <w:p w14:paraId="5A69FBDF" w14:textId="77777777" w:rsidR="001D710C" w:rsidRDefault="001D710C" w:rsidP="00A976C4"/>
                            <w:p w14:paraId="2EF07C8B" w14:textId="77777777" w:rsidR="001D710C" w:rsidRDefault="001D710C" w:rsidP="00A976C4">
                              <w:pPr>
                                <w:pStyle w:val="3"/>
                              </w:pPr>
                              <w:r>
                                <w:t>Экран входа в систему ЛЛО</w:t>
                              </w:r>
                            </w:p>
                            <w:p w14:paraId="5AE6B4DD" w14:textId="77777777" w:rsidR="001D710C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</w:p>
                            <w:p w14:paraId="5FB5705A" w14:textId="77777777" w:rsidR="001D710C" w:rsidRPr="00F303CF" w:rsidRDefault="001D710C" w:rsidP="00A976C4">
                              <w:pPr>
                                <w:pStyle w:val="a0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lang w:val="ru-RU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F1406" id="Group 1640" o:spid="_x0000_s1226" style="position:absolute;left:0;text-align:left;margin-left:58.95pt;margin-top:24.2pt;width:518.8pt;height:802.3pt;z-index:25166796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" o:allowincell="f">
                <v:rect id="Rectangle 1641" o:spid="_x0000_s12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" filled="f" strokeweight="2pt"/>
                <v:line id="Line 1642" o:spid="_x0000_s122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pMvgAAANoAAAAPAAAAZHJzL2Rvd25yZXYueG1sRI/BCsIw&#10;EETvgv8QVvCmqYo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OKZWky+AAAA2gAAAA8AAAAAAAAA&#10;AAAAAAAABwIAAGRycy9kb3ducmV2LnhtbFBLBQYAAAAAAwADALcAAADyAgAAAAA=&#10;" strokeweight="2pt"/>
                <v:line id="Line 1643" o:spid="_x0000_s122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" strokeweight="2pt"/>
                <v:line id="Line 1644" o:spid="_x0000_s123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ej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TP4&#10;Xgk3QK4/AAAA//8DAFBLAQItABQABgAIAAAAIQDb4fbL7gAAAIUBAAATAAAAAAAAAAAAAAAAAAAA&#10;AABbQ29udGVudF9UeXBlc10ueG1sUEsBAi0AFAAGAAgAAAAhAFr0LFu/AAAAFQEAAAsAAAAAAAAA&#10;AAAAAAAAHwEAAF9yZWxzLy5yZWxzUEsBAi0AFAAGAAgAAAAhAAI8Z6O+AAAA2gAAAA8AAAAAAAAA&#10;AAAAAAAABwIAAGRycy9kb3ducmV2LnhtbFBLBQYAAAAAAwADALcAAADyAgAAAAA=&#10;" strokeweight="2pt"/>
                <v:line id="Line 1645" o:spid="_x0000_s123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" strokeweight="2pt"/>
                <v:line id="Line 1646" o:spid="_x0000_s123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lxPvgAAANo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75VwA+TqAwAA//8DAFBLAQItABQABgAIAAAAIQDb4fbL7gAAAIUBAAATAAAAAAAAAAAAAAAAAAAA&#10;AABbQ29udGVudF9UeXBlc10ueG1sUEsBAi0AFAAGAAgAAAAhAFr0LFu/AAAAFQEAAAsAAAAAAAAA&#10;AAAAAAAAHwEAAF9yZWxzLy5yZWxzUEsBAi0AFAAGAAgAAAAhAJ2iXE++AAAA2gAAAA8AAAAAAAAA&#10;AAAAAAAABwIAAGRycy9kb3ducmV2LnhtbFBLBQYAAAAAAwADALcAAADyAgAAAAA=&#10;" strokeweight="2pt"/>
                <v:line id="Line 1647" o:spid="_x0000_s123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" strokeweight="2pt"/>
                <v:line id="Line 1648" o:spid="_x0000_s123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" strokeweight="2pt"/>
                <v:line id="Line 1649" o:spid="_x0000_s12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" strokeweight="1pt"/>
                <v:line id="Line 1650" o:spid="_x0000_s12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" strokeweight="2pt"/>
                <v:line id="Line 1651" o:spid="_x0000_s123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" strokeweight="1pt"/>
                <v:rect id="Rectangle 1652" o:spid="_x0000_s123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" filled="f" stroked="f" strokeweight=".25pt">
                  <v:textbox inset="1pt,1pt,1pt,1pt">
                    <w:txbxContent>
                      <w:p w14:paraId="09537701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53" o:spid="_x0000_s123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" filled="f" stroked="f" strokeweight=".25pt">
                  <v:textbox inset="1pt,1pt,1pt,1pt">
                    <w:txbxContent>
                      <w:p w14:paraId="62092120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54" o:spid="_x0000_s124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" filled="f" stroked="f" strokeweight=".25pt">
                  <v:textbox inset="1pt,1pt,1pt,1pt">
                    <w:txbxContent>
                      <w:p w14:paraId="1348B892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655" o:spid="_x0000_s124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" filled="f" stroked="f" strokeweight=".25pt">
                  <v:textbox inset="1pt,1pt,1pt,1pt">
                    <w:txbxContent>
                      <w:p w14:paraId="67DD7AC0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656" o:spid="_x0000_s124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" filled="f" stroked="f" strokeweight=".25pt">
                  <v:textbox inset="1pt,1pt,1pt,1pt">
                    <w:txbxContent>
                      <w:p w14:paraId="36BAFD0E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657" o:spid="_x0000_s124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" filled="f" stroked="f" strokeweight=".25pt">
                  <v:textbox inset="1pt,1pt,1pt,1pt">
                    <w:txbxContent>
                      <w:p w14:paraId="3E8ACBBE" w14:textId="77777777" w:rsidR="001D710C" w:rsidRDefault="001D710C" w:rsidP="00A976C4">
                        <w:pPr>
                          <w:pStyle w:val="a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658" o:spid="_x0000_s124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" filled="f" stroked="f" strokeweight=".25pt">
                  <v:textbox inset="1pt,1pt,1pt,1pt">
                    <w:txbxContent>
                      <w:p w14:paraId="6DB700B4" w14:textId="77777777" w:rsidR="001D710C" w:rsidRPr="0002024B" w:rsidRDefault="001D710C" w:rsidP="00A976C4">
                        <w:pPr>
                          <w:pStyle w:val="a0"/>
                          <w:jc w:val="center"/>
                          <w:rPr>
                            <w:sz w:val="24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659" o:spid="_x0000_s124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" filled="f" stroked="f" strokeweight=".25pt">
                  <v:textbox inset="1pt,1pt,1pt,1pt">
                    <w:txbxContent>
                      <w:p w14:paraId="20A2DA93" w14:textId="77777777" w:rsidR="001D710C" w:rsidRPr="00EB43A3" w:rsidRDefault="001D710C" w:rsidP="00A976C4">
                        <w:pPr>
                          <w:pStyle w:val="3"/>
                        </w:pPr>
                        <w:r>
                          <w:t>Описание процесса деятельности</w:t>
                        </w:r>
                      </w:p>
                      <w:p w14:paraId="22A80382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29B5E5B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D7F9184" w14:textId="77777777" w:rsidR="001D710C" w:rsidRDefault="001D710C" w:rsidP="00A976C4"/>
                      <w:p w14:paraId="61FE413A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2194AD3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F586B0D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0E0FA8DE" w14:textId="77777777" w:rsidR="001D710C" w:rsidRDefault="001D710C" w:rsidP="00A976C4"/>
                      <w:p w14:paraId="09CE09A5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054ACDF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B78CE1E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48805FA" w14:textId="77777777" w:rsidR="001D710C" w:rsidRDefault="001D710C" w:rsidP="00A976C4"/>
                      <w:p w14:paraId="615A20AF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9A4C3BF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0F65EFD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A6D944" w14:textId="77777777" w:rsidR="001D710C" w:rsidRDefault="001D710C" w:rsidP="00A976C4"/>
                      <w:p w14:paraId="69E9D8DF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B31D4AD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1B8DFBE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3C6C4F45" w14:textId="77777777" w:rsidR="001D710C" w:rsidRDefault="001D710C" w:rsidP="00A976C4"/>
                      <w:p w14:paraId="2229DC57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AF6BA04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264AFF13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6284AA7" w14:textId="77777777" w:rsidR="001D710C" w:rsidRDefault="001D710C" w:rsidP="00A976C4"/>
                      <w:p w14:paraId="72C4BED5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0D9ED3D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36EFA60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13881E14" w14:textId="77777777" w:rsidR="001D710C" w:rsidRDefault="001D710C" w:rsidP="00A976C4"/>
                      <w:p w14:paraId="67F6A51A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7C28CD5A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45B0003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21C58C4" w14:textId="77777777" w:rsidR="001D710C" w:rsidRDefault="001D710C" w:rsidP="00A976C4"/>
                      <w:p w14:paraId="448643B3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DE00477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46182C49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867CB4E" w14:textId="77777777" w:rsidR="001D710C" w:rsidRDefault="001D710C" w:rsidP="00A976C4"/>
                      <w:p w14:paraId="30EF408F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658C83E4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AACA8C7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CD3CA2A" w14:textId="77777777" w:rsidR="001D710C" w:rsidRDefault="001D710C" w:rsidP="00A976C4"/>
                      <w:p w14:paraId="53FF6800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845B16E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4B46BE0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89B62F1" w14:textId="77777777" w:rsidR="001D710C" w:rsidRDefault="001D710C" w:rsidP="00A976C4"/>
                      <w:p w14:paraId="0C2F870E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165CCCDA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012B737B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7AF9F691" w14:textId="77777777" w:rsidR="001D710C" w:rsidRDefault="001D710C" w:rsidP="00A976C4"/>
                      <w:p w14:paraId="6275246B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4302F8F5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6415B1E8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2F57087E" w14:textId="77777777" w:rsidR="001D710C" w:rsidRDefault="001D710C" w:rsidP="00A976C4"/>
                      <w:p w14:paraId="38EDA33D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0F9C305B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5F7DAB0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408D84A7" w14:textId="77777777" w:rsidR="001D710C" w:rsidRDefault="001D710C" w:rsidP="00A976C4"/>
                      <w:p w14:paraId="1026D81B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3D3D4AB1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73673BB1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  <w:p w14:paraId="5A69FBDF" w14:textId="77777777" w:rsidR="001D710C" w:rsidRDefault="001D710C" w:rsidP="00A976C4"/>
                      <w:p w14:paraId="2EF07C8B" w14:textId="77777777" w:rsidR="001D710C" w:rsidRDefault="001D710C" w:rsidP="00A976C4">
                        <w:pPr>
                          <w:pStyle w:val="3"/>
                        </w:pPr>
                        <w:r>
                          <w:t>Экран входа в систему ЛЛО</w:t>
                        </w:r>
                      </w:p>
                      <w:p w14:paraId="5AE6B4DD" w14:textId="77777777" w:rsidR="001D710C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</w:p>
                      <w:p w14:paraId="5FB5705A" w14:textId="77777777" w:rsidR="001D710C" w:rsidRPr="00F303CF" w:rsidRDefault="001D710C" w:rsidP="00A976C4">
                        <w:pPr>
                          <w:pStyle w:val="a0"/>
                          <w:rPr>
                            <w:lang w:val="ru-RU"/>
                          </w:rPr>
                        </w:pPr>
                        <w:r>
                          <w:rPr>
                            <w:lang w:val="ru-RU"/>
                          </w:rPr>
                          <w:br/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sectPr w:rsidR="00A976C4" w:rsidRPr="00F56F55" w:rsidSect="00202539">
      <w:footerReference w:type="default" r:id="rId29"/>
      <w:pgSz w:w="11907" w:h="16840" w:code="9"/>
      <w:pgMar w:top="907" w:right="851" w:bottom="1758" w:left="1701" w:header="1020" w:footer="227" w:gutter="0"/>
      <w:pgNumType w:start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21A57C" w14:textId="77777777" w:rsidR="00077600" w:rsidRDefault="00077600" w:rsidP="00404A8C">
      <w:r>
        <w:separator/>
      </w:r>
    </w:p>
  </w:endnote>
  <w:endnote w:type="continuationSeparator" w:id="0">
    <w:p w14:paraId="31AE15B8" w14:textId="77777777" w:rsidR="00077600" w:rsidRDefault="00077600" w:rsidP="004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SOCPEUR">
    <w:altName w:val="Arial"/>
    <w:charset w:val="00"/>
    <w:family w:val="swiss"/>
    <w:pitch w:val="variable"/>
    <w:sig w:usb0="00000285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A42F1" w14:textId="77777777" w:rsidR="001D710C" w:rsidRDefault="001D710C" w:rsidP="00A81A42">
    <w:pPr>
      <w:pStyle w:val="a7"/>
      <w:ind w:right="-284"/>
      <w:jc w:val="right"/>
    </w:pPr>
    <w:r>
      <w:rPr>
        <w:lang w:val="ru-RU"/>
      </w:rPr>
      <w:t xml:space="preserve">   </w:t>
    </w:r>
    <w:r>
      <w:fldChar w:fldCharType="begin"/>
    </w:r>
    <w:r>
      <w:instrText>PAGE   \* MERGEFORMAT</w:instrText>
    </w:r>
    <w:r>
      <w:fldChar w:fldCharType="separate"/>
    </w:r>
    <w:r w:rsidRPr="00EB19F8">
      <w:rPr>
        <w:noProof/>
        <w:lang w:val="ru-RU"/>
      </w:rPr>
      <w:t>1</w:t>
    </w:r>
    <w:r>
      <w:fldChar w:fldCharType="end"/>
    </w:r>
  </w:p>
  <w:p w14:paraId="6E3701F2" w14:textId="77777777" w:rsidR="001D710C" w:rsidRDefault="001D710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1DD8E1" w14:textId="77777777" w:rsidR="00077600" w:rsidRDefault="00077600" w:rsidP="00404A8C">
      <w:r>
        <w:separator/>
      </w:r>
    </w:p>
  </w:footnote>
  <w:footnote w:type="continuationSeparator" w:id="0">
    <w:p w14:paraId="70240851" w14:textId="77777777" w:rsidR="00077600" w:rsidRDefault="00077600" w:rsidP="00404A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4F70CE"/>
    <w:multiLevelType w:val="hybridMultilevel"/>
    <w:tmpl w:val="C220B7A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1" w15:restartNumberingAfterBreak="0">
    <w:nsid w:val="161A2942"/>
    <w:multiLevelType w:val="hybridMultilevel"/>
    <w:tmpl w:val="0CBE500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95264"/>
    <w:multiLevelType w:val="multilevel"/>
    <w:tmpl w:val="ED0EFB3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CBC09A5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3047CF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C26A5"/>
    <w:multiLevelType w:val="hybridMultilevel"/>
    <w:tmpl w:val="985EFB42"/>
    <w:lvl w:ilvl="0" w:tplc="0419000F">
      <w:start w:val="1"/>
      <w:numFmt w:val="decimal"/>
      <w:lvlText w:val="%1."/>
      <w:lvlJc w:val="left"/>
      <w:pPr>
        <w:ind w:left="774" w:hanging="360"/>
      </w:pPr>
    </w:lvl>
    <w:lvl w:ilvl="1" w:tplc="04190019" w:tentative="1">
      <w:start w:val="1"/>
      <w:numFmt w:val="lowerLetter"/>
      <w:lvlText w:val="%2."/>
      <w:lvlJc w:val="left"/>
      <w:pPr>
        <w:ind w:left="1494" w:hanging="360"/>
      </w:pPr>
    </w:lvl>
    <w:lvl w:ilvl="2" w:tplc="0419001B" w:tentative="1">
      <w:start w:val="1"/>
      <w:numFmt w:val="lowerRoman"/>
      <w:lvlText w:val="%3."/>
      <w:lvlJc w:val="right"/>
      <w:pPr>
        <w:ind w:left="2214" w:hanging="180"/>
      </w:pPr>
    </w:lvl>
    <w:lvl w:ilvl="3" w:tplc="0419000F" w:tentative="1">
      <w:start w:val="1"/>
      <w:numFmt w:val="decimal"/>
      <w:lvlText w:val="%4."/>
      <w:lvlJc w:val="left"/>
      <w:pPr>
        <w:ind w:left="2934" w:hanging="360"/>
      </w:pPr>
    </w:lvl>
    <w:lvl w:ilvl="4" w:tplc="04190019" w:tentative="1">
      <w:start w:val="1"/>
      <w:numFmt w:val="lowerLetter"/>
      <w:lvlText w:val="%5."/>
      <w:lvlJc w:val="left"/>
      <w:pPr>
        <w:ind w:left="3654" w:hanging="360"/>
      </w:pPr>
    </w:lvl>
    <w:lvl w:ilvl="5" w:tplc="0419001B" w:tentative="1">
      <w:start w:val="1"/>
      <w:numFmt w:val="lowerRoman"/>
      <w:lvlText w:val="%6."/>
      <w:lvlJc w:val="right"/>
      <w:pPr>
        <w:ind w:left="4374" w:hanging="180"/>
      </w:pPr>
    </w:lvl>
    <w:lvl w:ilvl="6" w:tplc="0419000F" w:tentative="1">
      <w:start w:val="1"/>
      <w:numFmt w:val="decimal"/>
      <w:lvlText w:val="%7."/>
      <w:lvlJc w:val="left"/>
      <w:pPr>
        <w:ind w:left="5094" w:hanging="360"/>
      </w:pPr>
    </w:lvl>
    <w:lvl w:ilvl="7" w:tplc="04190019" w:tentative="1">
      <w:start w:val="1"/>
      <w:numFmt w:val="lowerLetter"/>
      <w:lvlText w:val="%8."/>
      <w:lvlJc w:val="left"/>
      <w:pPr>
        <w:ind w:left="5814" w:hanging="360"/>
      </w:pPr>
    </w:lvl>
    <w:lvl w:ilvl="8" w:tplc="0419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 w15:restartNumberingAfterBreak="0">
    <w:nsid w:val="35B22168"/>
    <w:multiLevelType w:val="hybridMultilevel"/>
    <w:tmpl w:val="74E6FA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15172"/>
    <w:multiLevelType w:val="hybridMultilevel"/>
    <w:tmpl w:val="E1CA7D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593AD1"/>
    <w:multiLevelType w:val="hybridMultilevel"/>
    <w:tmpl w:val="ACE66B7A"/>
    <w:lvl w:ilvl="0" w:tplc="E2C08758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9" w15:restartNumberingAfterBreak="0">
    <w:nsid w:val="5FFD2E83"/>
    <w:multiLevelType w:val="hybridMultilevel"/>
    <w:tmpl w:val="45C40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017D93"/>
    <w:multiLevelType w:val="multilevel"/>
    <w:tmpl w:val="FE3A7C6E"/>
    <w:styleLink w:val="4"/>
    <w:lvl w:ilvl="0">
      <w:start w:val="1"/>
      <w:numFmt w:val="decimal"/>
      <w:pStyle w:val="40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41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6D7857B7"/>
    <w:multiLevelType w:val="hybridMultilevel"/>
    <w:tmpl w:val="6A105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10"/>
  </w:num>
  <w:num w:numId="4">
    <w:abstractNumId w:val="1"/>
  </w:num>
  <w:num w:numId="5">
    <w:abstractNumId w:val="8"/>
  </w:num>
  <w:num w:numId="6">
    <w:abstractNumId w:val="2"/>
  </w:num>
  <w:num w:numId="7">
    <w:abstractNumId w:val="9"/>
  </w:num>
  <w:num w:numId="8">
    <w:abstractNumId w:val="5"/>
  </w:num>
  <w:num w:numId="9">
    <w:abstractNumId w:val="4"/>
  </w:num>
  <w:num w:numId="10">
    <w:abstractNumId w:val="0"/>
  </w:num>
  <w:num w:numId="11">
    <w:abstractNumId w:val="3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3CF"/>
    <w:rsid w:val="000127BC"/>
    <w:rsid w:val="00017D1E"/>
    <w:rsid w:val="0002024B"/>
    <w:rsid w:val="00022770"/>
    <w:rsid w:val="0006406A"/>
    <w:rsid w:val="0006433F"/>
    <w:rsid w:val="000653F3"/>
    <w:rsid w:val="0007625F"/>
    <w:rsid w:val="00077600"/>
    <w:rsid w:val="000A00BF"/>
    <w:rsid w:val="000A2E18"/>
    <w:rsid w:val="000B27FA"/>
    <w:rsid w:val="000C34C1"/>
    <w:rsid w:val="00115235"/>
    <w:rsid w:val="001645AD"/>
    <w:rsid w:val="00164BFE"/>
    <w:rsid w:val="00173CBA"/>
    <w:rsid w:val="001A102C"/>
    <w:rsid w:val="001A3BFA"/>
    <w:rsid w:val="001B4E75"/>
    <w:rsid w:val="001C1C76"/>
    <w:rsid w:val="001C218A"/>
    <w:rsid w:val="001C3ADE"/>
    <w:rsid w:val="001C5575"/>
    <w:rsid w:val="001C647F"/>
    <w:rsid w:val="001D5BD5"/>
    <w:rsid w:val="001D710C"/>
    <w:rsid w:val="00202539"/>
    <w:rsid w:val="00230EE4"/>
    <w:rsid w:val="002446AB"/>
    <w:rsid w:val="0026196D"/>
    <w:rsid w:val="00263FEA"/>
    <w:rsid w:val="00274EA9"/>
    <w:rsid w:val="00281130"/>
    <w:rsid w:val="00282ABB"/>
    <w:rsid w:val="00284115"/>
    <w:rsid w:val="002A32CA"/>
    <w:rsid w:val="002B262C"/>
    <w:rsid w:val="002B2B0E"/>
    <w:rsid w:val="002B5B0A"/>
    <w:rsid w:val="002D7191"/>
    <w:rsid w:val="002E302E"/>
    <w:rsid w:val="0031437D"/>
    <w:rsid w:val="003378D1"/>
    <w:rsid w:val="003512B7"/>
    <w:rsid w:val="00363A45"/>
    <w:rsid w:val="0037443B"/>
    <w:rsid w:val="00374463"/>
    <w:rsid w:val="00383480"/>
    <w:rsid w:val="00390E18"/>
    <w:rsid w:val="00391200"/>
    <w:rsid w:val="003A6A8F"/>
    <w:rsid w:val="003B7D5E"/>
    <w:rsid w:val="003D716D"/>
    <w:rsid w:val="003E0C45"/>
    <w:rsid w:val="003E78C6"/>
    <w:rsid w:val="003F4426"/>
    <w:rsid w:val="00404A8C"/>
    <w:rsid w:val="00404DC6"/>
    <w:rsid w:val="0041025D"/>
    <w:rsid w:val="00454D26"/>
    <w:rsid w:val="00455747"/>
    <w:rsid w:val="00456DB4"/>
    <w:rsid w:val="00487F4F"/>
    <w:rsid w:val="0049415F"/>
    <w:rsid w:val="004B7989"/>
    <w:rsid w:val="004C694C"/>
    <w:rsid w:val="004C69B3"/>
    <w:rsid w:val="004F18AB"/>
    <w:rsid w:val="004F1DF7"/>
    <w:rsid w:val="00500EB8"/>
    <w:rsid w:val="0050265F"/>
    <w:rsid w:val="0050707A"/>
    <w:rsid w:val="00524B3E"/>
    <w:rsid w:val="0053185D"/>
    <w:rsid w:val="00534A85"/>
    <w:rsid w:val="00545268"/>
    <w:rsid w:val="0054702F"/>
    <w:rsid w:val="00550B2F"/>
    <w:rsid w:val="00583F69"/>
    <w:rsid w:val="00585024"/>
    <w:rsid w:val="005910F3"/>
    <w:rsid w:val="005920E5"/>
    <w:rsid w:val="0059792C"/>
    <w:rsid w:val="005B17AF"/>
    <w:rsid w:val="005E59BC"/>
    <w:rsid w:val="005F13B9"/>
    <w:rsid w:val="00612457"/>
    <w:rsid w:val="00627CCF"/>
    <w:rsid w:val="00631F9E"/>
    <w:rsid w:val="006321D3"/>
    <w:rsid w:val="00650414"/>
    <w:rsid w:val="00661E2C"/>
    <w:rsid w:val="006819E9"/>
    <w:rsid w:val="006831AD"/>
    <w:rsid w:val="006B0D30"/>
    <w:rsid w:val="006C0F9D"/>
    <w:rsid w:val="006C5A1D"/>
    <w:rsid w:val="006C61E5"/>
    <w:rsid w:val="006D274D"/>
    <w:rsid w:val="006D4A5E"/>
    <w:rsid w:val="006D5940"/>
    <w:rsid w:val="006E18B2"/>
    <w:rsid w:val="00705AAE"/>
    <w:rsid w:val="00733324"/>
    <w:rsid w:val="00743AB1"/>
    <w:rsid w:val="007513B7"/>
    <w:rsid w:val="00767169"/>
    <w:rsid w:val="00775C85"/>
    <w:rsid w:val="00796595"/>
    <w:rsid w:val="007E0499"/>
    <w:rsid w:val="007E1A63"/>
    <w:rsid w:val="007E3FDB"/>
    <w:rsid w:val="0081284D"/>
    <w:rsid w:val="00847D27"/>
    <w:rsid w:val="0088428E"/>
    <w:rsid w:val="008C3ED8"/>
    <w:rsid w:val="008E4503"/>
    <w:rsid w:val="00922455"/>
    <w:rsid w:val="0094589F"/>
    <w:rsid w:val="00952D93"/>
    <w:rsid w:val="009579DD"/>
    <w:rsid w:val="0097759D"/>
    <w:rsid w:val="00993D61"/>
    <w:rsid w:val="00996619"/>
    <w:rsid w:val="009B332D"/>
    <w:rsid w:val="009D718D"/>
    <w:rsid w:val="009E1A08"/>
    <w:rsid w:val="009E50A2"/>
    <w:rsid w:val="009F272B"/>
    <w:rsid w:val="009F54BF"/>
    <w:rsid w:val="009F797F"/>
    <w:rsid w:val="00A25967"/>
    <w:rsid w:val="00A35D8C"/>
    <w:rsid w:val="00A451E8"/>
    <w:rsid w:val="00A57C8E"/>
    <w:rsid w:val="00A7222F"/>
    <w:rsid w:val="00A81680"/>
    <w:rsid w:val="00A81A42"/>
    <w:rsid w:val="00A91839"/>
    <w:rsid w:val="00A96FD8"/>
    <w:rsid w:val="00A976C4"/>
    <w:rsid w:val="00AA5F1A"/>
    <w:rsid w:val="00AC327C"/>
    <w:rsid w:val="00B06756"/>
    <w:rsid w:val="00B15588"/>
    <w:rsid w:val="00B15C86"/>
    <w:rsid w:val="00B252FA"/>
    <w:rsid w:val="00B26366"/>
    <w:rsid w:val="00B322CD"/>
    <w:rsid w:val="00B42ABC"/>
    <w:rsid w:val="00B53977"/>
    <w:rsid w:val="00B86D35"/>
    <w:rsid w:val="00B918E2"/>
    <w:rsid w:val="00BD5083"/>
    <w:rsid w:val="00BE3FC7"/>
    <w:rsid w:val="00BF1C3C"/>
    <w:rsid w:val="00C11A53"/>
    <w:rsid w:val="00C138E4"/>
    <w:rsid w:val="00C224D7"/>
    <w:rsid w:val="00C43D93"/>
    <w:rsid w:val="00C70B4A"/>
    <w:rsid w:val="00C71106"/>
    <w:rsid w:val="00C74248"/>
    <w:rsid w:val="00C75F01"/>
    <w:rsid w:val="00C82BC3"/>
    <w:rsid w:val="00C94C48"/>
    <w:rsid w:val="00CB3269"/>
    <w:rsid w:val="00CB59B4"/>
    <w:rsid w:val="00CD22F2"/>
    <w:rsid w:val="00CD7E20"/>
    <w:rsid w:val="00CE07A6"/>
    <w:rsid w:val="00CE6A7F"/>
    <w:rsid w:val="00CF1261"/>
    <w:rsid w:val="00D11CDC"/>
    <w:rsid w:val="00D1359D"/>
    <w:rsid w:val="00D2248E"/>
    <w:rsid w:val="00D54FBE"/>
    <w:rsid w:val="00D86178"/>
    <w:rsid w:val="00D863CC"/>
    <w:rsid w:val="00DC1126"/>
    <w:rsid w:val="00DC283A"/>
    <w:rsid w:val="00DD7DF1"/>
    <w:rsid w:val="00E174FD"/>
    <w:rsid w:val="00E268BB"/>
    <w:rsid w:val="00E432CB"/>
    <w:rsid w:val="00E44CDF"/>
    <w:rsid w:val="00E468BA"/>
    <w:rsid w:val="00E641EE"/>
    <w:rsid w:val="00E82FC5"/>
    <w:rsid w:val="00E90458"/>
    <w:rsid w:val="00EA2E84"/>
    <w:rsid w:val="00EA3D9F"/>
    <w:rsid w:val="00EB19F8"/>
    <w:rsid w:val="00EB291F"/>
    <w:rsid w:val="00EB2C7A"/>
    <w:rsid w:val="00EB43A3"/>
    <w:rsid w:val="00EC5EAD"/>
    <w:rsid w:val="00ED173E"/>
    <w:rsid w:val="00ED236A"/>
    <w:rsid w:val="00EE67CE"/>
    <w:rsid w:val="00EF2209"/>
    <w:rsid w:val="00EF6014"/>
    <w:rsid w:val="00F06F95"/>
    <w:rsid w:val="00F105EA"/>
    <w:rsid w:val="00F12E21"/>
    <w:rsid w:val="00F20A9B"/>
    <w:rsid w:val="00F21514"/>
    <w:rsid w:val="00F303CF"/>
    <w:rsid w:val="00F36156"/>
    <w:rsid w:val="00F4387D"/>
    <w:rsid w:val="00F51F87"/>
    <w:rsid w:val="00F564F6"/>
    <w:rsid w:val="00F56F55"/>
    <w:rsid w:val="00F63AB6"/>
    <w:rsid w:val="00F76A21"/>
    <w:rsid w:val="00F7773D"/>
    <w:rsid w:val="00F8125B"/>
    <w:rsid w:val="00F972A2"/>
    <w:rsid w:val="00FA1470"/>
    <w:rsid w:val="00FB3B09"/>
    <w:rsid w:val="00FC6227"/>
    <w:rsid w:val="00FF2AEC"/>
    <w:rsid w:val="00FF3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901C31"/>
  <w15:docId w15:val="{E7039C30-6136-4F79-B876-F71026C3B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sz w:val="28"/>
      <w:lang w:val="uk-UA"/>
    </w:rPr>
  </w:style>
  <w:style w:type="paragraph" w:styleId="1">
    <w:name w:val="heading 1"/>
    <w:basedOn w:val="a"/>
    <w:next w:val="a"/>
    <w:qFormat/>
    <w:pPr>
      <w:suppressAutoHyphens/>
      <w:spacing w:line="336" w:lineRule="auto"/>
      <w:jc w:val="center"/>
      <w:outlineLvl w:val="0"/>
    </w:pPr>
    <w:rPr>
      <w:b/>
      <w:caps/>
      <w:kern w:val="28"/>
    </w:rPr>
  </w:style>
  <w:style w:type="paragraph" w:styleId="2">
    <w:name w:val="heading 2"/>
    <w:basedOn w:val="a"/>
    <w:next w:val="a"/>
    <w:qFormat/>
    <w:pPr>
      <w:suppressAutoHyphens/>
      <w:spacing w:line="336" w:lineRule="auto"/>
      <w:ind w:left="851"/>
      <w:outlineLvl w:val="1"/>
    </w:pPr>
    <w:rPr>
      <w:b/>
    </w:rPr>
  </w:style>
  <w:style w:type="paragraph" w:styleId="3">
    <w:name w:val="heading 3"/>
    <w:basedOn w:val="a0"/>
    <w:next w:val="a"/>
    <w:link w:val="30"/>
    <w:qFormat/>
    <w:rsid w:val="0002024B"/>
    <w:pPr>
      <w:jc w:val="center"/>
      <w:outlineLvl w:val="2"/>
    </w:pPr>
    <w:rPr>
      <w:lang w:val="ru-RU"/>
    </w:rPr>
  </w:style>
  <w:style w:type="paragraph" w:styleId="42">
    <w:name w:val="heading 4"/>
    <w:basedOn w:val="a"/>
    <w:next w:val="a"/>
    <w:qFormat/>
    <w:pPr>
      <w:suppressAutoHyphens/>
      <w:spacing w:line="336" w:lineRule="auto"/>
      <w:jc w:val="center"/>
      <w:outlineLvl w:val="3"/>
    </w:pPr>
    <w:rPr>
      <w:b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</w:pPr>
  </w:style>
  <w:style w:type="paragraph" w:styleId="a6">
    <w:name w:val="caption"/>
    <w:basedOn w:val="a"/>
    <w:next w:val="a"/>
    <w:qFormat/>
    <w:pPr>
      <w:suppressAutoHyphens/>
      <w:spacing w:line="336" w:lineRule="auto"/>
      <w:jc w:val="center"/>
    </w:pPr>
  </w:style>
  <w:style w:type="paragraph" w:styleId="a7">
    <w:name w:val="footer"/>
    <w:basedOn w:val="a"/>
    <w:link w:val="a8"/>
    <w:uiPriority w:val="99"/>
    <w:pPr>
      <w:tabs>
        <w:tab w:val="center" w:pos="4153"/>
        <w:tab w:val="right" w:pos="8306"/>
      </w:tabs>
    </w:pPr>
  </w:style>
  <w:style w:type="character" w:styleId="a9">
    <w:name w:val="page number"/>
    <w:rPr>
      <w:rFonts w:ascii="Times New Roman" w:hAnsi="Times New Roman"/>
      <w:noProof w:val="0"/>
      <w:lang w:val="uk-UA"/>
    </w:rPr>
  </w:style>
  <w:style w:type="paragraph" w:styleId="10">
    <w:name w:val="toc 1"/>
    <w:basedOn w:val="a"/>
    <w:next w:val="a"/>
    <w:autoRedefine/>
    <w:uiPriority w:val="39"/>
    <w:pPr>
      <w:tabs>
        <w:tab w:val="right" w:leader="dot" w:pos="9355"/>
      </w:tabs>
      <w:spacing w:line="336" w:lineRule="auto"/>
      <w:ind w:right="851"/>
      <w:jc w:val="left"/>
    </w:pPr>
    <w:rPr>
      <w:caps/>
    </w:rPr>
  </w:style>
  <w:style w:type="paragraph" w:styleId="20">
    <w:name w:val="toc 2"/>
    <w:basedOn w:val="a"/>
    <w:next w:val="a"/>
    <w:autoRedefine/>
    <w:uiPriority w:val="39"/>
    <w:rsid w:val="00A976C4"/>
    <w:pPr>
      <w:tabs>
        <w:tab w:val="left" w:pos="880"/>
        <w:tab w:val="right" w:leader="dot" w:pos="9355"/>
      </w:tabs>
      <w:spacing w:line="336" w:lineRule="auto"/>
      <w:ind w:left="284" w:right="851"/>
      <w:jc w:val="left"/>
    </w:pPr>
    <w:rPr>
      <w:rFonts w:ascii="Calibri" w:hAnsi="Calibri"/>
      <w:noProof/>
      <w:lang w:val="ru-RU"/>
    </w:rPr>
  </w:style>
  <w:style w:type="paragraph" w:styleId="31">
    <w:name w:val="toc 3"/>
    <w:basedOn w:val="a"/>
    <w:next w:val="a"/>
    <w:autoRedefine/>
    <w:uiPriority w:val="39"/>
    <w:pPr>
      <w:tabs>
        <w:tab w:val="right" w:leader="dot" w:pos="9355"/>
      </w:tabs>
      <w:spacing w:line="336" w:lineRule="auto"/>
      <w:ind w:left="567" w:right="851"/>
      <w:jc w:val="left"/>
    </w:pPr>
  </w:style>
  <w:style w:type="paragraph" w:styleId="43">
    <w:name w:val="toc 4"/>
    <w:basedOn w:val="a"/>
    <w:next w:val="a"/>
    <w:autoRedefine/>
    <w:uiPriority w:val="39"/>
    <w:pPr>
      <w:tabs>
        <w:tab w:val="right" w:leader="dot" w:pos="9356"/>
      </w:tabs>
      <w:spacing w:line="336" w:lineRule="auto"/>
      <w:ind w:left="284" w:right="851"/>
      <w:jc w:val="left"/>
    </w:pPr>
  </w:style>
  <w:style w:type="paragraph" w:styleId="aa">
    <w:name w:val="Body Text"/>
    <w:basedOn w:val="a"/>
    <w:pPr>
      <w:spacing w:line="336" w:lineRule="auto"/>
      <w:ind w:firstLine="851"/>
    </w:pPr>
  </w:style>
  <w:style w:type="paragraph" w:customStyle="1" w:styleId="ab">
    <w:name w:val="Переменные"/>
    <w:basedOn w:val="aa"/>
    <w:pPr>
      <w:tabs>
        <w:tab w:val="left" w:pos="482"/>
      </w:tabs>
      <w:ind w:left="482" w:hanging="482"/>
    </w:pPr>
  </w:style>
  <w:style w:type="paragraph" w:styleId="ac">
    <w:name w:val="Document Map"/>
    <w:basedOn w:val="a"/>
    <w:semiHidden/>
    <w:pPr>
      <w:shd w:val="clear" w:color="auto" w:fill="000080"/>
    </w:pPr>
    <w:rPr>
      <w:sz w:val="24"/>
    </w:rPr>
  </w:style>
  <w:style w:type="paragraph" w:customStyle="1" w:styleId="ad">
    <w:name w:val="Формула"/>
    <w:basedOn w:val="aa"/>
    <w:pPr>
      <w:tabs>
        <w:tab w:val="center" w:pos="4536"/>
        <w:tab w:val="right" w:pos="9356"/>
      </w:tabs>
      <w:ind w:firstLine="0"/>
    </w:pPr>
  </w:style>
  <w:style w:type="paragraph" w:customStyle="1" w:styleId="a0">
    <w:name w:val="Чертежный"/>
    <w:pPr>
      <w:jc w:val="both"/>
    </w:pPr>
    <w:rPr>
      <w:rFonts w:ascii="ISOCPEUR" w:hAnsi="ISOCPEUR"/>
      <w:i/>
      <w:sz w:val="28"/>
      <w:lang w:val="uk-UA"/>
    </w:rPr>
  </w:style>
  <w:style w:type="paragraph" w:customStyle="1" w:styleId="ae">
    <w:name w:val="Листинг программы"/>
    <w:pPr>
      <w:suppressAutoHyphens/>
    </w:pPr>
    <w:rPr>
      <w:noProof/>
    </w:rPr>
  </w:style>
  <w:style w:type="paragraph" w:styleId="af">
    <w:name w:val="annotation text"/>
    <w:basedOn w:val="a"/>
    <w:semiHidden/>
    <w:rPr>
      <w:rFonts w:ascii="Journal" w:hAnsi="Journal"/>
      <w:sz w:val="24"/>
    </w:rPr>
  </w:style>
  <w:style w:type="paragraph" w:styleId="af0">
    <w:name w:val="TOC Heading"/>
    <w:basedOn w:val="1"/>
    <w:next w:val="a"/>
    <w:uiPriority w:val="39"/>
    <w:unhideWhenUsed/>
    <w:qFormat/>
    <w:rsid w:val="005920E5"/>
    <w:pPr>
      <w:keepNext/>
      <w:keepLines/>
      <w:suppressAutoHyphens w:val="0"/>
      <w:spacing w:before="240" w:line="259" w:lineRule="auto"/>
      <w:jc w:val="left"/>
      <w:outlineLvl w:val="9"/>
    </w:pPr>
    <w:rPr>
      <w:rFonts w:ascii="Calibri Light" w:hAnsi="Calibri Light"/>
      <w:b w:val="0"/>
      <w:caps w:val="0"/>
      <w:color w:val="2E74B5"/>
      <w:kern w:val="0"/>
      <w:sz w:val="32"/>
      <w:szCs w:val="32"/>
      <w:lang w:val="ru-RU"/>
    </w:rPr>
  </w:style>
  <w:style w:type="character" w:styleId="af1">
    <w:name w:val="Hyperlink"/>
    <w:uiPriority w:val="99"/>
    <w:unhideWhenUsed/>
    <w:rsid w:val="005920E5"/>
    <w:rPr>
      <w:color w:val="0563C1"/>
      <w:u w:val="single"/>
    </w:rPr>
  </w:style>
  <w:style w:type="character" w:customStyle="1" w:styleId="a5">
    <w:name w:val="Верхний колонтитул Знак"/>
    <w:link w:val="a4"/>
    <w:uiPriority w:val="99"/>
    <w:rsid w:val="005920E5"/>
    <w:rPr>
      <w:sz w:val="28"/>
      <w:lang w:val="uk-UA"/>
    </w:rPr>
  </w:style>
  <w:style w:type="character" w:customStyle="1" w:styleId="a8">
    <w:name w:val="Нижний колонтитул Знак"/>
    <w:link w:val="a7"/>
    <w:uiPriority w:val="99"/>
    <w:rsid w:val="005920E5"/>
    <w:rPr>
      <w:sz w:val="28"/>
      <w:lang w:val="uk-UA"/>
    </w:rPr>
  </w:style>
  <w:style w:type="paragraph" w:styleId="5">
    <w:name w:val="toc 5"/>
    <w:basedOn w:val="a"/>
    <w:next w:val="a"/>
    <w:autoRedefine/>
    <w:uiPriority w:val="39"/>
    <w:unhideWhenUsed/>
    <w:rsid w:val="00EC5EAD"/>
    <w:pPr>
      <w:spacing w:after="100" w:line="259" w:lineRule="auto"/>
      <w:ind w:left="880"/>
      <w:jc w:val="left"/>
    </w:pPr>
    <w:rPr>
      <w:rFonts w:ascii="Calibri" w:hAnsi="Calibri"/>
      <w:sz w:val="22"/>
      <w:szCs w:val="22"/>
      <w:lang w:val="ru-RU"/>
    </w:rPr>
  </w:style>
  <w:style w:type="paragraph" w:styleId="6">
    <w:name w:val="toc 6"/>
    <w:basedOn w:val="a"/>
    <w:next w:val="a"/>
    <w:autoRedefine/>
    <w:uiPriority w:val="39"/>
    <w:unhideWhenUsed/>
    <w:rsid w:val="00EC5EAD"/>
    <w:pPr>
      <w:spacing w:after="100" w:line="259" w:lineRule="auto"/>
      <w:ind w:left="1100"/>
      <w:jc w:val="left"/>
    </w:pPr>
    <w:rPr>
      <w:rFonts w:ascii="Calibri" w:hAnsi="Calibri"/>
      <w:sz w:val="22"/>
      <w:szCs w:val="22"/>
      <w:lang w:val="ru-RU"/>
    </w:rPr>
  </w:style>
  <w:style w:type="paragraph" w:styleId="7">
    <w:name w:val="toc 7"/>
    <w:basedOn w:val="a"/>
    <w:next w:val="a"/>
    <w:autoRedefine/>
    <w:uiPriority w:val="39"/>
    <w:unhideWhenUsed/>
    <w:rsid w:val="00EC5EAD"/>
    <w:pPr>
      <w:spacing w:after="100" w:line="259" w:lineRule="auto"/>
      <w:ind w:left="1320"/>
      <w:jc w:val="left"/>
    </w:pPr>
    <w:rPr>
      <w:rFonts w:ascii="Calibri" w:hAnsi="Calibri"/>
      <w:sz w:val="22"/>
      <w:szCs w:val="22"/>
      <w:lang w:val="ru-RU"/>
    </w:rPr>
  </w:style>
  <w:style w:type="paragraph" w:styleId="8">
    <w:name w:val="toc 8"/>
    <w:basedOn w:val="a"/>
    <w:next w:val="a"/>
    <w:autoRedefine/>
    <w:uiPriority w:val="39"/>
    <w:unhideWhenUsed/>
    <w:rsid w:val="00EC5EAD"/>
    <w:pPr>
      <w:spacing w:after="100" w:line="259" w:lineRule="auto"/>
      <w:ind w:left="1540"/>
      <w:jc w:val="left"/>
    </w:pPr>
    <w:rPr>
      <w:rFonts w:ascii="Calibri" w:hAnsi="Calibri"/>
      <w:sz w:val="22"/>
      <w:szCs w:val="22"/>
      <w:lang w:val="ru-RU"/>
    </w:rPr>
  </w:style>
  <w:style w:type="paragraph" w:styleId="9">
    <w:name w:val="toc 9"/>
    <w:basedOn w:val="a"/>
    <w:next w:val="a"/>
    <w:autoRedefine/>
    <w:uiPriority w:val="39"/>
    <w:unhideWhenUsed/>
    <w:rsid w:val="00EC5EAD"/>
    <w:pPr>
      <w:spacing w:after="100" w:line="259" w:lineRule="auto"/>
      <w:ind w:left="1760"/>
      <w:jc w:val="left"/>
    </w:pPr>
    <w:rPr>
      <w:rFonts w:ascii="Calibri" w:hAnsi="Calibri"/>
      <w:sz w:val="22"/>
      <w:szCs w:val="22"/>
      <w:lang w:val="ru-RU"/>
    </w:rPr>
  </w:style>
  <w:style w:type="table" w:styleId="af2">
    <w:name w:val="Table Grid"/>
    <w:basedOn w:val="a2"/>
    <w:uiPriority w:val="59"/>
    <w:rsid w:val="001D5B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No Spacing"/>
    <w:link w:val="af4"/>
    <w:uiPriority w:val="1"/>
    <w:qFormat/>
    <w:rsid w:val="00383480"/>
    <w:rPr>
      <w:rFonts w:ascii="Calibri" w:hAnsi="Calibri"/>
      <w:sz w:val="22"/>
      <w:szCs w:val="22"/>
    </w:rPr>
  </w:style>
  <w:style w:type="character" w:customStyle="1" w:styleId="af4">
    <w:name w:val="Без интервала Знак"/>
    <w:link w:val="af3"/>
    <w:uiPriority w:val="1"/>
    <w:rsid w:val="00383480"/>
    <w:rPr>
      <w:rFonts w:ascii="Calibri" w:hAnsi="Calibri"/>
      <w:sz w:val="22"/>
      <w:szCs w:val="22"/>
    </w:rPr>
  </w:style>
  <w:style w:type="paragraph" w:styleId="af5">
    <w:name w:val="Balloon Text"/>
    <w:basedOn w:val="a"/>
    <w:link w:val="af6"/>
    <w:uiPriority w:val="99"/>
    <w:semiHidden/>
    <w:unhideWhenUsed/>
    <w:rsid w:val="0038348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uiPriority w:val="99"/>
    <w:semiHidden/>
    <w:rsid w:val="00383480"/>
    <w:rPr>
      <w:rFonts w:ascii="Tahoma" w:hAnsi="Tahoma" w:cs="Tahoma"/>
      <w:sz w:val="16"/>
      <w:szCs w:val="16"/>
      <w:lang w:val="uk-UA"/>
    </w:rPr>
  </w:style>
  <w:style w:type="paragraph" w:customStyle="1" w:styleId="40">
    <w:name w:val="Заголовок раздела 4"/>
    <w:basedOn w:val="af7"/>
    <w:next w:val="41"/>
    <w:qFormat/>
    <w:rsid w:val="001A3BFA"/>
    <w:pPr>
      <w:numPr>
        <w:numId w:val="3"/>
      </w:numPr>
      <w:tabs>
        <w:tab w:val="num" w:pos="360"/>
      </w:tabs>
      <w:spacing w:before="360" w:after="120"/>
      <w:contextualSpacing/>
      <w:jc w:val="left"/>
      <w:outlineLvl w:val="9"/>
    </w:pPr>
    <w:rPr>
      <w:rFonts w:ascii="Times New Roman" w:hAnsi="Times New Roman"/>
      <w:bCs w:val="0"/>
      <w:spacing w:val="5"/>
      <w:sz w:val="28"/>
      <w:szCs w:val="52"/>
      <w:lang w:val="ru-RU" w:eastAsia="en-US"/>
    </w:rPr>
  </w:style>
  <w:style w:type="paragraph" w:customStyle="1" w:styleId="41">
    <w:name w:val="Основной текст раздела 4"/>
    <w:basedOn w:val="aa"/>
    <w:qFormat/>
    <w:rsid w:val="001A3BFA"/>
    <w:pPr>
      <w:numPr>
        <w:ilvl w:val="1"/>
        <w:numId w:val="3"/>
      </w:numPr>
      <w:tabs>
        <w:tab w:val="num" w:pos="360"/>
        <w:tab w:val="left" w:pos="425"/>
        <w:tab w:val="left" w:pos="709"/>
        <w:tab w:val="left" w:pos="992"/>
      </w:tabs>
      <w:spacing w:before="120" w:line="276" w:lineRule="auto"/>
      <w:ind w:firstLine="851"/>
    </w:pPr>
    <w:rPr>
      <w:rFonts w:eastAsia="Calibri"/>
      <w:sz w:val="24"/>
      <w:szCs w:val="22"/>
      <w:lang w:val="ru-RU" w:eastAsia="en-US"/>
    </w:rPr>
  </w:style>
  <w:style w:type="numbering" w:customStyle="1" w:styleId="4">
    <w:name w:val="Нумерация 4"/>
    <w:uiPriority w:val="99"/>
    <w:rsid w:val="001A3BFA"/>
    <w:pPr>
      <w:numPr>
        <w:numId w:val="3"/>
      </w:numPr>
    </w:pPr>
  </w:style>
  <w:style w:type="paragraph" w:styleId="af7">
    <w:name w:val="Title"/>
    <w:basedOn w:val="a"/>
    <w:next w:val="a"/>
    <w:link w:val="af8"/>
    <w:uiPriority w:val="10"/>
    <w:qFormat/>
    <w:rsid w:val="001A3BF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af8">
    <w:name w:val="Заголовок Знак"/>
    <w:link w:val="af7"/>
    <w:uiPriority w:val="10"/>
    <w:rsid w:val="001A3BFA"/>
    <w:rPr>
      <w:rFonts w:ascii="Calibri Light" w:eastAsia="Times New Roman" w:hAnsi="Calibri Light" w:cs="Times New Roman"/>
      <w:b/>
      <w:bCs/>
      <w:kern w:val="28"/>
      <w:sz w:val="32"/>
      <w:szCs w:val="32"/>
      <w:lang w:val="uk-UA"/>
    </w:rPr>
  </w:style>
  <w:style w:type="character" w:customStyle="1" w:styleId="30">
    <w:name w:val="Заголовок 3 Знак"/>
    <w:link w:val="3"/>
    <w:rsid w:val="00EB43A3"/>
    <w:rPr>
      <w:rFonts w:ascii="ISOCPEUR" w:hAnsi="ISOCPEUR"/>
      <w:i/>
      <w:sz w:val="28"/>
    </w:rPr>
  </w:style>
  <w:style w:type="character" w:styleId="af9">
    <w:name w:val="Strong"/>
    <w:uiPriority w:val="22"/>
    <w:qFormat/>
    <w:rsid w:val="00EB43A3"/>
    <w:rPr>
      <w:b/>
      <w:bCs/>
    </w:rPr>
  </w:style>
  <w:style w:type="paragraph" w:styleId="afa">
    <w:name w:val="List Paragraph"/>
    <w:basedOn w:val="a"/>
    <w:uiPriority w:val="34"/>
    <w:qFormat/>
    <w:rsid w:val="00D11CDC"/>
    <w:pPr>
      <w:spacing w:after="200" w:line="276" w:lineRule="auto"/>
      <w:ind w:left="720"/>
      <w:contextualSpacing/>
      <w:jc w:val="left"/>
    </w:pPr>
    <w:rPr>
      <w:rFonts w:ascii="Calibri" w:eastAsia="Calibri" w:hAnsi="Calibri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74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3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\Downloads\a4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2020-05-23T00:00:00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371B6A-CDCA-4B79-A86C-BC727F6F3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a4.dot</Template>
  <TotalTime>193</TotalTime>
  <Pages>11</Pages>
  <Words>979</Words>
  <Characters>5585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Технического проекта интеграции МИС МО с РЕГИЗ.ИЭМК</vt:lpstr>
    </vt:vector>
  </TitlesOfParts>
  <Company>Home office</Company>
  <LinksUpToDate>false</LinksUpToDate>
  <CharactersWithSpaces>6551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Технического проекта интеграции МИС МО с РЕГИЗ.ИЭМК</dc:title>
  <dc:subject>Раздел передачи данных по ХСН</dc:subject>
  <dc:creator>ЗАО “СВ-мед”</dc:creator>
  <cp:lastModifiedBy>Александр Кононов</cp:lastModifiedBy>
  <cp:revision>46</cp:revision>
  <cp:lastPrinted>2020-10-01T17:10:00Z</cp:lastPrinted>
  <dcterms:created xsi:type="dcterms:W3CDTF">2020-10-18T12:31:00Z</dcterms:created>
  <dcterms:modified xsi:type="dcterms:W3CDTF">2021-05-11T09:52:00Z</dcterms:modified>
</cp:coreProperties>
</file>