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9D859" w14:textId="40E9082C" w:rsidR="00383480" w:rsidRPr="0061760D" w:rsidRDefault="00383480">
      <w:pPr>
        <w:rPr>
          <w:rFonts w:ascii="Calibri" w:hAnsi="Calibri" w:cs="Calibri"/>
          <w:lang w:val="ru-RU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355"/>
      </w:tblGrid>
      <w:tr w:rsidR="00383480" w:rsidRPr="0061760D" w14:paraId="2114CBC8" w14:textId="77777777">
        <w:trPr>
          <w:trHeight w:val="2880"/>
          <w:jc w:val="center"/>
        </w:trPr>
        <w:tc>
          <w:tcPr>
            <w:tcW w:w="5000" w:type="pct"/>
          </w:tcPr>
          <w:p w14:paraId="67ED9909" w14:textId="77777777" w:rsidR="00383480" w:rsidRPr="0061760D" w:rsidRDefault="00383480">
            <w:pPr>
              <w:pStyle w:val="af3"/>
              <w:jc w:val="center"/>
              <w:rPr>
                <w:rFonts w:cs="Calibri"/>
                <w:caps/>
              </w:rPr>
            </w:pPr>
          </w:p>
        </w:tc>
      </w:tr>
      <w:tr w:rsidR="00383480" w:rsidRPr="0061760D" w14:paraId="189A5E16" w14:textId="77777777" w:rsidTr="00383480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5B9BD5"/>
            </w:tcBorders>
            <w:vAlign w:val="center"/>
          </w:tcPr>
          <w:p w14:paraId="34B47FF2" w14:textId="1EF088A4" w:rsidR="00115235" w:rsidRPr="0061760D" w:rsidRDefault="002833A3" w:rsidP="00115235">
            <w:pPr>
              <w:pStyle w:val="af3"/>
              <w:jc w:val="center"/>
              <w:rPr>
                <w:rFonts w:cs="Calibri"/>
                <w:sz w:val="80"/>
                <w:szCs w:val="80"/>
              </w:rPr>
            </w:pPr>
            <w:r w:rsidRPr="0061760D">
              <w:rPr>
                <w:rFonts w:cs="Calibri"/>
                <w:sz w:val="80"/>
                <w:szCs w:val="80"/>
              </w:rPr>
              <w:t>Приложение №</w:t>
            </w:r>
            <w:r w:rsidR="005530F2" w:rsidRPr="0061760D">
              <w:rPr>
                <w:rFonts w:cs="Calibri"/>
                <w:sz w:val="80"/>
                <w:szCs w:val="80"/>
              </w:rPr>
              <w:t xml:space="preserve"> 1</w:t>
            </w:r>
            <w:r w:rsidR="00AE02F0">
              <w:rPr>
                <w:rFonts w:cs="Calibri"/>
                <w:sz w:val="80"/>
                <w:szCs w:val="80"/>
              </w:rPr>
              <w:t>5</w:t>
            </w:r>
          </w:p>
          <w:p w14:paraId="0B9D26C2" w14:textId="33C1B923" w:rsidR="00115235" w:rsidRPr="0061760D" w:rsidRDefault="00115235" w:rsidP="00115235">
            <w:pPr>
              <w:pStyle w:val="af3"/>
              <w:jc w:val="center"/>
              <w:rPr>
                <w:rFonts w:cs="Calibri"/>
                <w:sz w:val="80"/>
                <w:szCs w:val="80"/>
              </w:rPr>
            </w:pPr>
            <w:r w:rsidRPr="0061760D">
              <w:rPr>
                <w:rFonts w:cs="Calibri"/>
                <w:sz w:val="80"/>
                <w:szCs w:val="80"/>
              </w:rPr>
              <w:t xml:space="preserve"> интеграци</w:t>
            </w:r>
            <w:r w:rsidR="00FA426F" w:rsidRPr="0061760D">
              <w:rPr>
                <w:rFonts w:cs="Calibri"/>
                <w:sz w:val="80"/>
                <w:szCs w:val="80"/>
              </w:rPr>
              <w:t>я</w:t>
            </w:r>
            <w:r w:rsidRPr="0061760D">
              <w:rPr>
                <w:rFonts w:cs="Calibri"/>
                <w:sz w:val="80"/>
                <w:szCs w:val="80"/>
              </w:rPr>
              <w:t xml:space="preserve"> МИС МО с </w:t>
            </w:r>
          </w:p>
          <w:p w14:paraId="1B409B81" w14:textId="27156CCD" w:rsidR="00383480" w:rsidRPr="0061760D" w:rsidRDefault="00115235" w:rsidP="00C513F5">
            <w:pPr>
              <w:pStyle w:val="af3"/>
              <w:jc w:val="center"/>
              <w:rPr>
                <w:rFonts w:cs="Calibri"/>
                <w:sz w:val="80"/>
                <w:szCs w:val="80"/>
              </w:rPr>
            </w:pPr>
            <w:r w:rsidRPr="0061760D">
              <w:rPr>
                <w:rFonts w:cs="Calibri"/>
                <w:sz w:val="80"/>
                <w:szCs w:val="80"/>
              </w:rPr>
              <w:t>РЕГИЗ.</w:t>
            </w:r>
            <w:r w:rsidR="00C513F5" w:rsidRPr="0061760D">
              <w:rPr>
                <w:rFonts w:cs="Calibri"/>
                <w:sz w:val="80"/>
                <w:szCs w:val="80"/>
              </w:rPr>
              <w:t>ЗПВ</w:t>
            </w:r>
            <w:r w:rsidR="00AE3D87" w:rsidRPr="0061760D">
              <w:rPr>
                <w:rFonts w:cs="Calibri"/>
                <w:sz w:val="80"/>
                <w:szCs w:val="80"/>
              </w:rPr>
              <w:t>.ЖОЗ</w:t>
            </w:r>
          </w:p>
        </w:tc>
      </w:tr>
      <w:tr w:rsidR="00383480" w:rsidRPr="0061760D" w14:paraId="3B289558" w14:textId="77777777" w:rsidTr="00383480">
        <w:trPr>
          <w:trHeight w:val="720"/>
          <w:jc w:val="center"/>
        </w:trPr>
        <w:tc>
          <w:tcPr>
            <w:tcW w:w="5000" w:type="pct"/>
            <w:tcBorders>
              <w:top w:val="single" w:sz="4" w:space="0" w:color="5B9BD5"/>
            </w:tcBorders>
            <w:vAlign w:val="center"/>
          </w:tcPr>
          <w:p w14:paraId="75182AA3" w14:textId="51C6F2AB" w:rsidR="00383480" w:rsidRPr="0061760D" w:rsidRDefault="00383480" w:rsidP="00C513F5">
            <w:pPr>
              <w:pStyle w:val="af3"/>
              <w:jc w:val="center"/>
              <w:rPr>
                <w:rFonts w:cs="Calibri"/>
                <w:sz w:val="44"/>
                <w:szCs w:val="44"/>
              </w:rPr>
            </w:pPr>
            <w:r w:rsidRPr="0061760D">
              <w:rPr>
                <w:rFonts w:cs="Calibri"/>
                <w:sz w:val="44"/>
                <w:szCs w:val="44"/>
              </w:rPr>
              <w:t xml:space="preserve">Раздел </w:t>
            </w:r>
            <w:r w:rsidR="00522635" w:rsidRPr="0061760D">
              <w:rPr>
                <w:rFonts w:cs="Calibri"/>
                <w:sz w:val="44"/>
                <w:szCs w:val="44"/>
              </w:rPr>
              <w:t xml:space="preserve">- </w:t>
            </w:r>
            <w:r w:rsidR="00AE3D87" w:rsidRPr="0061760D">
              <w:rPr>
                <w:rFonts w:cs="Calibri"/>
                <w:color w:val="000000"/>
                <w:sz w:val="44"/>
                <w:szCs w:val="44"/>
                <w:shd w:val="clear" w:color="auto" w:fill="FFFFFF"/>
              </w:rPr>
              <w:t>журнал отложенной записи</w:t>
            </w:r>
          </w:p>
        </w:tc>
      </w:tr>
      <w:tr w:rsidR="00383480" w:rsidRPr="0061760D" w14:paraId="626834CE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1EF61AA0" w14:textId="77777777" w:rsidR="00383480" w:rsidRPr="0061760D" w:rsidRDefault="00383480">
            <w:pPr>
              <w:pStyle w:val="af3"/>
              <w:jc w:val="center"/>
              <w:rPr>
                <w:rFonts w:cs="Calibri"/>
              </w:rPr>
            </w:pPr>
          </w:p>
        </w:tc>
      </w:tr>
      <w:tr w:rsidR="00383480" w:rsidRPr="0061760D" w14:paraId="76A71DD8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52BEA404" w14:textId="77777777" w:rsidR="00383480" w:rsidRPr="0061760D" w:rsidRDefault="00383480">
            <w:pPr>
              <w:pStyle w:val="af3"/>
              <w:jc w:val="center"/>
              <w:rPr>
                <w:rFonts w:cs="Calibri"/>
                <w:b/>
                <w:bCs/>
              </w:rPr>
            </w:pPr>
            <w:r w:rsidRPr="0061760D">
              <w:rPr>
                <w:rFonts w:cs="Calibri"/>
                <w:b/>
                <w:bCs/>
              </w:rPr>
              <w:t>ЗАО “СВ-мед”</w:t>
            </w:r>
          </w:p>
        </w:tc>
      </w:tr>
      <w:tr w:rsidR="00383480" w:rsidRPr="0061760D" w14:paraId="601B26EC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0430D2FF" w14:textId="2896C0A7" w:rsidR="00383480" w:rsidRPr="0061760D" w:rsidRDefault="00AE02F0">
            <w:pPr>
              <w:pStyle w:val="af3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04</w:t>
            </w:r>
            <w:r w:rsidR="0061760D">
              <w:rPr>
                <w:rFonts w:cs="Calibri"/>
                <w:b/>
                <w:bCs/>
              </w:rPr>
              <w:t>.0</w:t>
            </w:r>
            <w:r>
              <w:rPr>
                <w:rFonts w:cs="Calibri"/>
                <w:b/>
                <w:bCs/>
              </w:rPr>
              <w:t>9</w:t>
            </w:r>
            <w:r w:rsidR="0061760D">
              <w:rPr>
                <w:rFonts w:cs="Calibri"/>
                <w:b/>
                <w:bCs/>
              </w:rPr>
              <w:t>.2020</w:t>
            </w:r>
          </w:p>
        </w:tc>
      </w:tr>
    </w:tbl>
    <w:p w14:paraId="0CB124F9" w14:textId="77777777" w:rsidR="00383480" w:rsidRPr="0061760D" w:rsidRDefault="00383480">
      <w:pPr>
        <w:rPr>
          <w:rFonts w:ascii="Calibri" w:hAnsi="Calibri" w:cs="Calibri"/>
          <w:lang w:val="ru-RU"/>
        </w:rPr>
      </w:pPr>
    </w:p>
    <w:p w14:paraId="02E413E4" w14:textId="77777777" w:rsidR="00383480" w:rsidRPr="0061760D" w:rsidRDefault="00383480">
      <w:pPr>
        <w:rPr>
          <w:rFonts w:ascii="Calibri" w:hAnsi="Calibri" w:cs="Calibri"/>
          <w:lang w:val="ru-RU"/>
        </w:rPr>
      </w:pPr>
    </w:p>
    <w:p w14:paraId="02DBC47C" w14:textId="77777777" w:rsidR="00383480" w:rsidRPr="0061760D" w:rsidRDefault="00383480">
      <w:pPr>
        <w:rPr>
          <w:rFonts w:ascii="Calibri" w:hAnsi="Calibri" w:cs="Calibri"/>
          <w:lang w:val="ru-RU"/>
        </w:rPr>
      </w:pPr>
    </w:p>
    <w:p w14:paraId="440D746F" w14:textId="77777777" w:rsidR="0002024B" w:rsidRPr="0061760D" w:rsidRDefault="00383480" w:rsidP="00404A8C">
      <w:pPr>
        <w:rPr>
          <w:rFonts w:ascii="Calibri" w:hAnsi="Calibri" w:cs="Calibri"/>
          <w:lang w:val="ru-RU"/>
        </w:rPr>
      </w:pPr>
      <w:r w:rsidRPr="0061760D">
        <w:rPr>
          <w:rFonts w:ascii="Calibri" w:hAnsi="Calibri" w:cs="Calibri"/>
          <w:lang w:val="ru-RU"/>
        </w:rPr>
        <w:br w:type="page"/>
      </w:r>
    </w:p>
    <w:p w14:paraId="53389751" w14:textId="62402569" w:rsidR="005920E5" w:rsidRPr="0061760D" w:rsidRDefault="005920E5">
      <w:pPr>
        <w:rPr>
          <w:rFonts w:ascii="Calibri" w:hAnsi="Calibri" w:cs="Calibri"/>
          <w:lang w:val="ru-RU"/>
        </w:rPr>
      </w:pPr>
    </w:p>
    <w:p w14:paraId="5D7F63AB" w14:textId="77777777" w:rsidR="00F933D9" w:rsidRPr="00F933D9" w:rsidRDefault="00EC5EAD" w:rsidP="00C07FBD">
      <w:pPr>
        <w:pStyle w:val="af0"/>
        <w:rPr>
          <w:noProof/>
          <w:sz w:val="28"/>
          <w:szCs w:val="28"/>
        </w:rPr>
      </w:pPr>
      <w:r w:rsidRPr="00695FCC">
        <w:rPr>
          <w:rFonts w:ascii="Calibri" w:hAnsi="Calibri" w:cs="Calibri"/>
          <w:color w:val="000000"/>
        </w:rPr>
        <w:t>Оглавление</w:t>
      </w:r>
      <w:r w:rsidR="00284115" w:rsidRPr="00695FCC">
        <w:rPr>
          <w:rFonts w:ascii="Calibri" w:hAnsi="Calibri" w:cs="Calibri"/>
          <w:color w:val="000000"/>
        </w:rPr>
        <w:br/>
      </w:r>
      <w:r w:rsidR="002446AB" w:rsidRPr="00695FCC">
        <w:rPr>
          <w:rFonts w:ascii="Calibri" w:hAnsi="Calibri" w:cs="Calibri"/>
          <w:color w:val="000000"/>
        </w:rPr>
        <w:tab/>
      </w:r>
      <w:bookmarkStart w:id="0" w:name="_Toc42894265"/>
      <w:r w:rsidR="00C07FBD" w:rsidRPr="00F933D9">
        <w:rPr>
          <w:rFonts w:ascii="Calibri" w:hAnsi="Calibri" w:cs="Calibri"/>
          <w:color w:val="000000"/>
          <w:sz w:val="28"/>
          <w:szCs w:val="28"/>
        </w:rPr>
        <w:fldChar w:fldCharType="begin"/>
      </w:r>
      <w:r w:rsidR="00C07FBD" w:rsidRPr="00F933D9">
        <w:rPr>
          <w:rFonts w:ascii="Calibri" w:hAnsi="Calibri" w:cs="Calibri"/>
          <w:color w:val="000000"/>
          <w:sz w:val="28"/>
          <w:szCs w:val="28"/>
        </w:rPr>
        <w:instrText xml:space="preserve"> TOC \o "1-2" \u </w:instrText>
      </w:r>
      <w:r w:rsidR="00C07FBD" w:rsidRPr="00F933D9">
        <w:rPr>
          <w:rFonts w:ascii="Calibri" w:hAnsi="Calibri" w:cs="Calibri"/>
          <w:color w:val="000000"/>
          <w:sz w:val="28"/>
          <w:szCs w:val="28"/>
        </w:rPr>
        <w:fldChar w:fldCharType="separate"/>
      </w:r>
    </w:p>
    <w:p w14:paraId="6EC39FE3" w14:textId="4115D1D0" w:rsidR="00F933D9" w:rsidRPr="00C761A5" w:rsidRDefault="00F933D9">
      <w:pPr>
        <w:pStyle w:val="10"/>
        <w:tabs>
          <w:tab w:val="left" w:pos="560"/>
          <w:tab w:val="right" w:leader="dot" w:pos="9345"/>
        </w:tabs>
        <w:rPr>
          <w:b w:val="0"/>
          <w:bCs w:val="0"/>
          <w:caps w:val="0"/>
          <w:noProof/>
          <w:sz w:val="28"/>
          <w:szCs w:val="28"/>
          <w:lang w:val="ru-RU"/>
        </w:rPr>
      </w:pPr>
      <w:r w:rsidRPr="00F933D9">
        <w:rPr>
          <w:rFonts w:cs="Calibri"/>
          <w:b w:val="0"/>
          <w:bCs w:val="0"/>
          <w:noProof/>
          <w:sz w:val="28"/>
          <w:szCs w:val="28"/>
          <w:lang w:val="ru-RU"/>
        </w:rPr>
        <w:t>1.</w:t>
      </w:r>
      <w:r w:rsidRPr="00C761A5">
        <w:rPr>
          <w:b w:val="0"/>
          <w:bCs w:val="0"/>
          <w:caps w:val="0"/>
          <w:noProof/>
          <w:sz w:val="28"/>
          <w:szCs w:val="28"/>
          <w:lang w:val="ru-RU"/>
        </w:rPr>
        <w:t xml:space="preserve"> </w:t>
      </w:r>
      <w:r w:rsidRPr="00F933D9">
        <w:rPr>
          <w:rFonts w:cs="Calibri"/>
          <w:b w:val="0"/>
          <w:bCs w:val="0"/>
          <w:noProof/>
          <w:sz w:val="28"/>
          <w:szCs w:val="28"/>
          <w:lang w:val="ru-RU"/>
        </w:rPr>
        <w:t>Сокращения и обозначения</w:t>
      </w:r>
      <w:r w:rsidRPr="00F933D9">
        <w:rPr>
          <w:b w:val="0"/>
          <w:bCs w:val="0"/>
          <w:noProof/>
          <w:sz w:val="28"/>
          <w:szCs w:val="28"/>
        </w:rPr>
        <w:tab/>
      </w:r>
      <w:r w:rsidRPr="00F933D9">
        <w:rPr>
          <w:b w:val="0"/>
          <w:bCs w:val="0"/>
          <w:noProof/>
          <w:sz w:val="28"/>
          <w:szCs w:val="28"/>
        </w:rPr>
        <w:fldChar w:fldCharType="begin"/>
      </w:r>
      <w:r w:rsidRPr="00F933D9">
        <w:rPr>
          <w:b w:val="0"/>
          <w:bCs w:val="0"/>
          <w:noProof/>
          <w:sz w:val="28"/>
          <w:szCs w:val="28"/>
        </w:rPr>
        <w:instrText xml:space="preserve"> PAGEREF _Toc49283039 \h </w:instrText>
      </w:r>
      <w:r w:rsidRPr="00F933D9">
        <w:rPr>
          <w:b w:val="0"/>
          <w:bCs w:val="0"/>
          <w:noProof/>
          <w:sz w:val="28"/>
          <w:szCs w:val="28"/>
        </w:rPr>
      </w:r>
      <w:r w:rsidRPr="00F933D9">
        <w:rPr>
          <w:b w:val="0"/>
          <w:bCs w:val="0"/>
          <w:noProof/>
          <w:sz w:val="28"/>
          <w:szCs w:val="28"/>
        </w:rPr>
        <w:fldChar w:fldCharType="separate"/>
      </w:r>
      <w:r w:rsidR="006C6E18">
        <w:rPr>
          <w:b w:val="0"/>
          <w:bCs w:val="0"/>
          <w:noProof/>
          <w:sz w:val="28"/>
          <w:szCs w:val="28"/>
        </w:rPr>
        <w:t>2</w:t>
      </w:r>
      <w:r w:rsidRPr="00F933D9">
        <w:rPr>
          <w:b w:val="0"/>
          <w:bCs w:val="0"/>
          <w:noProof/>
          <w:sz w:val="28"/>
          <w:szCs w:val="28"/>
        </w:rPr>
        <w:fldChar w:fldCharType="end"/>
      </w:r>
    </w:p>
    <w:p w14:paraId="61D9BE60" w14:textId="5F64CAC4" w:rsidR="00F933D9" w:rsidRPr="003B43C5" w:rsidRDefault="000147D8" w:rsidP="00F933D9">
      <w:pPr>
        <w:pStyle w:val="10"/>
        <w:tabs>
          <w:tab w:val="right" w:leader="dot" w:pos="9345"/>
        </w:tabs>
        <w:contextualSpacing/>
        <w:rPr>
          <w:b w:val="0"/>
          <w:bCs w:val="0"/>
          <w:caps w:val="0"/>
          <w:noProof/>
          <w:sz w:val="28"/>
          <w:szCs w:val="28"/>
          <w:lang w:val="ru-RU"/>
        </w:rPr>
      </w:pPr>
      <w:r w:rsidRPr="000147D8">
        <w:rPr>
          <w:rFonts w:cs="Calibri"/>
          <w:b w:val="0"/>
          <w:bCs w:val="0"/>
          <w:noProof/>
          <w:sz w:val="28"/>
          <w:szCs w:val="28"/>
          <w:lang w:val="ru-RU"/>
        </w:rPr>
        <w:t>2</w:t>
      </w:r>
      <w:r w:rsidR="00F933D9" w:rsidRPr="00F933D9">
        <w:rPr>
          <w:rFonts w:cs="Calibri"/>
          <w:b w:val="0"/>
          <w:bCs w:val="0"/>
          <w:noProof/>
          <w:sz w:val="28"/>
          <w:szCs w:val="28"/>
          <w:lang w:val="ru-RU"/>
        </w:rPr>
        <w:t>. Описание процесса деятельности</w:t>
      </w:r>
      <w:r w:rsidR="00F933D9" w:rsidRPr="00F933D9">
        <w:rPr>
          <w:b w:val="0"/>
          <w:bCs w:val="0"/>
          <w:noProof/>
          <w:sz w:val="28"/>
          <w:szCs w:val="28"/>
        </w:rPr>
        <w:tab/>
      </w:r>
      <w:r w:rsidR="003B43C5" w:rsidRPr="003B43C5">
        <w:rPr>
          <w:b w:val="0"/>
          <w:bCs w:val="0"/>
          <w:noProof/>
          <w:sz w:val="28"/>
          <w:szCs w:val="28"/>
          <w:lang w:val="ru-RU"/>
        </w:rPr>
        <w:t>3</w:t>
      </w:r>
    </w:p>
    <w:p w14:paraId="79694CE7" w14:textId="463EE2B7" w:rsidR="00F933D9" w:rsidRPr="003B43C5" w:rsidRDefault="000147D8" w:rsidP="00F933D9">
      <w:pPr>
        <w:pStyle w:val="20"/>
        <w:tabs>
          <w:tab w:val="left" w:pos="840"/>
          <w:tab w:val="right" w:leader="dot" w:pos="9345"/>
        </w:tabs>
        <w:spacing w:line="360" w:lineRule="auto"/>
        <w:ind w:left="278"/>
        <w:contextualSpacing/>
        <w:rPr>
          <w:smallCaps w:val="0"/>
          <w:noProof/>
          <w:sz w:val="28"/>
          <w:szCs w:val="28"/>
          <w:lang w:val="ru-RU"/>
        </w:rPr>
      </w:pPr>
      <w:r w:rsidRPr="000147D8">
        <w:rPr>
          <w:rFonts w:cs="Calibri"/>
          <w:noProof/>
          <w:sz w:val="28"/>
          <w:szCs w:val="28"/>
          <w:lang w:val="ru-RU"/>
        </w:rPr>
        <w:t>2</w:t>
      </w:r>
      <w:r w:rsidR="00F933D9" w:rsidRPr="00F933D9">
        <w:rPr>
          <w:rFonts w:cs="Calibri"/>
          <w:noProof/>
          <w:sz w:val="28"/>
          <w:szCs w:val="28"/>
          <w:lang w:val="ru-RU"/>
        </w:rPr>
        <w:t>.1.</w:t>
      </w:r>
      <w:r w:rsidR="00F933D9" w:rsidRPr="00C761A5">
        <w:rPr>
          <w:smallCaps w:val="0"/>
          <w:noProof/>
          <w:sz w:val="28"/>
          <w:szCs w:val="28"/>
          <w:lang w:val="ru-RU"/>
        </w:rPr>
        <w:tab/>
      </w:r>
      <w:r w:rsidR="00F933D9" w:rsidRPr="00F933D9">
        <w:rPr>
          <w:rFonts w:cs="Calibri"/>
          <w:noProof/>
          <w:sz w:val="28"/>
          <w:szCs w:val="28"/>
          <w:lang w:val="ru-RU"/>
        </w:rPr>
        <w:t>Создание заявки через МИС</w:t>
      </w:r>
      <w:r w:rsidR="00F933D9" w:rsidRPr="00F933D9">
        <w:rPr>
          <w:noProof/>
          <w:sz w:val="28"/>
          <w:szCs w:val="28"/>
        </w:rPr>
        <w:tab/>
      </w:r>
      <w:r w:rsidR="003B43C5" w:rsidRPr="003B43C5">
        <w:rPr>
          <w:noProof/>
          <w:sz w:val="28"/>
          <w:szCs w:val="28"/>
          <w:lang w:val="ru-RU"/>
        </w:rPr>
        <w:t>3</w:t>
      </w:r>
    </w:p>
    <w:p w14:paraId="4EAC4AD6" w14:textId="0F0C71FB" w:rsidR="00F933D9" w:rsidRPr="002F600F" w:rsidRDefault="00F933D9" w:rsidP="002F600F">
      <w:pPr>
        <w:pStyle w:val="20"/>
        <w:tabs>
          <w:tab w:val="left" w:pos="840"/>
          <w:tab w:val="right" w:leader="dot" w:pos="9345"/>
        </w:tabs>
        <w:ind w:left="278"/>
        <w:contextualSpacing/>
        <w:rPr>
          <w:smallCaps w:val="0"/>
          <w:noProof/>
          <w:sz w:val="28"/>
          <w:szCs w:val="28"/>
          <w:lang w:val="ru-RU"/>
        </w:rPr>
      </w:pPr>
    </w:p>
    <w:p w14:paraId="1B79C1B8" w14:textId="0277864D" w:rsidR="002446AB" w:rsidRPr="0061760D" w:rsidRDefault="00C07FBD" w:rsidP="00C07FBD">
      <w:pPr>
        <w:pStyle w:val="af0"/>
        <w:rPr>
          <w:rFonts w:ascii="Calibri" w:hAnsi="Calibri" w:cs="Calibri"/>
        </w:rPr>
      </w:pPr>
      <w:r w:rsidRPr="00F933D9">
        <w:rPr>
          <w:rFonts w:ascii="Calibri" w:hAnsi="Calibri" w:cs="Calibri"/>
          <w:sz w:val="28"/>
          <w:szCs w:val="28"/>
        </w:rPr>
        <w:fldChar w:fldCharType="end"/>
      </w:r>
    </w:p>
    <w:p w14:paraId="290972D5" w14:textId="77777777" w:rsidR="001D5BD5" w:rsidRPr="0061760D" w:rsidRDefault="001D5BD5" w:rsidP="00EC5EAD">
      <w:pPr>
        <w:rPr>
          <w:rFonts w:ascii="Calibri" w:hAnsi="Calibri" w:cs="Calibri"/>
          <w:lang w:val="ru-RU"/>
        </w:rPr>
      </w:pPr>
    </w:p>
    <w:p w14:paraId="6A8717B0" w14:textId="77777777" w:rsidR="001D5BD5" w:rsidRPr="0061760D" w:rsidRDefault="001D5BD5" w:rsidP="00EC5EAD">
      <w:pPr>
        <w:rPr>
          <w:rFonts w:ascii="Calibri" w:hAnsi="Calibri" w:cs="Calibri"/>
          <w:lang w:val="ru-RU"/>
        </w:rPr>
      </w:pPr>
    </w:p>
    <w:p w14:paraId="5BA4B19F" w14:textId="77777777" w:rsidR="00EC5EAD" w:rsidRPr="0061760D" w:rsidRDefault="00EC5EAD">
      <w:pPr>
        <w:rPr>
          <w:rFonts w:ascii="Calibri" w:hAnsi="Calibri" w:cs="Calibri"/>
          <w:lang w:val="ru-RU"/>
        </w:rPr>
      </w:pPr>
    </w:p>
    <w:p w14:paraId="583F162C" w14:textId="7175A3C8" w:rsidR="00EB43A3" w:rsidRPr="0061760D" w:rsidRDefault="0002024B" w:rsidP="00404A8C">
      <w:pPr>
        <w:rPr>
          <w:rFonts w:ascii="Calibri" w:hAnsi="Calibri" w:cs="Calibri"/>
          <w:lang w:val="ru-RU"/>
        </w:rPr>
      </w:pPr>
      <w:bookmarkStart w:id="1" w:name="_Toc41315214"/>
      <w:r w:rsidRPr="0061760D">
        <w:rPr>
          <w:rFonts w:ascii="Calibri" w:hAnsi="Calibri" w:cs="Calibri"/>
          <w:lang w:val="ru-RU"/>
        </w:rPr>
        <w:br w:type="page"/>
      </w:r>
      <w:r w:rsidR="00B4064A"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46464" behindDoc="0" locked="1" layoutInCell="0" allowOverlap="1" wp14:anchorId="7A33EA8B" wp14:editId="67B7EED1">
                <wp:simplePos x="0" y="0"/>
                <wp:positionH relativeFrom="page">
                  <wp:posOffset>711200</wp:posOffset>
                </wp:positionH>
                <wp:positionV relativeFrom="page">
                  <wp:align>center</wp:align>
                </wp:positionV>
                <wp:extent cx="6588760" cy="10189210"/>
                <wp:effectExtent l="0" t="0" r="21590" b="21590"/>
                <wp:wrapNone/>
                <wp:docPr id="1848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849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B83B3" w14:textId="77777777" w:rsidR="00296EE7" w:rsidRDefault="00296EE7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26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A3134" w14:textId="77777777" w:rsidR="00296EE7" w:rsidRDefault="00296EE7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27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498DB" w14:textId="77777777" w:rsidR="00296EE7" w:rsidRDefault="00296EE7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28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1FA55" w14:textId="77777777" w:rsidR="00296EE7" w:rsidRDefault="00296EE7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29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8FD00" w14:textId="77777777" w:rsidR="00296EE7" w:rsidRDefault="00296EE7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30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1BBB4" w14:textId="77777777" w:rsidR="00296EE7" w:rsidRDefault="00296EE7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31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E0C4A" w14:textId="77777777" w:rsidR="00296EE7" w:rsidRPr="0002024B" w:rsidRDefault="00296EE7" w:rsidP="00EB43A3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32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7E05B" w14:textId="77777777" w:rsidR="00296EE7" w:rsidRPr="002D5FE2" w:rsidRDefault="00296EE7" w:rsidP="00EB43A3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bookmarkStart w:id="2" w:name="_Toc44506888"/>
                              <w:r w:rsidRPr="002D5FE2">
                                <w:rPr>
                                  <w:sz w:val="26"/>
                                </w:rPr>
                                <w:t>Сокращения и обозначения</w:t>
                              </w:r>
                              <w:bookmarkEnd w:id="2"/>
                            </w:p>
                            <w:p w14:paraId="6106E2BE" w14:textId="77777777" w:rsidR="00296EE7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0356B23" w14:textId="77777777" w:rsidR="00296EE7" w:rsidRPr="00F303CF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C5C0EEE" w14:textId="77777777" w:rsidR="00296EE7" w:rsidRDefault="00296EE7" w:rsidP="00EB43A3"/>
                            <w:p w14:paraId="72B5ABE8" w14:textId="77777777" w:rsidR="00296EE7" w:rsidRDefault="00296EE7" w:rsidP="00EB43A3">
                              <w:pPr>
                                <w:pStyle w:val="3"/>
                              </w:pPr>
                              <w:bookmarkStart w:id="3" w:name="_Toc41315215"/>
                              <w:bookmarkStart w:id="4" w:name="_Toc42894266"/>
                              <w:bookmarkStart w:id="5" w:name="_Toc44506889"/>
                              <w:r>
                                <w:t>Экран входа в систему ЛЛО</w:t>
                              </w:r>
                              <w:bookmarkEnd w:id="3"/>
                              <w:bookmarkEnd w:id="4"/>
                              <w:bookmarkEnd w:id="5"/>
                            </w:p>
                            <w:p w14:paraId="3E90CF67" w14:textId="77777777" w:rsidR="00296EE7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4718074" w14:textId="77777777" w:rsidR="00296EE7" w:rsidRPr="00F303CF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159BA69" w14:textId="77777777" w:rsidR="00296EE7" w:rsidRDefault="00296EE7" w:rsidP="00EB43A3"/>
                            <w:p w14:paraId="0A510093" w14:textId="77777777" w:rsidR="00296EE7" w:rsidRDefault="00296EE7" w:rsidP="00EB43A3">
                              <w:pPr>
                                <w:pStyle w:val="3"/>
                              </w:pPr>
                              <w:bookmarkStart w:id="6" w:name="_Toc41315216"/>
                              <w:bookmarkStart w:id="7" w:name="_Toc42894267"/>
                              <w:bookmarkStart w:id="8" w:name="_Toc44506890"/>
                              <w:r>
                                <w:t>Экран входа в систему ЛЛО</w:t>
                              </w:r>
                              <w:bookmarkEnd w:id="6"/>
                              <w:bookmarkEnd w:id="7"/>
                              <w:bookmarkEnd w:id="8"/>
                            </w:p>
                            <w:p w14:paraId="608FC43E" w14:textId="77777777" w:rsidR="00296EE7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6686B40" w14:textId="77777777" w:rsidR="00296EE7" w:rsidRPr="00F303CF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EE718DD" w14:textId="77777777" w:rsidR="00296EE7" w:rsidRDefault="00296EE7" w:rsidP="00EB43A3"/>
                            <w:p w14:paraId="32B1D357" w14:textId="77777777" w:rsidR="00296EE7" w:rsidRDefault="00296EE7" w:rsidP="00EB43A3">
                              <w:pPr>
                                <w:pStyle w:val="3"/>
                              </w:pPr>
                              <w:bookmarkStart w:id="9" w:name="_Toc41315217"/>
                              <w:bookmarkStart w:id="10" w:name="_Toc42894268"/>
                              <w:bookmarkStart w:id="11" w:name="_Toc44506891"/>
                              <w:r>
                                <w:t>Экран входа в систему ЛЛО</w:t>
                              </w:r>
                              <w:bookmarkEnd w:id="9"/>
                              <w:bookmarkEnd w:id="10"/>
                              <w:bookmarkEnd w:id="11"/>
                            </w:p>
                            <w:p w14:paraId="6B059096" w14:textId="77777777" w:rsidR="00296EE7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F88BE7B" w14:textId="77777777" w:rsidR="00296EE7" w:rsidRPr="00F303CF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C00556A" w14:textId="77777777" w:rsidR="00296EE7" w:rsidRDefault="00296EE7" w:rsidP="00EB43A3"/>
                            <w:p w14:paraId="43D9B074" w14:textId="77777777" w:rsidR="00296EE7" w:rsidRDefault="00296EE7" w:rsidP="00EB43A3">
                              <w:pPr>
                                <w:pStyle w:val="3"/>
                              </w:pPr>
                              <w:bookmarkStart w:id="12" w:name="_Toc41315218"/>
                              <w:bookmarkStart w:id="13" w:name="_Toc42894269"/>
                              <w:bookmarkStart w:id="14" w:name="_Toc44506892"/>
                              <w:r>
                                <w:t>Экран входа в систему ЛЛО</w:t>
                              </w:r>
                              <w:bookmarkEnd w:id="12"/>
                              <w:bookmarkEnd w:id="13"/>
                              <w:bookmarkEnd w:id="14"/>
                            </w:p>
                            <w:p w14:paraId="11533007" w14:textId="77777777" w:rsidR="00296EE7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F6646DF" w14:textId="77777777" w:rsidR="00296EE7" w:rsidRPr="00F303CF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1B9BA0B" w14:textId="77777777" w:rsidR="00296EE7" w:rsidRDefault="00296EE7" w:rsidP="00EB43A3"/>
                            <w:p w14:paraId="5D231A73" w14:textId="77777777" w:rsidR="00296EE7" w:rsidRDefault="00296EE7" w:rsidP="00EB43A3">
                              <w:pPr>
                                <w:pStyle w:val="3"/>
                              </w:pPr>
                              <w:bookmarkStart w:id="15" w:name="_Toc41315219"/>
                              <w:bookmarkStart w:id="16" w:name="_Toc42894270"/>
                              <w:bookmarkStart w:id="17" w:name="_Toc44506893"/>
                              <w:r>
                                <w:t>Экран входа в систему ЛЛО</w:t>
                              </w:r>
                              <w:bookmarkEnd w:id="15"/>
                              <w:bookmarkEnd w:id="16"/>
                              <w:bookmarkEnd w:id="17"/>
                            </w:p>
                            <w:p w14:paraId="26BAA18B" w14:textId="77777777" w:rsidR="00296EE7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0D41D52" w14:textId="77777777" w:rsidR="00296EE7" w:rsidRPr="00F303CF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475CC19" w14:textId="77777777" w:rsidR="00296EE7" w:rsidRDefault="00296EE7" w:rsidP="00EB43A3"/>
                            <w:p w14:paraId="7623B7D7" w14:textId="77777777" w:rsidR="00296EE7" w:rsidRDefault="00296EE7" w:rsidP="00EB43A3">
                              <w:pPr>
                                <w:pStyle w:val="3"/>
                              </w:pPr>
                              <w:bookmarkStart w:id="18" w:name="_Toc41315220"/>
                              <w:bookmarkStart w:id="19" w:name="_Toc42894271"/>
                              <w:bookmarkStart w:id="20" w:name="_Toc44506894"/>
                              <w:r>
                                <w:t>Экран входа в систему ЛЛО</w:t>
                              </w:r>
                              <w:bookmarkEnd w:id="18"/>
                              <w:bookmarkEnd w:id="19"/>
                              <w:bookmarkEnd w:id="20"/>
                            </w:p>
                            <w:p w14:paraId="5350AE5D" w14:textId="77777777" w:rsidR="00296EE7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93DF7FB" w14:textId="77777777" w:rsidR="00296EE7" w:rsidRPr="00F303CF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95F3BFD" w14:textId="77777777" w:rsidR="00296EE7" w:rsidRDefault="00296EE7" w:rsidP="00EB43A3"/>
                            <w:p w14:paraId="158D30A7" w14:textId="77777777" w:rsidR="00296EE7" w:rsidRDefault="00296EE7" w:rsidP="00EB43A3">
                              <w:pPr>
                                <w:pStyle w:val="3"/>
                              </w:pPr>
                              <w:bookmarkStart w:id="21" w:name="_Toc41315221"/>
                              <w:bookmarkStart w:id="22" w:name="_Toc42894272"/>
                              <w:bookmarkStart w:id="23" w:name="_Toc44506895"/>
                              <w:r>
                                <w:t>Экран входа в систему ЛЛО</w:t>
                              </w:r>
                              <w:bookmarkEnd w:id="21"/>
                              <w:bookmarkEnd w:id="22"/>
                              <w:bookmarkEnd w:id="23"/>
                            </w:p>
                            <w:p w14:paraId="6490450B" w14:textId="77777777" w:rsidR="00296EE7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DB590B0" w14:textId="77777777" w:rsidR="00296EE7" w:rsidRPr="00F303CF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97C73AD" w14:textId="77777777" w:rsidR="00296EE7" w:rsidRDefault="00296EE7" w:rsidP="00EB43A3"/>
                            <w:p w14:paraId="066E6F1F" w14:textId="77777777" w:rsidR="00296EE7" w:rsidRDefault="00296EE7" w:rsidP="00EB43A3">
                              <w:pPr>
                                <w:pStyle w:val="3"/>
                              </w:pPr>
                              <w:bookmarkStart w:id="24" w:name="_Toc41315222"/>
                              <w:bookmarkStart w:id="25" w:name="_Toc42894273"/>
                              <w:bookmarkStart w:id="26" w:name="_Toc44506896"/>
                              <w:r>
                                <w:t>Экран входа в систему ЛЛО</w:t>
                              </w:r>
                              <w:bookmarkEnd w:id="24"/>
                              <w:bookmarkEnd w:id="25"/>
                              <w:bookmarkEnd w:id="26"/>
                            </w:p>
                            <w:p w14:paraId="55A99F60" w14:textId="77777777" w:rsidR="00296EE7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53F8AB" w14:textId="77777777" w:rsidR="00296EE7" w:rsidRPr="00F303CF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B77AD50" w14:textId="77777777" w:rsidR="00296EE7" w:rsidRDefault="00296EE7" w:rsidP="00EB43A3"/>
                            <w:p w14:paraId="59408CD5" w14:textId="77777777" w:rsidR="00296EE7" w:rsidRDefault="00296EE7" w:rsidP="00EB43A3">
                              <w:pPr>
                                <w:pStyle w:val="3"/>
                              </w:pPr>
                              <w:bookmarkStart w:id="27" w:name="_Toc41315223"/>
                              <w:bookmarkStart w:id="28" w:name="_Toc42894274"/>
                              <w:bookmarkStart w:id="29" w:name="_Toc44506897"/>
                              <w:r>
                                <w:t>Экран входа в систему ЛЛО</w:t>
                              </w:r>
                              <w:bookmarkEnd w:id="27"/>
                              <w:bookmarkEnd w:id="28"/>
                              <w:bookmarkEnd w:id="29"/>
                            </w:p>
                            <w:p w14:paraId="1C67BF1E" w14:textId="77777777" w:rsidR="00296EE7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31B9F6A" w14:textId="77777777" w:rsidR="00296EE7" w:rsidRPr="00F303CF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5BF8437" w14:textId="77777777" w:rsidR="00296EE7" w:rsidRDefault="00296EE7" w:rsidP="00EB43A3"/>
                            <w:p w14:paraId="7F402298" w14:textId="77777777" w:rsidR="00296EE7" w:rsidRDefault="00296EE7" w:rsidP="00EB43A3">
                              <w:pPr>
                                <w:pStyle w:val="3"/>
                              </w:pPr>
                              <w:bookmarkStart w:id="30" w:name="_Toc41315224"/>
                              <w:bookmarkStart w:id="31" w:name="_Toc42894275"/>
                              <w:bookmarkStart w:id="32" w:name="_Toc44506898"/>
                              <w:r>
                                <w:t>Экран входа в систему ЛЛО</w:t>
                              </w:r>
                              <w:bookmarkEnd w:id="30"/>
                              <w:bookmarkEnd w:id="31"/>
                              <w:bookmarkEnd w:id="32"/>
                            </w:p>
                            <w:p w14:paraId="5A7C21A5" w14:textId="77777777" w:rsidR="00296EE7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239DAB" w14:textId="77777777" w:rsidR="00296EE7" w:rsidRPr="00F303CF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C648415" w14:textId="77777777" w:rsidR="00296EE7" w:rsidRDefault="00296EE7" w:rsidP="00EB43A3"/>
                            <w:p w14:paraId="172C071A" w14:textId="77777777" w:rsidR="00296EE7" w:rsidRDefault="00296EE7" w:rsidP="00EB43A3">
                              <w:pPr>
                                <w:pStyle w:val="3"/>
                              </w:pPr>
                              <w:bookmarkStart w:id="33" w:name="_Toc41315225"/>
                              <w:bookmarkStart w:id="34" w:name="_Toc42894276"/>
                              <w:bookmarkStart w:id="35" w:name="_Toc44506899"/>
                              <w:r>
                                <w:t>Экран входа в систему ЛЛО</w:t>
                              </w:r>
                              <w:bookmarkEnd w:id="33"/>
                              <w:bookmarkEnd w:id="34"/>
                              <w:bookmarkEnd w:id="35"/>
                            </w:p>
                            <w:p w14:paraId="0F193263" w14:textId="77777777" w:rsidR="00296EE7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4AEAD72" w14:textId="77777777" w:rsidR="00296EE7" w:rsidRPr="00F303CF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C40D211" w14:textId="77777777" w:rsidR="00296EE7" w:rsidRDefault="00296EE7" w:rsidP="00EB43A3"/>
                            <w:p w14:paraId="6DC7C657" w14:textId="77777777" w:rsidR="00296EE7" w:rsidRDefault="00296EE7" w:rsidP="00EB43A3">
                              <w:pPr>
                                <w:pStyle w:val="3"/>
                              </w:pPr>
                              <w:bookmarkStart w:id="36" w:name="_Toc41315226"/>
                              <w:bookmarkStart w:id="37" w:name="_Toc42894277"/>
                              <w:bookmarkStart w:id="38" w:name="_Toc44506900"/>
                              <w:r>
                                <w:t>Экран входа в систему ЛЛО</w:t>
                              </w:r>
                              <w:bookmarkEnd w:id="36"/>
                              <w:bookmarkEnd w:id="37"/>
                              <w:bookmarkEnd w:id="38"/>
                            </w:p>
                            <w:p w14:paraId="2410F496" w14:textId="77777777" w:rsidR="00296EE7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83F76F" w14:textId="77777777" w:rsidR="00296EE7" w:rsidRPr="00F303CF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B8281B" w14:textId="77777777" w:rsidR="00296EE7" w:rsidRDefault="00296EE7" w:rsidP="00EB43A3"/>
                            <w:p w14:paraId="31E751ED" w14:textId="77777777" w:rsidR="00296EE7" w:rsidRDefault="00296EE7" w:rsidP="00EB43A3">
                              <w:pPr>
                                <w:pStyle w:val="3"/>
                              </w:pPr>
                              <w:bookmarkStart w:id="39" w:name="_Toc41315227"/>
                              <w:bookmarkStart w:id="40" w:name="_Toc42894278"/>
                              <w:bookmarkStart w:id="41" w:name="_Toc44506901"/>
                              <w:r>
                                <w:t>Экран входа в систему ЛЛО</w:t>
                              </w:r>
                              <w:bookmarkEnd w:id="39"/>
                              <w:bookmarkEnd w:id="40"/>
                              <w:bookmarkEnd w:id="41"/>
                            </w:p>
                            <w:p w14:paraId="123EBAD5" w14:textId="77777777" w:rsidR="00296EE7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B9226AB" w14:textId="77777777" w:rsidR="00296EE7" w:rsidRPr="00F303CF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0E224D3" w14:textId="77777777" w:rsidR="00296EE7" w:rsidRDefault="00296EE7" w:rsidP="00EB43A3"/>
                            <w:p w14:paraId="7EAB56B0" w14:textId="77777777" w:rsidR="00296EE7" w:rsidRDefault="00296EE7" w:rsidP="00EB43A3">
                              <w:pPr>
                                <w:pStyle w:val="3"/>
                              </w:pPr>
                              <w:bookmarkStart w:id="42" w:name="_Toc41315228"/>
                              <w:bookmarkStart w:id="43" w:name="_Toc42894279"/>
                              <w:bookmarkStart w:id="44" w:name="_Toc44506902"/>
                              <w:r>
                                <w:t>Экран входа в систему ЛЛО</w:t>
                              </w:r>
                              <w:bookmarkEnd w:id="42"/>
                              <w:bookmarkEnd w:id="43"/>
                              <w:bookmarkEnd w:id="44"/>
                            </w:p>
                            <w:p w14:paraId="0E29AC4E" w14:textId="77777777" w:rsidR="00296EE7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C3EFD8" w14:textId="77777777" w:rsidR="00296EE7" w:rsidRPr="00F303CF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AD5248F" w14:textId="77777777" w:rsidR="00296EE7" w:rsidRDefault="00296EE7" w:rsidP="00EB43A3"/>
                            <w:p w14:paraId="6DE85BC9" w14:textId="77777777" w:rsidR="00296EE7" w:rsidRDefault="00296EE7" w:rsidP="00EB43A3">
                              <w:pPr>
                                <w:pStyle w:val="3"/>
                              </w:pPr>
                              <w:bookmarkStart w:id="45" w:name="_Toc41315229"/>
                              <w:bookmarkStart w:id="46" w:name="_Toc42894280"/>
                              <w:bookmarkStart w:id="47" w:name="_Toc44506903"/>
                              <w:r>
                                <w:t>Экран входа в систему ЛЛО</w:t>
                              </w:r>
                              <w:bookmarkEnd w:id="45"/>
                              <w:bookmarkEnd w:id="46"/>
                              <w:bookmarkEnd w:id="47"/>
                            </w:p>
                            <w:p w14:paraId="0616260F" w14:textId="77777777" w:rsidR="00296EE7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ABEC0A1" w14:textId="77777777" w:rsidR="00296EE7" w:rsidRPr="00F303CF" w:rsidRDefault="00296EE7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3EA8B" id="Group 720" o:spid="_x0000_s1026" style="position:absolute;left:0;text-align:left;margin-left:56pt;margin-top:0;width:518.8pt;height:802.3pt;z-index:251646464;mso-position-horizontal-relative:page;mso-position-vertical:center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" o:allowincell="f">
                <v:rect id="Rectangle 721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" filled="f" strokeweight="2pt"/>
                <v:line id="Line 722" o:spid="_x0000_s10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" strokeweight="2pt"/>
                <v:line id="Line 723" o:spid="_x0000_s10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ON9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i9kE&#10;vt+EE+T6AwAA//8DAFBLAQItABQABgAIAAAAIQDb4fbL7gAAAIUBAAATAAAAAAAAAAAAAAAAAAAA&#10;AABbQ29udGVudF9UeXBlc10ueG1sUEsBAi0AFAAGAAgAAAAhAFr0LFu/AAAAFQEAAAsAAAAAAAAA&#10;AAAAAAAAHwEAAF9yZWxzLy5yZWxzUEsBAi0AFAAGAAgAAAAhAMv4432+AAAA3QAAAA8AAAAAAAAA&#10;AAAAAAAABwIAAGRycy9kb3ducmV2LnhtbFBLBQYAAAAAAwADALcAAADyAgAAAAA=&#10;" strokeweight="2pt"/>
                <v:line id="Line 724" o:spid="_x0000_s10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n0K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i9kU&#10;vt+EE+T6AwAA//8DAFBLAQItABQABgAIAAAAIQDb4fbL7gAAAIUBAAATAAAAAAAAAAAAAAAAAAAA&#10;AABbQ29udGVudF9UeXBlc10ueG1sUEsBAi0AFAAGAAgAAAAhAFr0LFu/AAAAFQEAAAsAAAAAAAAA&#10;AAAAAAAAHwEAAF9yZWxzLy5yZWxzUEsBAi0AFAAGAAgAAAAhADsqfQq+AAAA3QAAAA8AAAAAAAAA&#10;AAAAAAAABwIAAGRycy9kb3ducmV2LnhtbFBLBQYAAAAAAwADALcAAADyAgAAAAA=&#10;" strokeweight="2pt"/>
                <v:line id="Line 725" o:spid="_x0000_s10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tiR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59MJ&#10;fL8JJ8jVBwAA//8DAFBLAQItABQABgAIAAAAIQDb4fbL7gAAAIUBAAATAAAAAAAAAAAAAAAAAAAA&#10;AABbQ29udGVudF9UeXBlc10ueG1sUEsBAi0AFAAGAAgAAAAhAFr0LFu/AAAAFQEAAAsAAAAAAAAA&#10;AAAAAAAAHwEAAF9yZWxzLy5yZWxzUEsBAi0AFAAGAAgAAAAhAFRm2JG+AAAA3QAAAA8AAAAAAAAA&#10;AAAAAAAABwIAAGRycy9kb3ducmV2LnhtbFBLBQYAAAAAAwADALcAAADyAgAAAAA=&#10;" strokeweight="2pt"/>
                <v:line id="Line 726" o:spid="_x0000_s10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" strokeweight="2pt"/>
                <v:line id="Line 727" o:spid="_x0000_s10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" strokeweight="2pt"/>
                <v:line id="Line 728" o:spid="_x0000_s10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5+d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+MR&#10;fL8JJ8jVBwAA//8DAFBLAQItABQABgAIAAAAIQDb4fbL7gAAAIUBAAATAAAAAAAAAAAAAAAAAAAA&#10;AABbQ29udGVudF9UeXBlc10ueG1sUEsBAi0AFAAGAAgAAAAhAFr0LFu/AAAAFQEAAAsAAAAAAAAA&#10;AAAAAAAAHwEAAF9yZWxzLy5yZWxzUEsBAi0AFAAGAAgAAAAhAOUfn52+AAAA3QAAAA8AAAAAAAAA&#10;AAAAAAAABwIAAGRycy9kb3ducmV2LnhtbFBLBQYAAAAAAwADALcAAADyAgAAAAA=&#10;" strokeweight="2pt"/>
                <v:line id="Line 729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" strokeweight="1pt"/>
                <v:line id="Line 730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" strokeweight="2pt"/>
                <v:line id="Line 731" o:spid="_x0000_s10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" strokeweight="1pt"/>
                <v:rect id="Rectangle 732" o:spid="_x0000_s10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" filled="f" stroked="f" strokeweight=".25pt">
                  <v:textbox inset="1pt,1pt,1pt,1pt">
                    <w:txbxContent>
                      <w:p w14:paraId="484B83B3" w14:textId="77777777" w:rsidR="00296EE7" w:rsidRDefault="00296EE7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33" o:spid="_x0000_s10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" filled="f" stroked="f" strokeweight=".25pt">
                  <v:textbox inset="1pt,1pt,1pt,1pt">
                    <w:txbxContent>
                      <w:p w14:paraId="1BCA3134" w14:textId="77777777" w:rsidR="00296EE7" w:rsidRDefault="00296EE7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4" o:spid="_x0000_s10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" filled="f" stroked="f" strokeweight=".25pt">
                  <v:textbox inset="1pt,1pt,1pt,1pt">
                    <w:txbxContent>
                      <w:p w14:paraId="246498DB" w14:textId="77777777" w:rsidR="00296EE7" w:rsidRDefault="00296EE7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35" o:spid="_x0000_s10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" filled="f" stroked="f" strokeweight=".25pt">
                  <v:textbox inset="1pt,1pt,1pt,1pt">
                    <w:txbxContent>
                      <w:p w14:paraId="7DC1FA55" w14:textId="77777777" w:rsidR="00296EE7" w:rsidRDefault="00296EE7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36" o:spid="_x0000_s10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" filled="f" stroked="f" strokeweight=".25pt">
                  <v:textbox inset="1pt,1pt,1pt,1pt">
                    <w:txbxContent>
                      <w:p w14:paraId="3CB8FD00" w14:textId="77777777" w:rsidR="00296EE7" w:rsidRDefault="00296EE7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37" o:spid="_x0000_s10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" filled="f" stroked="f" strokeweight=".25pt">
                  <v:textbox inset="1pt,1pt,1pt,1pt">
                    <w:txbxContent>
                      <w:p w14:paraId="5801BBB4" w14:textId="77777777" w:rsidR="00296EE7" w:rsidRDefault="00296EE7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8" o:spid="_x0000_s10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" filled="f" stroked="f" strokeweight=".25pt">
                  <v:textbox inset="1pt,1pt,1pt,1pt">
                    <w:txbxContent>
                      <w:p w14:paraId="467E0C4A" w14:textId="77777777" w:rsidR="00296EE7" w:rsidRPr="0002024B" w:rsidRDefault="00296EE7" w:rsidP="00EB43A3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739" o:spid="_x0000_s10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" filled="f" stroked="f" strokeweight=".25pt">
                  <v:textbox inset="1pt,1pt,1pt,1pt">
                    <w:txbxContent>
                      <w:p w14:paraId="5A17E05B" w14:textId="77777777" w:rsidR="00296EE7" w:rsidRPr="002D5FE2" w:rsidRDefault="00296EE7" w:rsidP="00EB43A3">
                        <w:pPr>
                          <w:pStyle w:val="3"/>
                          <w:rPr>
                            <w:sz w:val="26"/>
                          </w:rPr>
                        </w:pPr>
                        <w:bookmarkStart w:id="48" w:name="_Toc44506888"/>
                        <w:r w:rsidRPr="002D5FE2">
                          <w:rPr>
                            <w:sz w:val="26"/>
                          </w:rPr>
                          <w:t>Сокращения и обозначения</w:t>
                        </w:r>
                        <w:bookmarkEnd w:id="48"/>
                      </w:p>
                      <w:p w14:paraId="6106E2BE" w14:textId="77777777" w:rsidR="00296EE7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0356B23" w14:textId="77777777" w:rsidR="00296EE7" w:rsidRPr="00F303CF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C5C0EEE" w14:textId="77777777" w:rsidR="00296EE7" w:rsidRDefault="00296EE7" w:rsidP="00EB43A3"/>
                      <w:p w14:paraId="72B5ABE8" w14:textId="77777777" w:rsidR="00296EE7" w:rsidRDefault="00296EE7" w:rsidP="00EB43A3">
                        <w:pPr>
                          <w:pStyle w:val="3"/>
                        </w:pPr>
                        <w:bookmarkStart w:id="49" w:name="_Toc41315215"/>
                        <w:bookmarkStart w:id="50" w:name="_Toc42894266"/>
                        <w:bookmarkStart w:id="51" w:name="_Toc44506889"/>
                        <w:r>
                          <w:t>Экран входа в систему ЛЛО</w:t>
                        </w:r>
                        <w:bookmarkEnd w:id="49"/>
                        <w:bookmarkEnd w:id="50"/>
                        <w:bookmarkEnd w:id="51"/>
                      </w:p>
                      <w:p w14:paraId="3E90CF67" w14:textId="77777777" w:rsidR="00296EE7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4718074" w14:textId="77777777" w:rsidR="00296EE7" w:rsidRPr="00F303CF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159BA69" w14:textId="77777777" w:rsidR="00296EE7" w:rsidRDefault="00296EE7" w:rsidP="00EB43A3"/>
                      <w:p w14:paraId="0A510093" w14:textId="77777777" w:rsidR="00296EE7" w:rsidRDefault="00296EE7" w:rsidP="00EB43A3">
                        <w:pPr>
                          <w:pStyle w:val="3"/>
                        </w:pPr>
                        <w:bookmarkStart w:id="52" w:name="_Toc41315216"/>
                        <w:bookmarkStart w:id="53" w:name="_Toc42894267"/>
                        <w:bookmarkStart w:id="54" w:name="_Toc44506890"/>
                        <w:r>
                          <w:t>Экран входа в систему ЛЛО</w:t>
                        </w:r>
                        <w:bookmarkEnd w:id="52"/>
                        <w:bookmarkEnd w:id="53"/>
                        <w:bookmarkEnd w:id="54"/>
                      </w:p>
                      <w:p w14:paraId="608FC43E" w14:textId="77777777" w:rsidR="00296EE7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6686B40" w14:textId="77777777" w:rsidR="00296EE7" w:rsidRPr="00F303CF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EE718DD" w14:textId="77777777" w:rsidR="00296EE7" w:rsidRDefault="00296EE7" w:rsidP="00EB43A3"/>
                      <w:p w14:paraId="32B1D357" w14:textId="77777777" w:rsidR="00296EE7" w:rsidRDefault="00296EE7" w:rsidP="00EB43A3">
                        <w:pPr>
                          <w:pStyle w:val="3"/>
                        </w:pPr>
                        <w:bookmarkStart w:id="55" w:name="_Toc41315217"/>
                        <w:bookmarkStart w:id="56" w:name="_Toc42894268"/>
                        <w:bookmarkStart w:id="57" w:name="_Toc44506891"/>
                        <w:r>
                          <w:t>Экран входа в систему ЛЛО</w:t>
                        </w:r>
                        <w:bookmarkEnd w:id="55"/>
                        <w:bookmarkEnd w:id="56"/>
                        <w:bookmarkEnd w:id="57"/>
                      </w:p>
                      <w:p w14:paraId="6B059096" w14:textId="77777777" w:rsidR="00296EE7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F88BE7B" w14:textId="77777777" w:rsidR="00296EE7" w:rsidRPr="00F303CF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C00556A" w14:textId="77777777" w:rsidR="00296EE7" w:rsidRDefault="00296EE7" w:rsidP="00EB43A3"/>
                      <w:p w14:paraId="43D9B074" w14:textId="77777777" w:rsidR="00296EE7" w:rsidRDefault="00296EE7" w:rsidP="00EB43A3">
                        <w:pPr>
                          <w:pStyle w:val="3"/>
                        </w:pPr>
                        <w:bookmarkStart w:id="58" w:name="_Toc41315218"/>
                        <w:bookmarkStart w:id="59" w:name="_Toc42894269"/>
                        <w:bookmarkStart w:id="60" w:name="_Toc44506892"/>
                        <w:r>
                          <w:t>Экран входа в систему ЛЛО</w:t>
                        </w:r>
                        <w:bookmarkEnd w:id="58"/>
                        <w:bookmarkEnd w:id="59"/>
                        <w:bookmarkEnd w:id="60"/>
                      </w:p>
                      <w:p w14:paraId="11533007" w14:textId="77777777" w:rsidR="00296EE7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F6646DF" w14:textId="77777777" w:rsidR="00296EE7" w:rsidRPr="00F303CF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1B9BA0B" w14:textId="77777777" w:rsidR="00296EE7" w:rsidRDefault="00296EE7" w:rsidP="00EB43A3"/>
                      <w:p w14:paraId="5D231A73" w14:textId="77777777" w:rsidR="00296EE7" w:rsidRDefault="00296EE7" w:rsidP="00EB43A3">
                        <w:pPr>
                          <w:pStyle w:val="3"/>
                        </w:pPr>
                        <w:bookmarkStart w:id="61" w:name="_Toc41315219"/>
                        <w:bookmarkStart w:id="62" w:name="_Toc42894270"/>
                        <w:bookmarkStart w:id="63" w:name="_Toc44506893"/>
                        <w:r>
                          <w:t>Экран входа в систему ЛЛО</w:t>
                        </w:r>
                        <w:bookmarkEnd w:id="61"/>
                        <w:bookmarkEnd w:id="62"/>
                        <w:bookmarkEnd w:id="63"/>
                      </w:p>
                      <w:p w14:paraId="26BAA18B" w14:textId="77777777" w:rsidR="00296EE7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0D41D52" w14:textId="77777777" w:rsidR="00296EE7" w:rsidRPr="00F303CF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475CC19" w14:textId="77777777" w:rsidR="00296EE7" w:rsidRDefault="00296EE7" w:rsidP="00EB43A3"/>
                      <w:p w14:paraId="7623B7D7" w14:textId="77777777" w:rsidR="00296EE7" w:rsidRDefault="00296EE7" w:rsidP="00EB43A3">
                        <w:pPr>
                          <w:pStyle w:val="3"/>
                        </w:pPr>
                        <w:bookmarkStart w:id="64" w:name="_Toc41315220"/>
                        <w:bookmarkStart w:id="65" w:name="_Toc42894271"/>
                        <w:bookmarkStart w:id="66" w:name="_Toc44506894"/>
                        <w:r>
                          <w:t>Экран входа в систему ЛЛО</w:t>
                        </w:r>
                        <w:bookmarkEnd w:id="64"/>
                        <w:bookmarkEnd w:id="65"/>
                        <w:bookmarkEnd w:id="66"/>
                      </w:p>
                      <w:p w14:paraId="5350AE5D" w14:textId="77777777" w:rsidR="00296EE7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93DF7FB" w14:textId="77777777" w:rsidR="00296EE7" w:rsidRPr="00F303CF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95F3BFD" w14:textId="77777777" w:rsidR="00296EE7" w:rsidRDefault="00296EE7" w:rsidP="00EB43A3"/>
                      <w:p w14:paraId="158D30A7" w14:textId="77777777" w:rsidR="00296EE7" w:rsidRDefault="00296EE7" w:rsidP="00EB43A3">
                        <w:pPr>
                          <w:pStyle w:val="3"/>
                        </w:pPr>
                        <w:bookmarkStart w:id="67" w:name="_Toc41315221"/>
                        <w:bookmarkStart w:id="68" w:name="_Toc42894272"/>
                        <w:bookmarkStart w:id="69" w:name="_Toc44506895"/>
                        <w:r>
                          <w:t>Экран входа в систему ЛЛО</w:t>
                        </w:r>
                        <w:bookmarkEnd w:id="67"/>
                        <w:bookmarkEnd w:id="68"/>
                        <w:bookmarkEnd w:id="69"/>
                      </w:p>
                      <w:p w14:paraId="6490450B" w14:textId="77777777" w:rsidR="00296EE7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DB590B0" w14:textId="77777777" w:rsidR="00296EE7" w:rsidRPr="00F303CF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97C73AD" w14:textId="77777777" w:rsidR="00296EE7" w:rsidRDefault="00296EE7" w:rsidP="00EB43A3"/>
                      <w:p w14:paraId="066E6F1F" w14:textId="77777777" w:rsidR="00296EE7" w:rsidRDefault="00296EE7" w:rsidP="00EB43A3">
                        <w:pPr>
                          <w:pStyle w:val="3"/>
                        </w:pPr>
                        <w:bookmarkStart w:id="70" w:name="_Toc41315222"/>
                        <w:bookmarkStart w:id="71" w:name="_Toc42894273"/>
                        <w:bookmarkStart w:id="72" w:name="_Toc44506896"/>
                        <w:r>
                          <w:t>Экран входа в систему ЛЛО</w:t>
                        </w:r>
                        <w:bookmarkEnd w:id="70"/>
                        <w:bookmarkEnd w:id="71"/>
                        <w:bookmarkEnd w:id="72"/>
                      </w:p>
                      <w:p w14:paraId="55A99F60" w14:textId="77777777" w:rsidR="00296EE7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53F8AB" w14:textId="77777777" w:rsidR="00296EE7" w:rsidRPr="00F303CF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B77AD50" w14:textId="77777777" w:rsidR="00296EE7" w:rsidRDefault="00296EE7" w:rsidP="00EB43A3"/>
                      <w:p w14:paraId="59408CD5" w14:textId="77777777" w:rsidR="00296EE7" w:rsidRDefault="00296EE7" w:rsidP="00EB43A3">
                        <w:pPr>
                          <w:pStyle w:val="3"/>
                        </w:pPr>
                        <w:bookmarkStart w:id="73" w:name="_Toc41315223"/>
                        <w:bookmarkStart w:id="74" w:name="_Toc42894274"/>
                        <w:bookmarkStart w:id="75" w:name="_Toc44506897"/>
                        <w:r>
                          <w:t>Экран входа в систему ЛЛО</w:t>
                        </w:r>
                        <w:bookmarkEnd w:id="73"/>
                        <w:bookmarkEnd w:id="74"/>
                        <w:bookmarkEnd w:id="75"/>
                      </w:p>
                      <w:p w14:paraId="1C67BF1E" w14:textId="77777777" w:rsidR="00296EE7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31B9F6A" w14:textId="77777777" w:rsidR="00296EE7" w:rsidRPr="00F303CF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5BF8437" w14:textId="77777777" w:rsidR="00296EE7" w:rsidRDefault="00296EE7" w:rsidP="00EB43A3"/>
                      <w:p w14:paraId="7F402298" w14:textId="77777777" w:rsidR="00296EE7" w:rsidRDefault="00296EE7" w:rsidP="00EB43A3">
                        <w:pPr>
                          <w:pStyle w:val="3"/>
                        </w:pPr>
                        <w:bookmarkStart w:id="76" w:name="_Toc41315224"/>
                        <w:bookmarkStart w:id="77" w:name="_Toc42894275"/>
                        <w:bookmarkStart w:id="78" w:name="_Toc44506898"/>
                        <w:r>
                          <w:t>Экран входа в систему ЛЛО</w:t>
                        </w:r>
                        <w:bookmarkEnd w:id="76"/>
                        <w:bookmarkEnd w:id="77"/>
                        <w:bookmarkEnd w:id="78"/>
                      </w:p>
                      <w:p w14:paraId="5A7C21A5" w14:textId="77777777" w:rsidR="00296EE7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239DAB" w14:textId="77777777" w:rsidR="00296EE7" w:rsidRPr="00F303CF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C648415" w14:textId="77777777" w:rsidR="00296EE7" w:rsidRDefault="00296EE7" w:rsidP="00EB43A3"/>
                      <w:p w14:paraId="172C071A" w14:textId="77777777" w:rsidR="00296EE7" w:rsidRDefault="00296EE7" w:rsidP="00EB43A3">
                        <w:pPr>
                          <w:pStyle w:val="3"/>
                        </w:pPr>
                        <w:bookmarkStart w:id="79" w:name="_Toc41315225"/>
                        <w:bookmarkStart w:id="80" w:name="_Toc42894276"/>
                        <w:bookmarkStart w:id="81" w:name="_Toc44506899"/>
                        <w:r>
                          <w:t>Экран входа в систему ЛЛО</w:t>
                        </w:r>
                        <w:bookmarkEnd w:id="79"/>
                        <w:bookmarkEnd w:id="80"/>
                        <w:bookmarkEnd w:id="81"/>
                      </w:p>
                      <w:p w14:paraId="0F193263" w14:textId="77777777" w:rsidR="00296EE7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4AEAD72" w14:textId="77777777" w:rsidR="00296EE7" w:rsidRPr="00F303CF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C40D211" w14:textId="77777777" w:rsidR="00296EE7" w:rsidRDefault="00296EE7" w:rsidP="00EB43A3"/>
                      <w:p w14:paraId="6DC7C657" w14:textId="77777777" w:rsidR="00296EE7" w:rsidRDefault="00296EE7" w:rsidP="00EB43A3">
                        <w:pPr>
                          <w:pStyle w:val="3"/>
                        </w:pPr>
                        <w:bookmarkStart w:id="82" w:name="_Toc41315226"/>
                        <w:bookmarkStart w:id="83" w:name="_Toc42894277"/>
                        <w:bookmarkStart w:id="84" w:name="_Toc44506900"/>
                        <w:r>
                          <w:t>Экран входа в систему ЛЛО</w:t>
                        </w:r>
                        <w:bookmarkEnd w:id="82"/>
                        <w:bookmarkEnd w:id="83"/>
                        <w:bookmarkEnd w:id="84"/>
                      </w:p>
                      <w:p w14:paraId="2410F496" w14:textId="77777777" w:rsidR="00296EE7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83F76F" w14:textId="77777777" w:rsidR="00296EE7" w:rsidRPr="00F303CF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B8281B" w14:textId="77777777" w:rsidR="00296EE7" w:rsidRDefault="00296EE7" w:rsidP="00EB43A3"/>
                      <w:p w14:paraId="31E751ED" w14:textId="77777777" w:rsidR="00296EE7" w:rsidRDefault="00296EE7" w:rsidP="00EB43A3">
                        <w:pPr>
                          <w:pStyle w:val="3"/>
                        </w:pPr>
                        <w:bookmarkStart w:id="85" w:name="_Toc41315227"/>
                        <w:bookmarkStart w:id="86" w:name="_Toc42894278"/>
                        <w:bookmarkStart w:id="87" w:name="_Toc44506901"/>
                        <w:r>
                          <w:t>Экран входа в систему ЛЛО</w:t>
                        </w:r>
                        <w:bookmarkEnd w:id="85"/>
                        <w:bookmarkEnd w:id="86"/>
                        <w:bookmarkEnd w:id="87"/>
                      </w:p>
                      <w:p w14:paraId="123EBAD5" w14:textId="77777777" w:rsidR="00296EE7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B9226AB" w14:textId="77777777" w:rsidR="00296EE7" w:rsidRPr="00F303CF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0E224D3" w14:textId="77777777" w:rsidR="00296EE7" w:rsidRDefault="00296EE7" w:rsidP="00EB43A3"/>
                      <w:p w14:paraId="7EAB56B0" w14:textId="77777777" w:rsidR="00296EE7" w:rsidRDefault="00296EE7" w:rsidP="00EB43A3">
                        <w:pPr>
                          <w:pStyle w:val="3"/>
                        </w:pPr>
                        <w:bookmarkStart w:id="88" w:name="_Toc41315228"/>
                        <w:bookmarkStart w:id="89" w:name="_Toc42894279"/>
                        <w:bookmarkStart w:id="90" w:name="_Toc44506902"/>
                        <w:r>
                          <w:t>Экран входа в систему ЛЛО</w:t>
                        </w:r>
                        <w:bookmarkEnd w:id="88"/>
                        <w:bookmarkEnd w:id="89"/>
                        <w:bookmarkEnd w:id="90"/>
                      </w:p>
                      <w:p w14:paraId="0E29AC4E" w14:textId="77777777" w:rsidR="00296EE7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C3EFD8" w14:textId="77777777" w:rsidR="00296EE7" w:rsidRPr="00F303CF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AD5248F" w14:textId="77777777" w:rsidR="00296EE7" w:rsidRDefault="00296EE7" w:rsidP="00EB43A3"/>
                      <w:p w14:paraId="6DE85BC9" w14:textId="77777777" w:rsidR="00296EE7" w:rsidRDefault="00296EE7" w:rsidP="00EB43A3">
                        <w:pPr>
                          <w:pStyle w:val="3"/>
                        </w:pPr>
                        <w:bookmarkStart w:id="91" w:name="_Toc41315229"/>
                        <w:bookmarkStart w:id="92" w:name="_Toc42894280"/>
                        <w:bookmarkStart w:id="93" w:name="_Toc44506903"/>
                        <w:r>
                          <w:t>Экран входа в систему ЛЛО</w:t>
                        </w:r>
                        <w:bookmarkEnd w:id="91"/>
                        <w:bookmarkEnd w:id="92"/>
                        <w:bookmarkEnd w:id="93"/>
                      </w:p>
                      <w:p w14:paraId="0616260F" w14:textId="77777777" w:rsidR="00296EE7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ABEC0A1" w14:textId="77777777" w:rsidR="00296EE7" w:rsidRPr="00F303CF" w:rsidRDefault="00296EE7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bookmarkStart w:id="48" w:name="_Toc6828918"/>
    <w:bookmarkStart w:id="49" w:name="_Toc49283039"/>
    <w:p w14:paraId="07428807" w14:textId="7BEA73F9" w:rsidR="00EB43A3" w:rsidRPr="0061760D" w:rsidRDefault="002D0F85" w:rsidP="00CE2303">
      <w:pPr>
        <w:pStyle w:val="1"/>
        <w:numPr>
          <w:ilvl w:val="0"/>
          <w:numId w:val="5"/>
        </w:numPr>
        <w:ind w:left="567" w:hanging="567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72064" behindDoc="0" locked="0" layoutInCell="0" allowOverlap="1" wp14:anchorId="2CFF100F" wp14:editId="7BD8BDEE">
                <wp:simplePos x="0" y="0"/>
                <wp:positionH relativeFrom="margin">
                  <wp:posOffset>-321491</wp:posOffset>
                </wp:positionH>
                <wp:positionV relativeFrom="page">
                  <wp:posOffset>276860</wp:posOffset>
                </wp:positionV>
                <wp:extent cx="6588760" cy="10189210"/>
                <wp:effectExtent l="0" t="0" r="21590" b="21590"/>
                <wp:wrapNone/>
                <wp:docPr id="1975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976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0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1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3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2D0F5" w14:textId="77777777" w:rsidR="00296EE7" w:rsidRDefault="00296EE7" w:rsidP="002D0F8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2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72F74" w14:textId="77777777" w:rsidR="00296EE7" w:rsidRDefault="00296EE7" w:rsidP="002D0F8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3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456EC" w14:textId="77777777" w:rsidR="00296EE7" w:rsidRDefault="00296EE7" w:rsidP="002D0F8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4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77725" w14:textId="77777777" w:rsidR="00296EE7" w:rsidRDefault="00296EE7" w:rsidP="002D0F8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5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2B75C" w14:textId="77777777" w:rsidR="00296EE7" w:rsidRDefault="00296EE7" w:rsidP="002D0F8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6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11412" w14:textId="77777777" w:rsidR="00296EE7" w:rsidRDefault="00296EE7" w:rsidP="002D0F8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7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1BD39A" w14:textId="77777777" w:rsidR="00296EE7" w:rsidRPr="0002024B" w:rsidRDefault="00296EE7" w:rsidP="002D0F85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8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18559" w14:textId="77777777" w:rsidR="00296EE7" w:rsidRPr="002D5FE2" w:rsidRDefault="00296EE7" w:rsidP="002D0F85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 w:rsidRPr="002D5FE2">
                                <w:rPr>
                                  <w:sz w:val="26"/>
                                </w:rPr>
                                <w:t>Сокращения и обозначения</w:t>
                              </w:r>
                            </w:p>
                            <w:p w14:paraId="30B58F55" w14:textId="77777777" w:rsidR="00296EE7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0488E37" w14:textId="77777777" w:rsidR="00296EE7" w:rsidRPr="00F303CF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A84A1C2" w14:textId="77777777" w:rsidR="00296EE7" w:rsidRDefault="00296EE7" w:rsidP="002D0F85"/>
                            <w:p w14:paraId="0D3E57C9" w14:textId="77777777" w:rsidR="00296EE7" w:rsidRDefault="00296EE7" w:rsidP="002D0F8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BBA785D" w14:textId="77777777" w:rsidR="00296EE7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BA8400F" w14:textId="77777777" w:rsidR="00296EE7" w:rsidRPr="00F303CF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0AE42BB" w14:textId="77777777" w:rsidR="00296EE7" w:rsidRDefault="00296EE7" w:rsidP="002D0F85"/>
                            <w:p w14:paraId="6843047B" w14:textId="77777777" w:rsidR="00296EE7" w:rsidRDefault="00296EE7" w:rsidP="002D0F8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E0FC8F5" w14:textId="77777777" w:rsidR="00296EE7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E9D5CE2" w14:textId="77777777" w:rsidR="00296EE7" w:rsidRPr="00F303CF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60129F0" w14:textId="77777777" w:rsidR="00296EE7" w:rsidRDefault="00296EE7" w:rsidP="002D0F85"/>
                            <w:p w14:paraId="15B29BF4" w14:textId="77777777" w:rsidR="00296EE7" w:rsidRDefault="00296EE7" w:rsidP="002D0F8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015A939" w14:textId="77777777" w:rsidR="00296EE7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A09B16B" w14:textId="77777777" w:rsidR="00296EE7" w:rsidRPr="00F303CF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0E83B2D" w14:textId="77777777" w:rsidR="00296EE7" w:rsidRDefault="00296EE7" w:rsidP="002D0F85"/>
                            <w:p w14:paraId="283304A4" w14:textId="77777777" w:rsidR="00296EE7" w:rsidRDefault="00296EE7" w:rsidP="002D0F8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845D282" w14:textId="77777777" w:rsidR="00296EE7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A99148" w14:textId="77777777" w:rsidR="00296EE7" w:rsidRPr="00F303CF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93738A5" w14:textId="77777777" w:rsidR="00296EE7" w:rsidRDefault="00296EE7" w:rsidP="002D0F85"/>
                            <w:p w14:paraId="1684E258" w14:textId="77777777" w:rsidR="00296EE7" w:rsidRDefault="00296EE7" w:rsidP="002D0F8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2EBF9A1" w14:textId="77777777" w:rsidR="00296EE7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1D436AF" w14:textId="77777777" w:rsidR="00296EE7" w:rsidRPr="00F303CF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5429CF6" w14:textId="77777777" w:rsidR="00296EE7" w:rsidRDefault="00296EE7" w:rsidP="002D0F85"/>
                            <w:p w14:paraId="578C5B7D" w14:textId="77777777" w:rsidR="00296EE7" w:rsidRDefault="00296EE7" w:rsidP="002D0F8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E9EA73F" w14:textId="77777777" w:rsidR="00296EE7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82F7BF" w14:textId="77777777" w:rsidR="00296EE7" w:rsidRPr="00F303CF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6674EC1" w14:textId="77777777" w:rsidR="00296EE7" w:rsidRDefault="00296EE7" w:rsidP="002D0F85"/>
                            <w:p w14:paraId="6444F8F5" w14:textId="77777777" w:rsidR="00296EE7" w:rsidRDefault="00296EE7" w:rsidP="002D0F8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50FCDB5" w14:textId="77777777" w:rsidR="00296EE7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A537884" w14:textId="77777777" w:rsidR="00296EE7" w:rsidRPr="00F303CF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F4318AD" w14:textId="77777777" w:rsidR="00296EE7" w:rsidRDefault="00296EE7" w:rsidP="002D0F85"/>
                            <w:p w14:paraId="0C166B95" w14:textId="77777777" w:rsidR="00296EE7" w:rsidRDefault="00296EE7" w:rsidP="002D0F8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329F896" w14:textId="77777777" w:rsidR="00296EE7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C327AF2" w14:textId="77777777" w:rsidR="00296EE7" w:rsidRPr="00F303CF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7A35156" w14:textId="77777777" w:rsidR="00296EE7" w:rsidRDefault="00296EE7" w:rsidP="002D0F85"/>
                            <w:p w14:paraId="1F74054B" w14:textId="77777777" w:rsidR="00296EE7" w:rsidRDefault="00296EE7" w:rsidP="002D0F8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0FBD8CD" w14:textId="77777777" w:rsidR="00296EE7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8B9000D" w14:textId="77777777" w:rsidR="00296EE7" w:rsidRPr="00F303CF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C43A275" w14:textId="77777777" w:rsidR="00296EE7" w:rsidRDefault="00296EE7" w:rsidP="002D0F85"/>
                            <w:p w14:paraId="19BC0AAB" w14:textId="77777777" w:rsidR="00296EE7" w:rsidRDefault="00296EE7" w:rsidP="002D0F8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DF20362" w14:textId="77777777" w:rsidR="00296EE7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878A876" w14:textId="77777777" w:rsidR="00296EE7" w:rsidRPr="00F303CF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7E372E3" w14:textId="77777777" w:rsidR="00296EE7" w:rsidRDefault="00296EE7" w:rsidP="002D0F85"/>
                            <w:p w14:paraId="2BBB34E6" w14:textId="77777777" w:rsidR="00296EE7" w:rsidRDefault="00296EE7" w:rsidP="002D0F8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7E92B81" w14:textId="77777777" w:rsidR="00296EE7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736C66F" w14:textId="77777777" w:rsidR="00296EE7" w:rsidRPr="00F303CF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B67709B" w14:textId="77777777" w:rsidR="00296EE7" w:rsidRDefault="00296EE7" w:rsidP="002D0F85"/>
                            <w:p w14:paraId="7A57D3CE" w14:textId="77777777" w:rsidR="00296EE7" w:rsidRDefault="00296EE7" w:rsidP="002D0F8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6657C73" w14:textId="77777777" w:rsidR="00296EE7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E640FEF" w14:textId="77777777" w:rsidR="00296EE7" w:rsidRPr="00F303CF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FC41A97" w14:textId="77777777" w:rsidR="00296EE7" w:rsidRDefault="00296EE7" w:rsidP="002D0F85"/>
                            <w:p w14:paraId="513CF9BB" w14:textId="77777777" w:rsidR="00296EE7" w:rsidRDefault="00296EE7" w:rsidP="002D0F8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B4563E9" w14:textId="77777777" w:rsidR="00296EE7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016A77B" w14:textId="77777777" w:rsidR="00296EE7" w:rsidRPr="00F303CF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023D840" w14:textId="77777777" w:rsidR="00296EE7" w:rsidRDefault="00296EE7" w:rsidP="002D0F85"/>
                            <w:p w14:paraId="1A2BDC6E" w14:textId="77777777" w:rsidR="00296EE7" w:rsidRDefault="00296EE7" w:rsidP="002D0F8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FB41EE3" w14:textId="77777777" w:rsidR="00296EE7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C11A369" w14:textId="77777777" w:rsidR="00296EE7" w:rsidRPr="00F303CF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BB6CEC9" w14:textId="77777777" w:rsidR="00296EE7" w:rsidRDefault="00296EE7" w:rsidP="002D0F85"/>
                            <w:p w14:paraId="1F27AE1E" w14:textId="77777777" w:rsidR="00296EE7" w:rsidRDefault="00296EE7" w:rsidP="002D0F8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04F781C" w14:textId="77777777" w:rsidR="00296EE7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3BFA164" w14:textId="77777777" w:rsidR="00296EE7" w:rsidRPr="00F303CF" w:rsidRDefault="00296EE7" w:rsidP="002D0F8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F100F" id="_x0000_s1046" style="position:absolute;left:0;text-align:left;margin-left:-25.3pt;margin-top:21.8pt;width:518.8pt;height:802.3pt;z-index:251672064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" o:allowincell="f">
                <v:rect id="Rectangle 721" o:spid="_x0000_s10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" filled="f" strokeweight="2pt"/>
                <v:line id="Line 722" o:spid="_x0000_s10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" strokeweight="2pt"/>
                <v:line id="Line 723" o:spid="_x0000_s10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" strokeweight="2pt"/>
                <v:line id="Line 724" o:spid="_x0000_s10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" strokeweight="2pt"/>
                <v:line id="Line 725" o:spid="_x0000_s10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" strokeweight="2pt"/>
                <v:line id="Line 726" o:spid="_x0000_s10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cCn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7MR&#10;fL8JJ8jVBwAA//8DAFBLAQItABQABgAIAAAAIQDb4fbL7gAAAIUBAAATAAAAAAAAAAAAAAAAAAAA&#10;AABbQ29udGVudF9UeXBlc10ueG1sUEsBAi0AFAAGAAgAAAAhAFr0LFu/AAAAFQEAAAsAAAAAAAAA&#10;AAAAAAAAHwEAAF9yZWxzLy5yZWxzUEsBAi0AFAAGAAgAAAAhAMN5wKe+AAAA3QAAAA8AAAAAAAAA&#10;AAAAAAAABwIAAGRycy9kb3ducmV2LnhtbFBLBQYAAAAAAwADALcAAADyAgAAAAA=&#10;" strokeweight="2pt"/>
                <v:line id="Line 727" o:spid="_x0000_s10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17Q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7Mx&#10;fL8JJ8jVBwAA//8DAFBLAQItABQABgAIAAAAIQDb4fbL7gAAAIUBAAATAAAAAAAAAAAAAAAAAAAA&#10;AABbQ29udGVudF9UeXBlc10ueG1sUEsBAi0AFAAGAAgAAAAhAFr0LFu/AAAAFQEAAAsAAAAAAAAA&#10;AAAAAAAAHwEAAF9yZWxzLy5yZWxzUEsBAi0AFAAGAAgAAAAhADOrXtC+AAAA3QAAAA8AAAAAAAAA&#10;AAAAAAAABwIAAGRycy9kb3ducmV2LnhtbFBLBQYAAAAAAwADALcAAADyAgAAAAA=&#10;" strokeweight="2pt"/>
                <v:line id="Line 728" o:spid="_x0000_s10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" strokeweight="2pt"/>
                <v:line id="Line 729" o:spid="_x0000_s10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" strokeweight="1pt"/>
                <v:line id="Line 730" o:spid="_x0000_s10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" strokeweight="2pt"/>
                <v:line id="Line 731" o:spid="_x0000_s10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" strokeweight="1pt"/>
                <v:rect id="Rectangle 732" o:spid="_x0000_s10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" filled="f" stroked="f" strokeweight=".25pt">
                  <v:textbox inset="1pt,1pt,1pt,1pt">
                    <w:txbxContent>
                      <w:p w14:paraId="5A82D0F5" w14:textId="77777777" w:rsidR="00296EE7" w:rsidRDefault="00296EE7" w:rsidP="002D0F8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33" o:spid="_x0000_s10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" filled="f" stroked="f" strokeweight=".25pt">
                  <v:textbox inset="1pt,1pt,1pt,1pt">
                    <w:txbxContent>
                      <w:p w14:paraId="67972F74" w14:textId="77777777" w:rsidR="00296EE7" w:rsidRDefault="00296EE7" w:rsidP="002D0F8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4" o:spid="_x0000_s10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" filled="f" stroked="f" strokeweight=".25pt">
                  <v:textbox inset="1pt,1pt,1pt,1pt">
                    <w:txbxContent>
                      <w:p w14:paraId="2E0456EC" w14:textId="77777777" w:rsidR="00296EE7" w:rsidRDefault="00296EE7" w:rsidP="002D0F8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35" o:spid="_x0000_s10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" filled="f" stroked="f" strokeweight=".25pt">
                  <v:textbox inset="1pt,1pt,1pt,1pt">
                    <w:txbxContent>
                      <w:p w14:paraId="77877725" w14:textId="77777777" w:rsidR="00296EE7" w:rsidRDefault="00296EE7" w:rsidP="002D0F8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36" o:spid="_x0000_s10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" filled="f" stroked="f" strokeweight=".25pt">
                  <v:textbox inset="1pt,1pt,1pt,1pt">
                    <w:txbxContent>
                      <w:p w14:paraId="22F2B75C" w14:textId="77777777" w:rsidR="00296EE7" w:rsidRDefault="00296EE7" w:rsidP="002D0F8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37" o:spid="_x0000_s10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" filled="f" stroked="f" strokeweight=".25pt">
                  <v:textbox inset="1pt,1pt,1pt,1pt">
                    <w:txbxContent>
                      <w:p w14:paraId="54711412" w14:textId="77777777" w:rsidR="00296EE7" w:rsidRDefault="00296EE7" w:rsidP="002D0F8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8" o:spid="_x0000_s10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" filled="f" stroked="f" strokeweight=".25pt">
                  <v:textbox inset="1pt,1pt,1pt,1pt">
                    <w:txbxContent>
                      <w:p w14:paraId="111BD39A" w14:textId="77777777" w:rsidR="00296EE7" w:rsidRPr="0002024B" w:rsidRDefault="00296EE7" w:rsidP="002D0F85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739" o:spid="_x0000_s10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" filled="f" stroked="f" strokeweight=".25pt">
                  <v:textbox inset="1pt,1pt,1pt,1pt">
                    <w:txbxContent>
                      <w:p w14:paraId="73918559" w14:textId="77777777" w:rsidR="00296EE7" w:rsidRPr="002D5FE2" w:rsidRDefault="00296EE7" w:rsidP="002D0F85">
                        <w:pPr>
                          <w:pStyle w:val="3"/>
                          <w:rPr>
                            <w:sz w:val="26"/>
                          </w:rPr>
                        </w:pPr>
                        <w:r w:rsidRPr="002D5FE2">
                          <w:rPr>
                            <w:sz w:val="26"/>
                          </w:rPr>
                          <w:t>Сокращения и обозначения</w:t>
                        </w:r>
                      </w:p>
                      <w:p w14:paraId="30B58F55" w14:textId="77777777" w:rsidR="00296EE7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0488E37" w14:textId="77777777" w:rsidR="00296EE7" w:rsidRPr="00F303CF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A84A1C2" w14:textId="77777777" w:rsidR="00296EE7" w:rsidRDefault="00296EE7" w:rsidP="002D0F85"/>
                      <w:p w14:paraId="0D3E57C9" w14:textId="77777777" w:rsidR="00296EE7" w:rsidRDefault="00296EE7" w:rsidP="002D0F8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BBA785D" w14:textId="77777777" w:rsidR="00296EE7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BA8400F" w14:textId="77777777" w:rsidR="00296EE7" w:rsidRPr="00F303CF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0AE42BB" w14:textId="77777777" w:rsidR="00296EE7" w:rsidRDefault="00296EE7" w:rsidP="002D0F85"/>
                      <w:p w14:paraId="6843047B" w14:textId="77777777" w:rsidR="00296EE7" w:rsidRDefault="00296EE7" w:rsidP="002D0F8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E0FC8F5" w14:textId="77777777" w:rsidR="00296EE7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E9D5CE2" w14:textId="77777777" w:rsidR="00296EE7" w:rsidRPr="00F303CF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60129F0" w14:textId="77777777" w:rsidR="00296EE7" w:rsidRDefault="00296EE7" w:rsidP="002D0F85"/>
                      <w:p w14:paraId="15B29BF4" w14:textId="77777777" w:rsidR="00296EE7" w:rsidRDefault="00296EE7" w:rsidP="002D0F8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015A939" w14:textId="77777777" w:rsidR="00296EE7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A09B16B" w14:textId="77777777" w:rsidR="00296EE7" w:rsidRPr="00F303CF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0E83B2D" w14:textId="77777777" w:rsidR="00296EE7" w:rsidRDefault="00296EE7" w:rsidP="002D0F85"/>
                      <w:p w14:paraId="283304A4" w14:textId="77777777" w:rsidR="00296EE7" w:rsidRDefault="00296EE7" w:rsidP="002D0F8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845D282" w14:textId="77777777" w:rsidR="00296EE7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A99148" w14:textId="77777777" w:rsidR="00296EE7" w:rsidRPr="00F303CF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93738A5" w14:textId="77777777" w:rsidR="00296EE7" w:rsidRDefault="00296EE7" w:rsidP="002D0F85"/>
                      <w:p w14:paraId="1684E258" w14:textId="77777777" w:rsidR="00296EE7" w:rsidRDefault="00296EE7" w:rsidP="002D0F8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2EBF9A1" w14:textId="77777777" w:rsidR="00296EE7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1D436AF" w14:textId="77777777" w:rsidR="00296EE7" w:rsidRPr="00F303CF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5429CF6" w14:textId="77777777" w:rsidR="00296EE7" w:rsidRDefault="00296EE7" w:rsidP="002D0F85"/>
                      <w:p w14:paraId="578C5B7D" w14:textId="77777777" w:rsidR="00296EE7" w:rsidRDefault="00296EE7" w:rsidP="002D0F8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E9EA73F" w14:textId="77777777" w:rsidR="00296EE7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82F7BF" w14:textId="77777777" w:rsidR="00296EE7" w:rsidRPr="00F303CF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6674EC1" w14:textId="77777777" w:rsidR="00296EE7" w:rsidRDefault="00296EE7" w:rsidP="002D0F85"/>
                      <w:p w14:paraId="6444F8F5" w14:textId="77777777" w:rsidR="00296EE7" w:rsidRDefault="00296EE7" w:rsidP="002D0F8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50FCDB5" w14:textId="77777777" w:rsidR="00296EE7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A537884" w14:textId="77777777" w:rsidR="00296EE7" w:rsidRPr="00F303CF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F4318AD" w14:textId="77777777" w:rsidR="00296EE7" w:rsidRDefault="00296EE7" w:rsidP="002D0F85"/>
                      <w:p w14:paraId="0C166B95" w14:textId="77777777" w:rsidR="00296EE7" w:rsidRDefault="00296EE7" w:rsidP="002D0F8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329F896" w14:textId="77777777" w:rsidR="00296EE7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C327AF2" w14:textId="77777777" w:rsidR="00296EE7" w:rsidRPr="00F303CF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7A35156" w14:textId="77777777" w:rsidR="00296EE7" w:rsidRDefault="00296EE7" w:rsidP="002D0F85"/>
                      <w:p w14:paraId="1F74054B" w14:textId="77777777" w:rsidR="00296EE7" w:rsidRDefault="00296EE7" w:rsidP="002D0F8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0FBD8CD" w14:textId="77777777" w:rsidR="00296EE7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8B9000D" w14:textId="77777777" w:rsidR="00296EE7" w:rsidRPr="00F303CF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C43A275" w14:textId="77777777" w:rsidR="00296EE7" w:rsidRDefault="00296EE7" w:rsidP="002D0F85"/>
                      <w:p w14:paraId="19BC0AAB" w14:textId="77777777" w:rsidR="00296EE7" w:rsidRDefault="00296EE7" w:rsidP="002D0F8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DF20362" w14:textId="77777777" w:rsidR="00296EE7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878A876" w14:textId="77777777" w:rsidR="00296EE7" w:rsidRPr="00F303CF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7E372E3" w14:textId="77777777" w:rsidR="00296EE7" w:rsidRDefault="00296EE7" w:rsidP="002D0F85"/>
                      <w:p w14:paraId="2BBB34E6" w14:textId="77777777" w:rsidR="00296EE7" w:rsidRDefault="00296EE7" w:rsidP="002D0F8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7E92B81" w14:textId="77777777" w:rsidR="00296EE7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736C66F" w14:textId="77777777" w:rsidR="00296EE7" w:rsidRPr="00F303CF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B67709B" w14:textId="77777777" w:rsidR="00296EE7" w:rsidRDefault="00296EE7" w:rsidP="002D0F85"/>
                      <w:p w14:paraId="7A57D3CE" w14:textId="77777777" w:rsidR="00296EE7" w:rsidRDefault="00296EE7" w:rsidP="002D0F8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6657C73" w14:textId="77777777" w:rsidR="00296EE7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E640FEF" w14:textId="77777777" w:rsidR="00296EE7" w:rsidRPr="00F303CF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FC41A97" w14:textId="77777777" w:rsidR="00296EE7" w:rsidRDefault="00296EE7" w:rsidP="002D0F85"/>
                      <w:p w14:paraId="513CF9BB" w14:textId="77777777" w:rsidR="00296EE7" w:rsidRDefault="00296EE7" w:rsidP="002D0F8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B4563E9" w14:textId="77777777" w:rsidR="00296EE7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016A77B" w14:textId="77777777" w:rsidR="00296EE7" w:rsidRPr="00F303CF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023D840" w14:textId="77777777" w:rsidR="00296EE7" w:rsidRDefault="00296EE7" w:rsidP="002D0F85"/>
                      <w:p w14:paraId="1A2BDC6E" w14:textId="77777777" w:rsidR="00296EE7" w:rsidRDefault="00296EE7" w:rsidP="002D0F8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FB41EE3" w14:textId="77777777" w:rsidR="00296EE7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C11A369" w14:textId="77777777" w:rsidR="00296EE7" w:rsidRPr="00F303CF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BB6CEC9" w14:textId="77777777" w:rsidR="00296EE7" w:rsidRDefault="00296EE7" w:rsidP="002D0F85"/>
                      <w:p w14:paraId="1F27AE1E" w14:textId="77777777" w:rsidR="00296EE7" w:rsidRDefault="00296EE7" w:rsidP="002D0F8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04F781C" w14:textId="77777777" w:rsidR="00296EE7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3BFA164" w14:textId="77777777" w:rsidR="00296EE7" w:rsidRPr="00F303CF" w:rsidRDefault="00296EE7" w:rsidP="002D0F8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EB43A3" w:rsidRPr="0061760D">
        <w:rPr>
          <w:rFonts w:ascii="Calibri" w:hAnsi="Calibri" w:cs="Calibri"/>
          <w:lang w:val="ru-RU"/>
        </w:rPr>
        <w:t>Сокращения и обозначения</w:t>
      </w:r>
      <w:bookmarkEnd w:id="48"/>
      <w:bookmarkEnd w:id="49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7873"/>
      </w:tblGrid>
      <w:tr w:rsidR="00EB43A3" w:rsidRPr="0061760D" w14:paraId="1A087438" w14:textId="77777777" w:rsidTr="0081284D">
        <w:tc>
          <w:tcPr>
            <w:tcW w:w="1874" w:type="dxa"/>
            <w:shd w:val="clear" w:color="auto" w:fill="D9D9D9"/>
            <w:vAlign w:val="center"/>
          </w:tcPr>
          <w:p w14:paraId="1E69398E" w14:textId="77777777" w:rsidR="00EB43A3" w:rsidRPr="0061760D" w:rsidRDefault="00EB43A3" w:rsidP="0081284D">
            <w:pPr>
              <w:rPr>
                <w:rFonts w:ascii="Calibri" w:hAnsi="Calibri" w:cs="Calibri"/>
                <w:lang w:val="ru-RU"/>
              </w:rPr>
            </w:pPr>
            <w:bookmarkStart w:id="50" w:name="_Toc4166899"/>
            <w:bookmarkStart w:id="51" w:name="_Toc4169807"/>
            <w:bookmarkStart w:id="52" w:name="_Toc4428296"/>
            <w:r w:rsidRPr="0061760D">
              <w:rPr>
                <w:rFonts w:ascii="Calibri" w:hAnsi="Calibri" w:cs="Calibri"/>
                <w:lang w:val="ru-RU"/>
              </w:rPr>
              <w:t>Термин</w:t>
            </w:r>
            <w:bookmarkEnd w:id="50"/>
            <w:bookmarkEnd w:id="51"/>
            <w:bookmarkEnd w:id="52"/>
          </w:p>
        </w:tc>
        <w:tc>
          <w:tcPr>
            <w:tcW w:w="7873" w:type="dxa"/>
            <w:shd w:val="clear" w:color="auto" w:fill="D9D9D9"/>
            <w:vAlign w:val="center"/>
          </w:tcPr>
          <w:p w14:paraId="45D1BB3A" w14:textId="77777777" w:rsidR="00EB43A3" w:rsidRPr="0061760D" w:rsidRDefault="00EB43A3" w:rsidP="0081284D">
            <w:pPr>
              <w:rPr>
                <w:rFonts w:ascii="Calibri" w:hAnsi="Calibri" w:cs="Calibri"/>
                <w:lang w:val="ru-RU"/>
              </w:rPr>
            </w:pPr>
            <w:bookmarkStart w:id="53" w:name="_Toc4166900"/>
            <w:bookmarkStart w:id="54" w:name="_Toc4169808"/>
            <w:bookmarkStart w:id="55" w:name="_Toc4428297"/>
            <w:r w:rsidRPr="0061760D">
              <w:rPr>
                <w:rFonts w:ascii="Calibri" w:hAnsi="Calibri" w:cs="Calibri"/>
                <w:lang w:val="ru-RU"/>
              </w:rPr>
              <w:t>Определение</w:t>
            </w:r>
            <w:bookmarkEnd w:id="53"/>
            <w:bookmarkEnd w:id="54"/>
            <w:bookmarkEnd w:id="55"/>
          </w:p>
        </w:tc>
      </w:tr>
      <w:tr w:rsidR="00EB43A3" w:rsidRPr="0061760D" w14:paraId="63F8D5BD" w14:textId="77777777" w:rsidTr="0081284D">
        <w:tc>
          <w:tcPr>
            <w:tcW w:w="1874" w:type="dxa"/>
            <w:shd w:val="clear" w:color="auto" w:fill="auto"/>
            <w:vAlign w:val="center"/>
          </w:tcPr>
          <w:p w14:paraId="515F3B25" w14:textId="77777777" w:rsidR="00EB43A3" w:rsidRPr="0061760D" w:rsidRDefault="00EB43A3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61760D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ГИС ЕКП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4D6CDA20" w14:textId="0578F08B" w:rsidR="00EB43A3" w:rsidRPr="0061760D" w:rsidRDefault="00EB43A3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61760D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Государственная информационная система Санкт-Петербурга «Единая карта петербуржца»</w:t>
            </w:r>
          </w:p>
        </w:tc>
      </w:tr>
      <w:tr w:rsidR="00EB43A3" w:rsidRPr="0061760D" w14:paraId="11983444" w14:textId="77777777" w:rsidTr="0081284D">
        <w:tc>
          <w:tcPr>
            <w:tcW w:w="1874" w:type="dxa"/>
            <w:shd w:val="clear" w:color="auto" w:fill="auto"/>
            <w:vAlign w:val="center"/>
          </w:tcPr>
          <w:p w14:paraId="5C2CA4E0" w14:textId="4EF1D3DC" w:rsidR="00EB43A3" w:rsidRPr="0061760D" w:rsidRDefault="003C1C31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en-US"/>
              </w:rPr>
            </w:pPr>
            <w:r w:rsidRPr="0061760D">
              <w:rPr>
                <w:rStyle w:val="af9"/>
                <w:rFonts w:ascii="Calibri" w:hAnsi="Calibri" w:cs="Calibri"/>
                <w:b w:val="0"/>
                <w:bCs w:val="0"/>
                <w:szCs w:val="28"/>
                <w:lang w:val="en-US"/>
              </w:rPr>
              <w:t>GUID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37BE10D3" w14:textId="1E539EED" w:rsidR="00EB43A3" w:rsidRPr="0061760D" w:rsidRDefault="003C1C31" w:rsidP="003C1C31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proofErr w:type="spellStart"/>
            <w:r w:rsidRPr="0061760D"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  <w:t>Авторизационный</w:t>
            </w:r>
            <w:proofErr w:type="spellEnd"/>
            <w:r w:rsidRPr="0061760D"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  <w:t xml:space="preserve"> токен</w:t>
            </w:r>
          </w:p>
        </w:tc>
      </w:tr>
      <w:tr w:rsidR="00EB43A3" w:rsidRPr="0061760D" w14:paraId="54267F50" w14:textId="77777777" w:rsidTr="0081284D">
        <w:tc>
          <w:tcPr>
            <w:tcW w:w="1874" w:type="dxa"/>
            <w:shd w:val="clear" w:color="auto" w:fill="auto"/>
            <w:vAlign w:val="center"/>
          </w:tcPr>
          <w:p w14:paraId="1719BE5E" w14:textId="7F3C4C06" w:rsidR="00EB43A3" w:rsidRPr="0061760D" w:rsidRDefault="00285871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61760D">
              <w:rPr>
                <w:rFonts w:ascii="Calibri" w:hAnsi="Calibri" w:cs="Calibri"/>
                <w:szCs w:val="28"/>
                <w:lang w:val="ru-RU"/>
              </w:rPr>
              <w:t>Портал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1A8CF53" w14:textId="1C97A899" w:rsidR="00EB43A3" w:rsidRPr="0061760D" w:rsidRDefault="00285871" w:rsidP="00E90458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61760D">
              <w:rPr>
                <w:rFonts w:ascii="Calibri" w:hAnsi="Calibri" w:cs="Calibri"/>
                <w:szCs w:val="28"/>
                <w:lang w:val="ru-RU"/>
              </w:rPr>
              <w:t>Интернет-портал для записи на прием к врачу</w:t>
            </w:r>
          </w:p>
        </w:tc>
      </w:tr>
      <w:tr w:rsidR="00EB43A3" w:rsidRPr="0061760D" w14:paraId="602BD2D8" w14:textId="77777777" w:rsidTr="00230EE4">
        <w:trPr>
          <w:trHeight w:val="690"/>
        </w:trPr>
        <w:tc>
          <w:tcPr>
            <w:tcW w:w="1874" w:type="dxa"/>
            <w:shd w:val="clear" w:color="auto" w:fill="auto"/>
            <w:vAlign w:val="center"/>
          </w:tcPr>
          <w:p w14:paraId="63EF09EF" w14:textId="6B4F8845" w:rsidR="00EB43A3" w:rsidRPr="0061760D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61760D">
              <w:rPr>
                <w:rFonts w:ascii="Calibri" w:hAnsi="Calibri" w:cs="Calibri"/>
                <w:szCs w:val="28"/>
                <w:lang w:val="ru-RU"/>
              </w:rPr>
              <w:t>Интеграционная платформа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645D08EA" w14:textId="509DD376" w:rsidR="00EB43A3" w:rsidRPr="0061760D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61760D">
              <w:rPr>
                <w:rFonts w:ascii="Calibri" w:hAnsi="Calibri" w:cs="Calibri"/>
                <w:szCs w:val="28"/>
                <w:lang w:val="ru-RU"/>
              </w:rPr>
              <w:t>Интеграционная платформа N3</w:t>
            </w:r>
          </w:p>
        </w:tc>
      </w:tr>
      <w:tr w:rsidR="00230EE4" w:rsidRPr="0061760D" w14:paraId="2631735C" w14:textId="77777777" w:rsidTr="00230EE4">
        <w:trPr>
          <w:trHeight w:val="480"/>
        </w:trPr>
        <w:tc>
          <w:tcPr>
            <w:tcW w:w="1874" w:type="dxa"/>
            <w:shd w:val="clear" w:color="auto" w:fill="auto"/>
            <w:vAlign w:val="center"/>
          </w:tcPr>
          <w:p w14:paraId="12D01D0C" w14:textId="621749F1" w:rsidR="00230EE4" w:rsidRPr="0061760D" w:rsidRDefault="00230EE4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61760D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ЛПУ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4F716C5" w14:textId="327C889B" w:rsidR="00230EE4" w:rsidRPr="0061760D" w:rsidRDefault="00230EE4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61760D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Лечебно-поликлиническое учреждение</w:t>
            </w:r>
          </w:p>
        </w:tc>
      </w:tr>
      <w:tr w:rsidR="00230EE4" w:rsidRPr="0061760D" w14:paraId="169E163F" w14:textId="77777777" w:rsidTr="00230EE4">
        <w:trPr>
          <w:trHeight w:val="405"/>
        </w:trPr>
        <w:tc>
          <w:tcPr>
            <w:tcW w:w="1874" w:type="dxa"/>
            <w:shd w:val="clear" w:color="auto" w:fill="auto"/>
            <w:vAlign w:val="center"/>
          </w:tcPr>
          <w:p w14:paraId="35E1171B" w14:textId="6E9164EB" w:rsidR="00230EE4" w:rsidRPr="0061760D" w:rsidRDefault="00230EE4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61760D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РЕГИЗ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17403E2E" w14:textId="724A14D7" w:rsidR="00230EE4" w:rsidRPr="0061760D" w:rsidRDefault="003D716D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61760D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Р</w:t>
            </w:r>
            <w:r w:rsidR="00D863CC" w:rsidRPr="0061760D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егиональная информационная система, которая </w:t>
            </w:r>
            <w:r w:rsidR="0061760D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              </w:t>
            </w:r>
            <w:r w:rsidR="00D863CC" w:rsidRPr="0061760D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автоматизирует региональные процессы здравоохранения и создает единое информационное поле для обмена </w:t>
            </w:r>
            <w:r w:rsidR="0061760D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        </w:t>
            </w:r>
            <w:r w:rsidR="00D863CC" w:rsidRPr="0061760D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данными между медицинскими учреждениями, органами управления здравоохранением и гражданами</w:t>
            </w:r>
          </w:p>
        </w:tc>
      </w:tr>
      <w:tr w:rsidR="00D863CC" w:rsidRPr="0061760D" w14:paraId="3B6261E0" w14:textId="77777777" w:rsidTr="00230EE4">
        <w:trPr>
          <w:trHeight w:val="435"/>
        </w:trPr>
        <w:tc>
          <w:tcPr>
            <w:tcW w:w="1874" w:type="dxa"/>
            <w:shd w:val="clear" w:color="auto" w:fill="auto"/>
            <w:vAlign w:val="center"/>
          </w:tcPr>
          <w:p w14:paraId="492D1A0B" w14:textId="3DC5E12E" w:rsidR="00D863CC" w:rsidRPr="0061760D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61760D">
              <w:rPr>
                <w:rFonts w:ascii="Calibri" w:hAnsi="Calibri" w:cs="Calibri"/>
                <w:szCs w:val="28"/>
                <w:lang w:val="ru-RU"/>
              </w:rPr>
              <w:t>ЦТО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624CE7B8" w14:textId="058BF6C4" w:rsidR="00D863CC" w:rsidRPr="0061760D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61760D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Центр телефонного обслуживания</w:t>
            </w:r>
          </w:p>
        </w:tc>
      </w:tr>
      <w:tr w:rsidR="00D863CC" w:rsidRPr="0061760D" w14:paraId="2E047361" w14:textId="77777777" w:rsidTr="0059792C">
        <w:trPr>
          <w:trHeight w:val="570"/>
        </w:trPr>
        <w:tc>
          <w:tcPr>
            <w:tcW w:w="1874" w:type="dxa"/>
            <w:shd w:val="clear" w:color="auto" w:fill="auto"/>
            <w:vAlign w:val="center"/>
          </w:tcPr>
          <w:p w14:paraId="5D2E6B89" w14:textId="6D96F1F4" w:rsidR="00D863CC" w:rsidRPr="0061760D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61760D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МИС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8E04002" w14:textId="46D22348" w:rsidR="00D863CC" w:rsidRPr="0061760D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61760D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Медицинская информационная система</w:t>
            </w:r>
          </w:p>
        </w:tc>
      </w:tr>
      <w:tr w:rsidR="0059792C" w:rsidRPr="0061760D" w14:paraId="7C260436" w14:textId="77777777" w:rsidTr="0059792C">
        <w:trPr>
          <w:trHeight w:val="405"/>
        </w:trPr>
        <w:tc>
          <w:tcPr>
            <w:tcW w:w="1874" w:type="dxa"/>
            <w:shd w:val="clear" w:color="auto" w:fill="auto"/>
            <w:vAlign w:val="center"/>
          </w:tcPr>
          <w:p w14:paraId="28F75CBC" w14:textId="3A44ABFA" w:rsidR="0059792C" w:rsidRPr="0061760D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proofErr w:type="spellStart"/>
            <w:r w:rsidRPr="0061760D">
              <w:rPr>
                <w:rFonts w:ascii="Calibri" w:hAnsi="Calibri" w:cs="Calibri"/>
                <w:szCs w:val="28"/>
                <w:lang w:val="ru-RU"/>
              </w:rPr>
              <w:t>Инфомат</w:t>
            </w:r>
            <w:proofErr w:type="spellEnd"/>
          </w:p>
        </w:tc>
        <w:tc>
          <w:tcPr>
            <w:tcW w:w="7873" w:type="dxa"/>
            <w:shd w:val="clear" w:color="auto" w:fill="auto"/>
            <w:vAlign w:val="center"/>
          </w:tcPr>
          <w:p w14:paraId="34AD6C71" w14:textId="3004D3A3" w:rsidR="0059792C" w:rsidRPr="0061760D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61760D">
              <w:rPr>
                <w:rFonts w:ascii="Calibri" w:hAnsi="Calibri" w:cs="Calibri"/>
                <w:szCs w:val="28"/>
                <w:lang w:val="ru-RU"/>
              </w:rPr>
              <w:t>Информационный терминал записи на прием</w:t>
            </w:r>
          </w:p>
        </w:tc>
      </w:tr>
      <w:tr w:rsidR="00285871" w:rsidRPr="0061760D" w14:paraId="491CD264" w14:textId="77777777" w:rsidTr="00CE2303">
        <w:trPr>
          <w:trHeight w:val="464"/>
        </w:trPr>
        <w:tc>
          <w:tcPr>
            <w:tcW w:w="1874" w:type="dxa"/>
            <w:shd w:val="clear" w:color="auto" w:fill="auto"/>
            <w:vAlign w:val="center"/>
          </w:tcPr>
          <w:p w14:paraId="00264DCE" w14:textId="5C78B702" w:rsidR="00285871" w:rsidRPr="0061760D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61760D">
              <w:rPr>
                <w:rFonts w:ascii="Calibri" w:hAnsi="Calibri" w:cs="Calibri"/>
                <w:szCs w:val="28"/>
                <w:lang w:val="ru-RU"/>
              </w:rPr>
              <w:t>ИС</w:t>
            </w:r>
          </w:p>
        </w:tc>
        <w:tc>
          <w:tcPr>
            <w:tcW w:w="7873" w:type="dxa"/>
            <w:shd w:val="clear" w:color="auto" w:fill="auto"/>
          </w:tcPr>
          <w:p w14:paraId="5883889D" w14:textId="42AFA617" w:rsidR="00285871" w:rsidRPr="0061760D" w:rsidRDefault="00285871" w:rsidP="00285871">
            <w:pPr>
              <w:spacing w:line="360" w:lineRule="auto"/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61760D">
              <w:rPr>
                <w:rFonts w:ascii="Calibri" w:hAnsi="Calibri" w:cs="Calibri"/>
                <w:szCs w:val="28"/>
                <w:lang w:val="ru-RU"/>
              </w:rPr>
              <w:t>Информационная система</w:t>
            </w:r>
          </w:p>
        </w:tc>
      </w:tr>
      <w:tr w:rsidR="00285871" w:rsidRPr="0061760D" w14:paraId="653DECCF" w14:textId="77777777" w:rsidTr="007E1535">
        <w:trPr>
          <w:trHeight w:val="427"/>
        </w:trPr>
        <w:tc>
          <w:tcPr>
            <w:tcW w:w="1874" w:type="dxa"/>
            <w:shd w:val="clear" w:color="auto" w:fill="auto"/>
            <w:vAlign w:val="center"/>
          </w:tcPr>
          <w:p w14:paraId="40AE34EF" w14:textId="62262503" w:rsidR="00285871" w:rsidRPr="0061760D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61760D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МУ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76318811" w14:textId="6C66E09E" w:rsidR="00285871" w:rsidRPr="0061760D" w:rsidRDefault="0028587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61760D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Медицинское учреждение</w:t>
            </w:r>
          </w:p>
        </w:tc>
      </w:tr>
      <w:tr w:rsidR="007E1535" w:rsidRPr="0061760D" w14:paraId="33411B14" w14:textId="77777777" w:rsidTr="007E1535">
        <w:trPr>
          <w:trHeight w:val="418"/>
        </w:trPr>
        <w:tc>
          <w:tcPr>
            <w:tcW w:w="1874" w:type="dxa"/>
            <w:shd w:val="clear" w:color="auto" w:fill="auto"/>
            <w:vAlign w:val="center"/>
          </w:tcPr>
          <w:p w14:paraId="37A0C0D4" w14:textId="63B8A0E9" w:rsidR="007E1535" w:rsidRPr="0061760D" w:rsidRDefault="007E1535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61760D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ЖОЗ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2D125484" w14:textId="3D01F1E5" w:rsidR="007E1535" w:rsidRPr="0061760D" w:rsidRDefault="007E1535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61760D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Журнал отложенной записи</w:t>
            </w:r>
          </w:p>
        </w:tc>
      </w:tr>
    </w:tbl>
    <w:p w14:paraId="33BD4B3F" w14:textId="244969DC" w:rsidR="00383480" w:rsidRPr="0061760D" w:rsidRDefault="00383480" w:rsidP="00D11CDC">
      <w:pPr>
        <w:rPr>
          <w:rFonts w:ascii="Calibri" w:hAnsi="Calibri" w:cs="Calibri"/>
          <w:lang w:val="ru-RU"/>
        </w:rPr>
      </w:pPr>
    </w:p>
    <w:p w14:paraId="7FFC7198" w14:textId="63176811" w:rsidR="0081284D" w:rsidRPr="0061760D" w:rsidRDefault="0081284D" w:rsidP="00383480">
      <w:pPr>
        <w:rPr>
          <w:rFonts w:ascii="Calibri" w:hAnsi="Calibri" w:cs="Calibri"/>
          <w:lang w:val="ru-RU"/>
        </w:rPr>
      </w:pPr>
    </w:p>
    <w:p w14:paraId="74C268CE" w14:textId="7ED58653" w:rsidR="00C513F5" w:rsidRPr="001032E0" w:rsidRDefault="00C513F5" w:rsidP="00C513F5">
      <w:pPr>
        <w:pStyle w:val="1"/>
        <w:numPr>
          <w:ilvl w:val="0"/>
          <w:numId w:val="5"/>
        </w:numPr>
        <w:rPr>
          <w:rFonts w:ascii="Calibri" w:hAnsi="Calibri" w:cs="Calibri"/>
          <w:lang w:val="ru-RU"/>
        </w:rPr>
      </w:pPr>
      <w:r w:rsidRPr="0061760D">
        <w:rPr>
          <w:rFonts w:ascii="Calibri" w:hAnsi="Calibri" w:cs="Calibri"/>
          <w:lang w:val="ru-RU"/>
        </w:rPr>
        <w:br w:type="page"/>
      </w:r>
    </w:p>
    <w:p w14:paraId="6C70A8ED" w14:textId="192F5881" w:rsidR="007E1535" w:rsidRPr="00A21741" w:rsidRDefault="001032E0" w:rsidP="006D39E0">
      <w:pPr>
        <w:pStyle w:val="afb"/>
        <w:spacing w:before="120" w:after="0" w:line="360" w:lineRule="auto"/>
        <w:contextualSpacing/>
        <w:rPr>
          <w:rFonts w:ascii="Calibri" w:hAnsi="Calibri" w:cs="Calibri"/>
          <w:b/>
          <w:bCs/>
          <w:lang w:val="ru-RU"/>
        </w:rPr>
      </w:pPr>
      <w:bookmarkStart w:id="56" w:name="_Toc49283044"/>
      <w:bookmarkEnd w:id="0"/>
      <w:bookmarkEnd w:id="1"/>
      <w:r w:rsidRPr="00CA4F8B">
        <w:rPr>
          <w:rFonts w:ascii="Calibri" w:hAnsi="Calibri" w:cs="Calibri"/>
          <w:lang w:val="ru-RU"/>
        </w:rPr>
        <w:t xml:space="preserve">         </w:t>
      </w:r>
      <w:r w:rsidR="00CA4F8B" w:rsidRPr="00A21741">
        <w:rPr>
          <w:rFonts w:ascii="Calibri" w:hAnsi="Calibri" w:cs="Calibri"/>
          <w:b/>
          <w:bCs/>
          <w:lang w:val="ru-RU"/>
        </w:rPr>
        <w:t>2</w:t>
      </w:r>
      <w:r w:rsidR="00522635" w:rsidRPr="00A21741">
        <w:rPr>
          <w:rFonts w:ascii="Calibri" w:hAnsi="Calibri" w:cs="Calibri"/>
          <w:b/>
          <w:bCs/>
          <w:lang w:val="ru-RU"/>
        </w:rPr>
        <w:t>.</w:t>
      </w:r>
      <w:bookmarkStart w:id="57" w:name="_Toc45516520"/>
      <w:r w:rsidR="00AF4D2A" w:rsidRPr="00A21741">
        <w:rPr>
          <w:rFonts w:ascii="Calibri" w:hAnsi="Calibri" w:cs="Calibri"/>
          <w:b/>
          <w:bCs/>
          <w:lang w:val="ru-RU"/>
        </w:rPr>
        <w:t xml:space="preserve"> </w:t>
      </w:r>
      <w:r w:rsidR="007E1535" w:rsidRPr="00A21741">
        <w:rPr>
          <w:rFonts w:ascii="Calibri" w:hAnsi="Calibri" w:cs="Calibri"/>
          <w:b/>
          <w:bCs/>
          <w:lang w:val="ru-RU"/>
        </w:rPr>
        <w:t>Описание процесса деятельности</w:t>
      </w:r>
      <w:bookmarkEnd w:id="56"/>
      <w:bookmarkEnd w:id="57"/>
    </w:p>
    <w:p w14:paraId="30B0CAA2" w14:textId="18788222" w:rsidR="007E1535" w:rsidRPr="0061760D" w:rsidRDefault="00CA4F8B" w:rsidP="00D47A72">
      <w:pPr>
        <w:pStyle w:val="2"/>
        <w:rPr>
          <w:rFonts w:ascii="Calibri" w:hAnsi="Calibri" w:cs="Calibri"/>
          <w:lang w:val="ru-RU"/>
        </w:rPr>
      </w:pPr>
      <w:bookmarkStart w:id="58" w:name="_Toc49283045"/>
      <w:r w:rsidRPr="00CA4F8B">
        <w:rPr>
          <w:rFonts w:ascii="Calibri" w:hAnsi="Calibri" w:cs="Calibri"/>
          <w:lang w:val="ru-RU"/>
        </w:rPr>
        <w:t>2</w:t>
      </w:r>
      <w:r w:rsidR="00BE3B8D" w:rsidRPr="0061760D">
        <w:rPr>
          <w:rFonts w:ascii="Calibri" w:hAnsi="Calibri" w:cs="Calibri"/>
          <w:lang w:val="ru-RU"/>
        </w:rPr>
        <w:t>.1.</w:t>
      </w:r>
      <w:r w:rsidR="00BE3B8D" w:rsidRPr="0061760D">
        <w:rPr>
          <w:rFonts w:ascii="Calibri" w:hAnsi="Calibri" w:cs="Calibri"/>
          <w:lang w:val="ru-RU"/>
        </w:rPr>
        <w:tab/>
      </w:r>
      <w:r w:rsidR="00D47A72" w:rsidRPr="0061760D">
        <w:rPr>
          <w:rFonts w:ascii="Calibri" w:hAnsi="Calibri" w:cs="Calibri"/>
          <w:lang w:val="ru-RU"/>
        </w:rPr>
        <w:t>Создание заявки через МИС</w:t>
      </w:r>
      <w:bookmarkEnd w:id="58"/>
    </w:p>
    <w:p w14:paraId="49A8EB6C" w14:textId="77777777" w:rsidR="00D47A72" w:rsidRPr="0061760D" w:rsidRDefault="00D47A72" w:rsidP="00D47A72">
      <w:pPr>
        <w:rPr>
          <w:rFonts w:ascii="Calibri" w:hAnsi="Calibri" w:cs="Calibri"/>
          <w:lang w:val="ru-RU"/>
        </w:rPr>
      </w:pPr>
    </w:p>
    <w:p w14:paraId="095A7A14" w14:textId="08B57C04" w:rsidR="007E1535" w:rsidRPr="0061760D" w:rsidRDefault="00B4064A" w:rsidP="007E1535">
      <w:pPr>
        <w:pStyle w:val="1"/>
        <w:jc w:val="both"/>
        <w:rPr>
          <w:rFonts w:ascii="Calibri" w:hAnsi="Calibri" w:cs="Calibri"/>
          <w:lang w:val="ru-RU"/>
        </w:rPr>
      </w:pPr>
      <w:bookmarkStart w:id="59" w:name="_Toc44507758"/>
      <w:bookmarkStart w:id="60" w:name="_Toc44507771"/>
      <w:bookmarkStart w:id="61" w:name="_Toc44507782"/>
      <w:bookmarkStart w:id="62" w:name="_Toc44507793"/>
      <w:bookmarkStart w:id="63" w:name="_Toc44942701"/>
      <w:bookmarkStart w:id="64" w:name="_Toc45474763"/>
      <w:bookmarkStart w:id="65" w:name="_Toc45474834"/>
      <w:bookmarkStart w:id="66" w:name="_Toc45479307"/>
      <w:bookmarkStart w:id="67" w:name="_Toc45516522"/>
      <w:bookmarkStart w:id="68" w:name="_Toc45521830"/>
      <w:bookmarkStart w:id="69" w:name="_Toc47161560"/>
      <w:bookmarkStart w:id="70" w:name="_Toc47161578"/>
      <w:bookmarkStart w:id="71" w:name="_Toc47449757"/>
      <w:bookmarkStart w:id="72" w:name="_Toc49283046"/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52608" behindDoc="0" locked="0" layoutInCell="1" allowOverlap="1" wp14:anchorId="6E35C0B2" wp14:editId="43B16D28">
            <wp:simplePos x="0" y="0"/>
            <wp:positionH relativeFrom="column">
              <wp:posOffset>-12700</wp:posOffset>
            </wp:positionH>
            <wp:positionV relativeFrom="paragraph">
              <wp:posOffset>14605</wp:posOffset>
            </wp:positionV>
            <wp:extent cx="5962015" cy="2038350"/>
            <wp:effectExtent l="0" t="0" r="0" b="0"/>
            <wp:wrapNone/>
            <wp:docPr id="1745" name="Рисунок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6F0A00D8" w14:textId="77777777" w:rsidR="007E1535" w:rsidRPr="0061760D" w:rsidRDefault="007E1535" w:rsidP="007E1535">
      <w:pPr>
        <w:rPr>
          <w:rFonts w:ascii="Calibri" w:hAnsi="Calibri" w:cs="Calibri"/>
          <w:lang w:val="ru-RU"/>
        </w:rPr>
      </w:pPr>
    </w:p>
    <w:p w14:paraId="6DCF456B" w14:textId="77777777" w:rsidR="007E1535" w:rsidRPr="0061760D" w:rsidRDefault="007E1535" w:rsidP="007E1535">
      <w:pPr>
        <w:ind w:firstLine="709"/>
        <w:rPr>
          <w:rFonts w:ascii="Calibri" w:hAnsi="Calibri" w:cs="Calibri"/>
          <w:lang w:val="ru-RU"/>
        </w:rPr>
      </w:pPr>
    </w:p>
    <w:p w14:paraId="43A709BD" w14:textId="77777777" w:rsidR="007E1535" w:rsidRPr="0061760D" w:rsidRDefault="007E1535" w:rsidP="007E1535">
      <w:pPr>
        <w:ind w:firstLine="709"/>
        <w:rPr>
          <w:rFonts w:ascii="Calibri" w:hAnsi="Calibri" w:cs="Calibri"/>
          <w:lang w:val="ru-RU"/>
        </w:rPr>
      </w:pPr>
    </w:p>
    <w:p w14:paraId="7A2D78D7" w14:textId="77777777" w:rsidR="007E1535" w:rsidRPr="0061760D" w:rsidRDefault="007E1535" w:rsidP="007E1535">
      <w:pPr>
        <w:ind w:firstLine="709"/>
        <w:rPr>
          <w:rFonts w:ascii="Calibri" w:hAnsi="Calibri" w:cs="Calibri"/>
          <w:lang w:val="ru-RU"/>
        </w:rPr>
      </w:pPr>
    </w:p>
    <w:p w14:paraId="3D81C080" w14:textId="77777777" w:rsidR="007E1535" w:rsidRPr="0061760D" w:rsidRDefault="007E1535" w:rsidP="007E1535">
      <w:pPr>
        <w:ind w:firstLine="709"/>
        <w:rPr>
          <w:rFonts w:ascii="Calibri" w:hAnsi="Calibri" w:cs="Calibri"/>
          <w:lang w:val="ru-RU"/>
        </w:rPr>
      </w:pPr>
    </w:p>
    <w:p w14:paraId="35C2B3A9" w14:textId="77777777" w:rsidR="007E1535" w:rsidRPr="0061760D" w:rsidRDefault="007E1535" w:rsidP="007E1535">
      <w:pPr>
        <w:ind w:firstLine="709"/>
        <w:rPr>
          <w:rFonts w:ascii="Calibri" w:hAnsi="Calibri" w:cs="Calibri"/>
          <w:lang w:val="ru-RU"/>
        </w:rPr>
      </w:pPr>
    </w:p>
    <w:p w14:paraId="21AAEA5D" w14:textId="77777777" w:rsidR="007E1535" w:rsidRPr="0061760D" w:rsidRDefault="007E1535" w:rsidP="007E1535">
      <w:pPr>
        <w:ind w:firstLine="709"/>
        <w:rPr>
          <w:rFonts w:ascii="Calibri" w:hAnsi="Calibri" w:cs="Calibri"/>
          <w:lang w:val="ru-RU"/>
        </w:rPr>
      </w:pPr>
    </w:p>
    <w:p w14:paraId="6D56C08E" w14:textId="77777777" w:rsidR="007E1535" w:rsidRPr="0061760D" w:rsidRDefault="007E1535" w:rsidP="007E1535">
      <w:pPr>
        <w:ind w:firstLine="709"/>
        <w:rPr>
          <w:rFonts w:ascii="Calibri" w:hAnsi="Calibri" w:cs="Calibri"/>
          <w:lang w:val="ru-RU"/>
        </w:rPr>
      </w:pPr>
    </w:p>
    <w:p w14:paraId="3425FD73" w14:textId="77777777" w:rsidR="007E1535" w:rsidRPr="0061760D" w:rsidRDefault="007E1535" w:rsidP="007E1535">
      <w:pPr>
        <w:ind w:firstLine="709"/>
        <w:rPr>
          <w:rFonts w:ascii="Calibri" w:hAnsi="Calibri" w:cs="Calibri"/>
          <w:lang w:val="ru-RU"/>
        </w:rPr>
      </w:pPr>
    </w:p>
    <w:p w14:paraId="34EDA556" w14:textId="77777777" w:rsidR="007E1535" w:rsidRPr="0061760D" w:rsidRDefault="007E1535" w:rsidP="006D4619">
      <w:pPr>
        <w:rPr>
          <w:rFonts w:ascii="Calibri" w:hAnsi="Calibri" w:cs="Calibri"/>
          <w:lang w:val="ru-RU"/>
        </w:rPr>
      </w:pPr>
    </w:p>
    <w:p w14:paraId="2F86187E" w14:textId="444AE96B" w:rsidR="00B36746" w:rsidRPr="0061760D" w:rsidRDefault="00B4064A" w:rsidP="00EA14E6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sz w:val="20"/>
          <w:lang w:val="ru-RU"/>
        </w:rPr>
        <mc:AlternateContent>
          <mc:Choice Requires="wpg">
            <w:drawing>
              <wp:anchor distT="0" distB="0" distL="114300" distR="114300" simplePos="0" relativeHeight="251651584" behindDoc="0" locked="1" layoutInCell="0" allowOverlap="1" wp14:anchorId="1F2E71F7" wp14:editId="72258209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0" t="0" r="0" b="0"/>
                <wp:wrapNone/>
                <wp:docPr id="1893" name="Group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894" name="Rectangle 17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Line 172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Line 172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" name="Line 172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Line 173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Line 173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" name="Line 173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173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Line 173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Line 173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" name="Line 173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" name="Rectangle 173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8839E" w14:textId="77777777" w:rsidR="00296EE7" w:rsidRDefault="00296EE7" w:rsidP="007E153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07" name="Rectangle 173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B4367" w14:textId="77777777" w:rsidR="00296EE7" w:rsidRDefault="00296EE7" w:rsidP="007E153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08" name="Rectangle 173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29CD2" w14:textId="77777777" w:rsidR="00296EE7" w:rsidRDefault="00296EE7" w:rsidP="007E153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09" name="Rectangle 174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33000" w14:textId="77777777" w:rsidR="00296EE7" w:rsidRDefault="00296EE7" w:rsidP="007E153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0" name="Rectangle 174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1A04F" w14:textId="77777777" w:rsidR="00296EE7" w:rsidRDefault="00296EE7" w:rsidP="007E153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1" name="Rectangle 174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0A723" w14:textId="77777777" w:rsidR="00296EE7" w:rsidRDefault="00296EE7" w:rsidP="007E153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2" name="Rectangle 174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F1BE2" w14:textId="77777777" w:rsidR="00296EE7" w:rsidRPr="0002024B" w:rsidRDefault="00296EE7" w:rsidP="007E1535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3" name="Rectangle 174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7BF5D" w14:textId="77777777" w:rsidR="00296EE7" w:rsidRPr="00EB43A3" w:rsidRDefault="00296EE7" w:rsidP="007E1535">
                              <w:pPr>
                                <w:pStyle w:val="3"/>
                              </w:pPr>
                              <w:bookmarkStart w:id="73" w:name="_Toc38533726"/>
                              <w:r>
                                <w:t>Описание процесса деятельности</w:t>
                              </w:r>
                            </w:p>
                            <w:p w14:paraId="3F6539F6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96D70DA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68F36E8" w14:textId="77777777" w:rsidR="00296EE7" w:rsidRDefault="00296EE7" w:rsidP="007E1535"/>
                            <w:p w14:paraId="1F3A48B6" w14:textId="77777777" w:rsidR="00296EE7" w:rsidRDefault="00296EE7" w:rsidP="007E1535">
                              <w:pPr>
                                <w:pStyle w:val="3"/>
                              </w:pPr>
                              <w:bookmarkStart w:id="74" w:name="_Toc38535106"/>
                              <w:bookmarkStart w:id="75" w:name="_Toc41315303"/>
                              <w:bookmarkStart w:id="76" w:name="_Toc42894354"/>
                              <w:r>
                                <w:t>Экран входа в систему ЛЛО</w:t>
                              </w:r>
                              <w:bookmarkEnd w:id="74"/>
                              <w:bookmarkEnd w:id="75"/>
                              <w:bookmarkEnd w:id="76"/>
                            </w:p>
                            <w:p w14:paraId="1A042D36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D4721D9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CEA4246" w14:textId="77777777" w:rsidR="00296EE7" w:rsidRDefault="00296EE7" w:rsidP="007E1535"/>
                            <w:p w14:paraId="61FD32FF" w14:textId="77777777" w:rsidR="00296EE7" w:rsidRDefault="00296EE7" w:rsidP="007E1535">
                              <w:pPr>
                                <w:pStyle w:val="3"/>
                              </w:pPr>
                              <w:bookmarkStart w:id="77" w:name="_Toc38535107"/>
                              <w:bookmarkStart w:id="78" w:name="_Toc41315304"/>
                              <w:bookmarkStart w:id="79" w:name="_Toc42894355"/>
                              <w:r>
                                <w:t>Экран входа в систему ЛЛО</w:t>
                              </w:r>
                              <w:bookmarkEnd w:id="77"/>
                              <w:bookmarkEnd w:id="78"/>
                              <w:bookmarkEnd w:id="79"/>
                            </w:p>
                            <w:p w14:paraId="499A49FC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F153139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B0E2808" w14:textId="77777777" w:rsidR="00296EE7" w:rsidRDefault="00296EE7" w:rsidP="007E1535"/>
                            <w:p w14:paraId="592289F4" w14:textId="77777777" w:rsidR="00296EE7" w:rsidRDefault="00296EE7" w:rsidP="007E1535">
                              <w:pPr>
                                <w:pStyle w:val="3"/>
                              </w:pPr>
                              <w:bookmarkStart w:id="80" w:name="_Toc38535108"/>
                              <w:bookmarkStart w:id="81" w:name="_Toc41315305"/>
                              <w:bookmarkStart w:id="82" w:name="_Toc42894356"/>
                              <w:r>
                                <w:t>Экран входа в систему ЛЛО</w:t>
                              </w:r>
                              <w:bookmarkEnd w:id="80"/>
                              <w:bookmarkEnd w:id="81"/>
                              <w:bookmarkEnd w:id="82"/>
                            </w:p>
                            <w:p w14:paraId="1D1347AF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7B1C996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A8F3E22" w14:textId="77777777" w:rsidR="00296EE7" w:rsidRDefault="00296EE7" w:rsidP="007E1535"/>
                            <w:p w14:paraId="744F727E" w14:textId="77777777" w:rsidR="00296EE7" w:rsidRDefault="00296EE7" w:rsidP="007E1535">
                              <w:pPr>
                                <w:pStyle w:val="3"/>
                              </w:pPr>
                              <w:bookmarkStart w:id="83" w:name="_Toc38535109"/>
                              <w:bookmarkStart w:id="84" w:name="_Toc41315306"/>
                              <w:bookmarkStart w:id="85" w:name="_Toc42894357"/>
                              <w:r>
                                <w:t>Экран входа в систему ЛЛО</w:t>
                              </w:r>
                              <w:bookmarkEnd w:id="83"/>
                              <w:bookmarkEnd w:id="84"/>
                              <w:bookmarkEnd w:id="85"/>
                            </w:p>
                            <w:p w14:paraId="26E84B4E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89DA8A8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35C0D26" w14:textId="77777777" w:rsidR="00296EE7" w:rsidRDefault="00296EE7" w:rsidP="007E1535"/>
                            <w:p w14:paraId="4D7135A8" w14:textId="77777777" w:rsidR="00296EE7" w:rsidRDefault="00296EE7" w:rsidP="007E1535">
                              <w:pPr>
                                <w:pStyle w:val="3"/>
                              </w:pPr>
                              <w:bookmarkStart w:id="86" w:name="_Toc38535110"/>
                              <w:bookmarkStart w:id="87" w:name="_Toc41315307"/>
                              <w:bookmarkStart w:id="88" w:name="_Toc42894358"/>
                              <w:r>
                                <w:t>Экран входа в систему ЛЛО</w:t>
                              </w:r>
                              <w:bookmarkEnd w:id="86"/>
                              <w:bookmarkEnd w:id="87"/>
                              <w:bookmarkEnd w:id="88"/>
                            </w:p>
                            <w:p w14:paraId="0B24597B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C89894C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364D246" w14:textId="77777777" w:rsidR="00296EE7" w:rsidRDefault="00296EE7" w:rsidP="007E1535"/>
                            <w:p w14:paraId="1DE37A9C" w14:textId="77777777" w:rsidR="00296EE7" w:rsidRDefault="00296EE7" w:rsidP="007E1535">
                              <w:pPr>
                                <w:pStyle w:val="3"/>
                              </w:pPr>
                              <w:bookmarkStart w:id="89" w:name="_Toc38535111"/>
                              <w:bookmarkStart w:id="90" w:name="_Toc41315308"/>
                              <w:bookmarkStart w:id="91" w:name="_Toc42894359"/>
                              <w:r>
                                <w:t>Экран входа в систему ЛЛО</w:t>
                              </w:r>
                              <w:bookmarkEnd w:id="89"/>
                              <w:bookmarkEnd w:id="90"/>
                              <w:bookmarkEnd w:id="91"/>
                            </w:p>
                            <w:p w14:paraId="3AE36879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12BAD78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3AAA152" w14:textId="77777777" w:rsidR="00296EE7" w:rsidRDefault="00296EE7" w:rsidP="007E1535"/>
                            <w:p w14:paraId="03FBA0A2" w14:textId="77777777" w:rsidR="00296EE7" w:rsidRDefault="00296EE7" w:rsidP="007E1535">
                              <w:pPr>
                                <w:pStyle w:val="3"/>
                              </w:pPr>
                              <w:bookmarkStart w:id="92" w:name="_Toc38535112"/>
                              <w:bookmarkStart w:id="93" w:name="_Toc41315309"/>
                              <w:bookmarkStart w:id="94" w:name="_Toc42894360"/>
                              <w:r>
                                <w:t>Экран входа в систему ЛЛО</w:t>
                              </w:r>
                              <w:bookmarkEnd w:id="92"/>
                              <w:bookmarkEnd w:id="93"/>
                              <w:bookmarkEnd w:id="94"/>
                            </w:p>
                            <w:p w14:paraId="674E1228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1B8849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04826BE" w14:textId="77777777" w:rsidR="00296EE7" w:rsidRDefault="00296EE7" w:rsidP="007E1535"/>
                            <w:p w14:paraId="1B033924" w14:textId="77777777" w:rsidR="00296EE7" w:rsidRDefault="00296EE7" w:rsidP="007E1535">
                              <w:pPr>
                                <w:pStyle w:val="3"/>
                              </w:pPr>
                              <w:bookmarkStart w:id="95" w:name="_Toc38535113"/>
                              <w:bookmarkStart w:id="96" w:name="_Toc41315310"/>
                              <w:bookmarkStart w:id="97" w:name="_Toc42894361"/>
                              <w:r>
                                <w:t>Экран входа в систему ЛЛО</w:t>
                              </w:r>
                              <w:bookmarkEnd w:id="95"/>
                              <w:bookmarkEnd w:id="96"/>
                              <w:bookmarkEnd w:id="97"/>
                            </w:p>
                            <w:p w14:paraId="65B3E621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19067D7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BEC7381" w14:textId="77777777" w:rsidR="00296EE7" w:rsidRDefault="00296EE7" w:rsidP="007E1535"/>
                            <w:p w14:paraId="1917F1E2" w14:textId="77777777" w:rsidR="00296EE7" w:rsidRDefault="00296EE7" w:rsidP="007E1535">
                              <w:pPr>
                                <w:pStyle w:val="3"/>
                              </w:pPr>
                              <w:bookmarkStart w:id="98" w:name="_Toc38535114"/>
                              <w:bookmarkStart w:id="99" w:name="_Toc41315311"/>
                              <w:bookmarkStart w:id="100" w:name="_Toc42894362"/>
                              <w:r>
                                <w:t>Экран входа в систему ЛЛО</w:t>
                              </w:r>
                              <w:bookmarkEnd w:id="98"/>
                              <w:bookmarkEnd w:id="99"/>
                              <w:bookmarkEnd w:id="100"/>
                            </w:p>
                            <w:p w14:paraId="46A732A8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74F42C8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6C1ADC6" w14:textId="77777777" w:rsidR="00296EE7" w:rsidRDefault="00296EE7" w:rsidP="007E1535"/>
                            <w:p w14:paraId="5F346AD5" w14:textId="77777777" w:rsidR="00296EE7" w:rsidRDefault="00296EE7" w:rsidP="007E1535">
                              <w:pPr>
                                <w:pStyle w:val="3"/>
                              </w:pPr>
                              <w:bookmarkStart w:id="101" w:name="_Toc38535115"/>
                              <w:bookmarkStart w:id="102" w:name="_Toc41315312"/>
                              <w:bookmarkStart w:id="103" w:name="_Toc42894363"/>
                              <w:r>
                                <w:t>Экран входа в систему ЛЛО</w:t>
                              </w:r>
                              <w:bookmarkEnd w:id="101"/>
                              <w:bookmarkEnd w:id="102"/>
                              <w:bookmarkEnd w:id="103"/>
                            </w:p>
                            <w:p w14:paraId="78F3486A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82DFEF3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79A6E19" w14:textId="77777777" w:rsidR="00296EE7" w:rsidRDefault="00296EE7" w:rsidP="007E1535"/>
                            <w:p w14:paraId="4A7E62F0" w14:textId="77777777" w:rsidR="00296EE7" w:rsidRDefault="00296EE7" w:rsidP="007E1535">
                              <w:pPr>
                                <w:pStyle w:val="3"/>
                              </w:pPr>
                              <w:bookmarkStart w:id="104" w:name="_Toc38535116"/>
                              <w:bookmarkStart w:id="105" w:name="_Toc41315313"/>
                              <w:bookmarkStart w:id="106" w:name="_Toc42894364"/>
                              <w:r>
                                <w:t>Экран входа в систему ЛЛО</w:t>
                              </w:r>
                              <w:bookmarkEnd w:id="104"/>
                              <w:bookmarkEnd w:id="105"/>
                              <w:bookmarkEnd w:id="106"/>
                            </w:p>
                            <w:p w14:paraId="6DA67151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556325A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6D67F2F" w14:textId="77777777" w:rsidR="00296EE7" w:rsidRDefault="00296EE7" w:rsidP="007E1535"/>
                            <w:p w14:paraId="1DDA1BC6" w14:textId="77777777" w:rsidR="00296EE7" w:rsidRDefault="00296EE7" w:rsidP="007E1535">
                              <w:pPr>
                                <w:pStyle w:val="3"/>
                              </w:pPr>
                              <w:bookmarkStart w:id="107" w:name="_Toc38535117"/>
                              <w:bookmarkStart w:id="108" w:name="_Toc41315314"/>
                              <w:bookmarkStart w:id="109" w:name="_Toc42894365"/>
                              <w:r>
                                <w:t>Экран входа в систему ЛЛО</w:t>
                              </w:r>
                              <w:bookmarkEnd w:id="107"/>
                              <w:bookmarkEnd w:id="108"/>
                              <w:bookmarkEnd w:id="109"/>
                            </w:p>
                            <w:p w14:paraId="53682B68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E5622A0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97B38E8" w14:textId="77777777" w:rsidR="00296EE7" w:rsidRDefault="00296EE7" w:rsidP="007E1535"/>
                            <w:p w14:paraId="7742DB85" w14:textId="77777777" w:rsidR="00296EE7" w:rsidRDefault="00296EE7" w:rsidP="007E1535">
                              <w:pPr>
                                <w:pStyle w:val="3"/>
                              </w:pPr>
                              <w:bookmarkStart w:id="110" w:name="_Toc38535118"/>
                              <w:bookmarkStart w:id="111" w:name="_Toc41315315"/>
                              <w:bookmarkStart w:id="112" w:name="_Toc42894366"/>
                              <w:r>
                                <w:t>Экран входа в систему ЛЛО</w:t>
                              </w:r>
                              <w:bookmarkEnd w:id="110"/>
                              <w:bookmarkEnd w:id="111"/>
                              <w:bookmarkEnd w:id="112"/>
                            </w:p>
                            <w:p w14:paraId="5AEC62D8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98D71B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780EA18" w14:textId="77777777" w:rsidR="00296EE7" w:rsidRDefault="00296EE7" w:rsidP="007E1535"/>
                            <w:p w14:paraId="67A178E7" w14:textId="77777777" w:rsidR="00296EE7" w:rsidRDefault="00296EE7" w:rsidP="007E1535">
                              <w:pPr>
                                <w:pStyle w:val="3"/>
                              </w:pPr>
                              <w:bookmarkStart w:id="113" w:name="_Toc38535119"/>
                              <w:bookmarkStart w:id="114" w:name="_Toc41315316"/>
                              <w:bookmarkStart w:id="115" w:name="_Toc42894367"/>
                              <w:r>
                                <w:t>Экран входа в систему ЛЛО</w:t>
                              </w:r>
                              <w:bookmarkEnd w:id="113"/>
                              <w:bookmarkEnd w:id="114"/>
                              <w:bookmarkEnd w:id="115"/>
                            </w:p>
                            <w:p w14:paraId="38A81C1F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44BA1D0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48B6628" w14:textId="77777777" w:rsidR="00296EE7" w:rsidRDefault="00296EE7" w:rsidP="007E1535"/>
                            <w:p w14:paraId="72DACBD8" w14:textId="77777777" w:rsidR="00296EE7" w:rsidRDefault="00296EE7" w:rsidP="007E1535">
                              <w:pPr>
                                <w:pStyle w:val="3"/>
                              </w:pPr>
                              <w:bookmarkStart w:id="116" w:name="_Toc38535120"/>
                              <w:bookmarkStart w:id="117" w:name="_Toc41315317"/>
                              <w:bookmarkStart w:id="118" w:name="_Toc42894368"/>
                              <w:r>
                                <w:t>Экран входа в систему ЛЛО</w:t>
                              </w:r>
                              <w:bookmarkEnd w:id="73"/>
                              <w:bookmarkEnd w:id="116"/>
                              <w:bookmarkEnd w:id="117"/>
                              <w:bookmarkEnd w:id="118"/>
                            </w:p>
                            <w:p w14:paraId="4ECB09F7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E4A232B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E71F7" id="Group 1725" o:spid="_x0000_s1126" style="position:absolute;left:0;text-align:left;margin-left:56.7pt;margin-top:19.85pt;width:518.8pt;height:802.3pt;z-index:2516515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" o:allowincell="f">
                <v:rect id="Rectangle 1726" o:spid="_x0000_s11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" filled="f" strokeweight="2pt"/>
                <v:line id="Line 1727" o:spid="_x0000_s11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MGT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Z/Mp&#10;fL8JJ8jVBwAA//8DAFBLAQItABQABgAIAAAAIQDb4fbL7gAAAIUBAAATAAAAAAAAAAAAAAAAAAAA&#10;AABbQ29udGVudF9UeXBlc10ueG1sUEsBAi0AFAAGAAgAAAAhAFr0LFu/AAAAFQEAAAsAAAAAAAAA&#10;AAAAAAAAHwEAAF9yZWxzLy5yZWxzUEsBAi0AFAAGAAgAAAAhAL+owZO+AAAA3QAAAA8AAAAAAAAA&#10;AAAAAAAABwIAAGRycy9kb3ducmV2LnhtbFBLBQYAAAAAAwADALcAAADyAgAAAAA=&#10;" strokeweight="2pt"/>
                <v:line id="Line 1728" o:spid="_x0000_s11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" strokeweight="2pt"/>
                <v:line id="Line 1729" o:spid="_x0000_s11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" strokeweight="2pt"/>
                <v:line id="Line 1730" o:spid="_x0000_s11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1Xh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Z/M5&#10;fL8JJ8jVBwAA//8DAFBLAQItABQABgAIAAAAIQDb4fbL7gAAAIUBAAATAAAAAAAAAAAAAAAAAAAA&#10;AABbQ29udGVudF9UeXBlc10ueG1sUEsBAi0AFAAGAAgAAAAhAFr0LFu/AAAAFQEAAAsAAAAAAAAA&#10;AAAAAAAAHwEAAF9yZWxzLy5yZWxzUEsBAi0AFAAGAAgAAAAhAM43VeG+AAAA3QAAAA8AAAAAAAAA&#10;AAAAAAAABwIAAGRycy9kb3ducmV2LnhtbFBLBQYAAAAAAwADALcAAADyAgAAAAA=&#10;" strokeweight="2pt"/>
                <v:line id="Line 1731" o:spid="_x0000_s11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" strokeweight="2pt"/>
                <v:line id="Line 1732" o:spid="_x0000_s11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sP9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9EI&#10;vt+EE+TqAwAA//8DAFBLAQItABQABgAIAAAAIQDb4fbL7gAAAIUBAAATAAAAAAAAAAAAAAAAAAAA&#10;AABbQ29udGVudF9UeXBlc10ueG1sUEsBAi0AFAAGAAgAAAAhAFr0LFu/AAAAFQEAAAsAAAAAAAAA&#10;AAAAAAAAHwEAAF9yZWxzLy5yZWxzUEsBAi0AFAAGAAgAAAAhAK6qw/2+AAAA3QAAAA8AAAAAAAAA&#10;AAAAAAAABwIAAGRycy9kb3ducmV2LnhtbFBLBQYAAAAAAwADALcAAADyAgAAAAA=&#10;" strokeweight="2pt"/>
                <v:line id="Line 1733" o:spid="_x0000_s11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2K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9EY&#10;vt+EE+TqAwAA//8DAFBLAQItABQABgAIAAAAIQDb4fbL7gAAAIUBAAATAAAAAAAAAAAAAAAAAAAA&#10;AABbQ29udGVudF9UeXBlc10ueG1sUEsBAi0AFAAGAAgAAAAhAFr0LFu/AAAAFQEAAAsAAAAAAAAA&#10;AAAAAAAAHwEAAF9yZWxzLy5yZWxzUEsBAi0AFAAGAAgAAAAhAF54XYq+AAAA3QAAAA8AAAAAAAAA&#10;AAAAAAAABwIAAGRycy9kb3ducmV2LnhtbFBLBQYAAAAAAwADALcAAADyAgAAAAA=&#10;" strokeweight="2pt"/>
                <v:line id="Line 1734" o:spid="_x0000_s11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" strokeweight="1pt"/>
                <v:line id="Line 1735" o:spid="_x0000_s11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" strokeweight="2pt"/>
                <v:line id="Line 1736" o:spid="_x0000_s11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" strokeweight="1pt"/>
                <v:rect id="Rectangle 1737" o:spid="_x0000_s11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" filled="f" stroked="f" strokeweight=".25pt">
                  <v:textbox inset="1pt,1pt,1pt,1pt">
                    <w:txbxContent>
                      <w:p w14:paraId="28A8839E" w14:textId="77777777" w:rsidR="00296EE7" w:rsidRDefault="00296EE7" w:rsidP="007E153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738" o:spid="_x0000_s11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" filled="f" stroked="f" strokeweight=".25pt">
                  <v:textbox inset="1pt,1pt,1pt,1pt">
                    <w:txbxContent>
                      <w:p w14:paraId="71FB4367" w14:textId="77777777" w:rsidR="00296EE7" w:rsidRDefault="00296EE7" w:rsidP="007E153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739" o:spid="_x0000_s11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" filled="f" stroked="f" strokeweight=".25pt">
                  <v:textbox inset="1pt,1pt,1pt,1pt">
                    <w:txbxContent>
                      <w:p w14:paraId="27E29CD2" w14:textId="77777777" w:rsidR="00296EE7" w:rsidRDefault="00296EE7" w:rsidP="007E153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740" o:spid="_x0000_s11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" filled="f" stroked="f" strokeweight=".25pt">
                  <v:textbox inset="1pt,1pt,1pt,1pt">
                    <w:txbxContent>
                      <w:p w14:paraId="0FE33000" w14:textId="77777777" w:rsidR="00296EE7" w:rsidRDefault="00296EE7" w:rsidP="007E153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741" o:spid="_x0000_s11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" filled="f" stroked="f" strokeweight=".25pt">
                  <v:textbox inset="1pt,1pt,1pt,1pt">
                    <w:txbxContent>
                      <w:p w14:paraId="5691A04F" w14:textId="77777777" w:rsidR="00296EE7" w:rsidRDefault="00296EE7" w:rsidP="007E153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742" o:spid="_x0000_s11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" filled="f" stroked="f" strokeweight=".25pt">
                  <v:textbox inset="1pt,1pt,1pt,1pt">
                    <w:txbxContent>
                      <w:p w14:paraId="7970A723" w14:textId="77777777" w:rsidR="00296EE7" w:rsidRDefault="00296EE7" w:rsidP="007E153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743" o:spid="_x0000_s11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" filled="f" stroked="f" strokeweight=".25pt">
                  <v:textbox inset="1pt,1pt,1pt,1pt">
                    <w:txbxContent>
                      <w:p w14:paraId="428F1BE2" w14:textId="77777777" w:rsidR="00296EE7" w:rsidRPr="0002024B" w:rsidRDefault="00296EE7" w:rsidP="007E1535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744" o:spid="_x0000_s11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" filled="f" stroked="f" strokeweight=".25pt">
                  <v:textbox inset="1pt,1pt,1pt,1pt">
                    <w:txbxContent>
                      <w:p w14:paraId="75A7BF5D" w14:textId="77777777" w:rsidR="00296EE7" w:rsidRPr="00EB43A3" w:rsidRDefault="00296EE7" w:rsidP="007E1535">
                        <w:pPr>
                          <w:pStyle w:val="3"/>
                        </w:pPr>
                        <w:bookmarkStart w:id="172" w:name="_Toc38533726"/>
                        <w:r>
                          <w:t>Описание процесса деятельности</w:t>
                        </w:r>
                      </w:p>
                      <w:p w14:paraId="3F6539F6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96D70DA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68F36E8" w14:textId="77777777" w:rsidR="00296EE7" w:rsidRDefault="00296EE7" w:rsidP="007E1535"/>
                      <w:p w14:paraId="1F3A48B6" w14:textId="77777777" w:rsidR="00296EE7" w:rsidRDefault="00296EE7" w:rsidP="007E1535">
                        <w:pPr>
                          <w:pStyle w:val="3"/>
                        </w:pPr>
                        <w:bookmarkStart w:id="173" w:name="_Toc38535106"/>
                        <w:bookmarkStart w:id="174" w:name="_Toc41315303"/>
                        <w:bookmarkStart w:id="175" w:name="_Toc42894354"/>
                        <w:r>
                          <w:t>Экран входа в систему ЛЛО</w:t>
                        </w:r>
                        <w:bookmarkEnd w:id="173"/>
                        <w:bookmarkEnd w:id="174"/>
                        <w:bookmarkEnd w:id="175"/>
                      </w:p>
                      <w:p w14:paraId="1A042D36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D4721D9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CEA4246" w14:textId="77777777" w:rsidR="00296EE7" w:rsidRDefault="00296EE7" w:rsidP="007E1535"/>
                      <w:p w14:paraId="61FD32FF" w14:textId="77777777" w:rsidR="00296EE7" w:rsidRDefault="00296EE7" w:rsidP="007E1535">
                        <w:pPr>
                          <w:pStyle w:val="3"/>
                        </w:pPr>
                        <w:bookmarkStart w:id="176" w:name="_Toc38535107"/>
                        <w:bookmarkStart w:id="177" w:name="_Toc41315304"/>
                        <w:bookmarkStart w:id="178" w:name="_Toc42894355"/>
                        <w:r>
                          <w:t>Экран входа в систему ЛЛО</w:t>
                        </w:r>
                        <w:bookmarkEnd w:id="176"/>
                        <w:bookmarkEnd w:id="177"/>
                        <w:bookmarkEnd w:id="178"/>
                      </w:p>
                      <w:p w14:paraId="499A49FC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F153139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B0E2808" w14:textId="77777777" w:rsidR="00296EE7" w:rsidRDefault="00296EE7" w:rsidP="007E1535"/>
                      <w:p w14:paraId="592289F4" w14:textId="77777777" w:rsidR="00296EE7" w:rsidRDefault="00296EE7" w:rsidP="007E1535">
                        <w:pPr>
                          <w:pStyle w:val="3"/>
                        </w:pPr>
                        <w:bookmarkStart w:id="179" w:name="_Toc38535108"/>
                        <w:bookmarkStart w:id="180" w:name="_Toc41315305"/>
                        <w:bookmarkStart w:id="181" w:name="_Toc42894356"/>
                        <w:r>
                          <w:t>Экран входа в систему ЛЛО</w:t>
                        </w:r>
                        <w:bookmarkEnd w:id="179"/>
                        <w:bookmarkEnd w:id="180"/>
                        <w:bookmarkEnd w:id="181"/>
                      </w:p>
                      <w:p w14:paraId="1D1347AF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7B1C996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A8F3E22" w14:textId="77777777" w:rsidR="00296EE7" w:rsidRDefault="00296EE7" w:rsidP="007E1535"/>
                      <w:p w14:paraId="744F727E" w14:textId="77777777" w:rsidR="00296EE7" w:rsidRDefault="00296EE7" w:rsidP="007E1535">
                        <w:pPr>
                          <w:pStyle w:val="3"/>
                        </w:pPr>
                        <w:bookmarkStart w:id="182" w:name="_Toc38535109"/>
                        <w:bookmarkStart w:id="183" w:name="_Toc41315306"/>
                        <w:bookmarkStart w:id="184" w:name="_Toc42894357"/>
                        <w:r>
                          <w:t>Экран входа в систему ЛЛО</w:t>
                        </w:r>
                        <w:bookmarkEnd w:id="182"/>
                        <w:bookmarkEnd w:id="183"/>
                        <w:bookmarkEnd w:id="184"/>
                      </w:p>
                      <w:p w14:paraId="26E84B4E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89DA8A8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35C0D26" w14:textId="77777777" w:rsidR="00296EE7" w:rsidRDefault="00296EE7" w:rsidP="007E1535"/>
                      <w:p w14:paraId="4D7135A8" w14:textId="77777777" w:rsidR="00296EE7" w:rsidRDefault="00296EE7" w:rsidP="007E1535">
                        <w:pPr>
                          <w:pStyle w:val="3"/>
                        </w:pPr>
                        <w:bookmarkStart w:id="185" w:name="_Toc38535110"/>
                        <w:bookmarkStart w:id="186" w:name="_Toc41315307"/>
                        <w:bookmarkStart w:id="187" w:name="_Toc42894358"/>
                        <w:r>
                          <w:t>Экран входа в систему ЛЛО</w:t>
                        </w:r>
                        <w:bookmarkEnd w:id="185"/>
                        <w:bookmarkEnd w:id="186"/>
                        <w:bookmarkEnd w:id="187"/>
                      </w:p>
                      <w:p w14:paraId="0B24597B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C89894C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364D246" w14:textId="77777777" w:rsidR="00296EE7" w:rsidRDefault="00296EE7" w:rsidP="007E1535"/>
                      <w:p w14:paraId="1DE37A9C" w14:textId="77777777" w:rsidR="00296EE7" w:rsidRDefault="00296EE7" w:rsidP="007E1535">
                        <w:pPr>
                          <w:pStyle w:val="3"/>
                        </w:pPr>
                        <w:bookmarkStart w:id="188" w:name="_Toc38535111"/>
                        <w:bookmarkStart w:id="189" w:name="_Toc41315308"/>
                        <w:bookmarkStart w:id="190" w:name="_Toc42894359"/>
                        <w:r>
                          <w:t>Экран входа в систему ЛЛО</w:t>
                        </w:r>
                        <w:bookmarkEnd w:id="188"/>
                        <w:bookmarkEnd w:id="189"/>
                        <w:bookmarkEnd w:id="190"/>
                      </w:p>
                      <w:p w14:paraId="3AE36879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12BAD78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3AAA152" w14:textId="77777777" w:rsidR="00296EE7" w:rsidRDefault="00296EE7" w:rsidP="007E1535"/>
                      <w:p w14:paraId="03FBA0A2" w14:textId="77777777" w:rsidR="00296EE7" w:rsidRDefault="00296EE7" w:rsidP="007E1535">
                        <w:pPr>
                          <w:pStyle w:val="3"/>
                        </w:pPr>
                        <w:bookmarkStart w:id="191" w:name="_Toc38535112"/>
                        <w:bookmarkStart w:id="192" w:name="_Toc41315309"/>
                        <w:bookmarkStart w:id="193" w:name="_Toc42894360"/>
                        <w:r>
                          <w:t>Экран входа в систему ЛЛО</w:t>
                        </w:r>
                        <w:bookmarkEnd w:id="191"/>
                        <w:bookmarkEnd w:id="192"/>
                        <w:bookmarkEnd w:id="193"/>
                      </w:p>
                      <w:p w14:paraId="674E1228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1B8849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04826BE" w14:textId="77777777" w:rsidR="00296EE7" w:rsidRDefault="00296EE7" w:rsidP="007E1535"/>
                      <w:p w14:paraId="1B033924" w14:textId="77777777" w:rsidR="00296EE7" w:rsidRDefault="00296EE7" w:rsidP="007E1535">
                        <w:pPr>
                          <w:pStyle w:val="3"/>
                        </w:pPr>
                        <w:bookmarkStart w:id="194" w:name="_Toc38535113"/>
                        <w:bookmarkStart w:id="195" w:name="_Toc41315310"/>
                        <w:bookmarkStart w:id="196" w:name="_Toc42894361"/>
                        <w:r>
                          <w:t>Экран входа в систему ЛЛО</w:t>
                        </w:r>
                        <w:bookmarkEnd w:id="194"/>
                        <w:bookmarkEnd w:id="195"/>
                        <w:bookmarkEnd w:id="196"/>
                      </w:p>
                      <w:p w14:paraId="65B3E621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19067D7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BEC7381" w14:textId="77777777" w:rsidR="00296EE7" w:rsidRDefault="00296EE7" w:rsidP="007E1535"/>
                      <w:p w14:paraId="1917F1E2" w14:textId="77777777" w:rsidR="00296EE7" w:rsidRDefault="00296EE7" w:rsidP="007E1535">
                        <w:pPr>
                          <w:pStyle w:val="3"/>
                        </w:pPr>
                        <w:bookmarkStart w:id="197" w:name="_Toc38535114"/>
                        <w:bookmarkStart w:id="198" w:name="_Toc41315311"/>
                        <w:bookmarkStart w:id="199" w:name="_Toc42894362"/>
                        <w:r>
                          <w:t>Экран входа в систему ЛЛО</w:t>
                        </w:r>
                        <w:bookmarkEnd w:id="197"/>
                        <w:bookmarkEnd w:id="198"/>
                        <w:bookmarkEnd w:id="199"/>
                      </w:p>
                      <w:p w14:paraId="46A732A8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74F42C8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6C1ADC6" w14:textId="77777777" w:rsidR="00296EE7" w:rsidRDefault="00296EE7" w:rsidP="007E1535"/>
                      <w:p w14:paraId="5F346AD5" w14:textId="77777777" w:rsidR="00296EE7" w:rsidRDefault="00296EE7" w:rsidP="007E1535">
                        <w:pPr>
                          <w:pStyle w:val="3"/>
                        </w:pPr>
                        <w:bookmarkStart w:id="200" w:name="_Toc38535115"/>
                        <w:bookmarkStart w:id="201" w:name="_Toc41315312"/>
                        <w:bookmarkStart w:id="202" w:name="_Toc42894363"/>
                        <w:r>
                          <w:t>Экран входа в систему ЛЛО</w:t>
                        </w:r>
                        <w:bookmarkEnd w:id="200"/>
                        <w:bookmarkEnd w:id="201"/>
                        <w:bookmarkEnd w:id="202"/>
                      </w:p>
                      <w:p w14:paraId="78F3486A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82DFEF3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79A6E19" w14:textId="77777777" w:rsidR="00296EE7" w:rsidRDefault="00296EE7" w:rsidP="007E1535"/>
                      <w:p w14:paraId="4A7E62F0" w14:textId="77777777" w:rsidR="00296EE7" w:rsidRDefault="00296EE7" w:rsidP="007E1535">
                        <w:pPr>
                          <w:pStyle w:val="3"/>
                        </w:pPr>
                        <w:bookmarkStart w:id="203" w:name="_Toc38535116"/>
                        <w:bookmarkStart w:id="204" w:name="_Toc41315313"/>
                        <w:bookmarkStart w:id="205" w:name="_Toc42894364"/>
                        <w:r>
                          <w:t>Экран входа в систему ЛЛО</w:t>
                        </w:r>
                        <w:bookmarkEnd w:id="203"/>
                        <w:bookmarkEnd w:id="204"/>
                        <w:bookmarkEnd w:id="205"/>
                      </w:p>
                      <w:p w14:paraId="6DA67151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556325A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6D67F2F" w14:textId="77777777" w:rsidR="00296EE7" w:rsidRDefault="00296EE7" w:rsidP="007E1535"/>
                      <w:p w14:paraId="1DDA1BC6" w14:textId="77777777" w:rsidR="00296EE7" w:rsidRDefault="00296EE7" w:rsidP="007E1535">
                        <w:pPr>
                          <w:pStyle w:val="3"/>
                        </w:pPr>
                        <w:bookmarkStart w:id="206" w:name="_Toc38535117"/>
                        <w:bookmarkStart w:id="207" w:name="_Toc41315314"/>
                        <w:bookmarkStart w:id="208" w:name="_Toc42894365"/>
                        <w:r>
                          <w:t>Экран входа в систему ЛЛО</w:t>
                        </w:r>
                        <w:bookmarkEnd w:id="206"/>
                        <w:bookmarkEnd w:id="207"/>
                        <w:bookmarkEnd w:id="208"/>
                      </w:p>
                      <w:p w14:paraId="53682B68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E5622A0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97B38E8" w14:textId="77777777" w:rsidR="00296EE7" w:rsidRDefault="00296EE7" w:rsidP="007E1535"/>
                      <w:p w14:paraId="7742DB85" w14:textId="77777777" w:rsidR="00296EE7" w:rsidRDefault="00296EE7" w:rsidP="007E1535">
                        <w:pPr>
                          <w:pStyle w:val="3"/>
                        </w:pPr>
                        <w:bookmarkStart w:id="209" w:name="_Toc38535118"/>
                        <w:bookmarkStart w:id="210" w:name="_Toc41315315"/>
                        <w:bookmarkStart w:id="211" w:name="_Toc42894366"/>
                        <w:r>
                          <w:t>Экран входа в систему ЛЛО</w:t>
                        </w:r>
                        <w:bookmarkEnd w:id="209"/>
                        <w:bookmarkEnd w:id="210"/>
                        <w:bookmarkEnd w:id="211"/>
                      </w:p>
                      <w:p w14:paraId="5AEC62D8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98D71B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780EA18" w14:textId="77777777" w:rsidR="00296EE7" w:rsidRDefault="00296EE7" w:rsidP="007E1535"/>
                      <w:p w14:paraId="67A178E7" w14:textId="77777777" w:rsidR="00296EE7" w:rsidRDefault="00296EE7" w:rsidP="007E1535">
                        <w:pPr>
                          <w:pStyle w:val="3"/>
                        </w:pPr>
                        <w:bookmarkStart w:id="212" w:name="_Toc38535119"/>
                        <w:bookmarkStart w:id="213" w:name="_Toc41315316"/>
                        <w:bookmarkStart w:id="214" w:name="_Toc42894367"/>
                        <w:r>
                          <w:t>Экран входа в систему ЛЛО</w:t>
                        </w:r>
                        <w:bookmarkEnd w:id="212"/>
                        <w:bookmarkEnd w:id="213"/>
                        <w:bookmarkEnd w:id="214"/>
                      </w:p>
                      <w:p w14:paraId="38A81C1F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44BA1D0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48B6628" w14:textId="77777777" w:rsidR="00296EE7" w:rsidRDefault="00296EE7" w:rsidP="007E1535"/>
                      <w:p w14:paraId="72DACBD8" w14:textId="77777777" w:rsidR="00296EE7" w:rsidRDefault="00296EE7" w:rsidP="007E1535">
                        <w:pPr>
                          <w:pStyle w:val="3"/>
                        </w:pPr>
                        <w:bookmarkStart w:id="215" w:name="_Toc38535120"/>
                        <w:bookmarkStart w:id="216" w:name="_Toc41315317"/>
                        <w:bookmarkStart w:id="217" w:name="_Toc42894368"/>
                        <w:r>
                          <w:t>Экран входа в систему ЛЛО</w:t>
                        </w:r>
                        <w:bookmarkEnd w:id="172"/>
                        <w:bookmarkEnd w:id="215"/>
                        <w:bookmarkEnd w:id="216"/>
                        <w:bookmarkEnd w:id="217"/>
                      </w:p>
                      <w:p w14:paraId="4ECB09F7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E4A232B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7E1535" w:rsidRPr="0061760D">
        <w:rPr>
          <w:rFonts w:ascii="Calibri" w:hAnsi="Calibri" w:cs="Calibri"/>
          <w:lang w:val="ru-RU"/>
        </w:rPr>
        <w:t xml:space="preserve">Для начала работы с системой </w:t>
      </w:r>
      <w:r w:rsidR="00455908">
        <w:rPr>
          <w:rFonts w:ascii="Calibri" w:hAnsi="Calibri" w:cs="Calibri"/>
          <w:lang w:val="ru-RU"/>
        </w:rPr>
        <w:t>Вы</w:t>
      </w:r>
      <w:r w:rsidR="007E1535" w:rsidRPr="0061760D">
        <w:rPr>
          <w:rFonts w:ascii="Calibri" w:hAnsi="Calibri" w:cs="Calibri"/>
          <w:lang w:val="ru-RU"/>
        </w:rPr>
        <w:t xml:space="preserve"> долж</w:t>
      </w:r>
      <w:r w:rsidR="00455908">
        <w:rPr>
          <w:rFonts w:ascii="Calibri" w:hAnsi="Calibri" w:cs="Calibri"/>
          <w:lang w:val="ru-RU"/>
        </w:rPr>
        <w:t>ны</w:t>
      </w:r>
      <w:r w:rsidR="007E1535" w:rsidRPr="0061760D">
        <w:rPr>
          <w:rFonts w:ascii="Calibri" w:hAnsi="Calibri" w:cs="Calibri"/>
          <w:lang w:val="ru-RU"/>
        </w:rPr>
        <w:t xml:space="preserve"> ввести логин и пароль. </w:t>
      </w:r>
      <w:bookmarkStart w:id="119" w:name="_Hlk52812237"/>
      <w:r w:rsidR="00B36746">
        <w:rPr>
          <w:rFonts w:ascii="Calibri" w:hAnsi="Calibri" w:cs="Calibri"/>
          <w:lang w:val="ru-RU"/>
        </w:rPr>
        <w:t>Логин и пароль являются Вашими идентификационными данными, и мы не рекомендуем передавать их другому лицу.</w:t>
      </w:r>
      <w:bookmarkEnd w:id="119"/>
    </w:p>
    <w:p w14:paraId="1196F1EA" w14:textId="07D32E19" w:rsidR="007E1535" w:rsidRPr="0061760D" w:rsidRDefault="007E1535" w:rsidP="007E1535">
      <w:pPr>
        <w:ind w:firstLine="709"/>
        <w:rPr>
          <w:rFonts w:ascii="Calibri" w:hAnsi="Calibri" w:cs="Calibri"/>
          <w:lang w:val="ru-RU"/>
        </w:rPr>
      </w:pPr>
      <w:r w:rsidRPr="0061760D">
        <w:rPr>
          <w:rFonts w:ascii="Calibri" w:hAnsi="Calibri" w:cs="Calibri"/>
          <w:lang w:val="ru-RU"/>
        </w:rPr>
        <w:t xml:space="preserve">После входа в программу </w:t>
      </w:r>
      <w:r w:rsidR="0083676C">
        <w:rPr>
          <w:rFonts w:ascii="Calibri" w:hAnsi="Calibri" w:cs="Calibri"/>
          <w:lang w:val="ru-RU"/>
        </w:rPr>
        <w:t>откроется</w:t>
      </w:r>
      <w:r w:rsidRPr="0061760D">
        <w:rPr>
          <w:rFonts w:ascii="Calibri" w:hAnsi="Calibri" w:cs="Calibri"/>
          <w:lang w:val="ru-RU"/>
        </w:rPr>
        <w:t xml:space="preserve"> экран работы с пациентом, на котором </w:t>
      </w:r>
      <w:r w:rsidR="0083676C">
        <w:rPr>
          <w:rFonts w:ascii="Calibri" w:hAnsi="Calibri" w:cs="Calibri"/>
          <w:lang w:val="ru-RU"/>
        </w:rPr>
        <w:t>Вы</w:t>
      </w:r>
      <w:r w:rsidRPr="0061760D">
        <w:rPr>
          <w:rFonts w:ascii="Calibri" w:hAnsi="Calibri" w:cs="Calibri"/>
          <w:lang w:val="ru-RU"/>
        </w:rPr>
        <w:t xml:space="preserve"> должны по параметрам поиска идентифицировать пациента. Идентификация может проходить по набору разных параметров (ФИО, дата рождения, номер полиса, номер паспорта), а также с использованием ЕКП, как чтением данных с карты, так и с использованием </w:t>
      </w:r>
      <w:r w:rsidRPr="0061760D">
        <w:rPr>
          <w:rFonts w:ascii="Calibri" w:hAnsi="Calibri" w:cs="Calibri"/>
          <w:lang w:val="en-US"/>
        </w:rPr>
        <w:t>online</w:t>
      </w:r>
      <w:r w:rsidRPr="0061760D">
        <w:rPr>
          <w:rFonts w:ascii="Calibri" w:hAnsi="Calibri" w:cs="Calibri"/>
          <w:lang w:val="ru-RU"/>
        </w:rPr>
        <w:t>-сервиса.</w:t>
      </w:r>
    </w:p>
    <w:p w14:paraId="66CB51DB" w14:textId="2332FD02" w:rsidR="007E1535" w:rsidRDefault="007E1535" w:rsidP="007E1535">
      <w:pPr>
        <w:ind w:firstLine="709"/>
        <w:rPr>
          <w:rFonts w:ascii="Calibri" w:hAnsi="Calibri" w:cs="Calibri"/>
          <w:szCs w:val="28"/>
          <w:lang w:val="ru-RU"/>
        </w:rPr>
      </w:pPr>
      <w:r w:rsidRPr="0061760D">
        <w:rPr>
          <w:rFonts w:ascii="Calibri" w:hAnsi="Calibri" w:cs="Calibri"/>
          <w:szCs w:val="28"/>
          <w:lang w:val="ru-RU"/>
        </w:rPr>
        <w:t xml:space="preserve">Когда пациент будет найден, в МИС </w:t>
      </w:r>
      <w:r w:rsidR="005F7FC7">
        <w:rPr>
          <w:rFonts w:ascii="Calibri" w:hAnsi="Calibri" w:cs="Calibri"/>
          <w:szCs w:val="28"/>
          <w:lang w:val="ru-RU"/>
        </w:rPr>
        <w:t>будет</w:t>
      </w:r>
      <w:r w:rsidRPr="0061760D">
        <w:rPr>
          <w:rFonts w:ascii="Calibri" w:hAnsi="Calibri" w:cs="Calibri"/>
          <w:szCs w:val="28"/>
          <w:lang w:val="ru-RU"/>
        </w:rPr>
        <w:t xml:space="preserve"> автоматически подгружена информация из ТФОМС ЕИС.ЛПУ (интеграция с сервисами ТФОМС). </w:t>
      </w:r>
      <w:r w:rsidR="005F7FC7">
        <w:rPr>
          <w:rFonts w:ascii="Calibri" w:hAnsi="Calibri" w:cs="Calibri"/>
          <w:szCs w:val="28"/>
          <w:lang w:val="ru-RU"/>
        </w:rPr>
        <w:t xml:space="preserve">Будет доступна </w:t>
      </w:r>
      <w:r w:rsidRPr="0061760D">
        <w:rPr>
          <w:rFonts w:ascii="Calibri" w:hAnsi="Calibri" w:cs="Calibri"/>
          <w:szCs w:val="28"/>
          <w:lang w:val="ru-RU"/>
        </w:rPr>
        <w:t>информация об актуальности полиса пациента, о поликлинических отделениях, куда прикреплен пациент по разным категориям (стоматология, КВД, травма).</w:t>
      </w:r>
    </w:p>
    <w:p w14:paraId="026EDACC" w14:textId="22BD3ED0" w:rsidR="006D4619" w:rsidRPr="0061760D" w:rsidRDefault="006D4619" w:rsidP="007E1535">
      <w:pPr>
        <w:ind w:firstLine="709"/>
        <w:rPr>
          <w:rFonts w:ascii="Calibri" w:hAnsi="Calibri" w:cs="Calibri"/>
          <w:szCs w:val="28"/>
          <w:lang w:val="ru-RU"/>
        </w:rPr>
      </w:pPr>
    </w:p>
    <w:p w14:paraId="21103313" w14:textId="659F3EFE" w:rsidR="007E1535" w:rsidRPr="0061760D" w:rsidRDefault="007E1535" w:rsidP="007E1535">
      <w:pPr>
        <w:rPr>
          <w:rFonts w:ascii="Calibri" w:hAnsi="Calibri" w:cs="Calibri"/>
          <w:b/>
          <w:lang w:val="ru-RU"/>
        </w:rPr>
      </w:pPr>
    </w:p>
    <w:p w14:paraId="058424B1" w14:textId="7620ECF2" w:rsidR="007E1535" w:rsidRPr="0061760D" w:rsidRDefault="008763CC" w:rsidP="007E1535">
      <w:pPr>
        <w:rPr>
          <w:rFonts w:ascii="Calibri" w:hAnsi="Calibri" w:cs="Calibri"/>
          <w:b/>
          <w:lang w:val="ru-RU"/>
        </w:rPr>
      </w:pPr>
      <w:r>
        <w:rPr>
          <w:rFonts w:ascii="Calibri" w:hAnsi="Calibri" w:cs="Calibri"/>
          <w:b/>
          <w:noProof/>
          <w:lang w:val="ru-RU"/>
        </w:rPr>
        <w:drawing>
          <wp:anchor distT="0" distB="0" distL="114300" distR="114300" simplePos="0" relativeHeight="251653632" behindDoc="0" locked="0" layoutInCell="1" allowOverlap="1" wp14:anchorId="4F6FDDA5" wp14:editId="4CF5CB3C">
            <wp:simplePos x="0" y="0"/>
            <wp:positionH relativeFrom="column">
              <wp:posOffset>24311</wp:posOffset>
            </wp:positionH>
            <wp:positionV relativeFrom="paragraph">
              <wp:posOffset>3356</wp:posOffset>
            </wp:positionV>
            <wp:extent cx="5934075" cy="2286000"/>
            <wp:effectExtent l="0" t="0" r="0" b="0"/>
            <wp:wrapNone/>
            <wp:docPr id="1748" name="Рисунок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04409" w14:textId="77777777" w:rsidR="007E1535" w:rsidRPr="0061760D" w:rsidRDefault="007E1535" w:rsidP="007E1535">
      <w:pPr>
        <w:rPr>
          <w:rFonts w:ascii="Calibri" w:hAnsi="Calibri" w:cs="Calibri"/>
          <w:b/>
          <w:lang w:val="ru-RU"/>
        </w:rPr>
      </w:pPr>
    </w:p>
    <w:p w14:paraId="08BEEDC8" w14:textId="77777777" w:rsidR="007E1535" w:rsidRPr="0061760D" w:rsidRDefault="007E1535" w:rsidP="007E1535">
      <w:pPr>
        <w:rPr>
          <w:rFonts w:ascii="Calibri" w:hAnsi="Calibri" w:cs="Calibri"/>
          <w:b/>
          <w:lang w:val="ru-RU"/>
        </w:rPr>
      </w:pPr>
    </w:p>
    <w:p w14:paraId="1FB4C356" w14:textId="77777777" w:rsidR="007E1535" w:rsidRPr="0061760D" w:rsidRDefault="007E1535" w:rsidP="007E1535">
      <w:pPr>
        <w:rPr>
          <w:rFonts w:ascii="Calibri" w:hAnsi="Calibri" w:cs="Calibri"/>
          <w:b/>
          <w:lang w:val="ru-RU"/>
        </w:rPr>
      </w:pPr>
    </w:p>
    <w:p w14:paraId="74B67E20" w14:textId="77777777" w:rsidR="007E1535" w:rsidRPr="0061760D" w:rsidRDefault="007E1535" w:rsidP="007E1535">
      <w:pPr>
        <w:rPr>
          <w:rFonts w:ascii="Calibri" w:hAnsi="Calibri" w:cs="Calibri"/>
          <w:b/>
          <w:lang w:val="ru-RU"/>
        </w:rPr>
      </w:pPr>
    </w:p>
    <w:p w14:paraId="18118132" w14:textId="77777777" w:rsidR="007E1535" w:rsidRPr="0061760D" w:rsidRDefault="007E1535" w:rsidP="007E1535">
      <w:pPr>
        <w:rPr>
          <w:rFonts w:ascii="Calibri" w:hAnsi="Calibri" w:cs="Calibri"/>
          <w:b/>
          <w:lang w:val="ru-RU"/>
        </w:rPr>
      </w:pPr>
    </w:p>
    <w:p w14:paraId="72962078" w14:textId="77777777" w:rsidR="007E1535" w:rsidRPr="0061760D" w:rsidRDefault="007E1535" w:rsidP="007E1535">
      <w:pPr>
        <w:rPr>
          <w:rFonts w:ascii="Calibri" w:hAnsi="Calibri" w:cs="Calibri"/>
          <w:b/>
          <w:lang w:val="ru-RU"/>
        </w:rPr>
      </w:pPr>
    </w:p>
    <w:p w14:paraId="04689C79" w14:textId="77777777" w:rsidR="007E1535" w:rsidRPr="0061760D" w:rsidRDefault="007E1535" w:rsidP="007E1535">
      <w:pPr>
        <w:rPr>
          <w:rFonts w:ascii="Calibri" w:hAnsi="Calibri" w:cs="Calibri"/>
          <w:b/>
          <w:lang w:val="ru-RU"/>
        </w:rPr>
      </w:pPr>
    </w:p>
    <w:p w14:paraId="3C47919E" w14:textId="77777777" w:rsidR="007E1535" w:rsidRPr="0061760D" w:rsidRDefault="007E1535" w:rsidP="007E1535">
      <w:pPr>
        <w:rPr>
          <w:rFonts w:ascii="Calibri" w:hAnsi="Calibri" w:cs="Calibri"/>
          <w:b/>
          <w:lang w:val="ru-RU"/>
        </w:rPr>
      </w:pPr>
    </w:p>
    <w:p w14:paraId="20AA3510" w14:textId="77777777" w:rsidR="007E1535" w:rsidRPr="0061760D" w:rsidRDefault="007E1535" w:rsidP="007E1535">
      <w:pPr>
        <w:rPr>
          <w:rFonts w:ascii="Calibri" w:hAnsi="Calibri" w:cs="Calibri"/>
          <w:b/>
          <w:lang w:val="ru-RU"/>
        </w:rPr>
      </w:pPr>
    </w:p>
    <w:p w14:paraId="106701C3" w14:textId="77777777" w:rsidR="007E1535" w:rsidRPr="0061760D" w:rsidRDefault="007E1535" w:rsidP="007E1535">
      <w:pPr>
        <w:ind w:firstLine="709"/>
        <w:rPr>
          <w:rFonts w:ascii="Calibri" w:hAnsi="Calibri" w:cs="Calibri"/>
          <w:lang w:val="ru-RU"/>
        </w:rPr>
      </w:pPr>
    </w:p>
    <w:p w14:paraId="5ABB3E99" w14:textId="747146EA" w:rsidR="007E1535" w:rsidRPr="0061760D" w:rsidRDefault="00B4064A" w:rsidP="007E1535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4656" behindDoc="0" locked="0" layoutInCell="1" allowOverlap="1" wp14:anchorId="13757C15" wp14:editId="074C0586">
            <wp:simplePos x="0" y="0"/>
            <wp:positionH relativeFrom="column">
              <wp:posOffset>4418330</wp:posOffset>
            </wp:positionH>
            <wp:positionV relativeFrom="paragraph">
              <wp:posOffset>213450</wp:posOffset>
            </wp:positionV>
            <wp:extent cx="231775" cy="231775"/>
            <wp:effectExtent l="0" t="0" r="0" b="0"/>
            <wp:wrapNone/>
            <wp:docPr id="1749" name="Рисунок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535" w:rsidRPr="0061760D">
        <w:rPr>
          <w:rFonts w:ascii="Calibri" w:hAnsi="Calibri" w:cs="Calibri"/>
          <w:lang w:val="ru-RU"/>
        </w:rPr>
        <w:t>Для перехода в режим работы с ЖОЗ сотрудник ЛПУ, оператор ЦТО, врач со своего рабочего места – должны нажать пиктограмму</w:t>
      </w:r>
      <w:r w:rsidR="00D66D6A" w:rsidRPr="0061760D">
        <w:rPr>
          <w:rFonts w:ascii="Calibri" w:hAnsi="Calibri" w:cs="Calibri"/>
          <w:lang w:val="ru-RU"/>
        </w:rPr>
        <w:tab/>
      </w:r>
      <w:r w:rsidR="007C68DD">
        <w:rPr>
          <w:rFonts w:ascii="Calibri" w:hAnsi="Calibri" w:cs="Calibri"/>
          <w:lang w:val="ru-RU"/>
        </w:rPr>
        <w:t xml:space="preserve">   </w:t>
      </w:r>
      <w:proofErr w:type="gramStart"/>
      <w:r w:rsidR="007C68DD">
        <w:rPr>
          <w:rFonts w:ascii="Calibri" w:hAnsi="Calibri" w:cs="Calibri"/>
          <w:lang w:val="ru-RU"/>
        </w:rPr>
        <w:t xml:space="preserve">  .</w:t>
      </w:r>
      <w:proofErr w:type="gramEnd"/>
      <w:r w:rsidR="00D66D6A" w:rsidRPr="0061760D">
        <w:rPr>
          <w:rFonts w:ascii="Calibri" w:hAnsi="Calibri" w:cs="Calibri"/>
          <w:lang w:val="ru-RU"/>
        </w:rPr>
        <w:tab/>
        <w:t xml:space="preserve">Так же сам пациент через единый портал записи </w:t>
      </w:r>
      <w:proofErr w:type="spellStart"/>
      <w:r w:rsidR="00D66D6A" w:rsidRPr="0061760D">
        <w:rPr>
          <w:rFonts w:ascii="Calibri" w:hAnsi="Calibri" w:cs="Calibri"/>
          <w:lang w:val="en-US"/>
        </w:rPr>
        <w:t>gorzdrav</w:t>
      </w:r>
      <w:proofErr w:type="spellEnd"/>
      <w:r w:rsidR="00D66D6A" w:rsidRPr="0061760D">
        <w:rPr>
          <w:rFonts w:ascii="Calibri" w:hAnsi="Calibri" w:cs="Calibri"/>
          <w:lang w:val="ru-RU"/>
        </w:rPr>
        <w:t>.</w:t>
      </w:r>
      <w:proofErr w:type="spellStart"/>
      <w:r w:rsidR="00D66D6A" w:rsidRPr="0061760D">
        <w:rPr>
          <w:rFonts w:ascii="Calibri" w:hAnsi="Calibri" w:cs="Calibri"/>
          <w:lang w:val="en-US"/>
        </w:rPr>
        <w:t>spb</w:t>
      </w:r>
      <w:proofErr w:type="spellEnd"/>
      <w:r w:rsidR="00D66D6A" w:rsidRPr="0061760D">
        <w:rPr>
          <w:rFonts w:ascii="Calibri" w:hAnsi="Calibri" w:cs="Calibri"/>
          <w:lang w:val="ru-RU"/>
        </w:rPr>
        <w:t>.</w:t>
      </w:r>
      <w:proofErr w:type="spellStart"/>
      <w:r w:rsidR="00D66D6A" w:rsidRPr="0061760D">
        <w:rPr>
          <w:rFonts w:ascii="Calibri" w:hAnsi="Calibri" w:cs="Calibri"/>
          <w:lang w:val="en-US"/>
        </w:rPr>
        <w:t>ru</w:t>
      </w:r>
      <w:proofErr w:type="spellEnd"/>
      <w:r w:rsidR="00D66D6A" w:rsidRPr="0061760D">
        <w:rPr>
          <w:rFonts w:ascii="Calibri" w:hAnsi="Calibri" w:cs="Calibri"/>
          <w:lang w:val="ru-RU"/>
        </w:rPr>
        <w:t xml:space="preserve"> может оставить заявку в ЖОЗ, при отсутствии свободных номерков.</w:t>
      </w:r>
    </w:p>
    <w:p w14:paraId="5C5D6C97" w14:textId="081F9BF6" w:rsidR="007E1535" w:rsidRPr="0061760D" w:rsidRDefault="003D0925" w:rsidP="007E1535">
      <w:pPr>
        <w:ind w:firstLine="709"/>
        <w:rPr>
          <w:rFonts w:ascii="Calibri" w:hAnsi="Calibri" w:cs="Calibri"/>
          <w:lang w:val="ru-RU"/>
        </w:rPr>
      </w:pPr>
      <w:r w:rsidRPr="0061760D">
        <w:rPr>
          <w:rFonts w:ascii="Calibri" w:hAnsi="Calibri" w:cs="Calibri"/>
          <w:lang w:val="ru-RU"/>
        </w:rPr>
        <w:t xml:space="preserve">Если в МИС не производится поиск пациента, то нажатие данной пиктограммы откроет весь список пациентов, записанных в ЖОЗ данной МУ. Список </w:t>
      </w:r>
      <w:r w:rsidR="00191D94">
        <w:rPr>
          <w:rFonts w:ascii="Calibri" w:hAnsi="Calibri" w:cs="Calibri"/>
          <w:lang w:val="ru-RU"/>
        </w:rPr>
        <w:t>будет</w:t>
      </w:r>
      <w:r w:rsidRPr="0061760D">
        <w:rPr>
          <w:rFonts w:ascii="Calibri" w:hAnsi="Calibri" w:cs="Calibri"/>
          <w:lang w:val="ru-RU"/>
        </w:rPr>
        <w:t xml:space="preserve"> отсортирован в порядке времени поступления заявки, вначале – самые старые заявки.</w:t>
      </w:r>
    </w:p>
    <w:p w14:paraId="0E4CC010" w14:textId="11D97745" w:rsidR="00C70560" w:rsidRPr="0061760D" w:rsidRDefault="00B4064A" w:rsidP="007E1535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0800" behindDoc="0" locked="0" layoutInCell="1" allowOverlap="1" wp14:anchorId="301103E7" wp14:editId="400819FB">
            <wp:simplePos x="0" y="0"/>
            <wp:positionH relativeFrom="column">
              <wp:posOffset>10160</wp:posOffset>
            </wp:positionH>
            <wp:positionV relativeFrom="paragraph">
              <wp:posOffset>71755</wp:posOffset>
            </wp:positionV>
            <wp:extent cx="5934710" cy="3355975"/>
            <wp:effectExtent l="0" t="0" r="0" b="0"/>
            <wp:wrapNone/>
            <wp:docPr id="1895" name="Рисунок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5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0EC9F" w14:textId="77777777" w:rsidR="00C70560" w:rsidRPr="0061760D" w:rsidRDefault="00C70560" w:rsidP="007E1535">
      <w:pPr>
        <w:ind w:firstLine="709"/>
        <w:rPr>
          <w:rFonts w:ascii="Calibri" w:hAnsi="Calibri" w:cs="Calibri"/>
          <w:lang w:val="ru-RU"/>
        </w:rPr>
      </w:pPr>
    </w:p>
    <w:p w14:paraId="54325C30" w14:textId="168F0C15" w:rsidR="00C70560" w:rsidRPr="0061760D" w:rsidRDefault="00C70560" w:rsidP="007E1535">
      <w:pPr>
        <w:ind w:firstLine="709"/>
        <w:rPr>
          <w:rFonts w:ascii="Calibri" w:hAnsi="Calibri" w:cs="Calibri"/>
          <w:lang w:val="ru-RU"/>
        </w:rPr>
      </w:pPr>
    </w:p>
    <w:p w14:paraId="2B0781C5" w14:textId="77777777" w:rsidR="00C70560" w:rsidRPr="0061760D" w:rsidRDefault="00C70560" w:rsidP="007E1535">
      <w:pPr>
        <w:ind w:firstLine="709"/>
        <w:rPr>
          <w:rFonts w:ascii="Calibri" w:hAnsi="Calibri" w:cs="Calibri"/>
          <w:lang w:val="ru-RU"/>
        </w:rPr>
      </w:pPr>
    </w:p>
    <w:p w14:paraId="5A0A1E5C" w14:textId="77777777" w:rsidR="00C70560" w:rsidRPr="0061760D" w:rsidRDefault="00C70560" w:rsidP="007E1535">
      <w:pPr>
        <w:ind w:firstLine="709"/>
        <w:rPr>
          <w:rFonts w:ascii="Calibri" w:hAnsi="Calibri" w:cs="Calibri"/>
          <w:lang w:val="ru-RU"/>
        </w:rPr>
      </w:pPr>
    </w:p>
    <w:p w14:paraId="513B8750" w14:textId="4B0C3FE3" w:rsidR="00C70560" w:rsidRPr="0061760D" w:rsidRDefault="00C70560" w:rsidP="007E1535">
      <w:pPr>
        <w:ind w:firstLine="709"/>
        <w:rPr>
          <w:rFonts w:ascii="Calibri" w:hAnsi="Calibri" w:cs="Calibri"/>
          <w:lang w:val="ru-RU"/>
        </w:rPr>
      </w:pPr>
    </w:p>
    <w:p w14:paraId="73C2E45F" w14:textId="77777777" w:rsidR="00C70560" w:rsidRPr="0061760D" w:rsidRDefault="00C70560" w:rsidP="007E1535">
      <w:pPr>
        <w:ind w:firstLine="709"/>
        <w:rPr>
          <w:rFonts w:ascii="Calibri" w:hAnsi="Calibri" w:cs="Calibri"/>
          <w:lang w:val="ru-RU"/>
        </w:rPr>
      </w:pPr>
    </w:p>
    <w:p w14:paraId="0F88A63E" w14:textId="77777777" w:rsidR="00C70560" w:rsidRPr="0061760D" w:rsidRDefault="00C70560" w:rsidP="007E1535">
      <w:pPr>
        <w:ind w:firstLine="709"/>
        <w:rPr>
          <w:rFonts w:ascii="Calibri" w:hAnsi="Calibri" w:cs="Calibri"/>
          <w:lang w:val="ru-RU"/>
        </w:rPr>
      </w:pPr>
    </w:p>
    <w:p w14:paraId="085E5CA3" w14:textId="77777777" w:rsidR="00C70560" w:rsidRPr="0061760D" w:rsidRDefault="00C70560" w:rsidP="007E1535">
      <w:pPr>
        <w:ind w:firstLine="709"/>
        <w:rPr>
          <w:rFonts w:ascii="Calibri" w:hAnsi="Calibri" w:cs="Calibri"/>
          <w:lang w:val="ru-RU"/>
        </w:rPr>
      </w:pPr>
    </w:p>
    <w:p w14:paraId="271490F7" w14:textId="77777777" w:rsidR="00C70560" w:rsidRPr="0061760D" w:rsidRDefault="00C70560" w:rsidP="007E1535">
      <w:pPr>
        <w:ind w:firstLine="709"/>
        <w:rPr>
          <w:rFonts w:ascii="Calibri" w:hAnsi="Calibri" w:cs="Calibri"/>
          <w:lang w:val="ru-RU"/>
        </w:rPr>
      </w:pPr>
    </w:p>
    <w:p w14:paraId="5B0A0C9A" w14:textId="77777777" w:rsidR="00C70560" w:rsidRPr="0061760D" w:rsidRDefault="00C70560" w:rsidP="007E1535">
      <w:pPr>
        <w:ind w:firstLine="709"/>
        <w:rPr>
          <w:rFonts w:ascii="Calibri" w:hAnsi="Calibri" w:cs="Calibri"/>
          <w:lang w:val="ru-RU"/>
        </w:rPr>
      </w:pPr>
    </w:p>
    <w:p w14:paraId="2B92449E" w14:textId="77777777" w:rsidR="00C70560" w:rsidRPr="0061760D" w:rsidRDefault="00C70560" w:rsidP="007E1535">
      <w:pPr>
        <w:ind w:firstLine="709"/>
        <w:rPr>
          <w:rFonts w:ascii="Calibri" w:hAnsi="Calibri" w:cs="Calibri"/>
          <w:lang w:val="ru-RU"/>
        </w:rPr>
      </w:pPr>
    </w:p>
    <w:p w14:paraId="16C00853" w14:textId="77777777" w:rsidR="00C70560" w:rsidRPr="0061760D" w:rsidRDefault="00C70560" w:rsidP="007E1535">
      <w:pPr>
        <w:ind w:firstLine="709"/>
        <w:rPr>
          <w:rFonts w:ascii="Calibri" w:hAnsi="Calibri" w:cs="Calibri"/>
          <w:lang w:val="ru-RU"/>
        </w:rPr>
      </w:pPr>
    </w:p>
    <w:p w14:paraId="600C1CB6" w14:textId="77777777" w:rsidR="00C70560" w:rsidRPr="0061760D" w:rsidRDefault="00C70560" w:rsidP="007E1535">
      <w:pPr>
        <w:ind w:firstLine="709"/>
        <w:rPr>
          <w:rFonts w:ascii="Calibri" w:hAnsi="Calibri" w:cs="Calibri"/>
          <w:lang w:val="ru-RU"/>
        </w:rPr>
      </w:pPr>
    </w:p>
    <w:p w14:paraId="4BB653AC" w14:textId="77777777" w:rsidR="00C70560" w:rsidRPr="0061760D" w:rsidRDefault="00C70560" w:rsidP="007E1535">
      <w:pPr>
        <w:ind w:firstLine="709"/>
        <w:rPr>
          <w:rFonts w:ascii="Calibri" w:hAnsi="Calibri" w:cs="Calibri"/>
          <w:lang w:val="ru-RU"/>
        </w:rPr>
      </w:pPr>
    </w:p>
    <w:p w14:paraId="2CB4DA5B" w14:textId="77777777" w:rsidR="00C70560" w:rsidRPr="0061760D" w:rsidRDefault="00C70560" w:rsidP="007E1535">
      <w:pPr>
        <w:ind w:firstLine="709"/>
        <w:rPr>
          <w:rFonts w:ascii="Calibri" w:hAnsi="Calibri" w:cs="Calibri"/>
          <w:lang w:val="ru-RU"/>
        </w:rPr>
      </w:pPr>
    </w:p>
    <w:p w14:paraId="26B76446" w14:textId="77777777" w:rsidR="00C70560" w:rsidRPr="0061760D" w:rsidRDefault="00C70560" w:rsidP="007E1535">
      <w:pPr>
        <w:ind w:firstLine="709"/>
        <w:rPr>
          <w:rFonts w:ascii="Calibri" w:hAnsi="Calibri" w:cs="Calibri"/>
          <w:lang w:val="ru-RU"/>
        </w:rPr>
      </w:pPr>
    </w:p>
    <w:p w14:paraId="5D4DE88C" w14:textId="6A7781E5" w:rsidR="003D0925" w:rsidRDefault="00B4064A" w:rsidP="007E1535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61824" behindDoc="0" locked="1" layoutInCell="0" allowOverlap="1" wp14:anchorId="242343E3" wp14:editId="1E2E274B">
                <wp:simplePos x="0" y="0"/>
                <wp:positionH relativeFrom="page">
                  <wp:posOffset>737235</wp:posOffset>
                </wp:positionH>
                <wp:positionV relativeFrom="page">
                  <wp:posOffset>226695</wp:posOffset>
                </wp:positionV>
                <wp:extent cx="6588760" cy="10189210"/>
                <wp:effectExtent l="0" t="0" r="0" b="0"/>
                <wp:wrapNone/>
                <wp:docPr id="1873" name="Group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874" name="Rectangle 18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Line 1898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" name="Line 1899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1900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Line 1901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" name="Line 1902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1903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Line 1904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Line 1905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" name="Line 1906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4" name="Line 1907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" name="Rectangle 190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0E548" w14:textId="77777777" w:rsidR="00296EE7" w:rsidRDefault="00296EE7" w:rsidP="00C7056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6" name="Rectangle 190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8E7CE" w14:textId="77777777" w:rsidR="00296EE7" w:rsidRDefault="00296EE7" w:rsidP="00C7056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7" name="Rectangle 191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18BD8" w14:textId="77777777" w:rsidR="00296EE7" w:rsidRDefault="00296EE7" w:rsidP="00C7056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8" name="Rectangle 191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EDEA5" w14:textId="77777777" w:rsidR="00296EE7" w:rsidRDefault="00296EE7" w:rsidP="00C7056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9" name="Rectangle 191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03F79" w14:textId="77777777" w:rsidR="00296EE7" w:rsidRDefault="00296EE7" w:rsidP="00C7056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90" name="Rectangle 191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FF57F" w14:textId="77777777" w:rsidR="00296EE7" w:rsidRDefault="00296EE7" w:rsidP="00C7056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91" name="Rectangle 191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9A0299" w14:textId="77777777" w:rsidR="00296EE7" w:rsidRPr="0002024B" w:rsidRDefault="00296EE7" w:rsidP="00C70560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92" name="Rectangle 191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26BEB" w14:textId="77777777" w:rsidR="00296EE7" w:rsidRDefault="00296EE7" w:rsidP="00C70560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33D2E306" w14:textId="77777777" w:rsidR="00296EE7" w:rsidRPr="00F303CF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C5C300D" w14:textId="77777777" w:rsidR="00296EE7" w:rsidRDefault="00296EE7" w:rsidP="00C70560"/>
                            <w:p w14:paraId="37AC3884" w14:textId="77777777" w:rsidR="00296EE7" w:rsidRDefault="00296EE7" w:rsidP="00C7056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500F8F7" w14:textId="77777777" w:rsidR="00296EE7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15C13D6" w14:textId="77777777" w:rsidR="00296EE7" w:rsidRPr="00F303CF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471FF76" w14:textId="77777777" w:rsidR="00296EE7" w:rsidRDefault="00296EE7" w:rsidP="00C70560"/>
                            <w:p w14:paraId="54624255" w14:textId="77777777" w:rsidR="00296EE7" w:rsidRDefault="00296EE7" w:rsidP="00C7056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897A971" w14:textId="77777777" w:rsidR="00296EE7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D4C49D6" w14:textId="77777777" w:rsidR="00296EE7" w:rsidRPr="00F303CF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2B98544" w14:textId="77777777" w:rsidR="00296EE7" w:rsidRDefault="00296EE7" w:rsidP="00C70560"/>
                            <w:p w14:paraId="223A321C" w14:textId="77777777" w:rsidR="00296EE7" w:rsidRDefault="00296EE7" w:rsidP="00C7056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DA11CB0" w14:textId="77777777" w:rsidR="00296EE7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8D6657B" w14:textId="77777777" w:rsidR="00296EE7" w:rsidRPr="00F303CF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3FFD57B" w14:textId="77777777" w:rsidR="00296EE7" w:rsidRDefault="00296EE7" w:rsidP="00C70560"/>
                            <w:p w14:paraId="38ADB98F" w14:textId="77777777" w:rsidR="00296EE7" w:rsidRDefault="00296EE7" w:rsidP="00C7056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BB46FBF" w14:textId="77777777" w:rsidR="00296EE7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42FF98E" w14:textId="77777777" w:rsidR="00296EE7" w:rsidRPr="00F303CF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F85B080" w14:textId="77777777" w:rsidR="00296EE7" w:rsidRDefault="00296EE7" w:rsidP="00C70560"/>
                            <w:p w14:paraId="56D0F843" w14:textId="77777777" w:rsidR="00296EE7" w:rsidRDefault="00296EE7" w:rsidP="00C7056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9D11369" w14:textId="77777777" w:rsidR="00296EE7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4E25A4A" w14:textId="77777777" w:rsidR="00296EE7" w:rsidRPr="00F303CF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AAEBD1A" w14:textId="77777777" w:rsidR="00296EE7" w:rsidRDefault="00296EE7" w:rsidP="00C70560"/>
                            <w:p w14:paraId="6C99375B" w14:textId="77777777" w:rsidR="00296EE7" w:rsidRDefault="00296EE7" w:rsidP="00C7056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CED7EA4" w14:textId="77777777" w:rsidR="00296EE7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E2038A9" w14:textId="77777777" w:rsidR="00296EE7" w:rsidRPr="00F303CF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52A987D" w14:textId="77777777" w:rsidR="00296EE7" w:rsidRDefault="00296EE7" w:rsidP="00C70560"/>
                            <w:p w14:paraId="0E28DF3C" w14:textId="77777777" w:rsidR="00296EE7" w:rsidRDefault="00296EE7" w:rsidP="00C7056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108C2E2" w14:textId="77777777" w:rsidR="00296EE7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82939E2" w14:textId="77777777" w:rsidR="00296EE7" w:rsidRPr="00F303CF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09E6E84" w14:textId="77777777" w:rsidR="00296EE7" w:rsidRDefault="00296EE7" w:rsidP="00C70560"/>
                            <w:p w14:paraId="19028882" w14:textId="77777777" w:rsidR="00296EE7" w:rsidRDefault="00296EE7" w:rsidP="00C7056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13BB2CE" w14:textId="77777777" w:rsidR="00296EE7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A473891" w14:textId="77777777" w:rsidR="00296EE7" w:rsidRPr="00F303CF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951E133" w14:textId="77777777" w:rsidR="00296EE7" w:rsidRDefault="00296EE7" w:rsidP="00C70560"/>
                            <w:p w14:paraId="35394927" w14:textId="77777777" w:rsidR="00296EE7" w:rsidRDefault="00296EE7" w:rsidP="00C7056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1B83F06" w14:textId="77777777" w:rsidR="00296EE7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456AB90" w14:textId="77777777" w:rsidR="00296EE7" w:rsidRPr="00F303CF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C0079D2" w14:textId="77777777" w:rsidR="00296EE7" w:rsidRDefault="00296EE7" w:rsidP="00C70560"/>
                            <w:p w14:paraId="494E4435" w14:textId="77777777" w:rsidR="00296EE7" w:rsidRDefault="00296EE7" w:rsidP="00C7056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A9B73B4" w14:textId="77777777" w:rsidR="00296EE7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8B2A10D" w14:textId="77777777" w:rsidR="00296EE7" w:rsidRPr="00F303CF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7D92F57" w14:textId="77777777" w:rsidR="00296EE7" w:rsidRDefault="00296EE7" w:rsidP="00C70560"/>
                            <w:p w14:paraId="01F9D841" w14:textId="77777777" w:rsidR="00296EE7" w:rsidRDefault="00296EE7" w:rsidP="00C7056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8E9D934" w14:textId="77777777" w:rsidR="00296EE7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E3E8472" w14:textId="77777777" w:rsidR="00296EE7" w:rsidRPr="00F303CF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F6BF11D" w14:textId="77777777" w:rsidR="00296EE7" w:rsidRDefault="00296EE7" w:rsidP="00C70560"/>
                            <w:p w14:paraId="1B0DCE5D" w14:textId="77777777" w:rsidR="00296EE7" w:rsidRDefault="00296EE7" w:rsidP="00C7056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BB27DC1" w14:textId="77777777" w:rsidR="00296EE7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98F4941" w14:textId="77777777" w:rsidR="00296EE7" w:rsidRPr="00F303CF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8FA0AEB" w14:textId="77777777" w:rsidR="00296EE7" w:rsidRDefault="00296EE7" w:rsidP="00C70560"/>
                            <w:p w14:paraId="0B81BE14" w14:textId="77777777" w:rsidR="00296EE7" w:rsidRDefault="00296EE7" w:rsidP="00C7056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B65BD8A" w14:textId="77777777" w:rsidR="00296EE7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9251A6B" w14:textId="77777777" w:rsidR="00296EE7" w:rsidRPr="00F303CF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F73590D" w14:textId="77777777" w:rsidR="00296EE7" w:rsidRDefault="00296EE7" w:rsidP="00C70560"/>
                            <w:p w14:paraId="072C544B" w14:textId="77777777" w:rsidR="00296EE7" w:rsidRDefault="00296EE7" w:rsidP="00C7056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AAA6B6E" w14:textId="77777777" w:rsidR="00296EE7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6E83EEB" w14:textId="77777777" w:rsidR="00296EE7" w:rsidRPr="00F303CF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C27CB0" w14:textId="77777777" w:rsidR="00296EE7" w:rsidRDefault="00296EE7" w:rsidP="00C70560"/>
                            <w:p w14:paraId="3E363212" w14:textId="77777777" w:rsidR="00296EE7" w:rsidRDefault="00296EE7" w:rsidP="00C7056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02BB6FA" w14:textId="77777777" w:rsidR="00296EE7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81777E0" w14:textId="77777777" w:rsidR="00296EE7" w:rsidRPr="00F303CF" w:rsidRDefault="00296EE7" w:rsidP="00C7056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343E3" id="Group 1896" o:spid="_x0000_s1146" style="position:absolute;left:0;text-align:left;margin-left:58.05pt;margin-top:17.85pt;width:518.8pt;height:802.3pt;z-index:2516618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" o:allowincell="f">
                <v:rect id="Rectangle 1897" o:spid="_x0000_s11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" filled="f" strokeweight="2pt"/>
                <v:line id="Line 1898" o:spid="_x0000_s11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rke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" strokeweight="2pt"/>
                <v:line id="Line 1899" o:spid="_x0000_s11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Cdp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" strokeweight="2pt"/>
                <v:line id="Line 1900" o:spid="_x0000_s11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ILy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" strokeweight="2pt"/>
                <v:line id="Line 1901" o:spid="_x0000_s11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" strokeweight="2pt"/>
                <v:line id="Line 1902" o:spid="_x0000_s11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" strokeweight="2pt"/>
                <v:line id="Line 1903" o:spid="_x0000_s11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" strokeweight="2pt"/>
                <v:line id="Line 1904" o:spid="_x0000_s11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" strokeweight="2pt"/>
                <v:line id="Line 1905" o:spid="_x0000_s11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" strokeweight="1pt"/>
                <v:line id="Line 1906" o:spid="_x0000_s11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" strokeweight="2pt"/>
                <v:line id="Line 1907" o:spid="_x0000_s11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" strokeweight="1pt"/>
                <v:rect id="Rectangle 1908" o:spid="_x0000_s11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" filled="f" stroked="f" strokeweight=".25pt">
                  <v:textbox inset="1pt,1pt,1pt,1pt">
                    <w:txbxContent>
                      <w:p w14:paraId="79B0E548" w14:textId="77777777" w:rsidR="00296EE7" w:rsidRDefault="00296EE7" w:rsidP="00C7056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909" o:spid="_x0000_s11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" filled="f" stroked="f" strokeweight=".25pt">
                  <v:textbox inset="1pt,1pt,1pt,1pt">
                    <w:txbxContent>
                      <w:p w14:paraId="1258E7CE" w14:textId="77777777" w:rsidR="00296EE7" w:rsidRDefault="00296EE7" w:rsidP="00C7056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910" o:spid="_x0000_s11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" filled="f" stroked="f" strokeweight=".25pt">
                  <v:textbox inset="1pt,1pt,1pt,1pt">
                    <w:txbxContent>
                      <w:p w14:paraId="77C18BD8" w14:textId="77777777" w:rsidR="00296EE7" w:rsidRDefault="00296EE7" w:rsidP="00C7056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911" o:spid="_x0000_s11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" filled="f" stroked="f" strokeweight=".25pt">
                  <v:textbox inset="1pt,1pt,1pt,1pt">
                    <w:txbxContent>
                      <w:p w14:paraId="571EDEA5" w14:textId="77777777" w:rsidR="00296EE7" w:rsidRDefault="00296EE7" w:rsidP="00C7056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912" o:spid="_x0000_s11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" filled="f" stroked="f" strokeweight=".25pt">
                  <v:textbox inset="1pt,1pt,1pt,1pt">
                    <w:txbxContent>
                      <w:p w14:paraId="56503F79" w14:textId="77777777" w:rsidR="00296EE7" w:rsidRDefault="00296EE7" w:rsidP="00C7056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13" o:spid="_x0000_s11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" filled="f" stroked="f" strokeweight=".25pt">
                  <v:textbox inset="1pt,1pt,1pt,1pt">
                    <w:txbxContent>
                      <w:p w14:paraId="5F9FF57F" w14:textId="77777777" w:rsidR="00296EE7" w:rsidRDefault="00296EE7" w:rsidP="00C7056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914" o:spid="_x0000_s11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" filled="f" stroked="f" strokeweight=".25pt">
                  <v:textbox inset="1pt,1pt,1pt,1pt">
                    <w:txbxContent>
                      <w:p w14:paraId="169A0299" w14:textId="77777777" w:rsidR="00296EE7" w:rsidRPr="0002024B" w:rsidRDefault="00296EE7" w:rsidP="00C70560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915" o:spid="_x0000_s11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" filled="f" stroked="f" strokeweight=".25pt">
                  <v:textbox inset="1pt,1pt,1pt,1pt">
                    <w:txbxContent>
                      <w:p w14:paraId="2D626BEB" w14:textId="77777777" w:rsidR="00296EE7" w:rsidRDefault="00296EE7" w:rsidP="00C70560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33D2E306" w14:textId="77777777" w:rsidR="00296EE7" w:rsidRPr="00F303CF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C5C300D" w14:textId="77777777" w:rsidR="00296EE7" w:rsidRDefault="00296EE7" w:rsidP="00C70560"/>
                      <w:p w14:paraId="37AC3884" w14:textId="77777777" w:rsidR="00296EE7" w:rsidRDefault="00296EE7" w:rsidP="00C7056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500F8F7" w14:textId="77777777" w:rsidR="00296EE7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15C13D6" w14:textId="77777777" w:rsidR="00296EE7" w:rsidRPr="00F303CF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471FF76" w14:textId="77777777" w:rsidR="00296EE7" w:rsidRDefault="00296EE7" w:rsidP="00C70560"/>
                      <w:p w14:paraId="54624255" w14:textId="77777777" w:rsidR="00296EE7" w:rsidRDefault="00296EE7" w:rsidP="00C7056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897A971" w14:textId="77777777" w:rsidR="00296EE7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D4C49D6" w14:textId="77777777" w:rsidR="00296EE7" w:rsidRPr="00F303CF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2B98544" w14:textId="77777777" w:rsidR="00296EE7" w:rsidRDefault="00296EE7" w:rsidP="00C70560"/>
                      <w:p w14:paraId="223A321C" w14:textId="77777777" w:rsidR="00296EE7" w:rsidRDefault="00296EE7" w:rsidP="00C7056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DA11CB0" w14:textId="77777777" w:rsidR="00296EE7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8D6657B" w14:textId="77777777" w:rsidR="00296EE7" w:rsidRPr="00F303CF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3FFD57B" w14:textId="77777777" w:rsidR="00296EE7" w:rsidRDefault="00296EE7" w:rsidP="00C70560"/>
                      <w:p w14:paraId="38ADB98F" w14:textId="77777777" w:rsidR="00296EE7" w:rsidRDefault="00296EE7" w:rsidP="00C7056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BB46FBF" w14:textId="77777777" w:rsidR="00296EE7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42FF98E" w14:textId="77777777" w:rsidR="00296EE7" w:rsidRPr="00F303CF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F85B080" w14:textId="77777777" w:rsidR="00296EE7" w:rsidRDefault="00296EE7" w:rsidP="00C70560"/>
                      <w:p w14:paraId="56D0F843" w14:textId="77777777" w:rsidR="00296EE7" w:rsidRDefault="00296EE7" w:rsidP="00C7056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9D11369" w14:textId="77777777" w:rsidR="00296EE7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4E25A4A" w14:textId="77777777" w:rsidR="00296EE7" w:rsidRPr="00F303CF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AAEBD1A" w14:textId="77777777" w:rsidR="00296EE7" w:rsidRDefault="00296EE7" w:rsidP="00C70560"/>
                      <w:p w14:paraId="6C99375B" w14:textId="77777777" w:rsidR="00296EE7" w:rsidRDefault="00296EE7" w:rsidP="00C7056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CED7EA4" w14:textId="77777777" w:rsidR="00296EE7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E2038A9" w14:textId="77777777" w:rsidR="00296EE7" w:rsidRPr="00F303CF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52A987D" w14:textId="77777777" w:rsidR="00296EE7" w:rsidRDefault="00296EE7" w:rsidP="00C70560"/>
                      <w:p w14:paraId="0E28DF3C" w14:textId="77777777" w:rsidR="00296EE7" w:rsidRDefault="00296EE7" w:rsidP="00C7056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108C2E2" w14:textId="77777777" w:rsidR="00296EE7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82939E2" w14:textId="77777777" w:rsidR="00296EE7" w:rsidRPr="00F303CF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09E6E84" w14:textId="77777777" w:rsidR="00296EE7" w:rsidRDefault="00296EE7" w:rsidP="00C70560"/>
                      <w:p w14:paraId="19028882" w14:textId="77777777" w:rsidR="00296EE7" w:rsidRDefault="00296EE7" w:rsidP="00C7056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13BB2CE" w14:textId="77777777" w:rsidR="00296EE7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A473891" w14:textId="77777777" w:rsidR="00296EE7" w:rsidRPr="00F303CF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951E133" w14:textId="77777777" w:rsidR="00296EE7" w:rsidRDefault="00296EE7" w:rsidP="00C70560"/>
                      <w:p w14:paraId="35394927" w14:textId="77777777" w:rsidR="00296EE7" w:rsidRDefault="00296EE7" w:rsidP="00C7056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1B83F06" w14:textId="77777777" w:rsidR="00296EE7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456AB90" w14:textId="77777777" w:rsidR="00296EE7" w:rsidRPr="00F303CF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C0079D2" w14:textId="77777777" w:rsidR="00296EE7" w:rsidRDefault="00296EE7" w:rsidP="00C70560"/>
                      <w:p w14:paraId="494E4435" w14:textId="77777777" w:rsidR="00296EE7" w:rsidRDefault="00296EE7" w:rsidP="00C7056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A9B73B4" w14:textId="77777777" w:rsidR="00296EE7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8B2A10D" w14:textId="77777777" w:rsidR="00296EE7" w:rsidRPr="00F303CF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7D92F57" w14:textId="77777777" w:rsidR="00296EE7" w:rsidRDefault="00296EE7" w:rsidP="00C70560"/>
                      <w:p w14:paraId="01F9D841" w14:textId="77777777" w:rsidR="00296EE7" w:rsidRDefault="00296EE7" w:rsidP="00C7056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8E9D934" w14:textId="77777777" w:rsidR="00296EE7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E3E8472" w14:textId="77777777" w:rsidR="00296EE7" w:rsidRPr="00F303CF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F6BF11D" w14:textId="77777777" w:rsidR="00296EE7" w:rsidRDefault="00296EE7" w:rsidP="00C70560"/>
                      <w:p w14:paraId="1B0DCE5D" w14:textId="77777777" w:rsidR="00296EE7" w:rsidRDefault="00296EE7" w:rsidP="00C7056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BB27DC1" w14:textId="77777777" w:rsidR="00296EE7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98F4941" w14:textId="77777777" w:rsidR="00296EE7" w:rsidRPr="00F303CF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8FA0AEB" w14:textId="77777777" w:rsidR="00296EE7" w:rsidRDefault="00296EE7" w:rsidP="00C70560"/>
                      <w:p w14:paraId="0B81BE14" w14:textId="77777777" w:rsidR="00296EE7" w:rsidRDefault="00296EE7" w:rsidP="00C7056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B65BD8A" w14:textId="77777777" w:rsidR="00296EE7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9251A6B" w14:textId="77777777" w:rsidR="00296EE7" w:rsidRPr="00F303CF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F73590D" w14:textId="77777777" w:rsidR="00296EE7" w:rsidRDefault="00296EE7" w:rsidP="00C70560"/>
                      <w:p w14:paraId="072C544B" w14:textId="77777777" w:rsidR="00296EE7" w:rsidRDefault="00296EE7" w:rsidP="00C7056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AAA6B6E" w14:textId="77777777" w:rsidR="00296EE7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6E83EEB" w14:textId="77777777" w:rsidR="00296EE7" w:rsidRPr="00F303CF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C27CB0" w14:textId="77777777" w:rsidR="00296EE7" w:rsidRDefault="00296EE7" w:rsidP="00C70560"/>
                      <w:p w14:paraId="3E363212" w14:textId="77777777" w:rsidR="00296EE7" w:rsidRDefault="00296EE7" w:rsidP="00C7056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02BB6FA" w14:textId="77777777" w:rsidR="00296EE7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81777E0" w14:textId="77777777" w:rsidR="00296EE7" w:rsidRPr="00F303CF" w:rsidRDefault="00296EE7" w:rsidP="00C7056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1E0B58">
        <w:rPr>
          <w:rFonts w:ascii="Calibri" w:hAnsi="Calibri" w:cs="Calibri"/>
          <w:lang w:val="ru-RU"/>
        </w:rPr>
        <w:t>Когда</w:t>
      </w:r>
      <w:r w:rsidR="003D0925" w:rsidRPr="0061760D">
        <w:rPr>
          <w:rFonts w:ascii="Calibri" w:hAnsi="Calibri" w:cs="Calibri"/>
          <w:lang w:val="ru-RU"/>
        </w:rPr>
        <w:t xml:space="preserve"> в МИС пациент</w:t>
      </w:r>
      <w:r w:rsidR="00F01F0F">
        <w:rPr>
          <w:rFonts w:ascii="Calibri" w:hAnsi="Calibri" w:cs="Calibri"/>
          <w:lang w:val="ru-RU"/>
        </w:rPr>
        <w:t xml:space="preserve"> будет</w:t>
      </w:r>
      <w:r w:rsidR="003D0925" w:rsidRPr="0061760D">
        <w:rPr>
          <w:rFonts w:ascii="Calibri" w:hAnsi="Calibri" w:cs="Calibri"/>
          <w:lang w:val="ru-RU"/>
        </w:rPr>
        <w:t xml:space="preserve"> найден и осуществлен переход в данный режим, то  отобраз</w:t>
      </w:r>
      <w:r w:rsidR="00F01F0F">
        <w:rPr>
          <w:rFonts w:ascii="Calibri" w:hAnsi="Calibri" w:cs="Calibri"/>
          <w:lang w:val="ru-RU"/>
        </w:rPr>
        <w:t>ятся</w:t>
      </w:r>
      <w:r w:rsidR="003D0925" w:rsidRPr="0061760D">
        <w:rPr>
          <w:rFonts w:ascii="Calibri" w:hAnsi="Calibri" w:cs="Calibri"/>
          <w:lang w:val="ru-RU"/>
        </w:rPr>
        <w:t xml:space="preserve"> все записи в ЖОЗ только этого пациента, а также появится история всех прошлых обращений данного пациента.</w:t>
      </w:r>
    </w:p>
    <w:p w14:paraId="05BF1CF0" w14:textId="77777777" w:rsidR="00031E05" w:rsidRPr="0061760D" w:rsidRDefault="00031E05" w:rsidP="007E1535">
      <w:pPr>
        <w:ind w:firstLine="709"/>
        <w:rPr>
          <w:rFonts w:ascii="Calibri" w:hAnsi="Calibri" w:cs="Calibri"/>
          <w:lang w:val="ru-RU"/>
        </w:rPr>
      </w:pPr>
    </w:p>
    <w:p w14:paraId="071BC41C" w14:textId="69551D18" w:rsidR="007E1535" w:rsidRPr="0061760D" w:rsidRDefault="00B4064A" w:rsidP="007E1535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5680" behindDoc="0" locked="0" layoutInCell="1" allowOverlap="1" wp14:anchorId="7AFD45C7" wp14:editId="35D5E23D">
            <wp:simplePos x="0" y="0"/>
            <wp:positionH relativeFrom="column">
              <wp:posOffset>-23495</wp:posOffset>
            </wp:positionH>
            <wp:positionV relativeFrom="paragraph">
              <wp:posOffset>31115</wp:posOffset>
            </wp:positionV>
            <wp:extent cx="5934710" cy="1190625"/>
            <wp:effectExtent l="0" t="0" r="0" b="0"/>
            <wp:wrapNone/>
            <wp:docPr id="1750" name="Рисунок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1D04B" w14:textId="77777777" w:rsidR="00D66D6A" w:rsidRPr="0061760D" w:rsidRDefault="00D66D6A" w:rsidP="00C513F5">
      <w:pPr>
        <w:ind w:firstLine="708"/>
        <w:rPr>
          <w:rFonts w:ascii="Calibri" w:hAnsi="Calibri" w:cs="Calibri"/>
          <w:lang w:val="ru-RU"/>
        </w:rPr>
      </w:pPr>
    </w:p>
    <w:p w14:paraId="5C309939" w14:textId="77777777" w:rsidR="00D66D6A" w:rsidRPr="0061760D" w:rsidRDefault="00D66D6A" w:rsidP="00C513F5">
      <w:pPr>
        <w:ind w:firstLine="708"/>
        <w:rPr>
          <w:rFonts w:ascii="Calibri" w:hAnsi="Calibri" w:cs="Calibri"/>
          <w:lang w:val="ru-RU"/>
        </w:rPr>
      </w:pPr>
    </w:p>
    <w:p w14:paraId="4F730097" w14:textId="77777777" w:rsidR="00D66D6A" w:rsidRPr="0061760D" w:rsidRDefault="00D66D6A" w:rsidP="00C513F5">
      <w:pPr>
        <w:ind w:firstLine="708"/>
        <w:rPr>
          <w:rFonts w:ascii="Calibri" w:hAnsi="Calibri" w:cs="Calibri"/>
          <w:lang w:val="ru-RU"/>
        </w:rPr>
      </w:pPr>
    </w:p>
    <w:p w14:paraId="09EA7561" w14:textId="77777777" w:rsidR="00D66D6A" w:rsidRPr="0061760D" w:rsidRDefault="00D66D6A" w:rsidP="00C513F5">
      <w:pPr>
        <w:ind w:firstLine="708"/>
        <w:rPr>
          <w:rFonts w:ascii="Calibri" w:hAnsi="Calibri" w:cs="Calibri"/>
          <w:lang w:val="ru-RU"/>
        </w:rPr>
      </w:pPr>
    </w:p>
    <w:p w14:paraId="02A5B986" w14:textId="77777777" w:rsidR="00D66D6A" w:rsidRPr="0061760D" w:rsidRDefault="00D66D6A" w:rsidP="00C513F5">
      <w:pPr>
        <w:ind w:firstLine="708"/>
        <w:rPr>
          <w:rFonts w:ascii="Calibri" w:hAnsi="Calibri" w:cs="Calibri"/>
          <w:lang w:val="ru-RU"/>
        </w:rPr>
      </w:pPr>
    </w:p>
    <w:p w14:paraId="36752AA7" w14:textId="77777777" w:rsidR="00031E05" w:rsidRDefault="00031E05" w:rsidP="00C513F5">
      <w:pPr>
        <w:ind w:firstLine="708"/>
        <w:rPr>
          <w:rFonts w:ascii="Calibri" w:hAnsi="Calibri" w:cs="Calibri"/>
          <w:i/>
          <w:sz w:val="24"/>
          <w:lang w:val="ru-RU"/>
        </w:rPr>
      </w:pPr>
    </w:p>
    <w:p w14:paraId="2ACAEE65" w14:textId="0FC5E880" w:rsidR="00D66D6A" w:rsidRPr="0061760D" w:rsidRDefault="00B4064A" w:rsidP="00C513F5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752" behindDoc="0" locked="0" layoutInCell="1" allowOverlap="1" wp14:anchorId="004505D6" wp14:editId="1BF4E5A1">
            <wp:simplePos x="0" y="0"/>
            <wp:positionH relativeFrom="column">
              <wp:posOffset>1844040</wp:posOffset>
            </wp:positionH>
            <wp:positionV relativeFrom="paragraph">
              <wp:posOffset>212725</wp:posOffset>
            </wp:positionV>
            <wp:extent cx="217170" cy="217170"/>
            <wp:effectExtent l="0" t="0" r="0" b="0"/>
            <wp:wrapNone/>
            <wp:docPr id="1753" name="Рисунок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4AD">
        <w:rPr>
          <w:rFonts w:ascii="Calibri" w:hAnsi="Calibri" w:cs="Calibri"/>
          <w:noProof/>
          <w:lang w:val="ru-RU"/>
        </w:rPr>
        <w:t>Чтобы аннулировать</w:t>
      </w:r>
      <w:r w:rsidR="004F7D40" w:rsidRPr="0061760D">
        <w:rPr>
          <w:rFonts w:ascii="Calibri" w:hAnsi="Calibri" w:cs="Calibri"/>
          <w:lang w:val="ru-RU"/>
        </w:rPr>
        <w:t xml:space="preserve"> отложенн</w:t>
      </w:r>
      <w:r w:rsidR="009404AD">
        <w:rPr>
          <w:rFonts w:ascii="Calibri" w:hAnsi="Calibri" w:cs="Calibri"/>
          <w:lang w:val="ru-RU"/>
        </w:rPr>
        <w:t>ую</w:t>
      </w:r>
      <w:r w:rsidR="004F7D40" w:rsidRPr="0061760D">
        <w:rPr>
          <w:rFonts w:ascii="Calibri" w:hAnsi="Calibri" w:cs="Calibri"/>
          <w:lang w:val="ru-RU"/>
        </w:rPr>
        <w:t xml:space="preserve"> запис</w:t>
      </w:r>
      <w:r w:rsidR="009404AD">
        <w:rPr>
          <w:rFonts w:ascii="Calibri" w:hAnsi="Calibri" w:cs="Calibri"/>
          <w:lang w:val="ru-RU"/>
        </w:rPr>
        <w:t>ь</w:t>
      </w:r>
      <w:r w:rsidR="004F7D40" w:rsidRPr="0061760D">
        <w:rPr>
          <w:rFonts w:ascii="Calibri" w:hAnsi="Calibri" w:cs="Calibri"/>
          <w:lang w:val="ru-RU"/>
        </w:rPr>
        <w:t xml:space="preserve"> по действующим заявкам </w:t>
      </w:r>
      <w:r w:rsidR="009404AD">
        <w:rPr>
          <w:rFonts w:ascii="Calibri" w:hAnsi="Calibri" w:cs="Calibri"/>
          <w:lang w:val="ru-RU"/>
        </w:rPr>
        <w:t>надо нажать на пиктограмму</w:t>
      </w:r>
      <w:r w:rsidR="004F7D40" w:rsidRPr="0061760D">
        <w:rPr>
          <w:rFonts w:ascii="Calibri" w:hAnsi="Calibri" w:cs="Calibri"/>
          <w:lang w:val="ru-RU"/>
        </w:rPr>
        <w:tab/>
      </w:r>
      <w:r w:rsidR="009404AD">
        <w:rPr>
          <w:rFonts w:ascii="Calibri" w:hAnsi="Calibri" w:cs="Calibri"/>
          <w:lang w:val="ru-RU"/>
        </w:rPr>
        <w:t xml:space="preserve">     </w:t>
      </w:r>
      <w:proofErr w:type="gramStart"/>
      <w:r w:rsidR="009404AD">
        <w:rPr>
          <w:rFonts w:ascii="Calibri" w:hAnsi="Calibri" w:cs="Calibri"/>
          <w:lang w:val="ru-RU"/>
        </w:rPr>
        <w:t xml:space="preserve">  </w:t>
      </w:r>
      <w:r w:rsidR="00D63AF0">
        <w:rPr>
          <w:rFonts w:ascii="Calibri" w:hAnsi="Calibri" w:cs="Calibri"/>
          <w:lang w:val="ru-RU"/>
        </w:rPr>
        <w:t>.</w:t>
      </w:r>
      <w:proofErr w:type="gramEnd"/>
      <w:r w:rsidR="00D63AF0">
        <w:rPr>
          <w:rFonts w:ascii="Calibri" w:hAnsi="Calibri" w:cs="Calibri"/>
          <w:lang w:val="ru-RU"/>
        </w:rPr>
        <w:t xml:space="preserve"> После чего</w:t>
      </w:r>
      <w:r w:rsidR="004F7D40" w:rsidRPr="0061760D">
        <w:rPr>
          <w:rFonts w:ascii="Calibri" w:hAnsi="Calibri" w:cs="Calibri"/>
          <w:lang w:val="ru-RU"/>
        </w:rPr>
        <w:t xml:space="preserve"> о</w:t>
      </w:r>
      <w:r w:rsidR="00CB4FDD">
        <w:rPr>
          <w:rFonts w:ascii="Calibri" w:hAnsi="Calibri" w:cs="Calibri"/>
          <w:lang w:val="ru-RU"/>
        </w:rPr>
        <w:t>ператор должен</w:t>
      </w:r>
      <w:r w:rsidR="004F7D40" w:rsidRPr="0061760D">
        <w:rPr>
          <w:rFonts w:ascii="Calibri" w:hAnsi="Calibri" w:cs="Calibri"/>
          <w:lang w:val="ru-RU"/>
        </w:rPr>
        <w:t xml:space="preserve"> внести информацию о причине отмены записи.</w:t>
      </w:r>
    </w:p>
    <w:p w14:paraId="675EAB28" w14:textId="77777777" w:rsidR="00C70560" w:rsidRPr="0061760D" w:rsidRDefault="00C70560" w:rsidP="00C513F5">
      <w:pPr>
        <w:ind w:firstLine="708"/>
        <w:rPr>
          <w:rFonts w:ascii="Calibri" w:hAnsi="Calibri" w:cs="Calibri"/>
          <w:lang w:val="ru-RU"/>
        </w:rPr>
      </w:pPr>
    </w:p>
    <w:p w14:paraId="640BF5D7" w14:textId="204BE520" w:rsidR="00C70560" w:rsidRDefault="00C70560" w:rsidP="00C513F5">
      <w:pPr>
        <w:ind w:firstLine="708"/>
        <w:rPr>
          <w:rFonts w:ascii="Calibri" w:hAnsi="Calibri" w:cs="Calibri"/>
          <w:lang w:val="ru-RU"/>
        </w:rPr>
      </w:pPr>
    </w:p>
    <w:p w14:paraId="1AA1AF0E" w14:textId="77777777" w:rsidR="00FD40EA" w:rsidRPr="0061760D" w:rsidRDefault="00FD40EA" w:rsidP="00C513F5">
      <w:pPr>
        <w:ind w:firstLine="708"/>
        <w:rPr>
          <w:rFonts w:ascii="Calibri" w:hAnsi="Calibri" w:cs="Calibri"/>
          <w:lang w:val="ru-RU"/>
        </w:rPr>
      </w:pPr>
    </w:p>
    <w:p w14:paraId="2D831D5C" w14:textId="68CB998B" w:rsidR="009D6030" w:rsidRPr="0061760D" w:rsidRDefault="00B4064A" w:rsidP="00C513F5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9776" behindDoc="0" locked="0" layoutInCell="1" allowOverlap="1" wp14:anchorId="1C8FA242" wp14:editId="109615B6">
            <wp:simplePos x="0" y="0"/>
            <wp:positionH relativeFrom="column">
              <wp:posOffset>-167005</wp:posOffset>
            </wp:positionH>
            <wp:positionV relativeFrom="paragraph">
              <wp:posOffset>36195</wp:posOffset>
            </wp:positionV>
            <wp:extent cx="5934710" cy="948690"/>
            <wp:effectExtent l="0" t="0" r="0" b="0"/>
            <wp:wrapNone/>
            <wp:docPr id="1854" name="Рисунок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3CC19" w14:textId="77777777" w:rsidR="00C70560" w:rsidRPr="0061760D" w:rsidRDefault="00C70560" w:rsidP="00C513F5">
      <w:pPr>
        <w:ind w:firstLine="708"/>
        <w:rPr>
          <w:rFonts w:ascii="Calibri" w:hAnsi="Calibri" w:cs="Calibri"/>
          <w:lang w:val="ru-RU"/>
        </w:rPr>
      </w:pPr>
    </w:p>
    <w:p w14:paraId="7BF817B3" w14:textId="77777777" w:rsidR="00C70560" w:rsidRPr="0061760D" w:rsidRDefault="00C70560" w:rsidP="00C513F5">
      <w:pPr>
        <w:ind w:firstLine="708"/>
        <w:rPr>
          <w:rFonts w:ascii="Calibri" w:hAnsi="Calibri" w:cs="Calibri"/>
          <w:lang w:val="ru-RU"/>
        </w:rPr>
      </w:pPr>
    </w:p>
    <w:p w14:paraId="77B23186" w14:textId="04B85FE7" w:rsidR="00C70560" w:rsidRPr="0061760D" w:rsidRDefault="00C70560" w:rsidP="00C513F5">
      <w:pPr>
        <w:ind w:firstLine="708"/>
        <w:rPr>
          <w:rFonts w:ascii="Calibri" w:hAnsi="Calibri" w:cs="Calibri"/>
          <w:lang w:val="ru-RU"/>
        </w:rPr>
      </w:pPr>
    </w:p>
    <w:p w14:paraId="47E9C601" w14:textId="77777777" w:rsidR="00C70560" w:rsidRPr="0061760D" w:rsidRDefault="00C70560" w:rsidP="00C513F5">
      <w:pPr>
        <w:ind w:firstLine="708"/>
        <w:rPr>
          <w:rFonts w:ascii="Calibri" w:hAnsi="Calibri" w:cs="Calibri"/>
          <w:lang w:val="ru-RU"/>
        </w:rPr>
      </w:pPr>
    </w:p>
    <w:p w14:paraId="5FD7FC54" w14:textId="0B8ED545" w:rsidR="00C70560" w:rsidRPr="0061760D" w:rsidRDefault="00C70560" w:rsidP="00C70560">
      <w:pPr>
        <w:rPr>
          <w:rFonts w:ascii="Calibri" w:hAnsi="Calibri" w:cs="Calibri"/>
          <w:lang w:val="ru-RU"/>
        </w:rPr>
      </w:pPr>
    </w:p>
    <w:p w14:paraId="3ADE76AF" w14:textId="45D24924" w:rsidR="009E7F7F" w:rsidRDefault="00B4064A" w:rsidP="00C513F5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6704" behindDoc="0" locked="0" layoutInCell="1" allowOverlap="1" wp14:anchorId="4C5731BD" wp14:editId="7A09D118">
            <wp:simplePos x="0" y="0"/>
            <wp:positionH relativeFrom="column">
              <wp:posOffset>1399449</wp:posOffset>
            </wp:positionH>
            <wp:positionV relativeFrom="paragraph">
              <wp:posOffset>228781</wp:posOffset>
            </wp:positionV>
            <wp:extent cx="207010" cy="207010"/>
            <wp:effectExtent l="0" t="0" r="0" b="0"/>
            <wp:wrapNone/>
            <wp:docPr id="1751" name="Рисунок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50560" behindDoc="0" locked="1" layoutInCell="0" allowOverlap="1" wp14:anchorId="242343E3" wp14:editId="1692539F">
                <wp:simplePos x="0" y="0"/>
                <wp:positionH relativeFrom="page">
                  <wp:posOffset>748665</wp:posOffset>
                </wp:positionH>
                <wp:positionV relativeFrom="page">
                  <wp:posOffset>257175</wp:posOffset>
                </wp:positionV>
                <wp:extent cx="6588760" cy="10189210"/>
                <wp:effectExtent l="0" t="0" r="0" b="0"/>
                <wp:wrapNone/>
                <wp:docPr id="61" name="Group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2" name="Rectangle 17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170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Line 170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Line 170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" name="Line 171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Line 171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" name="Line 171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Line 171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" name="Line 171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Line 171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" name="Line 171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" name="Rectangle 171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0E2E7" w14:textId="77777777" w:rsidR="00296EE7" w:rsidRDefault="00296EE7" w:rsidP="007E153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66" name="Rectangle 171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D7895" w14:textId="77777777" w:rsidR="00296EE7" w:rsidRDefault="00296EE7" w:rsidP="007E153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67" name="Rectangle 171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07BC9A" w14:textId="77777777" w:rsidR="00296EE7" w:rsidRDefault="00296EE7" w:rsidP="007E153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68" name="Rectangle 172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B3CEE" w14:textId="77777777" w:rsidR="00296EE7" w:rsidRDefault="00296EE7" w:rsidP="007E153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69" name="Rectangle 172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D6043" w14:textId="77777777" w:rsidR="00296EE7" w:rsidRDefault="00296EE7" w:rsidP="007E153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70" name="Rectangle 172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2B01A" w14:textId="77777777" w:rsidR="00296EE7" w:rsidRDefault="00296EE7" w:rsidP="007E153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71" name="Rectangle 172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A8D0C" w14:textId="77777777" w:rsidR="00296EE7" w:rsidRPr="0002024B" w:rsidRDefault="00296EE7" w:rsidP="007E1535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72" name="Rectangle 172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252126" w14:textId="69398AE6" w:rsidR="00296EE7" w:rsidRDefault="00296EE7" w:rsidP="007E1535">
                              <w:pPr>
                                <w:pStyle w:val="3"/>
                              </w:pPr>
                              <w:bookmarkStart w:id="120" w:name="_Toc41315302"/>
                              <w:bookmarkStart w:id="121" w:name="_Toc42894353"/>
                              <w:r>
                                <w:t>Описание процесса деятельности</w:t>
                              </w:r>
                              <w:bookmarkEnd w:id="120"/>
                              <w:bookmarkEnd w:id="121"/>
                            </w:p>
                            <w:p w14:paraId="5B759FAD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A7B8B56" w14:textId="77777777" w:rsidR="00296EE7" w:rsidRDefault="00296EE7" w:rsidP="007E1535"/>
                            <w:p w14:paraId="009D33C5" w14:textId="77777777" w:rsidR="00296EE7" w:rsidRDefault="00296EE7" w:rsidP="007E153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9D7B1A8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2C75080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3681501" w14:textId="77777777" w:rsidR="00296EE7" w:rsidRDefault="00296EE7" w:rsidP="007E1535"/>
                            <w:p w14:paraId="0AFAA913" w14:textId="77777777" w:rsidR="00296EE7" w:rsidRDefault="00296EE7" w:rsidP="007E153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D34EBFC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24DF13A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32BE6E9" w14:textId="77777777" w:rsidR="00296EE7" w:rsidRDefault="00296EE7" w:rsidP="007E1535"/>
                            <w:p w14:paraId="46462BE6" w14:textId="77777777" w:rsidR="00296EE7" w:rsidRDefault="00296EE7" w:rsidP="007E153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D0EEA53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04020D6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7386B71" w14:textId="77777777" w:rsidR="00296EE7" w:rsidRDefault="00296EE7" w:rsidP="007E1535"/>
                            <w:p w14:paraId="1A7E7C49" w14:textId="77777777" w:rsidR="00296EE7" w:rsidRDefault="00296EE7" w:rsidP="007E153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172B2C6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840F686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F3E4D0B" w14:textId="77777777" w:rsidR="00296EE7" w:rsidRDefault="00296EE7" w:rsidP="007E1535"/>
                            <w:p w14:paraId="741E8695" w14:textId="77777777" w:rsidR="00296EE7" w:rsidRDefault="00296EE7" w:rsidP="007E153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21DF3B8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21BC1C4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DE579EE" w14:textId="77777777" w:rsidR="00296EE7" w:rsidRDefault="00296EE7" w:rsidP="007E1535"/>
                            <w:p w14:paraId="478397B9" w14:textId="77777777" w:rsidR="00296EE7" w:rsidRDefault="00296EE7" w:rsidP="007E153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E605C24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1BB92F0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400F46D" w14:textId="77777777" w:rsidR="00296EE7" w:rsidRDefault="00296EE7" w:rsidP="007E1535"/>
                            <w:p w14:paraId="73ADE15F" w14:textId="77777777" w:rsidR="00296EE7" w:rsidRDefault="00296EE7" w:rsidP="007E153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0ABE94D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E222F7A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0842294" w14:textId="77777777" w:rsidR="00296EE7" w:rsidRDefault="00296EE7" w:rsidP="007E1535"/>
                            <w:p w14:paraId="782F57A3" w14:textId="77777777" w:rsidR="00296EE7" w:rsidRDefault="00296EE7" w:rsidP="007E153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B41FA2E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D279B31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3797088" w14:textId="77777777" w:rsidR="00296EE7" w:rsidRDefault="00296EE7" w:rsidP="007E1535"/>
                            <w:p w14:paraId="54DEE10E" w14:textId="77777777" w:rsidR="00296EE7" w:rsidRDefault="00296EE7" w:rsidP="007E153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56CB327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6218336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EB37041" w14:textId="77777777" w:rsidR="00296EE7" w:rsidRDefault="00296EE7" w:rsidP="007E1535"/>
                            <w:p w14:paraId="04E64BF4" w14:textId="77777777" w:rsidR="00296EE7" w:rsidRDefault="00296EE7" w:rsidP="007E153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1FC770E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D701C65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0FE0D07" w14:textId="77777777" w:rsidR="00296EE7" w:rsidRDefault="00296EE7" w:rsidP="007E1535"/>
                            <w:p w14:paraId="5D46CA8A" w14:textId="77777777" w:rsidR="00296EE7" w:rsidRDefault="00296EE7" w:rsidP="007E153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FD4F9DA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8822BB7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4D3C733" w14:textId="77777777" w:rsidR="00296EE7" w:rsidRDefault="00296EE7" w:rsidP="007E1535"/>
                            <w:p w14:paraId="6B8DC073" w14:textId="77777777" w:rsidR="00296EE7" w:rsidRDefault="00296EE7" w:rsidP="007E153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81CDC36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638D4C4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D47322E" w14:textId="77777777" w:rsidR="00296EE7" w:rsidRDefault="00296EE7" w:rsidP="007E1535"/>
                            <w:p w14:paraId="7F5CD36B" w14:textId="77777777" w:rsidR="00296EE7" w:rsidRDefault="00296EE7" w:rsidP="007E153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7279F5E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619976A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ED2952D" w14:textId="77777777" w:rsidR="00296EE7" w:rsidRDefault="00296EE7" w:rsidP="007E1535"/>
                            <w:p w14:paraId="3FB1A6C1" w14:textId="77777777" w:rsidR="00296EE7" w:rsidRDefault="00296EE7" w:rsidP="007E153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D5717ED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13DA276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48E47A9" w14:textId="77777777" w:rsidR="00296EE7" w:rsidRDefault="00296EE7" w:rsidP="007E1535"/>
                            <w:p w14:paraId="015FDA1E" w14:textId="77777777" w:rsidR="00296EE7" w:rsidRDefault="00296EE7" w:rsidP="007E153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53F5B75" w14:textId="77777777" w:rsidR="00296EE7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AA477EF" w14:textId="77777777" w:rsidR="00296EE7" w:rsidRPr="00F303CF" w:rsidRDefault="00296EE7" w:rsidP="007E153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343E3" id="Group 1705" o:spid="_x0000_s1166" style="position:absolute;left:0;text-align:left;margin-left:58.95pt;margin-top:20.25pt;width:518.8pt;height:802.3pt;z-index:2516505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" o:allowincell="f">
                <v:rect id="Rectangle 1706" o:spid="_x0000_s11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" filled="f" strokeweight="2pt"/>
                <v:line id="Line 1707" o:spid="_x0000_s11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K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" strokeweight="2pt"/>
                <v:line id="Line 1708" o:spid="_x0000_s11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sJ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i9kc&#10;vt+EE+T6AwAA//8DAFBLAQItABQABgAIAAAAIQDb4fbL7gAAAIUBAAATAAAAAAAAAAAAAAAAAAAA&#10;AABbQ29udGVudF9UeXBlc10ueG1sUEsBAi0AFAAGAAgAAAAhAFr0LFu/AAAAFQEAAAsAAAAAAAAA&#10;AAAAAAAAHwEAAF9yZWxzLy5yZWxzUEsBAi0AFAAGAAgAAAAhAEQRewm+AAAA3QAAAA8AAAAAAAAA&#10;AAAAAAAABwIAAGRycy9kb3ducmV2LnhtbFBLBQYAAAAAAwADALcAAADyAgAAAAA=&#10;" strokeweight="2pt"/>
                <v:line id="Line 1709" o:spid="_x0000_s11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6S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" strokeweight="2pt"/>
                <v:line id="Line 1710" o:spid="_x0000_s11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" strokeweight="2pt"/>
                <v:line id="Line 1711" o:spid="_x0000_s11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97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Z5M5&#10;fL8JJ8jVBwAA//8DAFBLAQItABQABgAIAAAAIQDb4fbL7gAAAIUBAAATAAAAAAAAAAAAAAAAAAAA&#10;AABbQ29udGVudF9UeXBlc10ueG1sUEsBAi0AFAAGAAgAAAAhAFr0LFu/AAAAFQEAAAsAAAAAAAAA&#10;AAAAAAAAHwEAAF9yZWxzLy5yZWxzUEsBAi0AFAAGAAgAAAAhADWO73u+AAAA3QAAAA8AAAAAAAAA&#10;AAAAAAAABwIAAGRycy9kb3ducmV2LnhtbFBLBQYAAAAAAwADALcAAADyAgAAAAA=&#10;" strokeweight="2pt"/>
                <v:line id="Line 1712" o:spid="_x0000_s11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" strokeweight="2pt"/>
                <v:line id="Line 1713" o:spid="_x0000_s11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CnA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i/kE&#10;vt+EE+T6AwAA//8DAFBLAQItABQABgAIAAAAIQDb4fbL7gAAAIUBAAATAAAAAAAAAAAAAAAAAAAA&#10;AABbQ29udGVudF9UeXBlc10ueG1sUEsBAi0AFAAGAAgAAAAhAFr0LFu/AAAAFQEAAAsAAAAAAAAA&#10;AAAAAAAAHwEAAF9yZWxzLy5yZWxzUEsBAi0AFAAGAAgAAAAhAAWUKcC+AAAA3QAAAA8AAAAAAAAA&#10;AAAAAAAABwIAAGRycy9kb3ducmV2LnhtbFBLBQYAAAAAAwADALcAAADyAgAAAAA=&#10;" strokeweight="2pt"/>
                <v:line id="Line 1714" o:spid="_x0000_s11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" strokeweight="1pt"/>
                <v:line id="Line 1715" o:spid="_x0000_s11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hIs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57MJ&#10;fL8JJ8jVBwAA//8DAFBLAQItABQABgAIAAAAIQDb4fbL7gAAAIUBAAATAAAAAAAAAAAAAAAAAAAA&#10;AABbQ29udGVudF9UeXBlc10ueG1sUEsBAi0AFAAGAAgAAAAhAFr0LFu/AAAAFQEAAAsAAAAAAAAA&#10;AAAAAAAAHwEAAF9yZWxzLy5yZWxzUEsBAi0AFAAGAAgAAAAhAJoKEiy+AAAA3QAAAA8AAAAAAAAA&#10;AAAAAAAABwIAAGRycy9kb3ducmV2LnhtbFBLBQYAAAAAAwADALcAAADyAgAAAAA=&#10;" strokeweight="2pt"/>
                <v:line id="Line 1716" o:spid="_x0000_s11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" strokeweight="1pt"/>
                <v:rect id="Rectangle 1717" o:spid="_x0000_s11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" filled="f" stroked="f" strokeweight=".25pt">
                  <v:textbox inset="1pt,1pt,1pt,1pt">
                    <w:txbxContent>
                      <w:p w14:paraId="27B0E2E7" w14:textId="77777777" w:rsidR="00296EE7" w:rsidRDefault="00296EE7" w:rsidP="007E153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718" o:spid="_x0000_s11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" filled="f" stroked="f" strokeweight=".25pt">
                  <v:textbox inset="1pt,1pt,1pt,1pt">
                    <w:txbxContent>
                      <w:p w14:paraId="47FD7895" w14:textId="77777777" w:rsidR="00296EE7" w:rsidRDefault="00296EE7" w:rsidP="007E153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719" o:spid="_x0000_s11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" filled="f" stroked="f" strokeweight=".25pt">
                  <v:textbox inset="1pt,1pt,1pt,1pt">
                    <w:txbxContent>
                      <w:p w14:paraId="6207BC9A" w14:textId="77777777" w:rsidR="00296EE7" w:rsidRDefault="00296EE7" w:rsidP="007E153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720" o:spid="_x0000_s11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" filled="f" stroked="f" strokeweight=".25pt">
                  <v:textbox inset="1pt,1pt,1pt,1pt">
                    <w:txbxContent>
                      <w:p w14:paraId="5DDB3CEE" w14:textId="77777777" w:rsidR="00296EE7" w:rsidRDefault="00296EE7" w:rsidP="007E153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721" o:spid="_x0000_s11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" filled="f" stroked="f" strokeweight=".25pt">
                  <v:textbox inset="1pt,1pt,1pt,1pt">
                    <w:txbxContent>
                      <w:p w14:paraId="3EBD6043" w14:textId="77777777" w:rsidR="00296EE7" w:rsidRDefault="00296EE7" w:rsidP="007E153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722" o:spid="_x0000_s11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" filled="f" stroked="f" strokeweight=".25pt">
                  <v:textbox inset="1pt,1pt,1pt,1pt">
                    <w:txbxContent>
                      <w:p w14:paraId="0222B01A" w14:textId="77777777" w:rsidR="00296EE7" w:rsidRDefault="00296EE7" w:rsidP="007E153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723" o:spid="_x0000_s11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" filled="f" stroked="f" strokeweight=".25pt">
                  <v:textbox inset="1pt,1pt,1pt,1pt">
                    <w:txbxContent>
                      <w:p w14:paraId="07CA8D0C" w14:textId="77777777" w:rsidR="00296EE7" w:rsidRPr="0002024B" w:rsidRDefault="00296EE7" w:rsidP="007E1535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724" o:spid="_x0000_s11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" filled="f" stroked="f" strokeweight=".25pt">
                  <v:textbox inset="1pt,1pt,1pt,1pt">
                    <w:txbxContent>
                      <w:p w14:paraId="70252126" w14:textId="69398AE6" w:rsidR="00296EE7" w:rsidRDefault="00296EE7" w:rsidP="007E1535">
                        <w:pPr>
                          <w:pStyle w:val="3"/>
                        </w:pPr>
                        <w:bookmarkStart w:id="221" w:name="_Toc41315302"/>
                        <w:bookmarkStart w:id="222" w:name="_Toc42894353"/>
                        <w:r>
                          <w:t>Описание процесса деятельности</w:t>
                        </w:r>
                        <w:bookmarkEnd w:id="221"/>
                        <w:bookmarkEnd w:id="222"/>
                      </w:p>
                      <w:p w14:paraId="5B759FAD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A7B8B56" w14:textId="77777777" w:rsidR="00296EE7" w:rsidRDefault="00296EE7" w:rsidP="007E1535"/>
                      <w:p w14:paraId="009D33C5" w14:textId="77777777" w:rsidR="00296EE7" w:rsidRDefault="00296EE7" w:rsidP="007E153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9D7B1A8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2C75080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3681501" w14:textId="77777777" w:rsidR="00296EE7" w:rsidRDefault="00296EE7" w:rsidP="007E1535"/>
                      <w:p w14:paraId="0AFAA913" w14:textId="77777777" w:rsidR="00296EE7" w:rsidRDefault="00296EE7" w:rsidP="007E153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D34EBFC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24DF13A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32BE6E9" w14:textId="77777777" w:rsidR="00296EE7" w:rsidRDefault="00296EE7" w:rsidP="007E1535"/>
                      <w:p w14:paraId="46462BE6" w14:textId="77777777" w:rsidR="00296EE7" w:rsidRDefault="00296EE7" w:rsidP="007E153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D0EEA53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04020D6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7386B71" w14:textId="77777777" w:rsidR="00296EE7" w:rsidRDefault="00296EE7" w:rsidP="007E1535"/>
                      <w:p w14:paraId="1A7E7C49" w14:textId="77777777" w:rsidR="00296EE7" w:rsidRDefault="00296EE7" w:rsidP="007E153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172B2C6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840F686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F3E4D0B" w14:textId="77777777" w:rsidR="00296EE7" w:rsidRDefault="00296EE7" w:rsidP="007E1535"/>
                      <w:p w14:paraId="741E8695" w14:textId="77777777" w:rsidR="00296EE7" w:rsidRDefault="00296EE7" w:rsidP="007E153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21DF3B8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21BC1C4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DE579EE" w14:textId="77777777" w:rsidR="00296EE7" w:rsidRDefault="00296EE7" w:rsidP="007E1535"/>
                      <w:p w14:paraId="478397B9" w14:textId="77777777" w:rsidR="00296EE7" w:rsidRDefault="00296EE7" w:rsidP="007E153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E605C24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1BB92F0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400F46D" w14:textId="77777777" w:rsidR="00296EE7" w:rsidRDefault="00296EE7" w:rsidP="007E1535"/>
                      <w:p w14:paraId="73ADE15F" w14:textId="77777777" w:rsidR="00296EE7" w:rsidRDefault="00296EE7" w:rsidP="007E153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0ABE94D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E222F7A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0842294" w14:textId="77777777" w:rsidR="00296EE7" w:rsidRDefault="00296EE7" w:rsidP="007E1535"/>
                      <w:p w14:paraId="782F57A3" w14:textId="77777777" w:rsidR="00296EE7" w:rsidRDefault="00296EE7" w:rsidP="007E153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B41FA2E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D279B31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3797088" w14:textId="77777777" w:rsidR="00296EE7" w:rsidRDefault="00296EE7" w:rsidP="007E1535"/>
                      <w:p w14:paraId="54DEE10E" w14:textId="77777777" w:rsidR="00296EE7" w:rsidRDefault="00296EE7" w:rsidP="007E153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56CB327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6218336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EB37041" w14:textId="77777777" w:rsidR="00296EE7" w:rsidRDefault="00296EE7" w:rsidP="007E1535"/>
                      <w:p w14:paraId="04E64BF4" w14:textId="77777777" w:rsidR="00296EE7" w:rsidRDefault="00296EE7" w:rsidP="007E153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1FC770E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D701C65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0FE0D07" w14:textId="77777777" w:rsidR="00296EE7" w:rsidRDefault="00296EE7" w:rsidP="007E1535"/>
                      <w:p w14:paraId="5D46CA8A" w14:textId="77777777" w:rsidR="00296EE7" w:rsidRDefault="00296EE7" w:rsidP="007E153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FD4F9DA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8822BB7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4D3C733" w14:textId="77777777" w:rsidR="00296EE7" w:rsidRDefault="00296EE7" w:rsidP="007E1535"/>
                      <w:p w14:paraId="6B8DC073" w14:textId="77777777" w:rsidR="00296EE7" w:rsidRDefault="00296EE7" w:rsidP="007E153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81CDC36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638D4C4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D47322E" w14:textId="77777777" w:rsidR="00296EE7" w:rsidRDefault="00296EE7" w:rsidP="007E1535"/>
                      <w:p w14:paraId="7F5CD36B" w14:textId="77777777" w:rsidR="00296EE7" w:rsidRDefault="00296EE7" w:rsidP="007E153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7279F5E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619976A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ED2952D" w14:textId="77777777" w:rsidR="00296EE7" w:rsidRDefault="00296EE7" w:rsidP="007E1535"/>
                      <w:p w14:paraId="3FB1A6C1" w14:textId="77777777" w:rsidR="00296EE7" w:rsidRDefault="00296EE7" w:rsidP="007E153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D5717ED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13DA276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48E47A9" w14:textId="77777777" w:rsidR="00296EE7" w:rsidRDefault="00296EE7" w:rsidP="007E1535"/>
                      <w:p w14:paraId="015FDA1E" w14:textId="77777777" w:rsidR="00296EE7" w:rsidRDefault="00296EE7" w:rsidP="007E153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53F5B75" w14:textId="77777777" w:rsidR="00296EE7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AA477EF" w14:textId="77777777" w:rsidR="00296EE7" w:rsidRPr="00F303CF" w:rsidRDefault="00296EE7" w:rsidP="007E153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D66D6A" w:rsidRPr="0061760D">
        <w:rPr>
          <w:rFonts w:ascii="Calibri" w:hAnsi="Calibri" w:cs="Calibri"/>
          <w:lang w:val="ru-RU"/>
        </w:rPr>
        <w:t xml:space="preserve">Каждому участнику взаимодействия с </w:t>
      </w:r>
      <w:proofErr w:type="gramStart"/>
      <w:r w:rsidR="00D66D6A" w:rsidRPr="0061760D">
        <w:rPr>
          <w:rFonts w:ascii="Calibri" w:hAnsi="Calibri" w:cs="Calibri"/>
          <w:lang w:val="ru-RU"/>
        </w:rPr>
        <w:t>ЖОЗ  доступна</w:t>
      </w:r>
      <w:proofErr w:type="gramEnd"/>
      <w:r w:rsidR="00D66D6A" w:rsidRPr="0061760D">
        <w:rPr>
          <w:rFonts w:ascii="Calibri" w:hAnsi="Calibri" w:cs="Calibri"/>
          <w:lang w:val="ru-RU"/>
        </w:rPr>
        <w:t xml:space="preserve"> функция добавления новой заявки</w:t>
      </w:r>
      <w:r w:rsidR="00D66D6A" w:rsidRPr="0061760D">
        <w:rPr>
          <w:rFonts w:ascii="Calibri" w:hAnsi="Calibri" w:cs="Calibri"/>
          <w:lang w:val="ru-RU"/>
        </w:rPr>
        <w:tab/>
      </w:r>
      <w:r w:rsidR="00296EE7">
        <w:rPr>
          <w:rFonts w:ascii="Calibri" w:hAnsi="Calibri" w:cs="Calibri"/>
          <w:lang w:val="ru-RU"/>
        </w:rPr>
        <w:t xml:space="preserve">       .</w:t>
      </w:r>
      <w:r w:rsidR="00D66D6A" w:rsidRPr="0061760D">
        <w:rPr>
          <w:rFonts w:ascii="Calibri" w:hAnsi="Calibri" w:cs="Calibri"/>
          <w:lang w:val="ru-RU"/>
        </w:rPr>
        <w:tab/>
      </w:r>
      <w:r w:rsidR="0085082D">
        <w:rPr>
          <w:rFonts w:ascii="Calibri" w:hAnsi="Calibri" w:cs="Calibri"/>
          <w:lang w:val="ru-RU"/>
        </w:rPr>
        <w:t>После нажатия на данную пиктограмму</w:t>
      </w:r>
      <w:r w:rsidR="00D66D6A" w:rsidRPr="0061760D">
        <w:rPr>
          <w:rFonts w:ascii="Calibri" w:hAnsi="Calibri" w:cs="Calibri"/>
          <w:lang w:val="ru-RU"/>
        </w:rPr>
        <w:t xml:space="preserve"> оператор </w:t>
      </w:r>
      <w:r w:rsidR="0085082D">
        <w:rPr>
          <w:rFonts w:ascii="Calibri" w:hAnsi="Calibri" w:cs="Calibri"/>
          <w:lang w:val="ru-RU"/>
        </w:rPr>
        <w:t>должен</w:t>
      </w:r>
      <w:r w:rsidR="00D66D6A" w:rsidRPr="0061760D">
        <w:rPr>
          <w:rFonts w:ascii="Calibri" w:hAnsi="Calibri" w:cs="Calibri"/>
          <w:lang w:val="ru-RU"/>
        </w:rPr>
        <w:t xml:space="preserve"> добавить информацию по специальности, на которую производится заявка (список специальностей ограничен только теми специальностями, на которые в целевом МУ сформированы талоны), врача</w:t>
      </w:r>
      <w:r w:rsidR="004F7D40" w:rsidRPr="0061760D">
        <w:rPr>
          <w:rFonts w:ascii="Calibri" w:hAnsi="Calibri" w:cs="Calibri"/>
          <w:lang w:val="ru-RU"/>
        </w:rPr>
        <w:t>, телефона пациента, его электронной почты, комментария к заказу (обычно в ней указывают предпочитаемое время для записи), причину добавления записи, источник поступления записи.</w:t>
      </w:r>
    </w:p>
    <w:p w14:paraId="2F4CB1C9" w14:textId="77777777" w:rsidR="00103D58" w:rsidRPr="0061760D" w:rsidRDefault="00103D58" w:rsidP="00C513F5">
      <w:pPr>
        <w:ind w:firstLine="708"/>
        <w:rPr>
          <w:rFonts w:ascii="Calibri" w:hAnsi="Calibri" w:cs="Calibri"/>
          <w:lang w:val="ru-RU"/>
        </w:rPr>
      </w:pPr>
    </w:p>
    <w:p w14:paraId="10ABCEB9" w14:textId="1C44B894" w:rsidR="00C70560" w:rsidRPr="0061760D" w:rsidRDefault="00B4064A" w:rsidP="00C513F5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7728" behindDoc="0" locked="0" layoutInCell="1" allowOverlap="1" wp14:anchorId="5653455C" wp14:editId="157A9F7A">
            <wp:simplePos x="0" y="0"/>
            <wp:positionH relativeFrom="column">
              <wp:posOffset>43815</wp:posOffset>
            </wp:positionH>
            <wp:positionV relativeFrom="paragraph">
              <wp:posOffset>75565</wp:posOffset>
            </wp:positionV>
            <wp:extent cx="5934710" cy="1311275"/>
            <wp:effectExtent l="0" t="0" r="0" b="0"/>
            <wp:wrapNone/>
            <wp:docPr id="1752" name="Рисунок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636EC" w14:textId="77777777" w:rsidR="00C70560" w:rsidRPr="0061760D" w:rsidRDefault="00C70560" w:rsidP="00C513F5">
      <w:pPr>
        <w:ind w:firstLine="708"/>
        <w:rPr>
          <w:rFonts w:ascii="Calibri" w:hAnsi="Calibri" w:cs="Calibri"/>
          <w:lang w:val="ru-RU"/>
        </w:rPr>
      </w:pPr>
    </w:p>
    <w:p w14:paraId="1715B98E" w14:textId="77777777" w:rsidR="00C70560" w:rsidRPr="0061760D" w:rsidRDefault="00C70560" w:rsidP="00C513F5">
      <w:pPr>
        <w:ind w:firstLine="708"/>
        <w:rPr>
          <w:rFonts w:ascii="Calibri" w:hAnsi="Calibri" w:cs="Calibri"/>
          <w:lang w:val="ru-RU"/>
        </w:rPr>
      </w:pPr>
    </w:p>
    <w:p w14:paraId="377C2A71" w14:textId="77777777" w:rsidR="00C70560" w:rsidRPr="0061760D" w:rsidRDefault="00C70560" w:rsidP="00C513F5">
      <w:pPr>
        <w:ind w:firstLine="708"/>
        <w:rPr>
          <w:rFonts w:ascii="Calibri" w:hAnsi="Calibri" w:cs="Calibri"/>
          <w:lang w:val="ru-RU"/>
        </w:rPr>
      </w:pPr>
    </w:p>
    <w:p w14:paraId="3175112F" w14:textId="77777777" w:rsidR="00C70560" w:rsidRPr="0061760D" w:rsidRDefault="00C70560" w:rsidP="00C513F5">
      <w:pPr>
        <w:ind w:firstLine="708"/>
        <w:rPr>
          <w:rFonts w:ascii="Calibri" w:hAnsi="Calibri" w:cs="Calibri"/>
          <w:lang w:val="ru-RU"/>
        </w:rPr>
      </w:pPr>
    </w:p>
    <w:p w14:paraId="7F97162E" w14:textId="1A429CB9" w:rsidR="004F7D40" w:rsidRPr="0061760D" w:rsidRDefault="004F7D40" w:rsidP="00C513F5">
      <w:pPr>
        <w:ind w:firstLine="708"/>
        <w:rPr>
          <w:rFonts w:ascii="Calibri" w:hAnsi="Calibri" w:cs="Calibri"/>
          <w:lang w:val="ru-RU"/>
        </w:rPr>
      </w:pPr>
    </w:p>
    <w:p w14:paraId="08E09405" w14:textId="279A242C" w:rsidR="004F7D40" w:rsidRPr="0061760D" w:rsidRDefault="004F7D40" w:rsidP="00C513F5">
      <w:pPr>
        <w:ind w:firstLine="708"/>
        <w:rPr>
          <w:rFonts w:ascii="Calibri" w:hAnsi="Calibri" w:cs="Calibri"/>
          <w:lang w:val="ru-RU"/>
        </w:rPr>
      </w:pPr>
    </w:p>
    <w:p w14:paraId="28E55974" w14:textId="77777777" w:rsidR="004F7D40" w:rsidRPr="0061760D" w:rsidRDefault="004F7D40" w:rsidP="00C513F5">
      <w:pPr>
        <w:ind w:firstLine="708"/>
        <w:rPr>
          <w:rFonts w:ascii="Calibri" w:hAnsi="Calibri" w:cs="Calibri"/>
          <w:lang w:val="ru-RU"/>
        </w:rPr>
      </w:pPr>
    </w:p>
    <w:p w14:paraId="64425918" w14:textId="2C4D3F57" w:rsidR="00C70560" w:rsidRDefault="00B4064A" w:rsidP="00A0679A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2848" behindDoc="0" locked="0" layoutInCell="1" allowOverlap="1" wp14:anchorId="56EB8371" wp14:editId="2CB83A4B">
            <wp:simplePos x="0" y="0"/>
            <wp:positionH relativeFrom="column">
              <wp:posOffset>4554673</wp:posOffset>
            </wp:positionH>
            <wp:positionV relativeFrom="paragraph">
              <wp:posOffset>234134</wp:posOffset>
            </wp:positionV>
            <wp:extent cx="200660" cy="200660"/>
            <wp:effectExtent l="0" t="0" r="0" b="0"/>
            <wp:wrapNone/>
            <wp:docPr id="1916" name="Рисунок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83C" w:rsidRPr="0061760D">
        <w:rPr>
          <w:rFonts w:ascii="Calibri" w:hAnsi="Calibri" w:cs="Calibri"/>
          <w:lang w:val="ru-RU"/>
        </w:rPr>
        <w:t xml:space="preserve">Для реализации записи на прием, сотрудник МУ </w:t>
      </w:r>
      <w:r w:rsidR="00D4357E">
        <w:rPr>
          <w:rFonts w:ascii="Calibri" w:hAnsi="Calibri" w:cs="Calibri"/>
          <w:lang w:val="ru-RU"/>
        </w:rPr>
        <w:t>имеет возможность</w:t>
      </w:r>
      <w:r w:rsidR="0045083C" w:rsidRPr="0061760D">
        <w:rPr>
          <w:rFonts w:ascii="Calibri" w:hAnsi="Calibri" w:cs="Calibri"/>
          <w:lang w:val="ru-RU"/>
        </w:rPr>
        <w:t xml:space="preserve"> с блока просмотра заявок пациента нажать на пиктограмму </w:t>
      </w:r>
      <w:r w:rsidR="0045083C" w:rsidRPr="0061760D">
        <w:rPr>
          <w:rFonts w:ascii="Calibri" w:hAnsi="Calibri" w:cs="Calibri"/>
          <w:lang w:val="ru-RU"/>
        </w:rPr>
        <w:tab/>
      </w:r>
      <w:r w:rsidR="00A0679A">
        <w:rPr>
          <w:rFonts w:ascii="Calibri" w:hAnsi="Calibri" w:cs="Calibri"/>
          <w:lang w:val="ru-RU"/>
        </w:rPr>
        <w:t xml:space="preserve">        </w:t>
      </w:r>
      <w:r w:rsidR="0045083C" w:rsidRPr="0061760D">
        <w:rPr>
          <w:rFonts w:ascii="Calibri" w:hAnsi="Calibri" w:cs="Calibri"/>
          <w:lang w:val="ru-RU"/>
        </w:rPr>
        <w:t xml:space="preserve">для перехода в режим записи. В этот момент МИС </w:t>
      </w:r>
      <w:r w:rsidR="00A94C9C">
        <w:rPr>
          <w:rFonts w:ascii="Calibri" w:hAnsi="Calibri" w:cs="Calibri"/>
          <w:lang w:val="ru-RU"/>
        </w:rPr>
        <w:t>пере</w:t>
      </w:r>
      <w:r w:rsidR="00147FDA">
        <w:rPr>
          <w:rFonts w:ascii="Calibri" w:hAnsi="Calibri" w:cs="Calibri"/>
          <w:lang w:val="ru-RU"/>
        </w:rPr>
        <w:t>ходит</w:t>
      </w:r>
      <w:r w:rsidR="0045083C" w:rsidRPr="0061760D">
        <w:rPr>
          <w:rFonts w:ascii="Calibri" w:hAnsi="Calibri" w:cs="Calibri"/>
          <w:lang w:val="ru-RU"/>
        </w:rPr>
        <w:t xml:space="preserve"> в очередь конкретного специалиста, на которого была сделана заявка.</w:t>
      </w:r>
    </w:p>
    <w:p w14:paraId="2A83C5D9" w14:textId="77777777" w:rsidR="00103D58" w:rsidRPr="0061760D" w:rsidRDefault="00103D58" w:rsidP="00A0679A">
      <w:pPr>
        <w:ind w:firstLine="708"/>
        <w:rPr>
          <w:rFonts w:ascii="Calibri" w:hAnsi="Calibri" w:cs="Calibri"/>
          <w:lang w:val="ru-RU"/>
        </w:rPr>
      </w:pPr>
    </w:p>
    <w:p w14:paraId="65DF5EDA" w14:textId="1C26101D" w:rsidR="0045083C" w:rsidRPr="0061760D" w:rsidRDefault="00B4064A" w:rsidP="0045083C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3872" behindDoc="0" locked="0" layoutInCell="1" allowOverlap="1" wp14:anchorId="5792FD6A" wp14:editId="6C628F73">
            <wp:simplePos x="0" y="0"/>
            <wp:positionH relativeFrom="column">
              <wp:posOffset>1110615</wp:posOffset>
            </wp:positionH>
            <wp:positionV relativeFrom="paragraph">
              <wp:posOffset>94615</wp:posOffset>
            </wp:positionV>
            <wp:extent cx="3985895" cy="2673985"/>
            <wp:effectExtent l="0" t="0" r="0" b="0"/>
            <wp:wrapNone/>
            <wp:docPr id="1917" name="Рисунок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267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0CD07" w14:textId="77777777" w:rsidR="00C70560" w:rsidRPr="0061760D" w:rsidRDefault="00C70560" w:rsidP="00C513F5">
      <w:pPr>
        <w:ind w:firstLine="708"/>
        <w:rPr>
          <w:rFonts w:ascii="Calibri" w:hAnsi="Calibri" w:cs="Calibri"/>
          <w:lang w:val="ru-RU"/>
        </w:rPr>
      </w:pPr>
    </w:p>
    <w:p w14:paraId="7CA6612D" w14:textId="0441D6A8" w:rsidR="00C70560" w:rsidRPr="0061760D" w:rsidRDefault="00C70560" w:rsidP="00C513F5">
      <w:pPr>
        <w:ind w:firstLine="708"/>
        <w:rPr>
          <w:rFonts w:ascii="Calibri" w:hAnsi="Calibri" w:cs="Calibri"/>
          <w:lang w:val="ru-RU"/>
        </w:rPr>
      </w:pPr>
    </w:p>
    <w:p w14:paraId="15EB012C" w14:textId="77777777" w:rsidR="00C70560" w:rsidRPr="0061760D" w:rsidRDefault="00C70560" w:rsidP="00C513F5">
      <w:pPr>
        <w:ind w:firstLine="708"/>
        <w:rPr>
          <w:rFonts w:ascii="Calibri" w:hAnsi="Calibri" w:cs="Calibri"/>
          <w:lang w:val="ru-RU"/>
        </w:rPr>
      </w:pPr>
    </w:p>
    <w:p w14:paraId="7398B831" w14:textId="77777777" w:rsidR="00C70560" w:rsidRPr="0061760D" w:rsidRDefault="00C70560" w:rsidP="00C513F5">
      <w:pPr>
        <w:ind w:firstLine="708"/>
        <w:rPr>
          <w:rFonts w:ascii="Calibri" w:hAnsi="Calibri" w:cs="Calibri"/>
          <w:lang w:val="ru-RU"/>
        </w:rPr>
      </w:pPr>
    </w:p>
    <w:p w14:paraId="44DF2D61" w14:textId="77777777" w:rsidR="00C70560" w:rsidRPr="0061760D" w:rsidRDefault="00C70560" w:rsidP="00C513F5">
      <w:pPr>
        <w:ind w:firstLine="708"/>
        <w:rPr>
          <w:rFonts w:ascii="Calibri" w:hAnsi="Calibri" w:cs="Calibri"/>
          <w:lang w:val="ru-RU"/>
        </w:rPr>
      </w:pPr>
    </w:p>
    <w:p w14:paraId="40DCCC90" w14:textId="77777777" w:rsidR="00C70560" w:rsidRPr="0061760D" w:rsidRDefault="00C70560" w:rsidP="00C513F5">
      <w:pPr>
        <w:ind w:firstLine="708"/>
        <w:rPr>
          <w:rFonts w:ascii="Calibri" w:hAnsi="Calibri" w:cs="Calibri"/>
          <w:lang w:val="ru-RU"/>
        </w:rPr>
      </w:pPr>
    </w:p>
    <w:p w14:paraId="71A0807C" w14:textId="77777777" w:rsidR="00C70560" w:rsidRPr="0061760D" w:rsidRDefault="00C70560" w:rsidP="00C513F5">
      <w:pPr>
        <w:ind w:firstLine="708"/>
        <w:rPr>
          <w:rFonts w:ascii="Calibri" w:hAnsi="Calibri" w:cs="Calibri"/>
          <w:lang w:val="ru-RU"/>
        </w:rPr>
      </w:pPr>
    </w:p>
    <w:p w14:paraId="356DFC86" w14:textId="5FDA5DA4" w:rsidR="00C70560" w:rsidRPr="0061760D" w:rsidRDefault="00C70560" w:rsidP="00C513F5">
      <w:pPr>
        <w:ind w:firstLine="708"/>
        <w:rPr>
          <w:rFonts w:ascii="Calibri" w:hAnsi="Calibri" w:cs="Calibri"/>
          <w:lang w:val="ru-RU"/>
        </w:rPr>
      </w:pPr>
    </w:p>
    <w:p w14:paraId="577D74AC" w14:textId="77777777" w:rsidR="00C70560" w:rsidRPr="0061760D" w:rsidRDefault="00C70560" w:rsidP="00C513F5">
      <w:pPr>
        <w:ind w:firstLine="708"/>
        <w:rPr>
          <w:rFonts w:ascii="Calibri" w:hAnsi="Calibri" w:cs="Calibri"/>
          <w:lang w:val="ru-RU"/>
        </w:rPr>
      </w:pPr>
    </w:p>
    <w:p w14:paraId="656F10F8" w14:textId="77777777" w:rsidR="00522635" w:rsidRPr="0061760D" w:rsidRDefault="00522635" w:rsidP="00C513F5">
      <w:pPr>
        <w:ind w:firstLine="708"/>
        <w:rPr>
          <w:rFonts w:ascii="Calibri" w:hAnsi="Calibri" w:cs="Calibri"/>
          <w:lang w:val="ru-RU"/>
        </w:rPr>
      </w:pPr>
    </w:p>
    <w:p w14:paraId="70EAD86D" w14:textId="77777777" w:rsidR="00522635" w:rsidRPr="0061760D" w:rsidRDefault="00522635" w:rsidP="00C513F5">
      <w:pPr>
        <w:ind w:firstLine="708"/>
        <w:rPr>
          <w:rFonts w:ascii="Calibri" w:hAnsi="Calibri" w:cs="Calibri"/>
          <w:lang w:val="ru-RU"/>
        </w:rPr>
      </w:pPr>
    </w:p>
    <w:p w14:paraId="7C7DC1BC" w14:textId="77777777" w:rsidR="00522635" w:rsidRPr="0061760D" w:rsidRDefault="00522635" w:rsidP="00C513F5">
      <w:pPr>
        <w:ind w:firstLine="708"/>
        <w:rPr>
          <w:rFonts w:ascii="Calibri" w:hAnsi="Calibri" w:cs="Calibri"/>
          <w:lang w:val="ru-RU"/>
        </w:rPr>
      </w:pPr>
    </w:p>
    <w:p w14:paraId="7F7E37F6" w14:textId="098F98F6" w:rsidR="00522635" w:rsidRDefault="00522635" w:rsidP="00C513F5">
      <w:pPr>
        <w:ind w:firstLine="708"/>
        <w:rPr>
          <w:rFonts w:ascii="Calibri" w:hAnsi="Calibri" w:cs="Calibri"/>
          <w:i/>
          <w:sz w:val="24"/>
          <w:lang w:val="ru-RU"/>
        </w:rPr>
      </w:pPr>
    </w:p>
    <w:p w14:paraId="64EBD188" w14:textId="308C14D1" w:rsidR="00103D58" w:rsidRPr="0061760D" w:rsidRDefault="00103D58" w:rsidP="00C513F5">
      <w:pPr>
        <w:ind w:firstLine="708"/>
        <w:rPr>
          <w:rFonts w:ascii="Calibri" w:hAnsi="Calibri" w:cs="Calibri"/>
          <w:lang w:val="ru-RU"/>
        </w:rPr>
      </w:pPr>
    </w:p>
    <w:p w14:paraId="2835E383" w14:textId="1EADA716" w:rsidR="00522635" w:rsidRDefault="00EF287B" w:rsidP="00C513F5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Чтобы записать </w:t>
      </w:r>
      <w:r w:rsidR="00522635" w:rsidRPr="0061760D">
        <w:rPr>
          <w:rFonts w:ascii="Calibri" w:hAnsi="Calibri" w:cs="Calibri"/>
          <w:lang w:val="ru-RU"/>
        </w:rPr>
        <w:t xml:space="preserve">пациента сотрудник </w:t>
      </w:r>
      <w:r w:rsidR="003E7D27">
        <w:rPr>
          <w:rFonts w:ascii="Calibri" w:hAnsi="Calibri" w:cs="Calibri"/>
          <w:lang w:val="ru-RU"/>
        </w:rPr>
        <w:t>должен выбрать</w:t>
      </w:r>
      <w:r w:rsidR="00522635" w:rsidRPr="0061760D">
        <w:rPr>
          <w:rFonts w:ascii="Calibri" w:hAnsi="Calibri" w:cs="Calibri"/>
          <w:lang w:val="ru-RU"/>
        </w:rPr>
        <w:t xml:space="preserve"> </w:t>
      </w:r>
      <w:proofErr w:type="gramStart"/>
      <w:r w:rsidR="00522635" w:rsidRPr="0061760D">
        <w:rPr>
          <w:rFonts w:ascii="Calibri" w:hAnsi="Calibri" w:cs="Calibri"/>
          <w:lang w:val="ru-RU"/>
        </w:rPr>
        <w:t>день,</w:t>
      </w:r>
      <w:r w:rsidR="003E7D27">
        <w:rPr>
          <w:rFonts w:ascii="Calibri" w:hAnsi="Calibri" w:cs="Calibri"/>
          <w:lang w:val="ru-RU"/>
        </w:rPr>
        <w:t xml:space="preserve"> </w:t>
      </w:r>
      <w:r w:rsidR="00522635" w:rsidRPr="0061760D">
        <w:rPr>
          <w:rFonts w:ascii="Calibri" w:hAnsi="Calibri" w:cs="Calibri"/>
          <w:lang w:val="ru-RU"/>
        </w:rPr>
        <w:t xml:space="preserve"> далее</w:t>
      </w:r>
      <w:proofErr w:type="gramEnd"/>
      <w:r w:rsidR="00B45C42">
        <w:rPr>
          <w:rFonts w:ascii="Calibri" w:hAnsi="Calibri" w:cs="Calibri"/>
          <w:lang w:val="ru-RU"/>
        </w:rPr>
        <w:t xml:space="preserve"> выбрать</w:t>
      </w:r>
      <w:r w:rsidR="00522635" w:rsidRPr="0061760D">
        <w:rPr>
          <w:rFonts w:ascii="Calibri" w:hAnsi="Calibri" w:cs="Calibri"/>
          <w:lang w:val="ru-RU"/>
        </w:rPr>
        <w:t xml:space="preserve"> номерок и произв</w:t>
      </w:r>
      <w:r w:rsidR="003E7D27">
        <w:rPr>
          <w:rFonts w:ascii="Calibri" w:hAnsi="Calibri" w:cs="Calibri"/>
          <w:lang w:val="ru-RU"/>
        </w:rPr>
        <w:t>ести</w:t>
      </w:r>
      <w:r w:rsidR="00522635" w:rsidRPr="0061760D">
        <w:rPr>
          <w:rFonts w:ascii="Calibri" w:hAnsi="Calibri" w:cs="Calibri"/>
          <w:lang w:val="ru-RU"/>
        </w:rPr>
        <w:t xml:space="preserve"> запись. </w:t>
      </w:r>
    </w:p>
    <w:p w14:paraId="06EFA813" w14:textId="6871ACCA" w:rsidR="002F6815" w:rsidRPr="0061760D" w:rsidRDefault="002F6815" w:rsidP="00C513F5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Обращаем Ваше внимание на то, что при получении пациентом номерка через ЖОЗ происходит сохранение идентификационного номера </w:t>
      </w:r>
      <w:proofErr w:type="spellStart"/>
      <w:r>
        <w:rPr>
          <w:rFonts w:ascii="Calibri" w:hAnsi="Calibri" w:cs="Calibri"/>
          <w:lang w:val="ru-RU"/>
        </w:rPr>
        <w:t>ЖОЗа</w:t>
      </w:r>
      <w:proofErr w:type="spellEnd"/>
      <w:r>
        <w:rPr>
          <w:rFonts w:ascii="Calibri" w:hAnsi="Calibri" w:cs="Calibri"/>
          <w:lang w:val="ru-RU"/>
        </w:rPr>
        <w:t xml:space="preserve"> (ранее автоматически присвоенного данному пациенту). При последующей отправке информации о записи на прием (нотификации) осуществляется передача в   РЕГИЗ</w:t>
      </w:r>
      <w:r w:rsidR="00900CB6">
        <w:rPr>
          <w:rFonts w:ascii="Calibri" w:hAnsi="Calibri" w:cs="Calibri"/>
          <w:lang w:val="ru-RU"/>
        </w:rPr>
        <w:t>,</w:t>
      </w:r>
      <w:r>
        <w:rPr>
          <w:rFonts w:ascii="Calibri" w:hAnsi="Calibri" w:cs="Calibri"/>
          <w:lang w:val="ru-RU"/>
        </w:rPr>
        <w:t xml:space="preserve"> в том числе</w:t>
      </w:r>
      <w:r w:rsidR="00900CB6">
        <w:rPr>
          <w:rFonts w:ascii="Calibri" w:hAnsi="Calibri" w:cs="Calibri"/>
          <w:lang w:val="ru-RU"/>
        </w:rPr>
        <w:t xml:space="preserve">, и идентификационного номера </w:t>
      </w:r>
      <w:proofErr w:type="spellStart"/>
      <w:r w:rsidR="00900CB6">
        <w:rPr>
          <w:rFonts w:ascii="Calibri" w:hAnsi="Calibri" w:cs="Calibri"/>
          <w:lang w:val="ru-RU"/>
        </w:rPr>
        <w:t>ЖОЗа</w:t>
      </w:r>
      <w:proofErr w:type="spellEnd"/>
      <w:r w:rsidR="00900CB6">
        <w:rPr>
          <w:rFonts w:ascii="Calibri" w:hAnsi="Calibri" w:cs="Calibri"/>
          <w:lang w:val="ru-RU"/>
        </w:rPr>
        <w:t>.</w:t>
      </w:r>
    </w:p>
    <w:p w14:paraId="3665D7E8" w14:textId="6F8D800D" w:rsidR="00522635" w:rsidRPr="0061760D" w:rsidRDefault="00522635" w:rsidP="0061760D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</w:p>
    <w:p w14:paraId="7C18A569" w14:textId="77777777" w:rsidR="00522635" w:rsidRPr="0061760D" w:rsidRDefault="00522635" w:rsidP="00C513F5">
      <w:pPr>
        <w:ind w:firstLine="708"/>
        <w:rPr>
          <w:rFonts w:ascii="Calibri" w:hAnsi="Calibri" w:cs="Calibri"/>
          <w:lang w:val="ru-RU"/>
        </w:rPr>
      </w:pPr>
    </w:p>
    <w:p w14:paraId="4370E6D9" w14:textId="22765448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4FFB838C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7EF263FA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33F27105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76E6A8C0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1B51B2DA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284704ED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4794C69F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3194A964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2F331CD3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56E586AB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3E6C3AEB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591D1952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4C61315C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47AF76B4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3169C0E4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132AB65A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3EFE10BF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33D54149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17365574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1A790501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2FC1C43E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37923FF0" w14:textId="269A63A2" w:rsidR="00AD5DD5" w:rsidRPr="0061760D" w:rsidRDefault="00B4064A" w:rsidP="00BF0DED">
      <w:pPr>
        <w:ind w:firstLine="708"/>
        <w:jc w:val="left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66944" behindDoc="0" locked="1" layoutInCell="0" allowOverlap="1" wp14:anchorId="242343E3" wp14:editId="64979776">
                <wp:simplePos x="0" y="0"/>
                <wp:positionH relativeFrom="page">
                  <wp:posOffset>734695</wp:posOffset>
                </wp:positionH>
                <wp:positionV relativeFrom="page">
                  <wp:posOffset>227965</wp:posOffset>
                </wp:positionV>
                <wp:extent cx="6588760" cy="10189210"/>
                <wp:effectExtent l="0" t="0" r="0" b="0"/>
                <wp:wrapNone/>
                <wp:docPr id="41" name="Group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42" name="Rectangle 19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194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94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94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94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94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94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95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95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95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95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195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E6C4F1" w14:textId="77777777" w:rsidR="00296EE7" w:rsidRDefault="00296EE7" w:rsidP="00AD5DD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" name="Rectangle 195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E4B9C" w14:textId="77777777" w:rsidR="00296EE7" w:rsidRDefault="00296EE7" w:rsidP="00AD5DD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" name="Rectangle 195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77576" w14:textId="77777777" w:rsidR="00296EE7" w:rsidRDefault="00296EE7" w:rsidP="00AD5DD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" name="Rectangle 195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22F40" w14:textId="77777777" w:rsidR="00296EE7" w:rsidRDefault="00296EE7" w:rsidP="00AD5DD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" name="Rectangle 195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B55A3" w14:textId="77777777" w:rsidR="00296EE7" w:rsidRDefault="00296EE7" w:rsidP="00AD5DD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" name="Rectangle 195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610837" w14:textId="77777777" w:rsidR="00296EE7" w:rsidRDefault="00296EE7" w:rsidP="00AD5DD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" name="Rectangle 196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4C9B8" w14:textId="77777777" w:rsidR="00296EE7" w:rsidRPr="0002024B" w:rsidRDefault="00296EE7" w:rsidP="00AD5DD5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" name="Rectangle 196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B8A56" w14:textId="77777777" w:rsidR="00296EE7" w:rsidRDefault="00296EE7" w:rsidP="00AD5DD5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0F36CDB3" w14:textId="77777777" w:rsidR="00296EE7" w:rsidRPr="00F303CF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47E184E" w14:textId="77777777" w:rsidR="00296EE7" w:rsidRDefault="00296EE7" w:rsidP="00AD5DD5"/>
                            <w:p w14:paraId="34773EBB" w14:textId="77777777" w:rsidR="00296EE7" w:rsidRDefault="00296EE7" w:rsidP="00AD5D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DAE4FF8" w14:textId="77777777" w:rsidR="00296EE7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33EB43D" w14:textId="77777777" w:rsidR="00296EE7" w:rsidRPr="00F303CF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7954528" w14:textId="77777777" w:rsidR="00296EE7" w:rsidRDefault="00296EE7" w:rsidP="00AD5DD5"/>
                            <w:p w14:paraId="548ABD77" w14:textId="77777777" w:rsidR="00296EE7" w:rsidRDefault="00296EE7" w:rsidP="00AD5D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99355F8" w14:textId="77777777" w:rsidR="00296EE7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455FFD5" w14:textId="77777777" w:rsidR="00296EE7" w:rsidRPr="00F303CF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2446812" w14:textId="77777777" w:rsidR="00296EE7" w:rsidRDefault="00296EE7" w:rsidP="00AD5DD5"/>
                            <w:p w14:paraId="15593E47" w14:textId="77777777" w:rsidR="00296EE7" w:rsidRDefault="00296EE7" w:rsidP="00AD5D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BB6E511" w14:textId="77777777" w:rsidR="00296EE7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27E7B4A" w14:textId="77777777" w:rsidR="00296EE7" w:rsidRPr="00F303CF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94CB5F9" w14:textId="77777777" w:rsidR="00296EE7" w:rsidRDefault="00296EE7" w:rsidP="00AD5DD5"/>
                            <w:p w14:paraId="6EEE0777" w14:textId="77777777" w:rsidR="00296EE7" w:rsidRDefault="00296EE7" w:rsidP="00AD5D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CA163A8" w14:textId="77777777" w:rsidR="00296EE7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678EE70" w14:textId="77777777" w:rsidR="00296EE7" w:rsidRPr="00F303CF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8600053" w14:textId="77777777" w:rsidR="00296EE7" w:rsidRDefault="00296EE7" w:rsidP="00AD5DD5"/>
                            <w:p w14:paraId="55F94E7C" w14:textId="77777777" w:rsidR="00296EE7" w:rsidRDefault="00296EE7" w:rsidP="00AD5D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844DF2F" w14:textId="77777777" w:rsidR="00296EE7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532FCBE" w14:textId="77777777" w:rsidR="00296EE7" w:rsidRPr="00F303CF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016E9B9" w14:textId="77777777" w:rsidR="00296EE7" w:rsidRDefault="00296EE7" w:rsidP="00AD5DD5"/>
                            <w:p w14:paraId="3A116335" w14:textId="77777777" w:rsidR="00296EE7" w:rsidRDefault="00296EE7" w:rsidP="00AD5D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817AB9D" w14:textId="77777777" w:rsidR="00296EE7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F1F8B30" w14:textId="77777777" w:rsidR="00296EE7" w:rsidRPr="00F303CF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82B9286" w14:textId="77777777" w:rsidR="00296EE7" w:rsidRDefault="00296EE7" w:rsidP="00AD5DD5"/>
                            <w:p w14:paraId="0AA0C93E" w14:textId="77777777" w:rsidR="00296EE7" w:rsidRDefault="00296EE7" w:rsidP="00AD5D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5550998" w14:textId="77777777" w:rsidR="00296EE7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A5DDD4B" w14:textId="77777777" w:rsidR="00296EE7" w:rsidRPr="00F303CF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DFF4E41" w14:textId="77777777" w:rsidR="00296EE7" w:rsidRDefault="00296EE7" w:rsidP="00AD5DD5"/>
                            <w:p w14:paraId="0669DC73" w14:textId="77777777" w:rsidR="00296EE7" w:rsidRDefault="00296EE7" w:rsidP="00AD5D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63ACA2C" w14:textId="77777777" w:rsidR="00296EE7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86ABBC6" w14:textId="77777777" w:rsidR="00296EE7" w:rsidRPr="00F303CF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1B260D6" w14:textId="77777777" w:rsidR="00296EE7" w:rsidRDefault="00296EE7" w:rsidP="00AD5DD5"/>
                            <w:p w14:paraId="6339DDA3" w14:textId="77777777" w:rsidR="00296EE7" w:rsidRDefault="00296EE7" w:rsidP="00AD5D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DF8A5A2" w14:textId="77777777" w:rsidR="00296EE7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6F71584" w14:textId="77777777" w:rsidR="00296EE7" w:rsidRPr="00F303CF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0011E60" w14:textId="77777777" w:rsidR="00296EE7" w:rsidRDefault="00296EE7" w:rsidP="00AD5DD5"/>
                            <w:p w14:paraId="55F73645" w14:textId="77777777" w:rsidR="00296EE7" w:rsidRDefault="00296EE7" w:rsidP="00AD5D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7E9D667" w14:textId="77777777" w:rsidR="00296EE7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0D2DF06" w14:textId="77777777" w:rsidR="00296EE7" w:rsidRPr="00F303CF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4C2A619" w14:textId="77777777" w:rsidR="00296EE7" w:rsidRDefault="00296EE7" w:rsidP="00AD5DD5"/>
                            <w:p w14:paraId="5A6ADA68" w14:textId="77777777" w:rsidR="00296EE7" w:rsidRDefault="00296EE7" w:rsidP="00AD5D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049B301" w14:textId="77777777" w:rsidR="00296EE7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665046E" w14:textId="77777777" w:rsidR="00296EE7" w:rsidRPr="00F303CF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C67CC59" w14:textId="77777777" w:rsidR="00296EE7" w:rsidRDefault="00296EE7" w:rsidP="00AD5DD5"/>
                            <w:p w14:paraId="15174AC0" w14:textId="77777777" w:rsidR="00296EE7" w:rsidRDefault="00296EE7" w:rsidP="00AD5D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99B681D" w14:textId="77777777" w:rsidR="00296EE7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9F5FB80" w14:textId="77777777" w:rsidR="00296EE7" w:rsidRPr="00F303CF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CBE249C" w14:textId="77777777" w:rsidR="00296EE7" w:rsidRDefault="00296EE7" w:rsidP="00AD5DD5"/>
                            <w:p w14:paraId="758F369B" w14:textId="77777777" w:rsidR="00296EE7" w:rsidRDefault="00296EE7" w:rsidP="00AD5D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22ED285" w14:textId="77777777" w:rsidR="00296EE7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94EF5AF" w14:textId="77777777" w:rsidR="00296EE7" w:rsidRPr="00F303CF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5340B59" w14:textId="77777777" w:rsidR="00296EE7" w:rsidRDefault="00296EE7" w:rsidP="00AD5DD5"/>
                            <w:p w14:paraId="48A427D4" w14:textId="77777777" w:rsidR="00296EE7" w:rsidRDefault="00296EE7" w:rsidP="00AD5D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C98C954" w14:textId="77777777" w:rsidR="00296EE7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C708922" w14:textId="77777777" w:rsidR="00296EE7" w:rsidRPr="00F303CF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449D397" w14:textId="77777777" w:rsidR="00296EE7" w:rsidRDefault="00296EE7" w:rsidP="00AD5DD5"/>
                            <w:p w14:paraId="0F471376" w14:textId="77777777" w:rsidR="00296EE7" w:rsidRDefault="00296EE7" w:rsidP="00AD5D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4C253E9" w14:textId="77777777" w:rsidR="00296EE7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E19D468" w14:textId="77777777" w:rsidR="00296EE7" w:rsidRPr="00F303CF" w:rsidRDefault="00296EE7" w:rsidP="00AD5D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343E3" id="Group 1942" o:spid="_x0000_s1186" style="position:absolute;left:0;text-align:left;margin-left:57.85pt;margin-top:17.95pt;width:518.8pt;height:802.3pt;z-index:2516669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" o:allowincell="f">
                <v:rect id="Rectangle 1943" o:spid="_x0000_s11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" filled="f" strokeweight="2pt"/>
                <v:line id="Line 1944" o:spid="_x0000_s11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" strokeweight="2pt"/>
                <v:line id="Line 1945" o:spid="_x0000_s11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ay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" strokeweight="2pt"/>
                <v:line id="Line 1946" o:spid="_x0000_s11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KMp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" strokeweight="2pt"/>
                <v:line id="Line 1947" o:spid="_x0000_s11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1e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" strokeweight="2pt"/>
                <v:line id="Line 1948" o:spid="_x0000_s11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jFwgAAANs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" strokeweight="2pt"/>
                <v:line id="Line 1949" o:spid="_x0000_s11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" strokeweight="2pt"/>
                <v:line id="Line 1950" o:spid="_x0000_s11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kswgAAANs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" strokeweight="2pt"/>
                <v:line id="Line 1951" o:spid="_x0000_s11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+IwQAAANsAAAAPAAAAZHJzL2Rvd25yZXYueG1sRE/LagIx&#10;FN0X/Idwhe5qRqF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Fs0X4jBAAAA2wAAAA8AAAAA&#10;AAAAAAAAAAAABwIAAGRycy9kb3ducmV2LnhtbFBLBQYAAAAAAwADALcAAAD1AgAAAAA=&#10;" strokeweight="1pt"/>
                <v:line id="Line 1952" o:spid="_x0000_s11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P3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" strokeweight="2pt"/>
                <v:line id="Line 1953" o:spid="_x0000_s11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RkxAAAANs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MSqZGTEAAAA2wAAAA8A&#10;AAAAAAAAAAAAAAAABwIAAGRycy9kb3ducmV2LnhtbFBLBQYAAAAAAwADALcAAAD4AgAAAAA=&#10;" strokeweight="1pt"/>
                <v:rect id="Rectangle 1954" o:spid="_x0000_s11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Tmj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WD9DP9f4g+Q2ysAAAD//wMAUEsBAi0AFAAGAAgAAAAhANvh9svuAAAAhQEAABMAAAAAAAAAAAAA&#10;AAAAAAAAAFtDb250ZW50X1R5cGVzXS54bWxQSwECLQAUAAYACAAAACEAWvQsW78AAAAVAQAACwAA&#10;AAAAAAAAAAAAAAAfAQAAX3JlbHMvLnJlbHNQSwECLQAUAAYACAAAACEA9dE5o8MAAADbAAAADwAA&#10;AAAAAAAAAAAAAAAHAgAAZHJzL2Rvd25yZXYueG1sUEsFBgAAAAADAAMAtwAAAPcCAAAAAA==&#10;" filled="f" stroked="f" strokeweight=".25pt">
                  <v:textbox inset="1pt,1pt,1pt,1pt">
                    <w:txbxContent>
                      <w:p w14:paraId="6EE6C4F1" w14:textId="77777777" w:rsidR="00296EE7" w:rsidRDefault="00296EE7" w:rsidP="00AD5DD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955" o:spid="_x0000_s11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" filled="f" stroked="f" strokeweight=".25pt">
                  <v:textbox inset="1pt,1pt,1pt,1pt">
                    <w:txbxContent>
                      <w:p w14:paraId="261E4B9C" w14:textId="77777777" w:rsidR="00296EE7" w:rsidRDefault="00296EE7" w:rsidP="00AD5DD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956" o:spid="_x0000_s12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" filled="f" stroked="f" strokeweight=".25pt">
                  <v:textbox inset="1pt,1pt,1pt,1pt">
                    <w:txbxContent>
                      <w:p w14:paraId="73477576" w14:textId="77777777" w:rsidR="00296EE7" w:rsidRDefault="00296EE7" w:rsidP="00AD5DD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957" o:spid="_x0000_s12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" filled="f" stroked="f" strokeweight=".25pt">
                  <v:textbox inset="1pt,1pt,1pt,1pt">
                    <w:txbxContent>
                      <w:p w14:paraId="17722F40" w14:textId="77777777" w:rsidR="00296EE7" w:rsidRDefault="00296EE7" w:rsidP="00AD5DD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958" o:spid="_x0000_s12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" filled="f" stroked="f" strokeweight=".25pt">
                  <v:textbox inset="1pt,1pt,1pt,1pt">
                    <w:txbxContent>
                      <w:p w14:paraId="128B55A3" w14:textId="77777777" w:rsidR="00296EE7" w:rsidRDefault="00296EE7" w:rsidP="00AD5DD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59" o:spid="_x0000_s12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" filled="f" stroked="f" strokeweight=".25pt">
                  <v:textbox inset="1pt,1pt,1pt,1pt">
                    <w:txbxContent>
                      <w:p w14:paraId="06610837" w14:textId="77777777" w:rsidR="00296EE7" w:rsidRDefault="00296EE7" w:rsidP="00AD5DD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960" o:spid="_x0000_s12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" filled="f" stroked="f" strokeweight=".25pt">
                  <v:textbox inset="1pt,1pt,1pt,1pt">
                    <w:txbxContent>
                      <w:p w14:paraId="5384C9B8" w14:textId="77777777" w:rsidR="00296EE7" w:rsidRPr="0002024B" w:rsidRDefault="00296EE7" w:rsidP="00AD5DD5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961" o:spid="_x0000_s12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21p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" filled="f" stroked="f" strokeweight=".25pt">
                  <v:textbox inset="1pt,1pt,1pt,1pt">
                    <w:txbxContent>
                      <w:p w14:paraId="283B8A56" w14:textId="77777777" w:rsidR="00296EE7" w:rsidRDefault="00296EE7" w:rsidP="00AD5DD5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0F36CDB3" w14:textId="77777777" w:rsidR="00296EE7" w:rsidRPr="00F303CF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47E184E" w14:textId="77777777" w:rsidR="00296EE7" w:rsidRDefault="00296EE7" w:rsidP="00AD5DD5"/>
                      <w:p w14:paraId="34773EBB" w14:textId="77777777" w:rsidR="00296EE7" w:rsidRDefault="00296EE7" w:rsidP="00AD5D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DAE4FF8" w14:textId="77777777" w:rsidR="00296EE7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33EB43D" w14:textId="77777777" w:rsidR="00296EE7" w:rsidRPr="00F303CF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7954528" w14:textId="77777777" w:rsidR="00296EE7" w:rsidRDefault="00296EE7" w:rsidP="00AD5DD5"/>
                      <w:p w14:paraId="548ABD77" w14:textId="77777777" w:rsidR="00296EE7" w:rsidRDefault="00296EE7" w:rsidP="00AD5D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99355F8" w14:textId="77777777" w:rsidR="00296EE7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455FFD5" w14:textId="77777777" w:rsidR="00296EE7" w:rsidRPr="00F303CF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2446812" w14:textId="77777777" w:rsidR="00296EE7" w:rsidRDefault="00296EE7" w:rsidP="00AD5DD5"/>
                      <w:p w14:paraId="15593E47" w14:textId="77777777" w:rsidR="00296EE7" w:rsidRDefault="00296EE7" w:rsidP="00AD5D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BB6E511" w14:textId="77777777" w:rsidR="00296EE7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27E7B4A" w14:textId="77777777" w:rsidR="00296EE7" w:rsidRPr="00F303CF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94CB5F9" w14:textId="77777777" w:rsidR="00296EE7" w:rsidRDefault="00296EE7" w:rsidP="00AD5DD5"/>
                      <w:p w14:paraId="6EEE0777" w14:textId="77777777" w:rsidR="00296EE7" w:rsidRDefault="00296EE7" w:rsidP="00AD5D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CA163A8" w14:textId="77777777" w:rsidR="00296EE7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678EE70" w14:textId="77777777" w:rsidR="00296EE7" w:rsidRPr="00F303CF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8600053" w14:textId="77777777" w:rsidR="00296EE7" w:rsidRDefault="00296EE7" w:rsidP="00AD5DD5"/>
                      <w:p w14:paraId="55F94E7C" w14:textId="77777777" w:rsidR="00296EE7" w:rsidRDefault="00296EE7" w:rsidP="00AD5D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844DF2F" w14:textId="77777777" w:rsidR="00296EE7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532FCBE" w14:textId="77777777" w:rsidR="00296EE7" w:rsidRPr="00F303CF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016E9B9" w14:textId="77777777" w:rsidR="00296EE7" w:rsidRDefault="00296EE7" w:rsidP="00AD5DD5"/>
                      <w:p w14:paraId="3A116335" w14:textId="77777777" w:rsidR="00296EE7" w:rsidRDefault="00296EE7" w:rsidP="00AD5D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817AB9D" w14:textId="77777777" w:rsidR="00296EE7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F1F8B30" w14:textId="77777777" w:rsidR="00296EE7" w:rsidRPr="00F303CF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82B9286" w14:textId="77777777" w:rsidR="00296EE7" w:rsidRDefault="00296EE7" w:rsidP="00AD5DD5"/>
                      <w:p w14:paraId="0AA0C93E" w14:textId="77777777" w:rsidR="00296EE7" w:rsidRDefault="00296EE7" w:rsidP="00AD5D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5550998" w14:textId="77777777" w:rsidR="00296EE7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A5DDD4B" w14:textId="77777777" w:rsidR="00296EE7" w:rsidRPr="00F303CF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DFF4E41" w14:textId="77777777" w:rsidR="00296EE7" w:rsidRDefault="00296EE7" w:rsidP="00AD5DD5"/>
                      <w:p w14:paraId="0669DC73" w14:textId="77777777" w:rsidR="00296EE7" w:rsidRDefault="00296EE7" w:rsidP="00AD5D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63ACA2C" w14:textId="77777777" w:rsidR="00296EE7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86ABBC6" w14:textId="77777777" w:rsidR="00296EE7" w:rsidRPr="00F303CF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1B260D6" w14:textId="77777777" w:rsidR="00296EE7" w:rsidRDefault="00296EE7" w:rsidP="00AD5DD5"/>
                      <w:p w14:paraId="6339DDA3" w14:textId="77777777" w:rsidR="00296EE7" w:rsidRDefault="00296EE7" w:rsidP="00AD5D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DF8A5A2" w14:textId="77777777" w:rsidR="00296EE7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6F71584" w14:textId="77777777" w:rsidR="00296EE7" w:rsidRPr="00F303CF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0011E60" w14:textId="77777777" w:rsidR="00296EE7" w:rsidRDefault="00296EE7" w:rsidP="00AD5DD5"/>
                      <w:p w14:paraId="55F73645" w14:textId="77777777" w:rsidR="00296EE7" w:rsidRDefault="00296EE7" w:rsidP="00AD5D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7E9D667" w14:textId="77777777" w:rsidR="00296EE7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0D2DF06" w14:textId="77777777" w:rsidR="00296EE7" w:rsidRPr="00F303CF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4C2A619" w14:textId="77777777" w:rsidR="00296EE7" w:rsidRDefault="00296EE7" w:rsidP="00AD5DD5"/>
                      <w:p w14:paraId="5A6ADA68" w14:textId="77777777" w:rsidR="00296EE7" w:rsidRDefault="00296EE7" w:rsidP="00AD5D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049B301" w14:textId="77777777" w:rsidR="00296EE7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665046E" w14:textId="77777777" w:rsidR="00296EE7" w:rsidRPr="00F303CF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C67CC59" w14:textId="77777777" w:rsidR="00296EE7" w:rsidRDefault="00296EE7" w:rsidP="00AD5DD5"/>
                      <w:p w14:paraId="15174AC0" w14:textId="77777777" w:rsidR="00296EE7" w:rsidRDefault="00296EE7" w:rsidP="00AD5D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99B681D" w14:textId="77777777" w:rsidR="00296EE7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9F5FB80" w14:textId="77777777" w:rsidR="00296EE7" w:rsidRPr="00F303CF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CBE249C" w14:textId="77777777" w:rsidR="00296EE7" w:rsidRDefault="00296EE7" w:rsidP="00AD5DD5"/>
                      <w:p w14:paraId="758F369B" w14:textId="77777777" w:rsidR="00296EE7" w:rsidRDefault="00296EE7" w:rsidP="00AD5D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22ED285" w14:textId="77777777" w:rsidR="00296EE7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94EF5AF" w14:textId="77777777" w:rsidR="00296EE7" w:rsidRPr="00F303CF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5340B59" w14:textId="77777777" w:rsidR="00296EE7" w:rsidRDefault="00296EE7" w:rsidP="00AD5DD5"/>
                      <w:p w14:paraId="48A427D4" w14:textId="77777777" w:rsidR="00296EE7" w:rsidRDefault="00296EE7" w:rsidP="00AD5D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C98C954" w14:textId="77777777" w:rsidR="00296EE7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C708922" w14:textId="77777777" w:rsidR="00296EE7" w:rsidRPr="00F303CF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449D397" w14:textId="77777777" w:rsidR="00296EE7" w:rsidRDefault="00296EE7" w:rsidP="00AD5DD5"/>
                      <w:p w14:paraId="0F471376" w14:textId="77777777" w:rsidR="00296EE7" w:rsidRDefault="00296EE7" w:rsidP="00AD5D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4C253E9" w14:textId="77777777" w:rsidR="00296EE7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E19D468" w14:textId="77777777" w:rsidR="00296EE7" w:rsidRPr="00F303CF" w:rsidRDefault="00296EE7" w:rsidP="00AD5D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00ABA39F" w14:textId="0D847DE3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53B0BE89" w14:textId="670607AC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466D3DDB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67EADF56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3886CBD9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26470300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0D4ACF33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09FB93D9" w14:textId="77777777" w:rsidR="00AD5DD5" w:rsidRPr="0061760D" w:rsidRDefault="00AD5DD5" w:rsidP="00BF0DED">
      <w:pPr>
        <w:ind w:firstLine="708"/>
        <w:jc w:val="left"/>
        <w:rPr>
          <w:rFonts w:ascii="Calibri" w:hAnsi="Calibri" w:cs="Calibri"/>
          <w:lang w:val="ru-RU"/>
        </w:rPr>
      </w:pPr>
    </w:p>
    <w:p w14:paraId="05F47481" w14:textId="1CE5EE1D" w:rsidR="00743D8F" w:rsidRPr="0061760D" w:rsidRDefault="00743D8F" w:rsidP="00F16619">
      <w:pPr>
        <w:pStyle w:val="1"/>
        <w:jc w:val="both"/>
        <w:rPr>
          <w:rFonts w:ascii="Calibri" w:hAnsi="Calibri" w:cs="Calibri"/>
          <w:lang w:val="ru-RU"/>
        </w:rPr>
      </w:pPr>
    </w:p>
    <w:sectPr w:rsidR="00743D8F" w:rsidRPr="0061760D" w:rsidSect="00B870B6">
      <w:footerReference w:type="default" r:id="rId20"/>
      <w:pgSz w:w="11907" w:h="16840" w:code="9"/>
      <w:pgMar w:top="907" w:right="851" w:bottom="1418" w:left="1701" w:header="1020" w:footer="227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E78E55" w14:textId="77777777" w:rsidR="00B130F2" w:rsidRDefault="00B130F2" w:rsidP="00404A8C">
      <w:r>
        <w:separator/>
      </w:r>
    </w:p>
  </w:endnote>
  <w:endnote w:type="continuationSeparator" w:id="0">
    <w:p w14:paraId="64829862" w14:textId="77777777" w:rsidR="00B130F2" w:rsidRDefault="00B130F2" w:rsidP="00404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A42F1" w14:textId="77777777" w:rsidR="00296EE7" w:rsidRDefault="00296EE7" w:rsidP="00A81A42">
    <w:pPr>
      <w:pStyle w:val="a7"/>
      <w:ind w:right="-284"/>
      <w:jc w:val="right"/>
    </w:pPr>
    <w:r>
      <w:rPr>
        <w:lang w:val="ru-RU"/>
      </w:rPr>
      <w:t xml:space="preserve">   </w:t>
    </w:r>
    <w:r>
      <w:fldChar w:fldCharType="begin"/>
    </w:r>
    <w:r>
      <w:instrText>PAGE   \* MERGEFORMAT</w:instrText>
    </w:r>
    <w:r>
      <w:fldChar w:fldCharType="separate"/>
    </w:r>
    <w:r w:rsidRPr="00D86281">
      <w:rPr>
        <w:noProof/>
        <w:lang w:val="ru-RU"/>
      </w:rPr>
      <w:t>1</w:t>
    </w:r>
    <w:r>
      <w:fldChar w:fldCharType="end"/>
    </w:r>
  </w:p>
  <w:p w14:paraId="6E3701F2" w14:textId="77777777" w:rsidR="00296EE7" w:rsidRDefault="00296EE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D6C8E0" w14:textId="77777777" w:rsidR="00B130F2" w:rsidRDefault="00B130F2" w:rsidP="00404A8C">
      <w:r>
        <w:separator/>
      </w:r>
    </w:p>
  </w:footnote>
  <w:footnote w:type="continuationSeparator" w:id="0">
    <w:p w14:paraId="447D7B5D" w14:textId="77777777" w:rsidR="00B130F2" w:rsidRDefault="00B130F2" w:rsidP="00404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A2942"/>
    <w:multiLevelType w:val="hybridMultilevel"/>
    <w:tmpl w:val="0CBE500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95264"/>
    <w:multiLevelType w:val="multilevel"/>
    <w:tmpl w:val="BAB2DE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223047CF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A5B07"/>
    <w:multiLevelType w:val="hybridMultilevel"/>
    <w:tmpl w:val="E7CE89B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BA2326B"/>
    <w:multiLevelType w:val="hybridMultilevel"/>
    <w:tmpl w:val="E17C0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C26A5"/>
    <w:multiLevelType w:val="hybridMultilevel"/>
    <w:tmpl w:val="985EFB42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6" w15:restartNumberingAfterBreak="0">
    <w:nsid w:val="2F3305F5"/>
    <w:multiLevelType w:val="hybridMultilevel"/>
    <w:tmpl w:val="A546EED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 w15:restartNumberingAfterBreak="0">
    <w:nsid w:val="35B22168"/>
    <w:multiLevelType w:val="hybridMultilevel"/>
    <w:tmpl w:val="74E6F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091C51"/>
    <w:multiLevelType w:val="hybridMultilevel"/>
    <w:tmpl w:val="E7CE89B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CFA0C58"/>
    <w:multiLevelType w:val="hybridMultilevel"/>
    <w:tmpl w:val="998AC5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D593AD1"/>
    <w:multiLevelType w:val="hybridMultilevel"/>
    <w:tmpl w:val="ACE66B7A"/>
    <w:lvl w:ilvl="0" w:tplc="E2C0875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1" w15:restartNumberingAfterBreak="0">
    <w:nsid w:val="5FFD2E83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813D18"/>
    <w:multiLevelType w:val="hybridMultilevel"/>
    <w:tmpl w:val="E7CE89B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6A017D93"/>
    <w:multiLevelType w:val="multilevel"/>
    <w:tmpl w:val="FE3A7C6E"/>
    <w:styleLink w:val="4"/>
    <w:lvl w:ilvl="0">
      <w:start w:val="1"/>
      <w:numFmt w:val="decimal"/>
      <w:pStyle w:val="40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41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6D7857B7"/>
    <w:multiLevelType w:val="hybridMultilevel"/>
    <w:tmpl w:val="6A10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585847"/>
    <w:multiLevelType w:val="hybridMultilevel"/>
    <w:tmpl w:val="E7CE89B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755F136C"/>
    <w:multiLevelType w:val="hybridMultilevel"/>
    <w:tmpl w:val="9A06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5D1992"/>
    <w:multiLevelType w:val="multilevel"/>
    <w:tmpl w:val="9B0A67D8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ascii="Calibri" w:hAnsi="Calibri"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8" w15:restartNumberingAfterBreak="0">
    <w:nsid w:val="7E154F55"/>
    <w:multiLevelType w:val="hybridMultilevel"/>
    <w:tmpl w:val="E7CE89B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4"/>
  </w:num>
  <w:num w:numId="2">
    <w:abstractNumId w:val="7"/>
  </w:num>
  <w:num w:numId="3">
    <w:abstractNumId w:val="13"/>
  </w:num>
  <w:num w:numId="4">
    <w:abstractNumId w:val="0"/>
  </w:num>
  <w:num w:numId="5">
    <w:abstractNumId w:val="10"/>
  </w:num>
  <w:num w:numId="6">
    <w:abstractNumId w:val="1"/>
  </w:num>
  <w:num w:numId="7">
    <w:abstractNumId w:val="11"/>
  </w:num>
  <w:num w:numId="8">
    <w:abstractNumId w:val="5"/>
  </w:num>
  <w:num w:numId="9">
    <w:abstractNumId w:val="2"/>
  </w:num>
  <w:num w:numId="10">
    <w:abstractNumId w:val="4"/>
  </w:num>
  <w:num w:numId="11">
    <w:abstractNumId w:val="17"/>
  </w:num>
  <w:num w:numId="12">
    <w:abstractNumId w:val="6"/>
  </w:num>
  <w:num w:numId="13">
    <w:abstractNumId w:val="9"/>
  </w:num>
  <w:num w:numId="14">
    <w:abstractNumId w:val="3"/>
  </w:num>
  <w:num w:numId="15">
    <w:abstractNumId w:val="18"/>
  </w:num>
  <w:num w:numId="16">
    <w:abstractNumId w:val="12"/>
  </w:num>
  <w:num w:numId="17">
    <w:abstractNumId w:val="15"/>
  </w:num>
  <w:num w:numId="18">
    <w:abstractNumId w:val="8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3CF"/>
    <w:rsid w:val="000026EC"/>
    <w:rsid w:val="000071C6"/>
    <w:rsid w:val="0001191D"/>
    <w:rsid w:val="000127BC"/>
    <w:rsid w:val="000147D8"/>
    <w:rsid w:val="00017D1E"/>
    <w:rsid w:val="0002024B"/>
    <w:rsid w:val="00031E05"/>
    <w:rsid w:val="00040537"/>
    <w:rsid w:val="0006406A"/>
    <w:rsid w:val="000653F3"/>
    <w:rsid w:val="0007625F"/>
    <w:rsid w:val="000A00BF"/>
    <w:rsid w:val="000B27FA"/>
    <w:rsid w:val="000C34C1"/>
    <w:rsid w:val="000F30F8"/>
    <w:rsid w:val="001032E0"/>
    <w:rsid w:val="00103D58"/>
    <w:rsid w:val="00115235"/>
    <w:rsid w:val="00133D6F"/>
    <w:rsid w:val="00147FDA"/>
    <w:rsid w:val="001645AD"/>
    <w:rsid w:val="00164BFE"/>
    <w:rsid w:val="00191D94"/>
    <w:rsid w:val="00193A86"/>
    <w:rsid w:val="001A102C"/>
    <w:rsid w:val="001A3BFA"/>
    <w:rsid w:val="001B7CCC"/>
    <w:rsid w:val="001C1C76"/>
    <w:rsid w:val="001C5575"/>
    <w:rsid w:val="001D1D1E"/>
    <w:rsid w:val="001D5BD5"/>
    <w:rsid w:val="001E0B58"/>
    <w:rsid w:val="0022398B"/>
    <w:rsid w:val="00230EE4"/>
    <w:rsid w:val="002446AB"/>
    <w:rsid w:val="002512BA"/>
    <w:rsid w:val="002571AB"/>
    <w:rsid w:val="00274EA9"/>
    <w:rsid w:val="002833A3"/>
    <w:rsid w:val="00284115"/>
    <w:rsid w:val="00285871"/>
    <w:rsid w:val="00296EE7"/>
    <w:rsid w:val="002B262C"/>
    <w:rsid w:val="002B30D8"/>
    <w:rsid w:val="002B71F9"/>
    <w:rsid w:val="002D0F85"/>
    <w:rsid w:val="002D5FE2"/>
    <w:rsid w:val="002F600F"/>
    <w:rsid w:val="002F6815"/>
    <w:rsid w:val="0030500C"/>
    <w:rsid w:val="00347618"/>
    <w:rsid w:val="003512B7"/>
    <w:rsid w:val="00374463"/>
    <w:rsid w:val="00383480"/>
    <w:rsid w:val="00386CB6"/>
    <w:rsid w:val="00390E18"/>
    <w:rsid w:val="003A6A8F"/>
    <w:rsid w:val="003B43C5"/>
    <w:rsid w:val="003B7D5E"/>
    <w:rsid w:val="003C1C31"/>
    <w:rsid w:val="003D0925"/>
    <w:rsid w:val="003D716D"/>
    <w:rsid w:val="003E0C45"/>
    <w:rsid w:val="003E78C6"/>
    <w:rsid w:val="003E7D27"/>
    <w:rsid w:val="003F4426"/>
    <w:rsid w:val="003F4A37"/>
    <w:rsid w:val="004004A6"/>
    <w:rsid w:val="00401744"/>
    <w:rsid w:val="00404A8C"/>
    <w:rsid w:val="0041025D"/>
    <w:rsid w:val="00424DD1"/>
    <w:rsid w:val="0045083C"/>
    <w:rsid w:val="00454420"/>
    <w:rsid w:val="00454D26"/>
    <w:rsid w:val="00455747"/>
    <w:rsid w:val="00455908"/>
    <w:rsid w:val="00456DB4"/>
    <w:rsid w:val="00491C26"/>
    <w:rsid w:val="00492D5A"/>
    <w:rsid w:val="0049415F"/>
    <w:rsid w:val="004B7989"/>
    <w:rsid w:val="004B79F2"/>
    <w:rsid w:val="004C69B3"/>
    <w:rsid w:val="004F12C5"/>
    <w:rsid w:val="004F7D40"/>
    <w:rsid w:val="00522635"/>
    <w:rsid w:val="0054702F"/>
    <w:rsid w:val="00550B2F"/>
    <w:rsid w:val="005530F2"/>
    <w:rsid w:val="005910F3"/>
    <w:rsid w:val="005920E5"/>
    <w:rsid w:val="0059792C"/>
    <w:rsid w:val="005A59E2"/>
    <w:rsid w:val="005A71F2"/>
    <w:rsid w:val="005A7FB9"/>
    <w:rsid w:val="005B17AF"/>
    <w:rsid w:val="005E373D"/>
    <w:rsid w:val="005E3EC4"/>
    <w:rsid w:val="005F13B9"/>
    <w:rsid w:val="005F7D8B"/>
    <w:rsid w:val="005F7FC7"/>
    <w:rsid w:val="00614A8A"/>
    <w:rsid w:val="0061760D"/>
    <w:rsid w:val="00627CCF"/>
    <w:rsid w:val="00650414"/>
    <w:rsid w:val="00655F63"/>
    <w:rsid w:val="00661E2C"/>
    <w:rsid w:val="006903CF"/>
    <w:rsid w:val="00695FCC"/>
    <w:rsid w:val="006C0F9D"/>
    <w:rsid w:val="006C6E18"/>
    <w:rsid w:val="006D274D"/>
    <w:rsid w:val="006D39E0"/>
    <w:rsid w:val="006D4619"/>
    <w:rsid w:val="006D4A5E"/>
    <w:rsid w:val="006D5940"/>
    <w:rsid w:val="00743D8F"/>
    <w:rsid w:val="007513B7"/>
    <w:rsid w:val="00752C93"/>
    <w:rsid w:val="00776738"/>
    <w:rsid w:val="00787DA9"/>
    <w:rsid w:val="00796595"/>
    <w:rsid w:val="007C0C07"/>
    <w:rsid w:val="007C68DD"/>
    <w:rsid w:val="007E0499"/>
    <w:rsid w:val="007E1535"/>
    <w:rsid w:val="007E1A63"/>
    <w:rsid w:val="007E24CC"/>
    <w:rsid w:val="007E3FDB"/>
    <w:rsid w:val="0081033A"/>
    <w:rsid w:val="0081284D"/>
    <w:rsid w:val="008160E0"/>
    <w:rsid w:val="0083676C"/>
    <w:rsid w:val="0085082D"/>
    <w:rsid w:val="00870D56"/>
    <w:rsid w:val="008763CC"/>
    <w:rsid w:val="0088428E"/>
    <w:rsid w:val="008B0FA1"/>
    <w:rsid w:val="008C3ED8"/>
    <w:rsid w:val="00900CB6"/>
    <w:rsid w:val="009050C1"/>
    <w:rsid w:val="009404AD"/>
    <w:rsid w:val="0094589F"/>
    <w:rsid w:val="009579DD"/>
    <w:rsid w:val="009808BB"/>
    <w:rsid w:val="00996619"/>
    <w:rsid w:val="009A3AF1"/>
    <w:rsid w:val="009B332D"/>
    <w:rsid w:val="009D6030"/>
    <w:rsid w:val="009D718D"/>
    <w:rsid w:val="009E50A2"/>
    <w:rsid w:val="009E7F7F"/>
    <w:rsid w:val="009F272B"/>
    <w:rsid w:val="009F797F"/>
    <w:rsid w:val="00A0679A"/>
    <w:rsid w:val="00A10EE6"/>
    <w:rsid w:val="00A21741"/>
    <w:rsid w:val="00A35D8C"/>
    <w:rsid w:val="00A451E8"/>
    <w:rsid w:val="00A50B43"/>
    <w:rsid w:val="00A6123B"/>
    <w:rsid w:val="00A81A42"/>
    <w:rsid w:val="00A94C9C"/>
    <w:rsid w:val="00A96FD8"/>
    <w:rsid w:val="00AA5F1A"/>
    <w:rsid w:val="00AC327C"/>
    <w:rsid w:val="00AD5DD5"/>
    <w:rsid w:val="00AE02F0"/>
    <w:rsid w:val="00AE3D87"/>
    <w:rsid w:val="00AF4D2A"/>
    <w:rsid w:val="00AF4D82"/>
    <w:rsid w:val="00B130F2"/>
    <w:rsid w:val="00B15C86"/>
    <w:rsid w:val="00B23FFF"/>
    <w:rsid w:val="00B322CD"/>
    <w:rsid w:val="00B36746"/>
    <w:rsid w:val="00B4064A"/>
    <w:rsid w:val="00B42ABC"/>
    <w:rsid w:val="00B45C33"/>
    <w:rsid w:val="00B45C42"/>
    <w:rsid w:val="00B53977"/>
    <w:rsid w:val="00B86D35"/>
    <w:rsid w:val="00B870B6"/>
    <w:rsid w:val="00B918E2"/>
    <w:rsid w:val="00BD5083"/>
    <w:rsid w:val="00BE3B8D"/>
    <w:rsid w:val="00BE3FC7"/>
    <w:rsid w:val="00BE4969"/>
    <w:rsid w:val="00BF0DED"/>
    <w:rsid w:val="00C07FBD"/>
    <w:rsid w:val="00C454F7"/>
    <w:rsid w:val="00C513F5"/>
    <w:rsid w:val="00C638D4"/>
    <w:rsid w:val="00C70560"/>
    <w:rsid w:val="00C71106"/>
    <w:rsid w:val="00C761A5"/>
    <w:rsid w:val="00C94C48"/>
    <w:rsid w:val="00CA4F8B"/>
    <w:rsid w:val="00CA7E29"/>
    <w:rsid w:val="00CB3269"/>
    <w:rsid w:val="00CB4FDD"/>
    <w:rsid w:val="00CE2303"/>
    <w:rsid w:val="00CE4A07"/>
    <w:rsid w:val="00CF1261"/>
    <w:rsid w:val="00D11CDC"/>
    <w:rsid w:val="00D1359D"/>
    <w:rsid w:val="00D2248E"/>
    <w:rsid w:val="00D4357E"/>
    <w:rsid w:val="00D47A72"/>
    <w:rsid w:val="00D54FBE"/>
    <w:rsid w:val="00D63AF0"/>
    <w:rsid w:val="00D66D6A"/>
    <w:rsid w:val="00D86178"/>
    <w:rsid w:val="00D86281"/>
    <w:rsid w:val="00D863CC"/>
    <w:rsid w:val="00DE6447"/>
    <w:rsid w:val="00E641EE"/>
    <w:rsid w:val="00E86969"/>
    <w:rsid w:val="00E90458"/>
    <w:rsid w:val="00E93C1D"/>
    <w:rsid w:val="00EA14E6"/>
    <w:rsid w:val="00EB291F"/>
    <w:rsid w:val="00EB2C7A"/>
    <w:rsid w:val="00EB43A3"/>
    <w:rsid w:val="00EC5EAD"/>
    <w:rsid w:val="00ED7F3F"/>
    <w:rsid w:val="00EE67CE"/>
    <w:rsid w:val="00EF2209"/>
    <w:rsid w:val="00EF287B"/>
    <w:rsid w:val="00EF6014"/>
    <w:rsid w:val="00F01F0F"/>
    <w:rsid w:val="00F12E21"/>
    <w:rsid w:val="00F16619"/>
    <w:rsid w:val="00F303CF"/>
    <w:rsid w:val="00F4499E"/>
    <w:rsid w:val="00F564F6"/>
    <w:rsid w:val="00F63AB6"/>
    <w:rsid w:val="00F76A21"/>
    <w:rsid w:val="00F8125B"/>
    <w:rsid w:val="00F933D9"/>
    <w:rsid w:val="00F95FE3"/>
    <w:rsid w:val="00FA1470"/>
    <w:rsid w:val="00FA426F"/>
    <w:rsid w:val="00FD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901C31"/>
  <w15:docId w15:val="{8C02469C-C3E9-4D6F-A519-A017D9E42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sz w:val="28"/>
      <w:lang w:val="uk-UA"/>
    </w:rPr>
  </w:style>
  <w:style w:type="paragraph" w:styleId="1">
    <w:name w:val="heading 1"/>
    <w:basedOn w:val="a"/>
    <w:next w:val="a"/>
    <w:qFormat/>
    <w:pPr>
      <w:suppressAutoHyphens/>
      <w:spacing w:line="336" w:lineRule="auto"/>
      <w:jc w:val="center"/>
      <w:outlineLvl w:val="0"/>
    </w:pPr>
    <w:rPr>
      <w:b/>
      <w:caps/>
      <w:kern w:val="28"/>
    </w:rPr>
  </w:style>
  <w:style w:type="paragraph" w:styleId="2">
    <w:name w:val="heading 2"/>
    <w:basedOn w:val="a"/>
    <w:next w:val="a"/>
    <w:qFormat/>
    <w:pPr>
      <w:suppressAutoHyphens/>
      <w:spacing w:line="336" w:lineRule="auto"/>
      <w:ind w:left="851"/>
      <w:outlineLvl w:val="1"/>
    </w:pPr>
    <w:rPr>
      <w:b/>
    </w:rPr>
  </w:style>
  <w:style w:type="paragraph" w:styleId="3">
    <w:name w:val="heading 3"/>
    <w:basedOn w:val="a0"/>
    <w:next w:val="a"/>
    <w:link w:val="30"/>
    <w:qFormat/>
    <w:rsid w:val="0002024B"/>
    <w:pPr>
      <w:jc w:val="center"/>
      <w:outlineLvl w:val="2"/>
    </w:pPr>
    <w:rPr>
      <w:lang w:val="ru-RU"/>
    </w:rPr>
  </w:style>
  <w:style w:type="paragraph" w:styleId="42">
    <w:name w:val="heading 4"/>
    <w:basedOn w:val="a"/>
    <w:next w:val="a"/>
    <w:qFormat/>
    <w:pPr>
      <w:suppressAutoHyphens/>
      <w:spacing w:line="336" w:lineRule="auto"/>
      <w:jc w:val="center"/>
      <w:outlineLvl w:val="3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</w:pPr>
  </w:style>
  <w:style w:type="paragraph" w:styleId="a6">
    <w:name w:val="caption"/>
    <w:basedOn w:val="a"/>
    <w:next w:val="a"/>
    <w:qFormat/>
    <w:pPr>
      <w:suppressAutoHyphens/>
      <w:spacing w:line="336" w:lineRule="auto"/>
      <w:jc w:val="center"/>
    </w:p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styleId="a9">
    <w:name w:val="page number"/>
    <w:rPr>
      <w:rFonts w:ascii="Times New Roman" w:hAnsi="Times New Roman"/>
      <w:noProof w:val="0"/>
      <w:lang w:val="uk-UA"/>
    </w:rPr>
  </w:style>
  <w:style w:type="paragraph" w:styleId="10">
    <w:name w:val="toc 1"/>
    <w:basedOn w:val="a"/>
    <w:next w:val="a"/>
    <w:autoRedefine/>
    <w:uiPriority w:val="39"/>
    <w:qFormat/>
    <w:rsid w:val="00C07FBD"/>
    <w:pPr>
      <w:spacing w:before="120" w:after="120"/>
      <w:jc w:val="left"/>
    </w:pPr>
    <w:rPr>
      <w:rFonts w:ascii="Calibri" w:hAnsi="Calibri"/>
      <w:b/>
      <w:bCs/>
      <w:caps/>
      <w:sz w:val="24"/>
    </w:rPr>
  </w:style>
  <w:style w:type="paragraph" w:styleId="20">
    <w:name w:val="toc 2"/>
    <w:basedOn w:val="a"/>
    <w:next w:val="a"/>
    <w:autoRedefine/>
    <w:uiPriority w:val="39"/>
    <w:qFormat/>
    <w:pPr>
      <w:ind w:left="280"/>
      <w:jc w:val="left"/>
    </w:pPr>
    <w:rPr>
      <w:rFonts w:ascii="Calibri" w:hAnsi="Calibri"/>
      <w:smallCaps/>
      <w:sz w:val="20"/>
    </w:rPr>
  </w:style>
  <w:style w:type="paragraph" w:styleId="31">
    <w:name w:val="toc 3"/>
    <w:basedOn w:val="a"/>
    <w:next w:val="a"/>
    <w:autoRedefine/>
    <w:uiPriority w:val="39"/>
    <w:qFormat/>
    <w:pPr>
      <w:ind w:left="560"/>
      <w:jc w:val="left"/>
    </w:pPr>
    <w:rPr>
      <w:rFonts w:ascii="Calibri" w:hAnsi="Calibri"/>
      <w:i/>
      <w:iCs/>
      <w:sz w:val="20"/>
    </w:rPr>
  </w:style>
  <w:style w:type="paragraph" w:styleId="43">
    <w:name w:val="toc 4"/>
    <w:basedOn w:val="a"/>
    <w:next w:val="a"/>
    <w:autoRedefine/>
    <w:uiPriority w:val="39"/>
    <w:pPr>
      <w:ind w:left="840"/>
      <w:jc w:val="left"/>
    </w:pPr>
    <w:rPr>
      <w:rFonts w:ascii="Calibri" w:hAnsi="Calibri"/>
      <w:sz w:val="18"/>
      <w:szCs w:val="18"/>
    </w:rPr>
  </w:style>
  <w:style w:type="paragraph" w:styleId="aa">
    <w:name w:val="Body Text"/>
    <w:basedOn w:val="a"/>
    <w:pPr>
      <w:spacing w:line="336" w:lineRule="auto"/>
      <w:ind w:firstLine="851"/>
    </w:pPr>
  </w:style>
  <w:style w:type="paragraph" w:customStyle="1" w:styleId="ab">
    <w:name w:val="Переменные"/>
    <w:basedOn w:val="aa"/>
    <w:pPr>
      <w:tabs>
        <w:tab w:val="left" w:pos="482"/>
      </w:tabs>
      <w:ind w:left="482" w:hanging="482"/>
    </w:pPr>
  </w:style>
  <w:style w:type="paragraph" w:styleId="ac">
    <w:name w:val="Document Map"/>
    <w:basedOn w:val="a"/>
    <w:semiHidden/>
    <w:pPr>
      <w:shd w:val="clear" w:color="auto" w:fill="000080"/>
    </w:pPr>
    <w:rPr>
      <w:sz w:val="24"/>
    </w:rPr>
  </w:style>
  <w:style w:type="paragraph" w:customStyle="1" w:styleId="ad">
    <w:name w:val="Формула"/>
    <w:basedOn w:val="aa"/>
    <w:pPr>
      <w:tabs>
        <w:tab w:val="center" w:pos="4536"/>
        <w:tab w:val="right" w:pos="9356"/>
      </w:tabs>
      <w:ind w:firstLine="0"/>
    </w:pPr>
  </w:style>
  <w:style w:type="paragraph" w:customStyle="1" w:styleId="a0">
    <w:name w:val="Чертежный"/>
    <w:pPr>
      <w:jc w:val="both"/>
    </w:pPr>
    <w:rPr>
      <w:rFonts w:ascii="ISOCPEUR" w:hAnsi="ISOCPEUR"/>
      <w:i/>
      <w:sz w:val="28"/>
      <w:lang w:val="uk-UA"/>
    </w:rPr>
  </w:style>
  <w:style w:type="paragraph" w:customStyle="1" w:styleId="ae">
    <w:name w:val="Листинг программы"/>
    <w:pPr>
      <w:suppressAutoHyphens/>
    </w:pPr>
    <w:rPr>
      <w:noProof/>
    </w:rPr>
  </w:style>
  <w:style w:type="paragraph" w:styleId="af">
    <w:name w:val="annotation text"/>
    <w:basedOn w:val="a"/>
    <w:semiHidden/>
    <w:rPr>
      <w:rFonts w:ascii="Journal" w:hAnsi="Journal"/>
      <w:sz w:val="24"/>
    </w:rPr>
  </w:style>
  <w:style w:type="paragraph" w:styleId="af0">
    <w:name w:val="TOC Heading"/>
    <w:basedOn w:val="1"/>
    <w:next w:val="a"/>
    <w:uiPriority w:val="39"/>
    <w:unhideWhenUsed/>
    <w:qFormat/>
    <w:rsid w:val="005920E5"/>
    <w:pPr>
      <w:keepNext/>
      <w:keepLines/>
      <w:suppressAutoHyphens w:val="0"/>
      <w:spacing w:before="240" w:line="259" w:lineRule="auto"/>
      <w:jc w:val="left"/>
      <w:outlineLvl w:val="9"/>
    </w:pPr>
    <w:rPr>
      <w:rFonts w:ascii="Calibri Light" w:hAnsi="Calibri Light"/>
      <w:b w:val="0"/>
      <w:caps w:val="0"/>
      <w:color w:val="2E74B5"/>
      <w:kern w:val="0"/>
      <w:sz w:val="32"/>
      <w:szCs w:val="32"/>
      <w:lang w:val="ru-RU"/>
    </w:rPr>
  </w:style>
  <w:style w:type="character" w:styleId="af1">
    <w:name w:val="Hyperlink"/>
    <w:uiPriority w:val="99"/>
    <w:unhideWhenUsed/>
    <w:rsid w:val="005920E5"/>
    <w:rPr>
      <w:color w:val="0563C1"/>
      <w:u w:val="single"/>
    </w:rPr>
  </w:style>
  <w:style w:type="character" w:customStyle="1" w:styleId="a5">
    <w:name w:val="Верхний колонтитул Знак"/>
    <w:link w:val="a4"/>
    <w:uiPriority w:val="99"/>
    <w:rsid w:val="005920E5"/>
    <w:rPr>
      <w:sz w:val="28"/>
      <w:lang w:val="uk-UA"/>
    </w:rPr>
  </w:style>
  <w:style w:type="character" w:customStyle="1" w:styleId="a8">
    <w:name w:val="Нижний колонтитул Знак"/>
    <w:link w:val="a7"/>
    <w:uiPriority w:val="99"/>
    <w:rsid w:val="005920E5"/>
    <w:rPr>
      <w:sz w:val="28"/>
      <w:lang w:val="uk-UA"/>
    </w:rPr>
  </w:style>
  <w:style w:type="paragraph" w:styleId="5">
    <w:name w:val="toc 5"/>
    <w:basedOn w:val="a"/>
    <w:next w:val="a"/>
    <w:autoRedefine/>
    <w:uiPriority w:val="39"/>
    <w:unhideWhenUsed/>
    <w:rsid w:val="00EC5EAD"/>
    <w:pPr>
      <w:ind w:left="1120"/>
      <w:jc w:val="left"/>
    </w:pPr>
    <w:rPr>
      <w:rFonts w:ascii="Calibri" w:hAnsi="Calibr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EC5EAD"/>
    <w:pPr>
      <w:ind w:left="1400"/>
      <w:jc w:val="left"/>
    </w:pPr>
    <w:rPr>
      <w:rFonts w:ascii="Calibri" w:hAnsi="Calibr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EC5EAD"/>
    <w:pPr>
      <w:ind w:left="1680"/>
      <w:jc w:val="left"/>
    </w:pPr>
    <w:rPr>
      <w:rFonts w:ascii="Calibri" w:hAnsi="Calibr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EC5EAD"/>
    <w:pPr>
      <w:ind w:left="1960"/>
      <w:jc w:val="left"/>
    </w:pPr>
    <w:rPr>
      <w:rFonts w:ascii="Calibri" w:hAnsi="Calibr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EC5EAD"/>
    <w:pPr>
      <w:ind w:left="2240"/>
      <w:jc w:val="left"/>
    </w:pPr>
    <w:rPr>
      <w:rFonts w:ascii="Calibri" w:hAnsi="Calibri"/>
      <w:sz w:val="18"/>
      <w:szCs w:val="18"/>
    </w:rPr>
  </w:style>
  <w:style w:type="table" w:styleId="af2">
    <w:name w:val="Table Grid"/>
    <w:basedOn w:val="a2"/>
    <w:uiPriority w:val="59"/>
    <w:rsid w:val="001D5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link w:val="af4"/>
    <w:uiPriority w:val="1"/>
    <w:qFormat/>
    <w:rsid w:val="00383480"/>
    <w:rPr>
      <w:rFonts w:ascii="Calibri" w:hAnsi="Calibri"/>
      <w:sz w:val="22"/>
      <w:szCs w:val="22"/>
    </w:rPr>
  </w:style>
  <w:style w:type="character" w:customStyle="1" w:styleId="af4">
    <w:name w:val="Без интервала Знак"/>
    <w:link w:val="af3"/>
    <w:uiPriority w:val="1"/>
    <w:rsid w:val="00383480"/>
    <w:rPr>
      <w:rFonts w:ascii="Calibri" w:hAnsi="Calibri"/>
      <w:sz w:val="22"/>
      <w:szCs w:val="22"/>
    </w:rPr>
  </w:style>
  <w:style w:type="paragraph" w:styleId="af5">
    <w:name w:val="Balloon Text"/>
    <w:basedOn w:val="a"/>
    <w:link w:val="af6"/>
    <w:uiPriority w:val="99"/>
    <w:semiHidden/>
    <w:unhideWhenUsed/>
    <w:rsid w:val="0038348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383480"/>
    <w:rPr>
      <w:rFonts w:ascii="Tahoma" w:hAnsi="Tahoma" w:cs="Tahoma"/>
      <w:sz w:val="16"/>
      <w:szCs w:val="16"/>
      <w:lang w:val="uk-UA"/>
    </w:rPr>
  </w:style>
  <w:style w:type="paragraph" w:customStyle="1" w:styleId="40">
    <w:name w:val="Заголовок раздела 4"/>
    <w:basedOn w:val="af7"/>
    <w:next w:val="41"/>
    <w:qFormat/>
    <w:rsid w:val="001A3BFA"/>
    <w:pPr>
      <w:numPr>
        <w:numId w:val="3"/>
      </w:numPr>
      <w:tabs>
        <w:tab w:val="num" w:pos="360"/>
      </w:tabs>
      <w:spacing w:before="360" w:after="120"/>
      <w:contextualSpacing/>
      <w:jc w:val="left"/>
      <w:outlineLvl w:val="9"/>
    </w:pPr>
    <w:rPr>
      <w:rFonts w:ascii="Times New Roman" w:hAnsi="Times New Roman"/>
      <w:bCs w:val="0"/>
      <w:spacing w:val="5"/>
      <w:sz w:val="28"/>
      <w:szCs w:val="52"/>
      <w:lang w:val="ru-RU" w:eastAsia="en-US"/>
    </w:rPr>
  </w:style>
  <w:style w:type="paragraph" w:customStyle="1" w:styleId="41">
    <w:name w:val="Основной текст раздела 4"/>
    <w:basedOn w:val="aa"/>
    <w:qFormat/>
    <w:rsid w:val="001A3BFA"/>
    <w:pPr>
      <w:numPr>
        <w:ilvl w:val="1"/>
        <w:numId w:val="3"/>
      </w:numPr>
      <w:tabs>
        <w:tab w:val="num" w:pos="360"/>
        <w:tab w:val="left" w:pos="425"/>
        <w:tab w:val="left" w:pos="709"/>
        <w:tab w:val="left" w:pos="992"/>
      </w:tabs>
      <w:spacing w:before="120" w:line="276" w:lineRule="auto"/>
      <w:ind w:firstLine="851"/>
    </w:pPr>
    <w:rPr>
      <w:rFonts w:eastAsia="Calibri"/>
      <w:sz w:val="24"/>
      <w:szCs w:val="22"/>
      <w:lang w:val="ru-RU" w:eastAsia="en-US"/>
    </w:rPr>
  </w:style>
  <w:style w:type="numbering" w:customStyle="1" w:styleId="4">
    <w:name w:val="Нумерация 4"/>
    <w:uiPriority w:val="99"/>
    <w:rsid w:val="001A3BFA"/>
    <w:pPr>
      <w:numPr>
        <w:numId w:val="3"/>
      </w:numPr>
    </w:pPr>
  </w:style>
  <w:style w:type="paragraph" w:styleId="af7">
    <w:name w:val="Title"/>
    <w:basedOn w:val="a"/>
    <w:next w:val="a"/>
    <w:link w:val="af8"/>
    <w:uiPriority w:val="10"/>
    <w:qFormat/>
    <w:rsid w:val="001A3BF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8">
    <w:name w:val="Заголовок Знак"/>
    <w:link w:val="af7"/>
    <w:uiPriority w:val="10"/>
    <w:rsid w:val="001A3BFA"/>
    <w:rPr>
      <w:rFonts w:ascii="Calibri Light" w:eastAsia="Times New Roman" w:hAnsi="Calibri Light" w:cs="Times New Roman"/>
      <w:b/>
      <w:bCs/>
      <w:kern w:val="28"/>
      <w:sz w:val="32"/>
      <w:szCs w:val="32"/>
      <w:lang w:val="uk-UA"/>
    </w:rPr>
  </w:style>
  <w:style w:type="character" w:customStyle="1" w:styleId="30">
    <w:name w:val="Заголовок 3 Знак"/>
    <w:link w:val="3"/>
    <w:rsid w:val="00EB43A3"/>
    <w:rPr>
      <w:rFonts w:ascii="ISOCPEUR" w:hAnsi="ISOCPEUR"/>
      <w:i/>
      <w:sz w:val="28"/>
    </w:rPr>
  </w:style>
  <w:style w:type="character" w:styleId="af9">
    <w:name w:val="Strong"/>
    <w:uiPriority w:val="22"/>
    <w:qFormat/>
    <w:rsid w:val="00EB43A3"/>
    <w:rPr>
      <w:b/>
      <w:bCs/>
    </w:rPr>
  </w:style>
  <w:style w:type="paragraph" w:styleId="afa">
    <w:name w:val="List Paragraph"/>
    <w:basedOn w:val="a"/>
    <w:uiPriority w:val="34"/>
    <w:qFormat/>
    <w:rsid w:val="00D11CDC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ru-RU" w:eastAsia="en-US"/>
    </w:rPr>
  </w:style>
  <w:style w:type="paragraph" w:styleId="afb">
    <w:name w:val="Body Text Indent"/>
    <w:basedOn w:val="a"/>
    <w:link w:val="afc"/>
    <w:uiPriority w:val="99"/>
    <w:unhideWhenUsed/>
    <w:rsid w:val="00C513F5"/>
    <w:pPr>
      <w:spacing w:after="120"/>
      <w:ind w:left="283"/>
    </w:pPr>
  </w:style>
  <w:style w:type="character" w:customStyle="1" w:styleId="afc">
    <w:name w:val="Основной текст с отступом Знак"/>
    <w:link w:val="afb"/>
    <w:uiPriority w:val="99"/>
    <w:rsid w:val="00C513F5"/>
    <w:rPr>
      <w:sz w:val="28"/>
      <w:lang w:val="uk-UA"/>
    </w:rPr>
  </w:style>
  <w:style w:type="paragraph" w:customStyle="1" w:styleId="11">
    <w:name w:val="Заголовок 1  не нумерованный"/>
    <w:basedOn w:val="1"/>
    <w:next w:val="a"/>
    <w:uiPriority w:val="99"/>
    <w:rsid w:val="009D6030"/>
    <w:pPr>
      <w:keepNext/>
      <w:pageBreakBefore/>
      <w:tabs>
        <w:tab w:val="right" w:pos="9639"/>
      </w:tabs>
      <w:suppressAutoHyphens w:val="0"/>
      <w:spacing w:before="480" w:after="120" w:line="360" w:lineRule="auto"/>
      <w:ind w:left="709" w:right="709"/>
      <w:contextualSpacing/>
      <w:jc w:val="left"/>
    </w:pPr>
    <w:rPr>
      <w:kern w:val="32"/>
      <w:sz w:val="32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7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Downloads\a4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2020-05-23T00:00:00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7676D10-F60C-4F81-B28A-7E307A7EC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</Template>
  <TotalTime>15</TotalTime>
  <Pages>7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 Технического проекта интеграции МИС МО с РЕГИЗ.ИЭМК</vt:lpstr>
    </vt:vector>
  </TitlesOfParts>
  <Company>Home office</Company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Технического проекта интеграции МИС МО с РЕГИЗ.ИЭМК</dc:title>
  <dc:subject>Раздел передачи данных по ХСН</dc:subject>
  <dc:creator>ЗАО “СВ-мед”</dc:creator>
  <cp:lastModifiedBy>Ольга Алексеева</cp:lastModifiedBy>
  <cp:revision>25</cp:revision>
  <cp:lastPrinted>2020-09-07T15:12:00Z</cp:lastPrinted>
  <dcterms:created xsi:type="dcterms:W3CDTF">2020-10-06T16:09:00Z</dcterms:created>
  <dcterms:modified xsi:type="dcterms:W3CDTF">2020-10-06T16:23:00Z</dcterms:modified>
</cp:coreProperties>
</file>