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EE2E" w14:textId="77777777" w:rsidR="00383480" w:rsidRPr="00815C7F" w:rsidRDefault="00383480">
      <w:pPr>
        <w:rPr>
          <w:rFonts w:ascii="Calibri" w:hAnsi="Calibri" w:cs="Calibri"/>
          <w:lang w:val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1"/>
      </w:tblGrid>
      <w:tr w:rsidR="00383480" w:rsidRPr="00815C7F" w14:paraId="73FF9AC5" w14:textId="77777777">
        <w:trPr>
          <w:trHeight w:val="2880"/>
          <w:jc w:val="center"/>
        </w:trPr>
        <w:tc>
          <w:tcPr>
            <w:tcW w:w="5000" w:type="pct"/>
          </w:tcPr>
          <w:p w14:paraId="0E7D324E" w14:textId="77777777" w:rsidR="00383480" w:rsidRPr="00815C7F" w:rsidRDefault="00383480">
            <w:pPr>
              <w:pStyle w:val="af3"/>
              <w:jc w:val="center"/>
              <w:rPr>
                <w:rFonts w:cs="Calibri"/>
                <w:caps/>
              </w:rPr>
            </w:pPr>
          </w:p>
        </w:tc>
      </w:tr>
      <w:tr w:rsidR="00173EC1" w:rsidRPr="00815C7F" w14:paraId="30FDBA63" w14:textId="77777777" w:rsidTr="00383480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5B9BD5"/>
            </w:tcBorders>
            <w:vAlign w:val="center"/>
          </w:tcPr>
          <w:p w14:paraId="2FE17FDD" w14:textId="77777777" w:rsidR="00173EC1" w:rsidRPr="00A87E61" w:rsidRDefault="00173EC1" w:rsidP="00E50131">
            <w:pPr>
              <w:pStyle w:val="af3"/>
              <w:jc w:val="center"/>
              <w:rPr>
                <w:rFonts w:cs="Calibri"/>
                <w:sz w:val="80"/>
                <w:szCs w:val="80"/>
              </w:rPr>
            </w:pPr>
            <w:r w:rsidRPr="00815C7F">
              <w:rPr>
                <w:rFonts w:cs="Calibri"/>
                <w:sz w:val="80"/>
                <w:szCs w:val="80"/>
              </w:rPr>
              <w:t xml:space="preserve">Приложение № </w:t>
            </w:r>
            <w:r>
              <w:rPr>
                <w:rFonts w:cs="Calibri"/>
                <w:sz w:val="80"/>
                <w:szCs w:val="80"/>
              </w:rPr>
              <w:t>9</w:t>
            </w:r>
          </w:p>
          <w:p w14:paraId="78F30458" w14:textId="77777777" w:rsidR="00173EC1" w:rsidRPr="00815C7F" w:rsidRDefault="00173EC1" w:rsidP="00E50131">
            <w:pPr>
              <w:pStyle w:val="af3"/>
              <w:jc w:val="center"/>
              <w:rPr>
                <w:rFonts w:cs="Calibri"/>
                <w:sz w:val="80"/>
                <w:szCs w:val="80"/>
              </w:rPr>
            </w:pPr>
            <w:r w:rsidRPr="00815C7F">
              <w:rPr>
                <w:rFonts w:cs="Calibri"/>
                <w:sz w:val="80"/>
                <w:szCs w:val="80"/>
              </w:rPr>
              <w:t xml:space="preserve"> интеграция МИС МО с </w:t>
            </w:r>
          </w:p>
          <w:p w14:paraId="1DFA939D" w14:textId="77777777" w:rsidR="00173EC1" w:rsidRPr="00815C7F" w:rsidRDefault="00173EC1" w:rsidP="00173EC1">
            <w:pPr>
              <w:pStyle w:val="af3"/>
              <w:jc w:val="center"/>
              <w:rPr>
                <w:rFonts w:cs="Calibri"/>
                <w:sz w:val="80"/>
                <w:szCs w:val="80"/>
              </w:rPr>
            </w:pPr>
            <w:r w:rsidRPr="00815C7F">
              <w:rPr>
                <w:rFonts w:cs="Calibri"/>
                <w:sz w:val="80"/>
                <w:szCs w:val="80"/>
              </w:rPr>
              <w:t>РЕГИЗ.</w:t>
            </w:r>
            <w:r>
              <w:rPr>
                <w:rFonts w:cs="Calibri"/>
                <w:sz w:val="80"/>
                <w:szCs w:val="80"/>
              </w:rPr>
              <w:t>ТМ</w:t>
            </w:r>
          </w:p>
        </w:tc>
      </w:tr>
      <w:tr w:rsidR="00173EC1" w:rsidRPr="00815C7F" w14:paraId="2044676F" w14:textId="77777777" w:rsidTr="00383480">
        <w:trPr>
          <w:trHeight w:val="720"/>
          <w:jc w:val="center"/>
        </w:trPr>
        <w:tc>
          <w:tcPr>
            <w:tcW w:w="5000" w:type="pct"/>
            <w:tcBorders>
              <w:top w:val="single" w:sz="4" w:space="0" w:color="5B9BD5"/>
            </w:tcBorders>
            <w:vAlign w:val="center"/>
          </w:tcPr>
          <w:p w14:paraId="10E44554" w14:textId="77777777" w:rsidR="00173EC1" w:rsidRPr="00815C7F" w:rsidRDefault="00173EC1" w:rsidP="00E50131">
            <w:pPr>
              <w:pStyle w:val="af3"/>
              <w:jc w:val="center"/>
              <w:rPr>
                <w:rFonts w:cs="Calibri"/>
                <w:sz w:val="44"/>
                <w:szCs w:val="44"/>
              </w:rPr>
            </w:pPr>
            <w:r>
              <w:rPr>
                <w:rFonts w:cs="Calibri"/>
                <w:sz w:val="44"/>
                <w:szCs w:val="44"/>
              </w:rPr>
              <w:t>Руководство</w:t>
            </w:r>
          </w:p>
        </w:tc>
      </w:tr>
      <w:tr w:rsidR="00383480" w:rsidRPr="00815C7F" w14:paraId="7DD82E26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B40BE79" w14:textId="77777777" w:rsidR="00383480" w:rsidRPr="00815C7F" w:rsidRDefault="00383480">
            <w:pPr>
              <w:pStyle w:val="af3"/>
              <w:jc w:val="center"/>
              <w:rPr>
                <w:rFonts w:cs="Calibri"/>
              </w:rPr>
            </w:pPr>
          </w:p>
        </w:tc>
      </w:tr>
      <w:tr w:rsidR="00383480" w:rsidRPr="00815C7F" w14:paraId="73CD514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96F744B" w14:textId="382164C2" w:rsidR="00383480" w:rsidRPr="00815C7F" w:rsidRDefault="00273D0D">
            <w:pPr>
              <w:pStyle w:val="af3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ООО «ВСД»</w:t>
            </w:r>
          </w:p>
        </w:tc>
      </w:tr>
      <w:tr w:rsidR="00383480" w:rsidRPr="00815C7F" w14:paraId="4B6B9EE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6B36663" w14:textId="77777777" w:rsidR="00383480" w:rsidRPr="00815C7F" w:rsidRDefault="00A220B2">
            <w:pPr>
              <w:pStyle w:val="af3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04</w:t>
            </w:r>
            <w:r w:rsidR="00173EC1">
              <w:rPr>
                <w:rFonts w:cs="Calibri"/>
                <w:b/>
                <w:bCs/>
              </w:rPr>
              <w:t>.11</w:t>
            </w:r>
            <w:r w:rsidR="00815C7F">
              <w:rPr>
                <w:rFonts w:cs="Calibri"/>
                <w:b/>
                <w:bCs/>
              </w:rPr>
              <w:t>.2020</w:t>
            </w:r>
          </w:p>
        </w:tc>
      </w:tr>
    </w:tbl>
    <w:p w14:paraId="7ABD0EC9" w14:textId="77777777" w:rsidR="00383480" w:rsidRPr="00815C7F" w:rsidRDefault="00383480">
      <w:pPr>
        <w:rPr>
          <w:rFonts w:ascii="Calibri" w:hAnsi="Calibri" w:cs="Calibri"/>
          <w:lang w:val="ru-RU"/>
        </w:rPr>
      </w:pPr>
    </w:p>
    <w:p w14:paraId="41ED3EAA" w14:textId="77777777" w:rsidR="00383480" w:rsidRPr="00815C7F" w:rsidRDefault="00383480">
      <w:pPr>
        <w:rPr>
          <w:rFonts w:ascii="Calibri" w:hAnsi="Calibri" w:cs="Calibri"/>
          <w:lang w:val="ru-RU"/>
        </w:rPr>
      </w:pPr>
    </w:p>
    <w:p w14:paraId="4589CD29" w14:textId="77777777" w:rsidR="00383480" w:rsidRPr="00815C7F" w:rsidRDefault="00383480">
      <w:pPr>
        <w:rPr>
          <w:rFonts w:ascii="Calibri" w:hAnsi="Calibri" w:cs="Calibri"/>
          <w:lang w:val="ru-RU"/>
        </w:rPr>
      </w:pPr>
    </w:p>
    <w:p w14:paraId="529069B9" w14:textId="77777777" w:rsidR="005920E5" w:rsidRPr="00815C7F" w:rsidRDefault="00383480">
      <w:pPr>
        <w:rPr>
          <w:rFonts w:ascii="Calibri" w:hAnsi="Calibri" w:cs="Calibri"/>
          <w:lang w:val="ru-RU"/>
        </w:rPr>
      </w:pPr>
      <w:r w:rsidRPr="00815C7F">
        <w:rPr>
          <w:rFonts w:ascii="Calibri" w:hAnsi="Calibri" w:cs="Calibri"/>
          <w:lang w:val="ru-RU"/>
        </w:rPr>
        <w:br w:type="page"/>
      </w:r>
    </w:p>
    <w:p w14:paraId="0934B128" w14:textId="77777777" w:rsidR="00FF4EF5" w:rsidRDefault="00EC5EAD" w:rsidP="00743AB1">
      <w:pPr>
        <w:pStyle w:val="af0"/>
        <w:rPr>
          <w:noProof/>
        </w:rPr>
      </w:pPr>
      <w:r w:rsidRPr="003B6623">
        <w:rPr>
          <w:rFonts w:ascii="Calibri" w:hAnsi="Calibri" w:cs="Calibri"/>
          <w:color w:val="000000"/>
        </w:rPr>
        <w:lastRenderedPageBreak/>
        <w:t>Оглавление</w:t>
      </w:r>
      <w:r w:rsidR="00284115" w:rsidRPr="003B6623">
        <w:rPr>
          <w:rFonts w:ascii="Calibri" w:hAnsi="Calibri" w:cs="Calibri"/>
          <w:color w:val="000000"/>
        </w:rPr>
        <w:br/>
      </w:r>
      <w:bookmarkStart w:id="0" w:name="_Toc42894265"/>
      <w:r w:rsidR="00743AB1" w:rsidRPr="00815C7F">
        <w:rPr>
          <w:rFonts w:ascii="Calibri" w:hAnsi="Calibri" w:cs="Calibri"/>
          <w:color w:val="000000"/>
          <w:sz w:val="36"/>
        </w:rPr>
        <w:fldChar w:fldCharType="begin"/>
      </w:r>
      <w:r w:rsidR="00743AB1" w:rsidRPr="003B6623">
        <w:rPr>
          <w:rFonts w:ascii="Calibri" w:hAnsi="Calibri" w:cs="Calibri"/>
          <w:color w:val="000000"/>
          <w:sz w:val="36"/>
        </w:rPr>
        <w:instrText xml:space="preserve"> TOC \o "2-2" \h \z \t "Заголовок 1;1" </w:instrText>
      </w:r>
      <w:r w:rsidR="00743AB1" w:rsidRPr="00815C7F">
        <w:rPr>
          <w:rFonts w:ascii="Calibri" w:hAnsi="Calibri" w:cs="Calibri"/>
          <w:color w:val="000000"/>
          <w:sz w:val="36"/>
        </w:rPr>
        <w:fldChar w:fldCharType="separate"/>
      </w:r>
    </w:p>
    <w:p w14:paraId="457D01EE" w14:textId="77777777" w:rsidR="00FF4EF5" w:rsidRPr="00F407DF" w:rsidRDefault="004A7257">
      <w:pPr>
        <w:pStyle w:val="10"/>
        <w:tabs>
          <w:tab w:val="left" w:pos="567"/>
        </w:tabs>
        <w:rPr>
          <w:rFonts w:ascii="Calibri" w:hAnsi="Calibri"/>
          <w:caps w:val="0"/>
          <w:noProof/>
          <w:sz w:val="22"/>
          <w:szCs w:val="22"/>
          <w:lang w:val="ru-RU"/>
        </w:rPr>
      </w:pPr>
      <w:hyperlink w:anchor="_Toc52438392" w:history="1">
        <w:r w:rsidR="00FF4EF5" w:rsidRPr="0085283B">
          <w:rPr>
            <w:rStyle w:val="af1"/>
            <w:rFonts w:ascii="Calibri" w:hAnsi="Calibri" w:cs="Calibri"/>
            <w:noProof/>
            <w:lang w:val="ru-RU"/>
          </w:rPr>
          <w:t>1.</w:t>
        </w:r>
        <w:r w:rsidR="00FF4EF5" w:rsidRPr="00F407DF">
          <w:rPr>
            <w:rFonts w:ascii="Calibri" w:hAnsi="Calibri"/>
            <w:caps w:val="0"/>
            <w:noProof/>
            <w:sz w:val="22"/>
            <w:szCs w:val="22"/>
            <w:lang w:val="ru-RU"/>
          </w:rPr>
          <w:tab/>
        </w:r>
        <w:r w:rsidR="00FF4EF5" w:rsidRPr="0085283B">
          <w:rPr>
            <w:rStyle w:val="af1"/>
            <w:rFonts w:ascii="Calibri" w:hAnsi="Calibri" w:cs="Calibri"/>
            <w:noProof/>
            <w:lang w:val="ru-RU"/>
          </w:rPr>
          <w:t>Сокращения и обозначения</w:t>
        </w:r>
        <w:r w:rsidR="00FF4EF5">
          <w:rPr>
            <w:noProof/>
            <w:webHidden/>
          </w:rPr>
          <w:tab/>
        </w:r>
        <w:r w:rsidR="00FF4EF5">
          <w:rPr>
            <w:noProof/>
            <w:webHidden/>
          </w:rPr>
          <w:fldChar w:fldCharType="begin"/>
        </w:r>
        <w:r w:rsidR="00FF4EF5">
          <w:rPr>
            <w:noProof/>
            <w:webHidden/>
          </w:rPr>
          <w:instrText xml:space="preserve"> PAGEREF _Toc52438392 \h </w:instrText>
        </w:r>
        <w:r w:rsidR="00FF4EF5">
          <w:rPr>
            <w:noProof/>
            <w:webHidden/>
          </w:rPr>
        </w:r>
        <w:r w:rsidR="00FF4EF5">
          <w:rPr>
            <w:noProof/>
            <w:webHidden/>
          </w:rPr>
          <w:fldChar w:fldCharType="separate"/>
        </w:r>
        <w:r w:rsidR="005C14B8">
          <w:rPr>
            <w:noProof/>
            <w:webHidden/>
          </w:rPr>
          <w:t>2</w:t>
        </w:r>
        <w:r w:rsidR="00FF4EF5">
          <w:rPr>
            <w:noProof/>
            <w:webHidden/>
          </w:rPr>
          <w:fldChar w:fldCharType="end"/>
        </w:r>
      </w:hyperlink>
    </w:p>
    <w:p w14:paraId="67BFDC5A" w14:textId="77777777" w:rsidR="00FF4EF5" w:rsidRPr="00F407DF" w:rsidRDefault="004A7257">
      <w:pPr>
        <w:pStyle w:val="10"/>
        <w:tabs>
          <w:tab w:val="left" w:pos="567"/>
        </w:tabs>
        <w:rPr>
          <w:rFonts w:ascii="Calibri" w:hAnsi="Calibri"/>
          <w:caps w:val="0"/>
          <w:noProof/>
          <w:sz w:val="22"/>
          <w:szCs w:val="22"/>
          <w:lang w:val="ru-RU"/>
        </w:rPr>
      </w:pPr>
      <w:hyperlink w:anchor="_Toc52438396" w:history="1">
        <w:r w:rsidR="00334137">
          <w:rPr>
            <w:rStyle w:val="af1"/>
            <w:rFonts w:ascii="Calibri" w:hAnsi="Calibri" w:cs="Calibri"/>
            <w:noProof/>
            <w:lang w:val="ru-RU"/>
          </w:rPr>
          <w:t>2</w:t>
        </w:r>
        <w:r w:rsidR="00FF4EF5" w:rsidRPr="0085283B">
          <w:rPr>
            <w:rStyle w:val="af1"/>
            <w:rFonts w:ascii="Calibri" w:hAnsi="Calibri" w:cs="Calibri"/>
            <w:noProof/>
            <w:lang w:val="ru-RU"/>
          </w:rPr>
          <w:t>.</w:t>
        </w:r>
        <w:r w:rsidR="00FF4EF5" w:rsidRPr="00F407DF">
          <w:rPr>
            <w:rFonts w:ascii="Calibri" w:hAnsi="Calibri"/>
            <w:caps w:val="0"/>
            <w:noProof/>
            <w:sz w:val="22"/>
            <w:szCs w:val="22"/>
            <w:lang w:val="ru-RU"/>
          </w:rPr>
          <w:tab/>
        </w:r>
        <w:r w:rsidR="00FF4EF5" w:rsidRPr="0085283B">
          <w:rPr>
            <w:rStyle w:val="af1"/>
            <w:rFonts w:ascii="Calibri" w:hAnsi="Calibri" w:cs="Calibri"/>
            <w:noProof/>
            <w:lang w:val="ru-RU"/>
          </w:rPr>
          <w:t>Описание процесса деятельности</w:t>
        </w:r>
        <w:r w:rsidR="00FF4EF5">
          <w:rPr>
            <w:noProof/>
            <w:webHidden/>
          </w:rPr>
          <w:tab/>
        </w:r>
        <w:r w:rsidR="00B678F5">
          <w:rPr>
            <w:noProof/>
            <w:webHidden/>
            <w:lang w:val="ru-RU"/>
          </w:rPr>
          <w:t>3</w:t>
        </w:r>
      </w:hyperlink>
    </w:p>
    <w:p w14:paraId="4675612E" w14:textId="77777777" w:rsidR="004B7989" w:rsidRPr="00815C7F" w:rsidRDefault="00743AB1" w:rsidP="00743AB1">
      <w:pPr>
        <w:pStyle w:val="af0"/>
        <w:rPr>
          <w:rFonts w:ascii="Calibri" w:hAnsi="Calibri" w:cs="Calibri"/>
          <w:sz w:val="36"/>
        </w:rPr>
      </w:pPr>
      <w:r w:rsidRPr="00815C7F">
        <w:rPr>
          <w:rFonts w:ascii="Calibri" w:hAnsi="Calibri" w:cs="Calibri"/>
          <w:sz w:val="36"/>
        </w:rPr>
        <w:fldChar w:fldCharType="end"/>
      </w:r>
    </w:p>
    <w:p w14:paraId="201DFE8D" w14:textId="77777777" w:rsidR="00EB43A3" w:rsidRPr="00815C7F" w:rsidRDefault="0002024B" w:rsidP="00404A8C">
      <w:pPr>
        <w:rPr>
          <w:rFonts w:ascii="Calibri" w:hAnsi="Calibri" w:cs="Calibri"/>
          <w:lang w:val="ru-RU"/>
        </w:rPr>
      </w:pPr>
      <w:bookmarkStart w:id="1" w:name="_Toc41315214"/>
      <w:r w:rsidRPr="00815C7F">
        <w:rPr>
          <w:rFonts w:ascii="Calibri" w:hAnsi="Calibri" w:cs="Calibri"/>
          <w:lang w:val="ru-RU"/>
        </w:rPr>
        <w:br w:type="page"/>
      </w:r>
      <w:r w:rsidR="00562CDB">
        <w:rPr>
          <w:rFonts w:ascii="Calibri" w:hAnsi="Calibri" w:cs="Calibri"/>
          <w:noProof/>
          <w:lang w:val="ru-RU"/>
        </w:rPr>
        <mc:AlternateContent>
          <mc:Choice Requires="wpg">
            <w:drawing>
              <wp:anchor distT="0" distB="0" distL="114300" distR="114300" simplePos="0" relativeHeight="251648000" behindDoc="0" locked="1" layoutInCell="0" allowOverlap="1" wp14:anchorId="0C7690E5" wp14:editId="3BA159B0">
                <wp:simplePos x="0" y="0"/>
                <wp:positionH relativeFrom="page">
                  <wp:posOffset>723900</wp:posOffset>
                </wp:positionH>
                <wp:positionV relativeFrom="page">
                  <wp:posOffset>250825</wp:posOffset>
                </wp:positionV>
                <wp:extent cx="6588760" cy="10189210"/>
                <wp:effectExtent l="0" t="0" r="0" b="0"/>
                <wp:wrapNone/>
                <wp:docPr id="657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658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B3EDE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0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BC811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1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74B44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2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373E5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3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BC3FD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4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17D203" w14:textId="77777777" w:rsidR="00875A43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5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CF60E" w14:textId="77777777" w:rsidR="00875A43" w:rsidRPr="0002024B" w:rsidRDefault="00875A43" w:rsidP="00EB43A3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6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F86D2" w14:textId="77777777" w:rsidR="00875A43" w:rsidRPr="00383480" w:rsidRDefault="00875A43" w:rsidP="00EB43A3">
                              <w:pPr>
                                <w:pStyle w:val="3"/>
                              </w:pPr>
                              <w:r>
                                <w:t>Оглавление</w:t>
                              </w:r>
                            </w:p>
                            <w:p w14:paraId="5E7400F3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355623D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DA69095" w14:textId="77777777" w:rsidR="00875A43" w:rsidRDefault="00875A43" w:rsidP="00EB43A3"/>
                            <w:p w14:paraId="1A05767A" w14:textId="77777777" w:rsidR="00875A43" w:rsidRDefault="00875A43" w:rsidP="00EB43A3">
                              <w:pPr>
                                <w:pStyle w:val="3"/>
                              </w:pPr>
                              <w:bookmarkStart w:id="2" w:name="_Toc41315215"/>
                              <w:bookmarkStart w:id="3" w:name="_Toc42894266"/>
                              <w:bookmarkStart w:id="4" w:name="_Toc44507483"/>
                              <w:r>
                                <w:t>Экран входа в систему ЛЛО</w:t>
                              </w:r>
                              <w:bookmarkEnd w:id="2"/>
                              <w:bookmarkEnd w:id="3"/>
                              <w:bookmarkEnd w:id="4"/>
                            </w:p>
                            <w:p w14:paraId="5E9EF1B2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2AB2F88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C4B1D2B" w14:textId="77777777" w:rsidR="00875A43" w:rsidRDefault="00875A43" w:rsidP="00EB43A3"/>
                            <w:p w14:paraId="78AACD44" w14:textId="77777777" w:rsidR="00875A43" w:rsidRDefault="00875A43" w:rsidP="00EB43A3">
                              <w:pPr>
                                <w:pStyle w:val="3"/>
                              </w:pPr>
                              <w:bookmarkStart w:id="5" w:name="_Toc41315216"/>
                              <w:bookmarkStart w:id="6" w:name="_Toc42894267"/>
                              <w:bookmarkStart w:id="7" w:name="_Toc44507484"/>
                              <w:r>
                                <w:t>Экран входа в систему ЛЛО</w:t>
                              </w:r>
                              <w:bookmarkEnd w:id="5"/>
                              <w:bookmarkEnd w:id="6"/>
                              <w:bookmarkEnd w:id="7"/>
                            </w:p>
                            <w:p w14:paraId="4B9190F4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A72C62C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0293E2F" w14:textId="77777777" w:rsidR="00875A43" w:rsidRDefault="00875A43" w:rsidP="00EB43A3"/>
                            <w:p w14:paraId="19434D65" w14:textId="77777777" w:rsidR="00875A43" w:rsidRDefault="00875A43" w:rsidP="00EB43A3">
                              <w:pPr>
                                <w:pStyle w:val="3"/>
                              </w:pPr>
                              <w:bookmarkStart w:id="8" w:name="_Toc41315217"/>
                              <w:bookmarkStart w:id="9" w:name="_Toc42894268"/>
                              <w:bookmarkStart w:id="10" w:name="_Toc44507485"/>
                              <w:r>
                                <w:t>Экран входа в систему ЛЛО</w:t>
                              </w:r>
                              <w:bookmarkEnd w:id="8"/>
                              <w:bookmarkEnd w:id="9"/>
                              <w:bookmarkEnd w:id="10"/>
                            </w:p>
                            <w:p w14:paraId="45FCD7A2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FE947AF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36FB249" w14:textId="77777777" w:rsidR="00875A43" w:rsidRDefault="00875A43" w:rsidP="00EB43A3"/>
                            <w:p w14:paraId="6F17465A" w14:textId="77777777" w:rsidR="00875A43" w:rsidRDefault="00875A43" w:rsidP="00EB43A3">
                              <w:pPr>
                                <w:pStyle w:val="3"/>
                              </w:pPr>
                              <w:bookmarkStart w:id="11" w:name="_Toc41315218"/>
                              <w:bookmarkStart w:id="12" w:name="_Toc42894269"/>
                              <w:bookmarkStart w:id="13" w:name="_Toc44507486"/>
                              <w:r>
                                <w:t>Экран входа в систему ЛЛО</w:t>
                              </w:r>
                              <w:bookmarkEnd w:id="11"/>
                              <w:bookmarkEnd w:id="12"/>
                              <w:bookmarkEnd w:id="13"/>
                            </w:p>
                            <w:p w14:paraId="6AF2CE7F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FE8DC3D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35604FA" w14:textId="77777777" w:rsidR="00875A43" w:rsidRDefault="00875A43" w:rsidP="00EB43A3"/>
                            <w:p w14:paraId="3609A531" w14:textId="77777777" w:rsidR="00875A43" w:rsidRDefault="00875A43" w:rsidP="00EB43A3">
                              <w:pPr>
                                <w:pStyle w:val="3"/>
                              </w:pPr>
                              <w:bookmarkStart w:id="14" w:name="_Toc41315219"/>
                              <w:bookmarkStart w:id="15" w:name="_Toc42894270"/>
                              <w:bookmarkStart w:id="16" w:name="_Toc44507487"/>
                              <w:r>
                                <w:t>Экран входа в систему ЛЛО</w:t>
                              </w:r>
                              <w:bookmarkEnd w:id="14"/>
                              <w:bookmarkEnd w:id="15"/>
                              <w:bookmarkEnd w:id="16"/>
                            </w:p>
                            <w:p w14:paraId="2B130F63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542007D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01985BE" w14:textId="77777777" w:rsidR="00875A43" w:rsidRDefault="00875A43" w:rsidP="00EB43A3"/>
                            <w:p w14:paraId="0E2C84B2" w14:textId="77777777" w:rsidR="00875A43" w:rsidRDefault="00875A43" w:rsidP="00EB43A3">
                              <w:pPr>
                                <w:pStyle w:val="3"/>
                              </w:pPr>
                              <w:bookmarkStart w:id="17" w:name="_Toc41315220"/>
                              <w:bookmarkStart w:id="18" w:name="_Toc42894271"/>
                              <w:bookmarkStart w:id="19" w:name="_Toc44507488"/>
                              <w:r>
                                <w:t>Экран входа в систему ЛЛО</w:t>
                              </w:r>
                              <w:bookmarkEnd w:id="17"/>
                              <w:bookmarkEnd w:id="18"/>
                              <w:bookmarkEnd w:id="19"/>
                            </w:p>
                            <w:p w14:paraId="5CEB5CC1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C524BE1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C35C292" w14:textId="77777777" w:rsidR="00875A43" w:rsidRDefault="00875A43" w:rsidP="00EB43A3"/>
                            <w:p w14:paraId="057607A0" w14:textId="77777777" w:rsidR="00875A43" w:rsidRDefault="00875A43" w:rsidP="00EB43A3">
                              <w:pPr>
                                <w:pStyle w:val="3"/>
                              </w:pPr>
                              <w:bookmarkStart w:id="20" w:name="_Toc41315221"/>
                              <w:bookmarkStart w:id="21" w:name="_Toc42894272"/>
                              <w:bookmarkStart w:id="22" w:name="_Toc44507489"/>
                              <w:r>
                                <w:t>Экран входа в систему ЛЛО</w:t>
                              </w:r>
                              <w:bookmarkEnd w:id="20"/>
                              <w:bookmarkEnd w:id="21"/>
                              <w:bookmarkEnd w:id="22"/>
                            </w:p>
                            <w:p w14:paraId="1C0F3B87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F6B5894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431D187" w14:textId="77777777" w:rsidR="00875A43" w:rsidRDefault="00875A43" w:rsidP="00EB43A3"/>
                            <w:p w14:paraId="263FDE85" w14:textId="77777777" w:rsidR="00875A43" w:rsidRDefault="00875A43" w:rsidP="00EB43A3">
                              <w:pPr>
                                <w:pStyle w:val="3"/>
                              </w:pPr>
                              <w:bookmarkStart w:id="23" w:name="_Toc41315222"/>
                              <w:bookmarkStart w:id="24" w:name="_Toc42894273"/>
                              <w:bookmarkStart w:id="25" w:name="_Toc44507490"/>
                              <w:r>
                                <w:t>Экран входа в систему ЛЛО</w:t>
                              </w:r>
                              <w:bookmarkEnd w:id="23"/>
                              <w:bookmarkEnd w:id="24"/>
                              <w:bookmarkEnd w:id="25"/>
                            </w:p>
                            <w:p w14:paraId="7B4849D0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F44A4EE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777F563" w14:textId="77777777" w:rsidR="00875A43" w:rsidRDefault="00875A43" w:rsidP="00EB43A3"/>
                            <w:p w14:paraId="400D8FE9" w14:textId="77777777" w:rsidR="00875A43" w:rsidRDefault="00875A43" w:rsidP="00EB43A3">
                              <w:pPr>
                                <w:pStyle w:val="3"/>
                              </w:pPr>
                              <w:bookmarkStart w:id="26" w:name="_Toc41315223"/>
                              <w:bookmarkStart w:id="27" w:name="_Toc42894274"/>
                              <w:bookmarkStart w:id="28" w:name="_Toc44507491"/>
                              <w:r>
                                <w:t>Экран входа в систему ЛЛО</w:t>
                              </w:r>
                              <w:bookmarkEnd w:id="26"/>
                              <w:bookmarkEnd w:id="27"/>
                              <w:bookmarkEnd w:id="28"/>
                            </w:p>
                            <w:p w14:paraId="6356B948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10EDE9E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27F169D" w14:textId="77777777" w:rsidR="00875A43" w:rsidRDefault="00875A43" w:rsidP="00EB43A3"/>
                            <w:p w14:paraId="609335E3" w14:textId="77777777" w:rsidR="00875A43" w:rsidRDefault="00875A43" w:rsidP="00EB43A3">
                              <w:pPr>
                                <w:pStyle w:val="3"/>
                              </w:pPr>
                              <w:bookmarkStart w:id="29" w:name="_Toc41315224"/>
                              <w:bookmarkStart w:id="30" w:name="_Toc42894275"/>
                              <w:bookmarkStart w:id="31" w:name="_Toc44507492"/>
                              <w:r>
                                <w:t>Экран входа в систему ЛЛО</w:t>
                              </w:r>
                              <w:bookmarkEnd w:id="29"/>
                              <w:bookmarkEnd w:id="30"/>
                              <w:bookmarkEnd w:id="31"/>
                            </w:p>
                            <w:p w14:paraId="0A872FCB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F413F8E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5302F5D" w14:textId="77777777" w:rsidR="00875A43" w:rsidRDefault="00875A43" w:rsidP="00EB43A3"/>
                            <w:p w14:paraId="2495B12B" w14:textId="77777777" w:rsidR="00875A43" w:rsidRDefault="00875A43" w:rsidP="00EB43A3">
                              <w:pPr>
                                <w:pStyle w:val="3"/>
                              </w:pPr>
                              <w:bookmarkStart w:id="32" w:name="_Toc41315225"/>
                              <w:bookmarkStart w:id="33" w:name="_Toc42894276"/>
                              <w:bookmarkStart w:id="34" w:name="_Toc44507493"/>
                              <w:r>
                                <w:t>Экран входа в систему ЛЛО</w:t>
                              </w:r>
                              <w:bookmarkEnd w:id="32"/>
                              <w:bookmarkEnd w:id="33"/>
                              <w:bookmarkEnd w:id="34"/>
                            </w:p>
                            <w:p w14:paraId="1DBA82CF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738FDEB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071D520" w14:textId="77777777" w:rsidR="00875A43" w:rsidRDefault="00875A43" w:rsidP="00EB43A3"/>
                            <w:p w14:paraId="2A09DB4F" w14:textId="77777777" w:rsidR="00875A43" w:rsidRDefault="00875A43" w:rsidP="00EB43A3">
                              <w:pPr>
                                <w:pStyle w:val="3"/>
                              </w:pPr>
                              <w:bookmarkStart w:id="35" w:name="_Toc41315226"/>
                              <w:bookmarkStart w:id="36" w:name="_Toc42894277"/>
                              <w:bookmarkStart w:id="37" w:name="_Toc44507494"/>
                              <w:r>
                                <w:t>Экран входа в систему ЛЛО</w:t>
                              </w:r>
                              <w:bookmarkEnd w:id="35"/>
                              <w:bookmarkEnd w:id="36"/>
                              <w:bookmarkEnd w:id="37"/>
                            </w:p>
                            <w:p w14:paraId="572F1F65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5D445C9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B861B50" w14:textId="77777777" w:rsidR="00875A43" w:rsidRDefault="00875A43" w:rsidP="00EB43A3"/>
                            <w:p w14:paraId="62D2D076" w14:textId="77777777" w:rsidR="00875A43" w:rsidRDefault="00875A43" w:rsidP="00EB43A3">
                              <w:pPr>
                                <w:pStyle w:val="3"/>
                              </w:pPr>
                              <w:bookmarkStart w:id="38" w:name="_Toc41315227"/>
                              <w:bookmarkStart w:id="39" w:name="_Toc42894278"/>
                              <w:bookmarkStart w:id="40" w:name="_Toc44507495"/>
                              <w:r>
                                <w:t>Экран входа в систему ЛЛО</w:t>
                              </w:r>
                              <w:bookmarkEnd w:id="38"/>
                              <w:bookmarkEnd w:id="39"/>
                              <w:bookmarkEnd w:id="40"/>
                            </w:p>
                            <w:p w14:paraId="4C941735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84B2C03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6E44E2D" w14:textId="77777777" w:rsidR="00875A43" w:rsidRDefault="00875A43" w:rsidP="00EB43A3"/>
                            <w:p w14:paraId="1F97DB15" w14:textId="77777777" w:rsidR="00875A43" w:rsidRDefault="00875A43" w:rsidP="00EB43A3">
                              <w:pPr>
                                <w:pStyle w:val="3"/>
                              </w:pPr>
                              <w:bookmarkStart w:id="41" w:name="_Toc41315228"/>
                              <w:bookmarkStart w:id="42" w:name="_Toc42894279"/>
                              <w:bookmarkStart w:id="43" w:name="_Toc44507496"/>
                              <w:r>
                                <w:t>Экран входа в систему ЛЛО</w:t>
                              </w:r>
                              <w:bookmarkEnd w:id="41"/>
                              <w:bookmarkEnd w:id="42"/>
                              <w:bookmarkEnd w:id="43"/>
                            </w:p>
                            <w:p w14:paraId="1FBC7A17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CA48672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EC67ED4" w14:textId="77777777" w:rsidR="00875A43" w:rsidRDefault="00875A43" w:rsidP="00EB43A3"/>
                            <w:p w14:paraId="4FFC8CCA" w14:textId="77777777" w:rsidR="00875A43" w:rsidRDefault="00875A43" w:rsidP="00EB43A3">
                              <w:pPr>
                                <w:pStyle w:val="3"/>
                              </w:pPr>
                              <w:bookmarkStart w:id="44" w:name="_Toc41315229"/>
                              <w:bookmarkStart w:id="45" w:name="_Toc42894280"/>
                              <w:bookmarkStart w:id="46" w:name="_Toc44507497"/>
                              <w:r>
                                <w:t>Экран входа в систему ЛЛО</w:t>
                              </w:r>
                              <w:bookmarkEnd w:id="44"/>
                              <w:bookmarkEnd w:id="45"/>
                              <w:bookmarkEnd w:id="46"/>
                            </w:p>
                            <w:p w14:paraId="26B2124D" w14:textId="77777777" w:rsidR="00875A43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874E38D" w14:textId="77777777" w:rsidR="00875A43" w:rsidRPr="00F303CF" w:rsidRDefault="00875A43" w:rsidP="00EB43A3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690E5" id="Group 720" o:spid="_x0000_s1026" style="position:absolute;left:0;text-align:left;margin-left:57pt;margin-top:19.75pt;width:518.8pt;height:802.3pt;z-index:25164800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" o:allowincell="f">
                <v:rect id="Rectangle 721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" filled="f" strokeweight="2pt"/>
                <v:line id="Line 722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8x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qaT&#10;OXzPhCMgVx8AAAD//wMAUEsBAi0AFAAGAAgAAAAhANvh9svuAAAAhQEAABMAAAAAAAAAAAAAAAAA&#10;AAAAAFtDb250ZW50X1R5cGVzXS54bWxQSwECLQAUAAYACAAAACEAWvQsW78AAAAVAQAACwAAAAAA&#10;AAAAAAAAAAAfAQAAX3JlbHMvLnJlbHNQSwECLQAUAAYACAAAACEAJlBvMcAAAADcAAAADwAAAAAA&#10;AAAAAAAAAAAHAgAAZHJzL2Rvd25yZXYueG1sUEsFBgAAAAADAAMAtwAAAPQCAAAAAA==&#10;" strokeweight="2pt"/>
                <v:line id="Line 723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" strokeweight="2pt"/>
                <v:line id="Line 724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mK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" strokeweight="2pt"/>
                <v:line id="Line 725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Df9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" strokeweight="2pt"/>
                <v:line id="Line 726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" strokeweight="2pt"/>
                <v:line id="Line 727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" strokeweight="2pt"/>
                <v:line id="Line 728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a+J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" strokeweight="2pt"/>
                <v:line id="Line 729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" strokeweight="1pt"/>
                <v:line id="Line 730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" strokeweight="2pt"/>
                <v:line id="Line 731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" strokeweight="1pt"/>
                <v:rect id="Rectangle 732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" filled="f" stroked="f" strokeweight=".25pt">
                  <v:textbox inset="1pt,1pt,1pt,1pt">
                    <w:txbxContent>
                      <w:p w14:paraId="6B5B3EDE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733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" filled="f" stroked="f" strokeweight=".25pt">
                  <v:textbox inset="1pt,1pt,1pt,1pt">
                    <w:txbxContent>
                      <w:p w14:paraId="3EEBC811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734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" filled="f" stroked="f" strokeweight=".25pt">
                  <v:textbox inset="1pt,1pt,1pt,1pt">
                    <w:txbxContent>
                      <w:p w14:paraId="6C774B44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735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" filled="f" stroked="f" strokeweight=".25pt">
                  <v:textbox inset="1pt,1pt,1pt,1pt">
                    <w:txbxContent>
                      <w:p w14:paraId="13D373E5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736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" filled="f" stroked="f" strokeweight=".25pt">
                  <v:textbox inset="1pt,1pt,1pt,1pt">
                    <w:txbxContent>
                      <w:p w14:paraId="70DBC3FD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737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" filled="f" stroked="f" strokeweight=".25pt">
                  <v:textbox inset="1pt,1pt,1pt,1pt">
                    <w:txbxContent>
                      <w:p w14:paraId="6017D203" w14:textId="77777777" w:rsidR="00875A43" w:rsidRDefault="00875A43" w:rsidP="00EB43A3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738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" filled="f" stroked="f" strokeweight=".25pt">
                  <v:textbox inset="1pt,1pt,1pt,1pt">
                    <w:txbxContent>
                      <w:p w14:paraId="222CF60E" w14:textId="77777777" w:rsidR="00875A43" w:rsidRPr="0002024B" w:rsidRDefault="00875A43" w:rsidP="00EB43A3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739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" filled="f" stroked="f" strokeweight=".25pt">
                  <v:textbox inset="1pt,1pt,1pt,1pt">
                    <w:txbxContent>
                      <w:p w14:paraId="32CF86D2" w14:textId="77777777" w:rsidR="00875A43" w:rsidRPr="00383480" w:rsidRDefault="00875A43" w:rsidP="00EB43A3">
                        <w:pPr>
                          <w:pStyle w:val="3"/>
                        </w:pPr>
                        <w:r>
                          <w:t>Оглавление</w:t>
                        </w:r>
                      </w:p>
                      <w:p w14:paraId="5E7400F3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355623D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DA69095" w14:textId="77777777" w:rsidR="00875A43" w:rsidRDefault="00875A43" w:rsidP="00EB43A3"/>
                      <w:p w14:paraId="1A05767A" w14:textId="77777777" w:rsidR="00875A43" w:rsidRDefault="00875A43" w:rsidP="00EB43A3">
                        <w:pPr>
                          <w:pStyle w:val="3"/>
                        </w:pPr>
                        <w:bookmarkStart w:id="47" w:name="_Toc41315215"/>
                        <w:bookmarkStart w:id="48" w:name="_Toc42894266"/>
                        <w:bookmarkStart w:id="49" w:name="_Toc44507483"/>
                        <w:r>
                          <w:t>Экран входа в систему ЛЛО</w:t>
                        </w:r>
                        <w:bookmarkEnd w:id="47"/>
                        <w:bookmarkEnd w:id="48"/>
                        <w:bookmarkEnd w:id="49"/>
                      </w:p>
                      <w:p w14:paraId="5E9EF1B2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2AB2F88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C4B1D2B" w14:textId="77777777" w:rsidR="00875A43" w:rsidRDefault="00875A43" w:rsidP="00EB43A3"/>
                      <w:p w14:paraId="78AACD44" w14:textId="77777777" w:rsidR="00875A43" w:rsidRDefault="00875A43" w:rsidP="00EB43A3">
                        <w:pPr>
                          <w:pStyle w:val="3"/>
                        </w:pPr>
                        <w:bookmarkStart w:id="50" w:name="_Toc41315216"/>
                        <w:bookmarkStart w:id="51" w:name="_Toc42894267"/>
                        <w:bookmarkStart w:id="52" w:name="_Toc44507484"/>
                        <w:r>
                          <w:t>Экран входа в систему ЛЛО</w:t>
                        </w:r>
                        <w:bookmarkEnd w:id="50"/>
                        <w:bookmarkEnd w:id="51"/>
                        <w:bookmarkEnd w:id="52"/>
                      </w:p>
                      <w:p w14:paraId="4B9190F4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A72C62C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0293E2F" w14:textId="77777777" w:rsidR="00875A43" w:rsidRDefault="00875A43" w:rsidP="00EB43A3"/>
                      <w:p w14:paraId="19434D65" w14:textId="77777777" w:rsidR="00875A43" w:rsidRDefault="00875A43" w:rsidP="00EB43A3">
                        <w:pPr>
                          <w:pStyle w:val="3"/>
                        </w:pPr>
                        <w:bookmarkStart w:id="53" w:name="_Toc41315217"/>
                        <w:bookmarkStart w:id="54" w:name="_Toc42894268"/>
                        <w:bookmarkStart w:id="55" w:name="_Toc44507485"/>
                        <w:r>
                          <w:t>Экран входа в систему ЛЛО</w:t>
                        </w:r>
                        <w:bookmarkEnd w:id="53"/>
                        <w:bookmarkEnd w:id="54"/>
                        <w:bookmarkEnd w:id="55"/>
                      </w:p>
                      <w:p w14:paraId="45FCD7A2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FE947AF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36FB249" w14:textId="77777777" w:rsidR="00875A43" w:rsidRDefault="00875A43" w:rsidP="00EB43A3"/>
                      <w:p w14:paraId="6F17465A" w14:textId="77777777" w:rsidR="00875A43" w:rsidRDefault="00875A43" w:rsidP="00EB43A3">
                        <w:pPr>
                          <w:pStyle w:val="3"/>
                        </w:pPr>
                        <w:bookmarkStart w:id="56" w:name="_Toc41315218"/>
                        <w:bookmarkStart w:id="57" w:name="_Toc42894269"/>
                        <w:bookmarkStart w:id="58" w:name="_Toc44507486"/>
                        <w:r>
                          <w:t>Экран входа в систему ЛЛО</w:t>
                        </w:r>
                        <w:bookmarkEnd w:id="56"/>
                        <w:bookmarkEnd w:id="57"/>
                        <w:bookmarkEnd w:id="58"/>
                      </w:p>
                      <w:p w14:paraId="6AF2CE7F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FE8DC3D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35604FA" w14:textId="77777777" w:rsidR="00875A43" w:rsidRDefault="00875A43" w:rsidP="00EB43A3"/>
                      <w:p w14:paraId="3609A531" w14:textId="77777777" w:rsidR="00875A43" w:rsidRDefault="00875A43" w:rsidP="00EB43A3">
                        <w:pPr>
                          <w:pStyle w:val="3"/>
                        </w:pPr>
                        <w:bookmarkStart w:id="59" w:name="_Toc41315219"/>
                        <w:bookmarkStart w:id="60" w:name="_Toc42894270"/>
                        <w:bookmarkStart w:id="61" w:name="_Toc44507487"/>
                        <w:r>
                          <w:t>Экран входа в систему ЛЛО</w:t>
                        </w:r>
                        <w:bookmarkEnd w:id="59"/>
                        <w:bookmarkEnd w:id="60"/>
                        <w:bookmarkEnd w:id="61"/>
                      </w:p>
                      <w:p w14:paraId="2B130F63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542007D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01985BE" w14:textId="77777777" w:rsidR="00875A43" w:rsidRDefault="00875A43" w:rsidP="00EB43A3"/>
                      <w:p w14:paraId="0E2C84B2" w14:textId="77777777" w:rsidR="00875A43" w:rsidRDefault="00875A43" w:rsidP="00EB43A3">
                        <w:pPr>
                          <w:pStyle w:val="3"/>
                        </w:pPr>
                        <w:bookmarkStart w:id="62" w:name="_Toc41315220"/>
                        <w:bookmarkStart w:id="63" w:name="_Toc42894271"/>
                        <w:bookmarkStart w:id="64" w:name="_Toc44507488"/>
                        <w:r>
                          <w:t>Экран входа в систему ЛЛО</w:t>
                        </w:r>
                        <w:bookmarkEnd w:id="62"/>
                        <w:bookmarkEnd w:id="63"/>
                        <w:bookmarkEnd w:id="64"/>
                      </w:p>
                      <w:p w14:paraId="5CEB5CC1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C524BE1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C35C292" w14:textId="77777777" w:rsidR="00875A43" w:rsidRDefault="00875A43" w:rsidP="00EB43A3"/>
                      <w:p w14:paraId="057607A0" w14:textId="77777777" w:rsidR="00875A43" w:rsidRDefault="00875A43" w:rsidP="00EB43A3">
                        <w:pPr>
                          <w:pStyle w:val="3"/>
                        </w:pPr>
                        <w:bookmarkStart w:id="65" w:name="_Toc41315221"/>
                        <w:bookmarkStart w:id="66" w:name="_Toc42894272"/>
                        <w:bookmarkStart w:id="67" w:name="_Toc44507489"/>
                        <w:r>
                          <w:t>Экран входа в систему ЛЛО</w:t>
                        </w:r>
                        <w:bookmarkEnd w:id="65"/>
                        <w:bookmarkEnd w:id="66"/>
                        <w:bookmarkEnd w:id="67"/>
                      </w:p>
                      <w:p w14:paraId="1C0F3B87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F6B5894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431D187" w14:textId="77777777" w:rsidR="00875A43" w:rsidRDefault="00875A43" w:rsidP="00EB43A3"/>
                      <w:p w14:paraId="263FDE85" w14:textId="77777777" w:rsidR="00875A43" w:rsidRDefault="00875A43" w:rsidP="00EB43A3">
                        <w:pPr>
                          <w:pStyle w:val="3"/>
                        </w:pPr>
                        <w:bookmarkStart w:id="68" w:name="_Toc41315222"/>
                        <w:bookmarkStart w:id="69" w:name="_Toc42894273"/>
                        <w:bookmarkStart w:id="70" w:name="_Toc44507490"/>
                        <w:r>
                          <w:t>Экран входа в систему ЛЛО</w:t>
                        </w:r>
                        <w:bookmarkEnd w:id="68"/>
                        <w:bookmarkEnd w:id="69"/>
                        <w:bookmarkEnd w:id="70"/>
                      </w:p>
                      <w:p w14:paraId="7B4849D0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F44A4EE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777F563" w14:textId="77777777" w:rsidR="00875A43" w:rsidRDefault="00875A43" w:rsidP="00EB43A3"/>
                      <w:p w14:paraId="400D8FE9" w14:textId="77777777" w:rsidR="00875A43" w:rsidRDefault="00875A43" w:rsidP="00EB43A3">
                        <w:pPr>
                          <w:pStyle w:val="3"/>
                        </w:pPr>
                        <w:bookmarkStart w:id="71" w:name="_Toc41315223"/>
                        <w:bookmarkStart w:id="72" w:name="_Toc42894274"/>
                        <w:bookmarkStart w:id="73" w:name="_Toc44507491"/>
                        <w:r>
                          <w:t>Экран входа в систему ЛЛО</w:t>
                        </w:r>
                        <w:bookmarkEnd w:id="71"/>
                        <w:bookmarkEnd w:id="72"/>
                        <w:bookmarkEnd w:id="73"/>
                      </w:p>
                      <w:p w14:paraId="6356B948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10EDE9E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27F169D" w14:textId="77777777" w:rsidR="00875A43" w:rsidRDefault="00875A43" w:rsidP="00EB43A3"/>
                      <w:p w14:paraId="609335E3" w14:textId="77777777" w:rsidR="00875A43" w:rsidRDefault="00875A43" w:rsidP="00EB43A3">
                        <w:pPr>
                          <w:pStyle w:val="3"/>
                        </w:pPr>
                        <w:bookmarkStart w:id="74" w:name="_Toc41315224"/>
                        <w:bookmarkStart w:id="75" w:name="_Toc42894275"/>
                        <w:bookmarkStart w:id="76" w:name="_Toc44507492"/>
                        <w:r>
                          <w:t>Экран входа в систему ЛЛО</w:t>
                        </w:r>
                        <w:bookmarkEnd w:id="74"/>
                        <w:bookmarkEnd w:id="75"/>
                        <w:bookmarkEnd w:id="76"/>
                      </w:p>
                      <w:p w14:paraId="0A872FCB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F413F8E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5302F5D" w14:textId="77777777" w:rsidR="00875A43" w:rsidRDefault="00875A43" w:rsidP="00EB43A3"/>
                      <w:p w14:paraId="2495B12B" w14:textId="77777777" w:rsidR="00875A43" w:rsidRDefault="00875A43" w:rsidP="00EB43A3">
                        <w:pPr>
                          <w:pStyle w:val="3"/>
                        </w:pPr>
                        <w:bookmarkStart w:id="77" w:name="_Toc41315225"/>
                        <w:bookmarkStart w:id="78" w:name="_Toc42894276"/>
                        <w:bookmarkStart w:id="79" w:name="_Toc44507493"/>
                        <w:r>
                          <w:t>Экран входа в систему ЛЛО</w:t>
                        </w:r>
                        <w:bookmarkEnd w:id="77"/>
                        <w:bookmarkEnd w:id="78"/>
                        <w:bookmarkEnd w:id="79"/>
                      </w:p>
                      <w:p w14:paraId="1DBA82CF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738FDEB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071D520" w14:textId="77777777" w:rsidR="00875A43" w:rsidRDefault="00875A43" w:rsidP="00EB43A3"/>
                      <w:p w14:paraId="2A09DB4F" w14:textId="77777777" w:rsidR="00875A43" w:rsidRDefault="00875A43" w:rsidP="00EB43A3">
                        <w:pPr>
                          <w:pStyle w:val="3"/>
                        </w:pPr>
                        <w:bookmarkStart w:id="80" w:name="_Toc41315226"/>
                        <w:bookmarkStart w:id="81" w:name="_Toc42894277"/>
                        <w:bookmarkStart w:id="82" w:name="_Toc44507494"/>
                        <w:r>
                          <w:t>Экран входа в систему ЛЛО</w:t>
                        </w:r>
                        <w:bookmarkEnd w:id="80"/>
                        <w:bookmarkEnd w:id="81"/>
                        <w:bookmarkEnd w:id="82"/>
                      </w:p>
                      <w:p w14:paraId="572F1F65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5D445C9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B861B50" w14:textId="77777777" w:rsidR="00875A43" w:rsidRDefault="00875A43" w:rsidP="00EB43A3"/>
                      <w:p w14:paraId="62D2D076" w14:textId="77777777" w:rsidR="00875A43" w:rsidRDefault="00875A43" w:rsidP="00EB43A3">
                        <w:pPr>
                          <w:pStyle w:val="3"/>
                        </w:pPr>
                        <w:bookmarkStart w:id="83" w:name="_Toc41315227"/>
                        <w:bookmarkStart w:id="84" w:name="_Toc42894278"/>
                        <w:bookmarkStart w:id="85" w:name="_Toc44507495"/>
                        <w:r>
                          <w:t>Экран входа в систему ЛЛО</w:t>
                        </w:r>
                        <w:bookmarkEnd w:id="83"/>
                        <w:bookmarkEnd w:id="84"/>
                        <w:bookmarkEnd w:id="85"/>
                      </w:p>
                      <w:p w14:paraId="4C941735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84B2C03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6E44E2D" w14:textId="77777777" w:rsidR="00875A43" w:rsidRDefault="00875A43" w:rsidP="00EB43A3"/>
                      <w:p w14:paraId="1F97DB15" w14:textId="77777777" w:rsidR="00875A43" w:rsidRDefault="00875A43" w:rsidP="00EB43A3">
                        <w:pPr>
                          <w:pStyle w:val="3"/>
                        </w:pPr>
                        <w:bookmarkStart w:id="86" w:name="_Toc41315228"/>
                        <w:bookmarkStart w:id="87" w:name="_Toc42894279"/>
                        <w:bookmarkStart w:id="88" w:name="_Toc44507496"/>
                        <w:r>
                          <w:t>Экран входа в систему ЛЛО</w:t>
                        </w:r>
                        <w:bookmarkEnd w:id="86"/>
                        <w:bookmarkEnd w:id="87"/>
                        <w:bookmarkEnd w:id="88"/>
                      </w:p>
                      <w:p w14:paraId="1FBC7A17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CA48672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EC67ED4" w14:textId="77777777" w:rsidR="00875A43" w:rsidRDefault="00875A43" w:rsidP="00EB43A3"/>
                      <w:p w14:paraId="4FFC8CCA" w14:textId="77777777" w:rsidR="00875A43" w:rsidRDefault="00875A43" w:rsidP="00EB43A3">
                        <w:pPr>
                          <w:pStyle w:val="3"/>
                        </w:pPr>
                        <w:bookmarkStart w:id="89" w:name="_Toc41315229"/>
                        <w:bookmarkStart w:id="90" w:name="_Toc42894280"/>
                        <w:bookmarkStart w:id="91" w:name="_Toc44507497"/>
                        <w:r>
                          <w:t>Экран входа в систему ЛЛО</w:t>
                        </w:r>
                        <w:bookmarkEnd w:id="89"/>
                        <w:bookmarkEnd w:id="90"/>
                        <w:bookmarkEnd w:id="91"/>
                      </w:p>
                      <w:p w14:paraId="26B2124D" w14:textId="77777777" w:rsidR="00875A43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874E38D" w14:textId="77777777" w:rsidR="00875A43" w:rsidRPr="00F303CF" w:rsidRDefault="00875A43" w:rsidP="00EB43A3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14:paraId="39BB1CB9" w14:textId="77777777" w:rsidR="00EB43A3" w:rsidRPr="00815C7F" w:rsidRDefault="00EB43A3" w:rsidP="009E50A2">
      <w:pPr>
        <w:pStyle w:val="1"/>
        <w:numPr>
          <w:ilvl w:val="0"/>
          <w:numId w:val="5"/>
        </w:numPr>
        <w:rPr>
          <w:rFonts w:ascii="Calibri" w:hAnsi="Calibri" w:cs="Calibri"/>
          <w:lang w:val="ru-RU"/>
        </w:rPr>
      </w:pPr>
      <w:bookmarkStart w:id="92" w:name="_Toc6828918"/>
      <w:bookmarkStart w:id="93" w:name="_Toc52438392"/>
      <w:r w:rsidRPr="00815C7F">
        <w:rPr>
          <w:rFonts w:ascii="Calibri" w:hAnsi="Calibri" w:cs="Calibri"/>
          <w:lang w:val="ru-RU"/>
        </w:rPr>
        <w:lastRenderedPageBreak/>
        <w:t>Сокращения и обозначения</w:t>
      </w:r>
      <w:bookmarkEnd w:id="92"/>
      <w:bookmarkEnd w:id="93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4"/>
        <w:gridCol w:w="7873"/>
      </w:tblGrid>
      <w:tr w:rsidR="00EB43A3" w:rsidRPr="00815C7F" w14:paraId="62460E92" w14:textId="77777777" w:rsidTr="0081284D">
        <w:tc>
          <w:tcPr>
            <w:tcW w:w="1874" w:type="dxa"/>
            <w:shd w:val="clear" w:color="auto" w:fill="D9D9D9"/>
            <w:vAlign w:val="center"/>
          </w:tcPr>
          <w:p w14:paraId="5A49B335" w14:textId="77777777" w:rsidR="00EB43A3" w:rsidRPr="00815C7F" w:rsidRDefault="00EB43A3" w:rsidP="0081284D">
            <w:pPr>
              <w:rPr>
                <w:rFonts w:ascii="Calibri" w:hAnsi="Calibri" w:cs="Calibri"/>
                <w:lang w:val="ru-RU"/>
              </w:rPr>
            </w:pPr>
            <w:bookmarkStart w:id="94" w:name="_Toc4166899"/>
            <w:bookmarkStart w:id="95" w:name="_Toc4169807"/>
            <w:bookmarkStart w:id="96" w:name="_Toc4428296"/>
            <w:r w:rsidRPr="00815C7F">
              <w:rPr>
                <w:rFonts w:ascii="Calibri" w:hAnsi="Calibri" w:cs="Calibri"/>
                <w:lang w:val="ru-RU"/>
              </w:rPr>
              <w:t>Термин</w:t>
            </w:r>
            <w:bookmarkEnd w:id="94"/>
            <w:bookmarkEnd w:id="95"/>
            <w:bookmarkEnd w:id="96"/>
          </w:p>
        </w:tc>
        <w:tc>
          <w:tcPr>
            <w:tcW w:w="7873" w:type="dxa"/>
            <w:shd w:val="clear" w:color="auto" w:fill="D9D9D9"/>
            <w:vAlign w:val="center"/>
          </w:tcPr>
          <w:p w14:paraId="586CD577" w14:textId="77777777" w:rsidR="00EB43A3" w:rsidRPr="00815C7F" w:rsidRDefault="00EB43A3" w:rsidP="0081284D">
            <w:pPr>
              <w:rPr>
                <w:rFonts w:ascii="Calibri" w:hAnsi="Calibri" w:cs="Calibri"/>
                <w:lang w:val="ru-RU"/>
              </w:rPr>
            </w:pPr>
            <w:bookmarkStart w:id="97" w:name="_Toc4166900"/>
            <w:bookmarkStart w:id="98" w:name="_Toc4169808"/>
            <w:bookmarkStart w:id="99" w:name="_Toc4428297"/>
            <w:r w:rsidRPr="00815C7F">
              <w:rPr>
                <w:rFonts w:ascii="Calibri" w:hAnsi="Calibri" w:cs="Calibri"/>
                <w:lang w:val="ru-RU"/>
              </w:rPr>
              <w:t>Определение</w:t>
            </w:r>
            <w:bookmarkEnd w:id="97"/>
            <w:bookmarkEnd w:id="98"/>
            <w:bookmarkEnd w:id="99"/>
          </w:p>
        </w:tc>
      </w:tr>
      <w:tr w:rsidR="00EB43A3" w:rsidRPr="00815C7F" w14:paraId="52F957E5" w14:textId="77777777" w:rsidTr="0081284D">
        <w:tc>
          <w:tcPr>
            <w:tcW w:w="1874" w:type="dxa"/>
            <w:shd w:val="clear" w:color="auto" w:fill="auto"/>
            <w:vAlign w:val="center"/>
          </w:tcPr>
          <w:p w14:paraId="34A9D6CC" w14:textId="77777777" w:rsidR="00EB43A3" w:rsidRPr="00815C7F" w:rsidRDefault="00EB43A3" w:rsidP="0081284D">
            <w:pPr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ГИС ЕКП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72A22F31" w14:textId="77777777" w:rsidR="00EB43A3" w:rsidRPr="00815C7F" w:rsidRDefault="00EB43A3" w:rsidP="0081284D">
            <w:pPr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Государственная информационная система Санкт-Петербурга «Единая карта петербуржца»</w:t>
            </w:r>
          </w:p>
        </w:tc>
      </w:tr>
      <w:tr w:rsidR="00EB43A3" w:rsidRPr="00815C7F" w14:paraId="457436EA" w14:textId="77777777" w:rsidTr="0081284D">
        <w:tc>
          <w:tcPr>
            <w:tcW w:w="1874" w:type="dxa"/>
            <w:shd w:val="clear" w:color="auto" w:fill="auto"/>
            <w:vAlign w:val="center"/>
          </w:tcPr>
          <w:p w14:paraId="42ADD803" w14:textId="77777777" w:rsidR="00EB43A3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  <w:t>КИС ЕКП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2244D38B" w14:textId="77777777" w:rsidR="00EB43A3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  <w:t xml:space="preserve">Сервис комитета по информатизации и связи для работы с 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«Единая карта петербуржца»</w:t>
            </w:r>
          </w:p>
        </w:tc>
      </w:tr>
      <w:tr w:rsidR="00EB43A3" w:rsidRPr="00815C7F" w14:paraId="054E041A" w14:textId="77777777" w:rsidTr="0081284D">
        <w:tc>
          <w:tcPr>
            <w:tcW w:w="1874" w:type="dxa"/>
            <w:shd w:val="clear" w:color="auto" w:fill="auto"/>
            <w:vAlign w:val="center"/>
          </w:tcPr>
          <w:p w14:paraId="166B8A6C" w14:textId="77777777" w:rsidR="00EB43A3" w:rsidRPr="00815C7F" w:rsidRDefault="00EB43A3" w:rsidP="0081284D">
            <w:pPr>
              <w:rPr>
                <w:rStyle w:val="af9"/>
                <w:rFonts w:ascii="Calibri" w:hAnsi="Calibri" w:cs="Calibri"/>
                <w:b w:val="0"/>
                <w:bCs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QR-код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36AA1BCA" w14:textId="77777777" w:rsidR="00815C7F" w:rsidRDefault="00EB43A3" w:rsidP="00E90458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en-US"/>
              </w:rPr>
              <w:t>Quick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en-US"/>
              </w:rPr>
              <w:t>Response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en-US"/>
              </w:rPr>
              <w:t>Code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(код быстрого</w:t>
            </w:r>
            <w:r w:rsidR="00E90458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отклика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) – матричный </w:t>
            </w:r>
          </w:p>
          <w:p w14:paraId="36F8E3F5" w14:textId="77777777" w:rsidR="00EB43A3" w:rsidRPr="00815C7F" w:rsidRDefault="00EB43A3" w:rsidP="00E90458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(двумерный) штрих-код, размещаемый на оборотной стороне электронной карты «Единая карта петербуржца» и </w:t>
            </w:r>
            <w:r w:rsidR="00D863CC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содержащий идентификатор карты</w:t>
            </w:r>
          </w:p>
        </w:tc>
      </w:tr>
      <w:tr w:rsidR="00EB43A3" w:rsidRPr="00815C7F" w14:paraId="58F478AE" w14:textId="77777777" w:rsidTr="00230EE4">
        <w:trPr>
          <w:trHeight w:val="690"/>
        </w:trPr>
        <w:tc>
          <w:tcPr>
            <w:tcW w:w="1874" w:type="dxa"/>
            <w:shd w:val="clear" w:color="auto" w:fill="auto"/>
            <w:vAlign w:val="center"/>
          </w:tcPr>
          <w:p w14:paraId="1D00019C" w14:textId="77777777" w:rsidR="00EB43A3" w:rsidRPr="00815C7F" w:rsidRDefault="00EB43A3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ОМС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244A7EF0" w14:textId="77777777" w:rsidR="00EB43A3" w:rsidRPr="00815C7F" w:rsidRDefault="00EB43A3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Обяза</w:t>
            </w:r>
            <w:r w:rsidR="00D863CC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тельное медицинское страхование</w:t>
            </w:r>
          </w:p>
        </w:tc>
      </w:tr>
      <w:tr w:rsidR="00230EE4" w:rsidRPr="00815C7F" w14:paraId="3FFBC49E" w14:textId="77777777" w:rsidTr="00230EE4">
        <w:trPr>
          <w:trHeight w:val="480"/>
        </w:trPr>
        <w:tc>
          <w:tcPr>
            <w:tcW w:w="1874" w:type="dxa"/>
            <w:shd w:val="clear" w:color="auto" w:fill="auto"/>
            <w:vAlign w:val="center"/>
          </w:tcPr>
          <w:p w14:paraId="35C68D98" w14:textId="77777777" w:rsidR="00230EE4" w:rsidRPr="00815C7F" w:rsidRDefault="00230EE4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ЛПУ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1D32C6A7" w14:textId="77777777" w:rsidR="00230EE4" w:rsidRPr="00815C7F" w:rsidRDefault="00230EE4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Лечебно-поликлиническое учреждение</w:t>
            </w:r>
          </w:p>
        </w:tc>
      </w:tr>
      <w:tr w:rsidR="00230EE4" w:rsidRPr="00815C7F" w14:paraId="693A795F" w14:textId="77777777" w:rsidTr="00230EE4">
        <w:trPr>
          <w:trHeight w:val="405"/>
        </w:trPr>
        <w:tc>
          <w:tcPr>
            <w:tcW w:w="1874" w:type="dxa"/>
            <w:shd w:val="clear" w:color="auto" w:fill="auto"/>
            <w:vAlign w:val="center"/>
          </w:tcPr>
          <w:p w14:paraId="38B2B3F8" w14:textId="77777777" w:rsidR="00230EE4" w:rsidRPr="00815C7F" w:rsidRDefault="00230EE4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РЕГИЗ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3AAF1161" w14:textId="77777777" w:rsidR="00230EE4" w:rsidRPr="00815C7F" w:rsidRDefault="003D716D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Р</w:t>
            </w:r>
            <w:r w:rsidR="00D863CC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егиональная информационная система, которая автоматизирует региональные процессы здравоохранения и создает </w:t>
            </w:r>
            <w:r w:rsid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  </w:t>
            </w:r>
            <w:r w:rsidR="00D863CC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единое информационное поле для обмена данными между медицинскими учреждениями, органами управления </w:t>
            </w:r>
            <w:r w:rsid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        </w:t>
            </w:r>
            <w:r w:rsidR="00D863CC"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здравоохранением и гражданами</w:t>
            </w:r>
          </w:p>
        </w:tc>
      </w:tr>
      <w:tr w:rsidR="00D863CC" w:rsidRPr="00815C7F" w14:paraId="6E0ABE8D" w14:textId="77777777" w:rsidTr="00230EE4">
        <w:trPr>
          <w:trHeight w:val="435"/>
        </w:trPr>
        <w:tc>
          <w:tcPr>
            <w:tcW w:w="1874" w:type="dxa"/>
            <w:shd w:val="clear" w:color="auto" w:fill="auto"/>
            <w:vAlign w:val="center"/>
          </w:tcPr>
          <w:p w14:paraId="034F2821" w14:textId="77777777" w:rsidR="00D863CC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ОС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0EC31BB6" w14:textId="77777777" w:rsidR="00D863CC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Операционная система</w:t>
            </w:r>
          </w:p>
        </w:tc>
      </w:tr>
      <w:tr w:rsidR="00D863CC" w:rsidRPr="00815C7F" w14:paraId="62E3C7B3" w14:textId="77777777" w:rsidTr="0059792C">
        <w:trPr>
          <w:trHeight w:val="570"/>
        </w:trPr>
        <w:tc>
          <w:tcPr>
            <w:tcW w:w="1874" w:type="dxa"/>
            <w:shd w:val="clear" w:color="auto" w:fill="auto"/>
            <w:vAlign w:val="center"/>
          </w:tcPr>
          <w:p w14:paraId="2D3D293A" w14:textId="77777777" w:rsidR="00D863CC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ТФОМС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1E634F3E" w14:textId="77777777" w:rsidR="00D863CC" w:rsidRPr="00815C7F" w:rsidRDefault="00D863C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Территориальный фонд обязательного медицинского </w:t>
            </w:r>
            <w:r w:rsid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       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страхования</w:t>
            </w:r>
          </w:p>
        </w:tc>
      </w:tr>
      <w:tr w:rsidR="0059792C" w:rsidRPr="00815C7F" w14:paraId="713A9E09" w14:textId="77777777" w:rsidTr="0059792C">
        <w:trPr>
          <w:trHeight w:val="405"/>
        </w:trPr>
        <w:tc>
          <w:tcPr>
            <w:tcW w:w="1874" w:type="dxa"/>
            <w:shd w:val="clear" w:color="auto" w:fill="auto"/>
            <w:vAlign w:val="center"/>
          </w:tcPr>
          <w:p w14:paraId="5771177C" w14:textId="77777777" w:rsidR="0059792C" w:rsidRPr="00815C7F" w:rsidRDefault="0059792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ЭМК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289EDABF" w14:textId="77777777" w:rsidR="0059792C" w:rsidRPr="00815C7F" w:rsidRDefault="0059792C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Электронная медицинская карта</w:t>
            </w:r>
          </w:p>
        </w:tc>
      </w:tr>
      <w:tr w:rsidR="0059792C" w:rsidRPr="00815C7F" w14:paraId="76747FDC" w14:textId="77777777" w:rsidTr="00993D61">
        <w:trPr>
          <w:trHeight w:val="411"/>
        </w:trPr>
        <w:tc>
          <w:tcPr>
            <w:tcW w:w="1874" w:type="dxa"/>
            <w:shd w:val="clear" w:color="auto" w:fill="auto"/>
            <w:vAlign w:val="center"/>
          </w:tcPr>
          <w:p w14:paraId="70CDB880" w14:textId="77777777" w:rsidR="0059792C" w:rsidRPr="00815C7F" w:rsidRDefault="003E0C45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ЕИС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1F2C02CF" w14:textId="77777777" w:rsidR="0059792C" w:rsidRPr="00815C7F" w:rsidRDefault="003E0C45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Единая информационная система</w:t>
            </w:r>
          </w:p>
        </w:tc>
      </w:tr>
      <w:tr w:rsidR="00993D61" w:rsidRPr="00815C7F" w14:paraId="051E847C" w14:textId="77777777" w:rsidTr="00993D61">
        <w:trPr>
          <w:trHeight w:val="608"/>
        </w:trPr>
        <w:tc>
          <w:tcPr>
            <w:tcW w:w="1874" w:type="dxa"/>
            <w:shd w:val="clear" w:color="auto" w:fill="auto"/>
            <w:vAlign w:val="center"/>
          </w:tcPr>
          <w:p w14:paraId="6E5A11C1" w14:textId="77777777" w:rsidR="00993D61" w:rsidRPr="00815C7F" w:rsidRDefault="00993D6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МУ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10681C9E" w14:textId="77777777" w:rsidR="00993D61" w:rsidRPr="00815C7F" w:rsidRDefault="00993D6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Медицинское учреждение</w:t>
            </w:r>
          </w:p>
        </w:tc>
      </w:tr>
      <w:tr w:rsidR="00993D61" w:rsidRPr="00815C7F" w14:paraId="7911E556" w14:textId="77777777" w:rsidTr="007822A1">
        <w:trPr>
          <w:trHeight w:val="435"/>
        </w:trPr>
        <w:tc>
          <w:tcPr>
            <w:tcW w:w="1874" w:type="dxa"/>
            <w:shd w:val="clear" w:color="auto" w:fill="auto"/>
            <w:vAlign w:val="center"/>
          </w:tcPr>
          <w:p w14:paraId="7ECD4D87" w14:textId="77777777" w:rsidR="00993D6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ДЛИ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252434FF" w14:textId="77777777" w:rsidR="00993D6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Данные лабораторных исследований</w:t>
            </w:r>
          </w:p>
        </w:tc>
      </w:tr>
      <w:tr w:rsidR="007822A1" w:rsidRPr="00815C7F" w14:paraId="58DD0906" w14:textId="77777777" w:rsidTr="007822A1">
        <w:trPr>
          <w:trHeight w:val="480"/>
        </w:trPr>
        <w:tc>
          <w:tcPr>
            <w:tcW w:w="1874" w:type="dxa"/>
            <w:shd w:val="clear" w:color="auto" w:fill="auto"/>
            <w:vAlign w:val="center"/>
          </w:tcPr>
          <w:p w14:paraId="3E98181E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КДЛ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6BE204BF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Клинико-диагностическая лаборатория</w:t>
            </w:r>
          </w:p>
        </w:tc>
      </w:tr>
      <w:tr w:rsidR="007822A1" w:rsidRPr="00815C7F" w14:paraId="0EC63CBE" w14:textId="77777777" w:rsidTr="007822A1">
        <w:trPr>
          <w:trHeight w:val="525"/>
        </w:trPr>
        <w:tc>
          <w:tcPr>
            <w:tcW w:w="1874" w:type="dxa"/>
            <w:shd w:val="clear" w:color="auto" w:fill="auto"/>
            <w:vAlign w:val="center"/>
          </w:tcPr>
          <w:p w14:paraId="32B00BEA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ЛИС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26C5D698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Лабораторная информационная система</w:t>
            </w:r>
          </w:p>
        </w:tc>
      </w:tr>
      <w:tr w:rsidR="007822A1" w:rsidRPr="00815C7F" w14:paraId="41265207" w14:textId="77777777" w:rsidTr="007822A1">
        <w:trPr>
          <w:trHeight w:val="465"/>
        </w:trPr>
        <w:tc>
          <w:tcPr>
            <w:tcW w:w="1874" w:type="dxa"/>
            <w:shd w:val="clear" w:color="auto" w:fill="auto"/>
            <w:vAlign w:val="center"/>
          </w:tcPr>
          <w:p w14:paraId="66150F5A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МЦКДЛ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50FAD0BA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Межрайонная централизованная клинико-диагностическая </w:t>
            </w:r>
            <w:r w:rsid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 xml:space="preserve">  </w:t>
            </w: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лаборатория</w:t>
            </w:r>
          </w:p>
        </w:tc>
      </w:tr>
      <w:tr w:rsidR="007822A1" w:rsidRPr="00815C7F" w14:paraId="6E19B9F7" w14:textId="77777777" w:rsidTr="007822A1">
        <w:trPr>
          <w:trHeight w:val="495"/>
        </w:trPr>
        <w:tc>
          <w:tcPr>
            <w:tcW w:w="1874" w:type="dxa"/>
            <w:shd w:val="clear" w:color="auto" w:fill="auto"/>
            <w:vAlign w:val="center"/>
          </w:tcPr>
          <w:p w14:paraId="7625A3F1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СНИЛС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1D0F46BE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Страховой номер индивидуального лицевого счета</w:t>
            </w:r>
          </w:p>
        </w:tc>
      </w:tr>
      <w:tr w:rsidR="007822A1" w:rsidRPr="00815C7F" w14:paraId="3E1A9514" w14:textId="77777777" w:rsidTr="007822A1">
        <w:trPr>
          <w:trHeight w:val="510"/>
        </w:trPr>
        <w:tc>
          <w:tcPr>
            <w:tcW w:w="1874" w:type="dxa"/>
            <w:shd w:val="clear" w:color="auto" w:fill="auto"/>
            <w:vAlign w:val="center"/>
          </w:tcPr>
          <w:p w14:paraId="6C003BDA" w14:textId="77777777" w:rsidR="007822A1" w:rsidRPr="00815C7F" w:rsidRDefault="007155E3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СУПП</w:t>
            </w:r>
          </w:p>
        </w:tc>
        <w:tc>
          <w:tcPr>
            <w:tcW w:w="7873" w:type="dxa"/>
            <w:shd w:val="clear" w:color="auto" w:fill="auto"/>
            <w:vAlign w:val="center"/>
          </w:tcPr>
          <w:p w14:paraId="6005159A" w14:textId="77777777" w:rsidR="007822A1" w:rsidRPr="00815C7F" w:rsidRDefault="007155E3" w:rsidP="0081284D">
            <w:pPr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</w:pPr>
            <w:r w:rsidRPr="00815C7F">
              <w:rPr>
                <w:rStyle w:val="af9"/>
                <w:rFonts w:ascii="Calibri" w:hAnsi="Calibri" w:cs="Calibri"/>
                <w:b w:val="0"/>
                <w:szCs w:val="28"/>
                <w:lang w:val="ru-RU"/>
              </w:rPr>
              <w:t>Система управления потоками пациентов</w:t>
            </w:r>
          </w:p>
        </w:tc>
      </w:tr>
      <w:tr w:rsidR="007822A1" w:rsidRPr="00815C7F" w14:paraId="7CF45E8E" w14:textId="77777777" w:rsidTr="007822A1">
        <w:trPr>
          <w:trHeight w:val="540"/>
        </w:trPr>
        <w:tc>
          <w:tcPr>
            <w:tcW w:w="1874" w:type="dxa"/>
            <w:shd w:val="clear" w:color="auto" w:fill="auto"/>
            <w:vAlign w:val="center"/>
          </w:tcPr>
          <w:p w14:paraId="1CD5FBD5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 w:val="24"/>
                <w:szCs w:val="28"/>
                <w:lang w:val="ru-RU"/>
              </w:rPr>
            </w:pPr>
          </w:p>
        </w:tc>
        <w:tc>
          <w:tcPr>
            <w:tcW w:w="7873" w:type="dxa"/>
            <w:shd w:val="clear" w:color="auto" w:fill="auto"/>
            <w:vAlign w:val="center"/>
          </w:tcPr>
          <w:p w14:paraId="582ACC81" w14:textId="77777777" w:rsidR="007822A1" w:rsidRPr="00815C7F" w:rsidRDefault="007822A1" w:rsidP="0081284D">
            <w:pPr>
              <w:rPr>
                <w:rStyle w:val="af9"/>
                <w:rFonts w:ascii="Calibri" w:hAnsi="Calibri" w:cs="Calibri"/>
                <w:b w:val="0"/>
                <w:sz w:val="24"/>
                <w:szCs w:val="28"/>
                <w:lang w:val="ru-RU"/>
              </w:rPr>
            </w:pPr>
          </w:p>
        </w:tc>
      </w:tr>
    </w:tbl>
    <w:p w14:paraId="45DC6ACB" w14:textId="77777777" w:rsidR="00383480" w:rsidRPr="00815C7F" w:rsidRDefault="00383480" w:rsidP="00D11CDC">
      <w:pPr>
        <w:rPr>
          <w:rFonts w:ascii="Calibri" w:hAnsi="Calibri" w:cs="Calibri"/>
          <w:lang w:val="ru-RU"/>
        </w:rPr>
      </w:pPr>
    </w:p>
    <w:p w14:paraId="33F9B54E" w14:textId="77777777" w:rsidR="0081284D" w:rsidRPr="00815C7F" w:rsidRDefault="0081284D" w:rsidP="00383480">
      <w:pPr>
        <w:rPr>
          <w:rFonts w:ascii="Calibri" w:hAnsi="Calibri" w:cs="Calibri"/>
          <w:lang w:val="ru-RU"/>
        </w:rPr>
      </w:pPr>
    </w:p>
    <w:p w14:paraId="0DAD36B9" w14:textId="77777777" w:rsidR="00CE6A7F" w:rsidRPr="006D7A8F" w:rsidRDefault="0081284D" w:rsidP="006D7A8F">
      <w:pPr>
        <w:pStyle w:val="1"/>
        <w:ind w:left="720"/>
        <w:jc w:val="both"/>
        <w:rPr>
          <w:rFonts w:ascii="Calibri" w:hAnsi="Calibri" w:cs="Calibri"/>
          <w:lang w:val="ru-RU"/>
        </w:rPr>
      </w:pPr>
      <w:r w:rsidRPr="00815C7F">
        <w:rPr>
          <w:rFonts w:ascii="Calibri" w:hAnsi="Calibri" w:cs="Calibri"/>
          <w:lang w:val="ru-RU"/>
        </w:rPr>
        <w:br w:type="page"/>
      </w:r>
      <w:bookmarkStart w:id="100" w:name="_Toc52438393"/>
      <w:r w:rsidR="00562CDB">
        <w:rPr>
          <w:rFonts w:ascii="Calibri" w:hAnsi="Calibri" w:cs="Calibri"/>
          <w:noProof/>
          <w:sz w:val="20"/>
          <w:lang w:val="ru-RU"/>
        </w:rPr>
        <mc:AlternateContent>
          <mc:Choice Requires="wpg">
            <w:drawing>
              <wp:anchor distT="0" distB="0" distL="114300" distR="114300" simplePos="0" relativeHeight="251645952" behindDoc="0" locked="1" layoutInCell="0" allowOverlap="1" wp14:anchorId="37FA8D21" wp14:editId="2204FCD0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0" b="0"/>
                <wp:wrapNone/>
                <wp:docPr id="1853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854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72A2A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0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5E3F5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1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C6C65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2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4DA02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3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3ED12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4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7A2EE" w14:textId="77777777" w:rsidR="00875A43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5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97A68" w14:textId="77777777" w:rsidR="00875A43" w:rsidRPr="0002024B" w:rsidRDefault="00875A43" w:rsidP="00383480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6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DC675" w14:textId="77777777" w:rsidR="00875A43" w:rsidRPr="00455747" w:rsidRDefault="00875A43" w:rsidP="00383480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Сокращения и обозначения</w:t>
                              </w:r>
                            </w:p>
                            <w:p w14:paraId="68F36339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C327120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62AB64A" w14:textId="77777777" w:rsidR="00875A43" w:rsidRDefault="00875A43" w:rsidP="00383480"/>
                            <w:p w14:paraId="7F9FEA4E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4EC9FBB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4B8AA43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B68CAAB" w14:textId="77777777" w:rsidR="00875A43" w:rsidRDefault="00875A43" w:rsidP="00383480"/>
                            <w:p w14:paraId="2E33E58D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7FA2D90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3B2B0E5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9393B40" w14:textId="77777777" w:rsidR="00875A43" w:rsidRDefault="00875A43" w:rsidP="00383480"/>
                            <w:p w14:paraId="13A2DC0C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9E06B02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17623D6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C49A91A" w14:textId="77777777" w:rsidR="00875A43" w:rsidRDefault="00875A43" w:rsidP="00383480"/>
                            <w:p w14:paraId="00E9148E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8C6315A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6601227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EA539F3" w14:textId="77777777" w:rsidR="00875A43" w:rsidRDefault="00875A43" w:rsidP="00383480"/>
                            <w:p w14:paraId="43ACDDEB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9CA5484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219251E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9B1CF95" w14:textId="77777777" w:rsidR="00875A43" w:rsidRDefault="00875A43" w:rsidP="00383480"/>
                            <w:p w14:paraId="15755F3F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2D3BEBD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049441C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5C6ABC8" w14:textId="77777777" w:rsidR="00875A43" w:rsidRDefault="00875A43" w:rsidP="00383480"/>
                            <w:p w14:paraId="21B8E7AF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D9CD7C0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50DBCEA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B152085" w14:textId="77777777" w:rsidR="00875A43" w:rsidRDefault="00875A43" w:rsidP="00383480"/>
                            <w:p w14:paraId="048D5B0C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DEA8ED6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A767969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E1CB0E5" w14:textId="77777777" w:rsidR="00875A43" w:rsidRDefault="00875A43" w:rsidP="00383480"/>
                            <w:p w14:paraId="0DBB35C9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20B0568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BDB591F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8F6DB26" w14:textId="77777777" w:rsidR="00875A43" w:rsidRDefault="00875A43" w:rsidP="00383480"/>
                            <w:p w14:paraId="0141EEF7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9792902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827232C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07D0E13" w14:textId="77777777" w:rsidR="00875A43" w:rsidRDefault="00875A43" w:rsidP="00383480"/>
                            <w:p w14:paraId="4891C67E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B78B694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1010756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F83313B" w14:textId="77777777" w:rsidR="00875A43" w:rsidRDefault="00875A43" w:rsidP="00383480"/>
                            <w:p w14:paraId="070466C0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EE68936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D2ABA50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B3A818D" w14:textId="77777777" w:rsidR="00875A43" w:rsidRDefault="00875A43" w:rsidP="00383480"/>
                            <w:p w14:paraId="3E88ED0B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5FA8B5A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7C0B2B2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6941694" w14:textId="77777777" w:rsidR="00875A43" w:rsidRDefault="00875A43" w:rsidP="00383480"/>
                            <w:p w14:paraId="0A330349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211C0FD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E258FF6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210B957" w14:textId="77777777" w:rsidR="00875A43" w:rsidRDefault="00875A43" w:rsidP="00383480"/>
                            <w:p w14:paraId="36A32ACE" w14:textId="77777777" w:rsidR="00875A43" w:rsidRDefault="00875A43" w:rsidP="00383480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CADDF67" w14:textId="77777777" w:rsidR="00875A43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5603F99" w14:textId="77777777" w:rsidR="00875A43" w:rsidRPr="00F303CF" w:rsidRDefault="00875A43" w:rsidP="00383480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A8D21" id="Group 675" o:spid="_x0000_s1046" style="position:absolute;left:0;text-align:left;margin-left:56.7pt;margin-top:19.85pt;width:518.8pt;height:802.3pt;z-index:25164595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" o:allowincell="f">
                <v:rect id="Rectangle 676" o:spid="_x0000_s10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" filled="f" strokeweight="2pt"/>
                <v:line id="Line 677" o:spid="_x0000_s104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" strokeweight="2pt"/>
                <v:line id="Line 678" o:spid="_x0000_s104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1Bx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1jMwvxw&#10;JhwBufkCAAD//wMAUEsBAi0AFAAGAAgAAAAhANvh9svuAAAAhQEAABMAAAAAAAAAAAAAAAAAAAAA&#10;AFtDb250ZW50X1R5cGVzXS54bWxQSwECLQAUAAYACAAAACEAWvQsW78AAAAVAQAACwAAAAAAAAAA&#10;AAAAAAAfAQAAX3JlbHMvLnJlbHNQSwECLQAUAAYACAAAACEAMrNQcb0AAADcAAAADwAAAAAAAAAA&#10;AAAAAAAHAgAAZHJzL2Rvd25yZXYueG1sUEsFBgAAAAADAAMAtwAAAPECAAAAAA==&#10;" strokeweight="2pt"/>
                <v:line id="Line 679" o:spid="_x0000_s105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/Xq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aT&#10;EXzPhCMgVx8AAAD//wMAUEsBAi0AFAAGAAgAAAAhANvh9svuAAAAhQEAABMAAAAAAAAAAAAAAAAA&#10;AAAAAFtDb250ZW50X1R5cGVzXS54bWxQSwECLQAUAAYACAAAACEAWvQsW78AAAAVAQAACwAAAAAA&#10;AAAAAAAAAAAfAQAAX3JlbHMvLnJlbHNQSwECLQAUAAYACAAAACEAXf/16sAAAADcAAAADwAAAAAA&#10;AAAAAAAAAAAHAgAAZHJzL2Rvd25yZXYueG1sUEsFBgAAAAADAAMAtwAAAPQCAAAAAA==&#10;" strokeweight="2pt"/>
                <v:line id="Line 680" o:spid="_x0000_s105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ud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aT&#10;MXzPhCMgVx8AAAD//wMAUEsBAi0AFAAGAAgAAAAhANvh9svuAAAAhQEAABMAAAAAAAAAAAAAAAAA&#10;AAAAAFtDb250ZW50X1R5cGVzXS54bWxQSwECLQAUAAYACAAAACEAWvQsW78AAAAVAQAACwAAAAAA&#10;AAAAAAAAAAAfAQAAX3JlbHMvLnJlbHNQSwECLQAUAAYACAAAACEArS1rncAAAADcAAAADwAAAAAA&#10;AAAAAAAAAAAHAgAAZHJzL2Rvd25yZXYueG1sUEsFBgAAAAADAAMAtwAAAPQCAAAAAA==&#10;" strokeweight="2pt"/>
                <v:line id="Line 681" o:spid="_x0000_s105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4G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vVyAa8z4QjI/T8AAAD//wMAUEsBAi0AFAAGAAgAAAAhANvh9svuAAAAhQEAABMAAAAAAAAAAAAA&#10;AAAAAAAAAFtDb250ZW50X1R5cGVzXS54bWxQSwECLQAUAAYACAAAACEAWvQsW78AAAAVAQAACwAA&#10;AAAAAAAAAAAAAAAfAQAAX3JlbHMvLnJlbHNQSwECLQAUAAYACAAAACEAwmHOBsMAAADcAAAADwAA&#10;AAAAAAAAAAAAAAAHAgAAZHJzL2Rvd25yZXYueG1sUEsFBgAAAAADAAMAtwAAAPcCAAAAAA==&#10;" strokeweight="2pt"/>
                <v:line id="Line 682" o:spid="_x0000_s105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Zy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aT&#10;CXzPhCMgVx8AAAD//wMAUEsBAi0AFAAGAAgAAAAhANvh9svuAAAAhQEAABMAAAAAAAAAAAAAAAAA&#10;AAAAAFtDb250ZW50X1R5cGVzXS54bWxQSwECLQAUAAYACAAAACEAWvQsW78AAAAVAQAACwAAAAAA&#10;AAAAAAAAAAAfAQAAX3JlbHMvLnJlbHNQSwECLQAUAAYACAAAACEATYhWcsAAAADcAAAADwAAAAAA&#10;AAAAAAAAAAAHAgAAZHJzL2Rvd25yZXYueG1sUEsFBgAAAAADAAMAtwAAAPQCAAAAAA==&#10;" strokeweight="2pt"/>
                <v:line id="Line 683" o:spid="_x0000_s105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Pp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aT&#10;KXzPhCMgVx8AAAD//wMAUEsBAi0AFAAGAAgAAAAhANvh9svuAAAAhQEAABMAAAAAAAAAAAAAAAAA&#10;AAAAAFtDb250ZW50X1R5cGVzXS54bWxQSwECLQAUAAYACAAAACEAWvQsW78AAAAVAQAACwAAAAAA&#10;AAAAAAAAAAAfAQAAX3JlbHMvLnJlbHNQSwECLQAUAAYACAAAACEAIsTz6cAAAADcAAAADwAAAAAA&#10;AAAAAAAAAAAHAgAAZHJzL2Rvd25yZXYueG1sUEsFBgAAAAADAAMAtwAAAPQCAAAAAA==&#10;" strokeweight="2pt"/>
                <v:line id="Line 684" o:spid="_x0000_s10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" strokeweight="1pt"/>
                <v:line id="Line 685" o:spid="_x0000_s10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" strokeweight="2pt"/>
                <v:line id="Line 686" o:spid="_x0000_s105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" strokeweight="1pt"/>
                <v:rect id="Rectangle 687" o:spid="_x0000_s105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TT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p&#10;dA7/Z+IRkKsXAAAA//8DAFBLAQItABQABgAIAAAAIQDb4fbL7gAAAIUBAAATAAAAAAAAAAAAAAAA&#10;AAAAAABbQ29udGVudF9UeXBlc10ueG1sUEsBAi0AFAAGAAgAAAAhAFr0LFu/AAAAFQEAAAsAAAAA&#10;AAAAAAAAAAAAHwEAAF9yZWxzLy5yZWxzUEsBAi0AFAAGAAgAAAAhAOO+9NPBAAAA3AAAAA8AAAAA&#10;AAAAAAAAAAAABwIAAGRycy9kb3ducmV2LnhtbFBLBQYAAAAAAwADALcAAAD1AgAAAAA=&#10;" filled="f" stroked="f" strokeweight=".25pt">
                  <v:textbox inset="1pt,1pt,1pt,1pt">
                    <w:txbxContent>
                      <w:p w14:paraId="57B72A2A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05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" filled="f" stroked="f" strokeweight=".25pt">
                  <v:textbox inset="1pt,1pt,1pt,1pt">
                    <w:txbxContent>
                      <w:p w14:paraId="3965E3F5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06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" filled="f" stroked="f" strokeweight=".25pt">
                  <v:textbox inset="1pt,1pt,1pt,1pt">
                    <w:txbxContent>
                      <w:p w14:paraId="7F6C6C65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06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B/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rLnDfyeiUdA7n8AAAD//wMAUEsBAi0AFAAGAAgAAAAhANvh9svuAAAAhQEAABMAAAAAAAAAAAAA&#10;AAAAAAAAAFtDb250ZW50X1R5cGVzXS54bWxQSwECLQAUAAYACAAAACEAWvQsW78AAAAVAQAACwAA&#10;AAAAAAAAAAAAAAAfAQAAX3JlbHMvLnJlbHNQSwECLQAUAAYACAAAACEAaMPwf8MAAADcAAAADwAA&#10;AAAAAAAAAAAAAAAHAgAAZHJzL2Rvd25yZXYueG1sUEsFBgAAAAADAAMAtwAAAPcCAAAAAA==&#10;" filled="f" stroked="f" strokeweight=".25pt">
                  <v:textbox inset="1pt,1pt,1pt,1pt">
                    <w:txbxContent>
                      <w:p w14:paraId="4BD4DA02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06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1Xk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" filled="f" stroked="f" strokeweight=".25pt">
                  <v:textbox inset="1pt,1pt,1pt,1pt">
                    <w:txbxContent>
                      <w:p w14:paraId="39A3ED12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06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" filled="f" stroked="f" strokeweight=".25pt">
                  <v:textbox inset="1pt,1pt,1pt,1pt">
                    <w:txbxContent>
                      <w:p w14:paraId="5737A2EE" w14:textId="77777777" w:rsidR="00875A43" w:rsidRDefault="00875A43" w:rsidP="00383480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06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" filled="f" stroked="f" strokeweight=".25pt">
                  <v:textbox inset="1pt,1pt,1pt,1pt">
                    <w:txbxContent>
                      <w:p w14:paraId="1B397A68" w14:textId="77777777" w:rsidR="00875A43" w:rsidRPr="0002024B" w:rsidRDefault="00875A43" w:rsidP="00383480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06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" filled="f" stroked="f" strokeweight=".25pt">
                  <v:textbox inset="1pt,1pt,1pt,1pt">
                    <w:txbxContent>
                      <w:p w14:paraId="7C3DC675" w14:textId="77777777" w:rsidR="00875A43" w:rsidRPr="00455747" w:rsidRDefault="00875A43" w:rsidP="00383480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Сокращения и обозначения</w:t>
                        </w:r>
                      </w:p>
                      <w:p w14:paraId="68F36339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C327120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62AB64A" w14:textId="77777777" w:rsidR="00875A43" w:rsidRDefault="00875A43" w:rsidP="00383480"/>
                      <w:p w14:paraId="7F9FEA4E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4EC9FBB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4B8AA43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B68CAAB" w14:textId="77777777" w:rsidR="00875A43" w:rsidRDefault="00875A43" w:rsidP="00383480"/>
                      <w:p w14:paraId="2E33E58D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7FA2D90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3B2B0E5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9393B40" w14:textId="77777777" w:rsidR="00875A43" w:rsidRDefault="00875A43" w:rsidP="00383480"/>
                      <w:p w14:paraId="13A2DC0C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9E06B02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17623D6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C49A91A" w14:textId="77777777" w:rsidR="00875A43" w:rsidRDefault="00875A43" w:rsidP="00383480"/>
                      <w:p w14:paraId="00E9148E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8C6315A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6601227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EA539F3" w14:textId="77777777" w:rsidR="00875A43" w:rsidRDefault="00875A43" w:rsidP="00383480"/>
                      <w:p w14:paraId="43ACDDEB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9CA5484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219251E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9B1CF95" w14:textId="77777777" w:rsidR="00875A43" w:rsidRDefault="00875A43" w:rsidP="00383480"/>
                      <w:p w14:paraId="15755F3F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2D3BEBD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049441C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5C6ABC8" w14:textId="77777777" w:rsidR="00875A43" w:rsidRDefault="00875A43" w:rsidP="00383480"/>
                      <w:p w14:paraId="21B8E7AF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D9CD7C0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50DBCEA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B152085" w14:textId="77777777" w:rsidR="00875A43" w:rsidRDefault="00875A43" w:rsidP="00383480"/>
                      <w:p w14:paraId="048D5B0C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DEA8ED6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A767969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E1CB0E5" w14:textId="77777777" w:rsidR="00875A43" w:rsidRDefault="00875A43" w:rsidP="00383480"/>
                      <w:p w14:paraId="0DBB35C9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20B0568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BDB591F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8F6DB26" w14:textId="77777777" w:rsidR="00875A43" w:rsidRDefault="00875A43" w:rsidP="00383480"/>
                      <w:p w14:paraId="0141EEF7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9792902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827232C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07D0E13" w14:textId="77777777" w:rsidR="00875A43" w:rsidRDefault="00875A43" w:rsidP="00383480"/>
                      <w:p w14:paraId="4891C67E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B78B694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1010756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F83313B" w14:textId="77777777" w:rsidR="00875A43" w:rsidRDefault="00875A43" w:rsidP="00383480"/>
                      <w:p w14:paraId="070466C0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EE68936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D2ABA50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B3A818D" w14:textId="77777777" w:rsidR="00875A43" w:rsidRDefault="00875A43" w:rsidP="00383480"/>
                      <w:p w14:paraId="3E88ED0B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5FA8B5A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7C0B2B2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6941694" w14:textId="77777777" w:rsidR="00875A43" w:rsidRDefault="00875A43" w:rsidP="00383480"/>
                      <w:p w14:paraId="0A330349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211C0FD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E258FF6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210B957" w14:textId="77777777" w:rsidR="00875A43" w:rsidRDefault="00875A43" w:rsidP="00383480"/>
                      <w:p w14:paraId="36A32ACE" w14:textId="77777777" w:rsidR="00875A43" w:rsidRDefault="00875A43" w:rsidP="00383480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CADDF67" w14:textId="77777777" w:rsidR="00875A43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5603F99" w14:textId="77777777" w:rsidR="00875A43" w:rsidRPr="00F303CF" w:rsidRDefault="00875A43" w:rsidP="00383480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bookmarkEnd w:id="100"/>
    </w:p>
    <w:p w14:paraId="49191253" w14:textId="77777777" w:rsidR="009E50A2" w:rsidRPr="00815C7F" w:rsidRDefault="001461B1" w:rsidP="005E7CC1">
      <w:pPr>
        <w:pStyle w:val="1"/>
        <w:rPr>
          <w:rFonts w:ascii="Calibri" w:hAnsi="Calibri" w:cs="Calibri"/>
          <w:lang w:val="ru-RU"/>
        </w:rPr>
      </w:pPr>
      <w:bookmarkStart w:id="101" w:name="_Toc52438396"/>
      <w:r>
        <w:rPr>
          <w:rFonts w:ascii="Calibri" w:hAnsi="Calibri" w:cs="Calibri"/>
          <w:noProof/>
          <w:sz w:val="20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0" allowOverlap="1" wp14:anchorId="34637887" wp14:editId="67139906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588760" cy="10189210"/>
                <wp:effectExtent l="0" t="0" r="21590" b="21590"/>
                <wp:wrapNone/>
                <wp:docPr id="1792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793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9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3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F3F2C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08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2F138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09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74097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0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0B61A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1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F75DF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2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C331D" w14:textId="77777777" w:rsidR="00875A43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3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42E76" w14:textId="77777777" w:rsidR="00875A43" w:rsidRPr="0002024B" w:rsidRDefault="00875A43" w:rsidP="001461B1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14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4F2C6" w14:textId="77777777" w:rsidR="00875A43" w:rsidRPr="00455747" w:rsidRDefault="00875A43" w:rsidP="001461B1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38524E0D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889246F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0479CC0" w14:textId="77777777" w:rsidR="00875A43" w:rsidRDefault="00875A43" w:rsidP="001461B1"/>
                            <w:p w14:paraId="66555733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2FF3D7B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4E67E7C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98F3CFA" w14:textId="77777777" w:rsidR="00875A43" w:rsidRDefault="00875A43" w:rsidP="001461B1"/>
                            <w:p w14:paraId="67232C2B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B62564C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69571EF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E40ACDF" w14:textId="77777777" w:rsidR="00875A43" w:rsidRDefault="00875A43" w:rsidP="001461B1"/>
                            <w:p w14:paraId="1234D90E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077B33F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B244476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9635523" w14:textId="77777777" w:rsidR="00875A43" w:rsidRDefault="00875A43" w:rsidP="001461B1"/>
                            <w:p w14:paraId="12C5D345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A46B058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4E7F53D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1B7F3C3" w14:textId="77777777" w:rsidR="00875A43" w:rsidRDefault="00875A43" w:rsidP="001461B1"/>
                            <w:p w14:paraId="290F4813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A4CB846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C46382F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CE64C5A" w14:textId="77777777" w:rsidR="00875A43" w:rsidRDefault="00875A43" w:rsidP="001461B1"/>
                            <w:p w14:paraId="1A0BD41E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2D537F2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8D02FD4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5C7CDF4" w14:textId="77777777" w:rsidR="00875A43" w:rsidRDefault="00875A43" w:rsidP="001461B1"/>
                            <w:p w14:paraId="1D34DFBC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077FDD3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65148EA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7671ADD" w14:textId="77777777" w:rsidR="00875A43" w:rsidRDefault="00875A43" w:rsidP="001461B1"/>
                            <w:p w14:paraId="297E72AB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301D08D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7AAA789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8EA056A" w14:textId="77777777" w:rsidR="00875A43" w:rsidRDefault="00875A43" w:rsidP="001461B1"/>
                            <w:p w14:paraId="24DE9AC3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AE3E9DC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48F472E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7AA9AA2" w14:textId="77777777" w:rsidR="00875A43" w:rsidRDefault="00875A43" w:rsidP="001461B1"/>
                            <w:p w14:paraId="16FB1A69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A30F4A7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3268197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74625F0" w14:textId="77777777" w:rsidR="00875A43" w:rsidRDefault="00875A43" w:rsidP="001461B1"/>
                            <w:p w14:paraId="592A6F36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BF9414F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44B539C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8D34E54" w14:textId="77777777" w:rsidR="00875A43" w:rsidRDefault="00875A43" w:rsidP="001461B1"/>
                            <w:p w14:paraId="6D70D15E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C1CEFB9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D254754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A2E210E" w14:textId="77777777" w:rsidR="00875A43" w:rsidRDefault="00875A43" w:rsidP="001461B1"/>
                            <w:p w14:paraId="16B6F120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34D26B4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1D28535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44D167A" w14:textId="77777777" w:rsidR="00875A43" w:rsidRDefault="00875A43" w:rsidP="001461B1"/>
                            <w:p w14:paraId="5C641717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6D6C638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87F054B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BFAFBDE" w14:textId="77777777" w:rsidR="00875A43" w:rsidRDefault="00875A43" w:rsidP="001461B1"/>
                            <w:p w14:paraId="269D4399" w14:textId="77777777" w:rsidR="00875A43" w:rsidRDefault="00875A43" w:rsidP="001461B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A371726" w14:textId="77777777" w:rsidR="00875A43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E801374" w14:textId="77777777" w:rsidR="00875A43" w:rsidRPr="00F303CF" w:rsidRDefault="00875A43" w:rsidP="001461B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37887" id="_x0000_s1066" style="position:absolute;left:0;text-align:left;margin-left:0;margin-top:0;width:518.8pt;height:802.3pt;z-index:251681792;mso-position-horizontal:center;mso-position-horizontal-relative:margin;mso-position-vertical:center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" o:allowincell="f">
                <v:rect id="Rectangle 676" o:spid="_x0000_s106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" filled="f" strokeweight="2pt"/>
                <v:line id="Line 677" o:spid="_x0000_s106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" strokeweight="2pt"/>
                <v:line id="Line 678" o:spid="_x0000_s106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" strokeweight="2pt"/>
                <v:line id="Line 679" o:spid="_x0000_s107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" strokeweight="2pt"/>
                <v:line id="Line 680" o:spid="_x0000_s107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" strokeweight="2pt"/>
                <v:line id="Line 681" o:spid="_x0000_s107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" strokeweight="2pt"/>
                <v:line id="Line 682" o:spid="_x0000_s107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" strokeweight="2pt"/>
                <v:line id="Line 683" o:spid="_x0000_s107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" strokeweight="2pt"/>
                <v:line id="Line 684" o:spid="_x0000_s107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" strokeweight="1pt"/>
                <v:line id="Line 685" o:spid="_x0000_s107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" strokeweight="2pt"/>
                <v:line id="Line 686" o:spid="_x0000_s107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" strokeweight="1pt"/>
                <v:rect id="Rectangle 687" o:spid="_x0000_s107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" filled="f" stroked="f" strokeweight=".25pt">
                  <v:textbox inset="1pt,1pt,1pt,1pt">
                    <w:txbxContent>
                      <w:p w14:paraId="297F3F2C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07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" filled="f" stroked="f" strokeweight=".25pt">
                  <v:textbox inset="1pt,1pt,1pt,1pt">
                    <w:txbxContent>
                      <w:p w14:paraId="5BB2F138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08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" filled="f" stroked="f" strokeweight=".25pt">
                  <v:textbox inset="1pt,1pt,1pt,1pt">
                    <w:txbxContent>
                      <w:p w14:paraId="05C74097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08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" filled="f" stroked="f" strokeweight=".25pt">
                  <v:textbox inset="1pt,1pt,1pt,1pt">
                    <w:txbxContent>
                      <w:p w14:paraId="1B90B61A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08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" filled="f" stroked="f" strokeweight=".25pt">
                  <v:textbox inset="1pt,1pt,1pt,1pt">
                    <w:txbxContent>
                      <w:p w14:paraId="2DCF75DF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08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" filled="f" stroked="f" strokeweight=".25pt">
                  <v:textbox inset="1pt,1pt,1pt,1pt">
                    <w:txbxContent>
                      <w:p w14:paraId="421C331D" w14:textId="77777777" w:rsidR="00875A43" w:rsidRDefault="00875A43" w:rsidP="001461B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08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" filled="f" stroked="f" strokeweight=".25pt">
                  <v:textbox inset="1pt,1pt,1pt,1pt">
                    <w:txbxContent>
                      <w:p w14:paraId="44242E76" w14:textId="77777777" w:rsidR="00875A43" w:rsidRPr="0002024B" w:rsidRDefault="00875A43" w:rsidP="001461B1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08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" filled="f" stroked="f" strokeweight=".25pt">
                  <v:textbox inset="1pt,1pt,1pt,1pt">
                    <w:txbxContent>
                      <w:p w14:paraId="0634F2C6" w14:textId="77777777" w:rsidR="00875A43" w:rsidRPr="00455747" w:rsidRDefault="00875A43" w:rsidP="001461B1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38524E0D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889246F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0479CC0" w14:textId="77777777" w:rsidR="00875A43" w:rsidRDefault="00875A43" w:rsidP="001461B1"/>
                      <w:p w14:paraId="66555733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2FF3D7B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4E67E7C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98F3CFA" w14:textId="77777777" w:rsidR="00875A43" w:rsidRDefault="00875A43" w:rsidP="001461B1"/>
                      <w:p w14:paraId="67232C2B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B62564C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69571EF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E40ACDF" w14:textId="77777777" w:rsidR="00875A43" w:rsidRDefault="00875A43" w:rsidP="001461B1"/>
                      <w:p w14:paraId="1234D90E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077B33F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B244476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9635523" w14:textId="77777777" w:rsidR="00875A43" w:rsidRDefault="00875A43" w:rsidP="001461B1"/>
                      <w:p w14:paraId="12C5D345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A46B058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4E7F53D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1B7F3C3" w14:textId="77777777" w:rsidR="00875A43" w:rsidRDefault="00875A43" w:rsidP="001461B1"/>
                      <w:p w14:paraId="290F4813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A4CB846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C46382F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CE64C5A" w14:textId="77777777" w:rsidR="00875A43" w:rsidRDefault="00875A43" w:rsidP="001461B1"/>
                      <w:p w14:paraId="1A0BD41E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2D537F2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8D02FD4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5C7CDF4" w14:textId="77777777" w:rsidR="00875A43" w:rsidRDefault="00875A43" w:rsidP="001461B1"/>
                      <w:p w14:paraId="1D34DFBC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077FDD3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65148EA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7671ADD" w14:textId="77777777" w:rsidR="00875A43" w:rsidRDefault="00875A43" w:rsidP="001461B1"/>
                      <w:p w14:paraId="297E72AB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301D08D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7AAA789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8EA056A" w14:textId="77777777" w:rsidR="00875A43" w:rsidRDefault="00875A43" w:rsidP="001461B1"/>
                      <w:p w14:paraId="24DE9AC3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AE3E9DC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48F472E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7AA9AA2" w14:textId="77777777" w:rsidR="00875A43" w:rsidRDefault="00875A43" w:rsidP="001461B1"/>
                      <w:p w14:paraId="16FB1A69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A30F4A7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3268197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74625F0" w14:textId="77777777" w:rsidR="00875A43" w:rsidRDefault="00875A43" w:rsidP="001461B1"/>
                      <w:p w14:paraId="592A6F36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BF9414F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44B539C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8D34E54" w14:textId="77777777" w:rsidR="00875A43" w:rsidRDefault="00875A43" w:rsidP="001461B1"/>
                      <w:p w14:paraId="6D70D15E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C1CEFB9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D254754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A2E210E" w14:textId="77777777" w:rsidR="00875A43" w:rsidRDefault="00875A43" w:rsidP="001461B1"/>
                      <w:p w14:paraId="16B6F120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34D26B4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1D28535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44D167A" w14:textId="77777777" w:rsidR="00875A43" w:rsidRDefault="00875A43" w:rsidP="001461B1"/>
                      <w:p w14:paraId="5C641717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6D6C638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87F054B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BFAFBDE" w14:textId="77777777" w:rsidR="00875A43" w:rsidRDefault="00875A43" w:rsidP="001461B1"/>
                      <w:p w14:paraId="269D4399" w14:textId="77777777" w:rsidR="00875A43" w:rsidRDefault="00875A43" w:rsidP="001461B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A371726" w14:textId="77777777" w:rsidR="00875A43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E801374" w14:textId="77777777" w:rsidR="00875A43" w:rsidRPr="00F303CF" w:rsidRDefault="00875A43" w:rsidP="001461B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262063">
        <w:rPr>
          <w:rFonts w:ascii="Calibri" w:hAnsi="Calibri" w:cs="Calibri"/>
          <w:lang w:val="ru-RU"/>
        </w:rPr>
        <w:t>2</w:t>
      </w:r>
      <w:r w:rsidR="006E18B2" w:rsidRPr="00815C7F">
        <w:rPr>
          <w:rFonts w:ascii="Calibri" w:hAnsi="Calibri" w:cs="Calibri"/>
          <w:lang w:val="ru-RU"/>
        </w:rPr>
        <w:t>.</w:t>
      </w:r>
      <w:r w:rsidR="00FF4EF5">
        <w:rPr>
          <w:rFonts w:ascii="Calibri" w:hAnsi="Calibri" w:cs="Calibri"/>
          <w:lang w:val="ru-RU"/>
        </w:rPr>
        <w:tab/>
      </w:r>
      <w:r w:rsidR="009E50A2" w:rsidRPr="00815C7F">
        <w:rPr>
          <w:rFonts w:ascii="Calibri" w:hAnsi="Calibri" w:cs="Calibri"/>
          <w:lang w:val="ru-RU"/>
        </w:rPr>
        <w:t>Описание процесса деятельности</w:t>
      </w:r>
      <w:bookmarkEnd w:id="101"/>
    </w:p>
    <w:p w14:paraId="61E0E00E" w14:textId="77777777" w:rsidR="009017BC" w:rsidRPr="00A334DE" w:rsidRDefault="00A334DE" w:rsidP="00711C42">
      <w:pPr>
        <w:contextualSpacing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          Система </w:t>
      </w:r>
      <w:r w:rsidRPr="00A334DE">
        <w:rPr>
          <w:rFonts w:ascii="Calibri" w:hAnsi="Calibri" w:cs="Calibri"/>
          <w:lang w:val="ru-RU"/>
        </w:rPr>
        <w:t>“</w:t>
      </w:r>
      <w:r>
        <w:rPr>
          <w:rFonts w:ascii="Calibri" w:hAnsi="Calibri" w:cs="Calibri"/>
          <w:lang w:val="ru-RU"/>
        </w:rPr>
        <w:t>Телемедицина</w:t>
      </w:r>
      <w:r w:rsidRPr="00A334DE">
        <w:rPr>
          <w:rFonts w:ascii="Calibri" w:hAnsi="Calibri" w:cs="Calibri"/>
          <w:lang w:val="ru-RU"/>
        </w:rPr>
        <w:t>”</w:t>
      </w:r>
      <w:r>
        <w:rPr>
          <w:rFonts w:ascii="Calibri" w:hAnsi="Calibri" w:cs="Calibri"/>
          <w:lang w:val="ru-RU"/>
        </w:rPr>
        <w:t xml:space="preserve"> в Санкт-Петер</w:t>
      </w:r>
      <w:r w:rsidR="00A86F28">
        <w:rPr>
          <w:rFonts w:ascii="Calibri" w:hAnsi="Calibri" w:cs="Calibri"/>
          <w:lang w:val="ru-RU"/>
        </w:rPr>
        <w:t>бурге в настоящее время находится на первом этапе своего развития и пока предоставляет ограниченные возможности.</w:t>
      </w:r>
    </w:p>
    <w:p w14:paraId="0B005421" w14:textId="77777777" w:rsidR="009E50A2" w:rsidRPr="00815C7F" w:rsidRDefault="00562CDB" w:rsidP="009E50A2">
      <w:pPr>
        <w:pStyle w:val="1"/>
        <w:jc w:val="both"/>
        <w:rPr>
          <w:rFonts w:ascii="Calibri" w:hAnsi="Calibri" w:cs="Calibri"/>
          <w:lang w:val="ru-RU"/>
        </w:rPr>
      </w:pPr>
      <w:bookmarkStart w:id="102" w:name="_Toc45539953"/>
      <w:bookmarkStart w:id="103" w:name="_Toc45539990"/>
      <w:bookmarkStart w:id="104" w:name="_Toc45780594"/>
      <w:bookmarkStart w:id="105" w:name="_Toc45780635"/>
      <w:bookmarkStart w:id="106" w:name="_Toc45996728"/>
      <w:bookmarkStart w:id="107" w:name="_Toc45996756"/>
      <w:bookmarkStart w:id="108" w:name="_Toc46049906"/>
      <w:bookmarkStart w:id="109" w:name="_Toc52438385"/>
      <w:bookmarkStart w:id="110" w:name="_Toc52438400"/>
      <w:r>
        <w:rPr>
          <w:rFonts w:ascii="Calibri" w:hAnsi="Calibri" w:cs="Calibri"/>
          <w:noProof/>
          <w:lang w:val="ru-RU"/>
        </w:rPr>
        <w:drawing>
          <wp:anchor distT="0" distB="0" distL="114300" distR="114300" simplePos="0" relativeHeight="251649024" behindDoc="0" locked="0" layoutInCell="1" allowOverlap="1" wp14:anchorId="75E26E0B" wp14:editId="0AA4874C">
            <wp:simplePos x="0" y="0"/>
            <wp:positionH relativeFrom="column">
              <wp:posOffset>10160</wp:posOffset>
            </wp:positionH>
            <wp:positionV relativeFrom="paragraph">
              <wp:posOffset>145415</wp:posOffset>
            </wp:positionV>
            <wp:extent cx="5962015" cy="2038350"/>
            <wp:effectExtent l="0" t="0" r="0" b="0"/>
            <wp:wrapNone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26A81DB4" w14:textId="77777777" w:rsidR="0007625F" w:rsidRPr="00815C7F" w:rsidRDefault="0007625F" w:rsidP="009E50A2">
      <w:pPr>
        <w:pStyle w:val="1"/>
        <w:jc w:val="both"/>
        <w:rPr>
          <w:rFonts w:ascii="Calibri" w:hAnsi="Calibri" w:cs="Calibri"/>
          <w:lang w:val="ru-RU"/>
        </w:rPr>
      </w:pPr>
      <w:bookmarkStart w:id="111" w:name="_Toc44507758"/>
      <w:bookmarkStart w:id="112" w:name="_Toc44507771"/>
      <w:bookmarkStart w:id="113" w:name="_Toc44507782"/>
      <w:bookmarkStart w:id="114" w:name="_Toc44507793"/>
      <w:bookmarkEnd w:id="111"/>
      <w:bookmarkEnd w:id="112"/>
      <w:bookmarkEnd w:id="113"/>
      <w:bookmarkEnd w:id="114"/>
    </w:p>
    <w:p w14:paraId="1A884036" w14:textId="77777777" w:rsidR="0007625F" w:rsidRPr="00815C7F" w:rsidRDefault="0007625F" w:rsidP="00383480">
      <w:pPr>
        <w:rPr>
          <w:rFonts w:ascii="Calibri" w:hAnsi="Calibri" w:cs="Calibri"/>
          <w:lang w:val="ru-RU"/>
        </w:rPr>
      </w:pPr>
    </w:p>
    <w:p w14:paraId="78140578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3322D317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5A08F4FE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24AB93BC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654F5681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2FB69072" w14:textId="77777777" w:rsidR="009E50A2" w:rsidRPr="00815C7F" w:rsidRDefault="009E50A2" w:rsidP="0007625F">
      <w:pPr>
        <w:ind w:firstLine="709"/>
        <w:rPr>
          <w:rFonts w:ascii="Calibri" w:hAnsi="Calibri" w:cs="Calibri"/>
          <w:lang w:val="ru-RU"/>
        </w:rPr>
      </w:pPr>
    </w:p>
    <w:p w14:paraId="09D02961" w14:textId="77777777" w:rsidR="009E50A2" w:rsidRPr="00815C7F" w:rsidRDefault="009E50A2" w:rsidP="009C692A">
      <w:pPr>
        <w:rPr>
          <w:rFonts w:ascii="Calibri" w:hAnsi="Calibri" w:cs="Calibri"/>
          <w:lang w:val="ru-RU"/>
        </w:rPr>
      </w:pPr>
    </w:p>
    <w:p w14:paraId="11D0180D" w14:textId="77777777" w:rsidR="00F525B0" w:rsidRDefault="00F525B0" w:rsidP="00F525B0">
      <w:pPr>
        <w:ind w:firstLine="709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Ч</w:t>
      </w:r>
      <w:bookmarkStart w:id="115" w:name="_Hlk52739010"/>
      <w:r>
        <w:rPr>
          <w:rFonts w:ascii="Calibri" w:hAnsi="Calibri" w:cs="Calibri"/>
          <w:lang w:val="ru-RU"/>
        </w:rPr>
        <w:t>тобы</w:t>
      </w:r>
      <w:r w:rsidRPr="00B54A31">
        <w:rPr>
          <w:rFonts w:ascii="Calibri" w:hAnsi="Calibri" w:cs="Calibri"/>
          <w:lang w:val="ru-RU"/>
        </w:rPr>
        <w:t xml:space="preserve"> нач</w:t>
      </w:r>
      <w:r>
        <w:rPr>
          <w:rFonts w:ascii="Calibri" w:hAnsi="Calibri" w:cs="Calibri"/>
          <w:lang w:val="ru-RU"/>
        </w:rPr>
        <w:t>ать</w:t>
      </w:r>
      <w:r w:rsidRPr="00B54A31">
        <w:rPr>
          <w:rFonts w:ascii="Calibri" w:hAnsi="Calibri" w:cs="Calibri"/>
          <w:lang w:val="ru-RU"/>
        </w:rPr>
        <w:t xml:space="preserve"> работ</w:t>
      </w:r>
      <w:r>
        <w:rPr>
          <w:rFonts w:ascii="Calibri" w:hAnsi="Calibri" w:cs="Calibri"/>
          <w:lang w:val="ru-RU"/>
        </w:rPr>
        <w:t>ать</w:t>
      </w:r>
      <w:r w:rsidRPr="00B54A31">
        <w:rPr>
          <w:rFonts w:ascii="Calibri" w:hAnsi="Calibri" w:cs="Calibri"/>
          <w:lang w:val="ru-RU"/>
        </w:rPr>
        <w:t xml:space="preserve"> с системой</w:t>
      </w:r>
      <w:r>
        <w:rPr>
          <w:rFonts w:ascii="Calibri" w:hAnsi="Calibri" w:cs="Calibri"/>
          <w:lang w:val="ru-RU"/>
        </w:rPr>
        <w:t xml:space="preserve"> Вы (</w:t>
      </w:r>
      <w:r w:rsidR="00875A43">
        <w:rPr>
          <w:rFonts w:ascii="Calibri" w:hAnsi="Calibri" w:cs="Calibri"/>
          <w:lang w:val="ru-RU"/>
        </w:rPr>
        <w:t xml:space="preserve">врач </w:t>
      </w:r>
      <w:r w:rsidR="00202FD5">
        <w:rPr>
          <w:rFonts w:ascii="Calibri" w:hAnsi="Calibri" w:cs="Calibri"/>
          <w:lang w:val="ru-RU"/>
        </w:rPr>
        <w:t>МУ</w:t>
      </w:r>
      <w:r>
        <w:rPr>
          <w:rFonts w:ascii="Calibri" w:hAnsi="Calibri" w:cs="Calibri"/>
          <w:lang w:val="ru-RU"/>
        </w:rPr>
        <w:t>)</w:t>
      </w:r>
      <w:r w:rsidRPr="00B54A31">
        <w:rPr>
          <w:rFonts w:ascii="Calibri" w:hAnsi="Calibri" w:cs="Calibri"/>
          <w:lang w:val="ru-RU"/>
        </w:rPr>
        <w:t xml:space="preserve"> долж</w:t>
      </w:r>
      <w:r>
        <w:rPr>
          <w:rFonts w:ascii="Calibri" w:hAnsi="Calibri" w:cs="Calibri"/>
          <w:lang w:val="ru-RU"/>
        </w:rPr>
        <w:t>ны</w:t>
      </w:r>
      <w:r w:rsidRPr="00B54A31">
        <w:rPr>
          <w:rFonts w:ascii="Calibri" w:hAnsi="Calibri" w:cs="Calibri"/>
          <w:lang w:val="ru-RU"/>
        </w:rPr>
        <w:t xml:space="preserve"> ввести логин и пароль. </w:t>
      </w:r>
      <w:bookmarkStart w:id="116" w:name="_Hlk52812237"/>
      <w:r>
        <w:rPr>
          <w:rFonts w:ascii="Calibri" w:hAnsi="Calibri" w:cs="Calibri"/>
          <w:lang w:val="ru-RU"/>
        </w:rPr>
        <w:t>Логин и пароль являются Вашими идентификационными данными, и мы не рекомендуем передавать их другому лицу.</w:t>
      </w:r>
      <w:bookmarkEnd w:id="116"/>
    </w:p>
    <w:p w14:paraId="77376BD5" w14:textId="77777777" w:rsidR="002B204D" w:rsidRPr="00B54A31" w:rsidRDefault="002B204D" w:rsidP="00F525B0">
      <w:pPr>
        <w:ind w:firstLine="709"/>
        <w:rPr>
          <w:rFonts w:ascii="Calibri" w:hAnsi="Calibri" w:cs="Calibri"/>
          <w:lang w:val="ru-RU"/>
        </w:rPr>
      </w:pPr>
    </w:p>
    <w:bookmarkEnd w:id="115"/>
    <w:p w14:paraId="2430C4AA" w14:textId="77777777" w:rsidR="005B17AF" w:rsidRDefault="0007625F" w:rsidP="0007625F">
      <w:pPr>
        <w:ind w:firstLine="709"/>
        <w:rPr>
          <w:rFonts w:ascii="Calibri" w:hAnsi="Calibri" w:cs="Calibri"/>
          <w:lang w:val="ru-RU"/>
        </w:rPr>
      </w:pPr>
      <w:r w:rsidRPr="00815C7F">
        <w:rPr>
          <w:rFonts w:ascii="Calibri" w:hAnsi="Calibri" w:cs="Calibri"/>
          <w:lang w:val="ru-RU"/>
        </w:rPr>
        <w:t xml:space="preserve">После входа в программу </w:t>
      </w:r>
      <w:r w:rsidR="002B204D">
        <w:rPr>
          <w:rFonts w:ascii="Calibri" w:hAnsi="Calibri" w:cs="Calibri"/>
          <w:lang w:val="ru-RU"/>
        </w:rPr>
        <w:t>откроется</w:t>
      </w:r>
      <w:r w:rsidRPr="00815C7F">
        <w:rPr>
          <w:rFonts w:ascii="Calibri" w:hAnsi="Calibri" w:cs="Calibri"/>
          <w:lang w:val="ru-RU"/>
        </w:rPr>
        <w:t xml:space="preserve"> экран работы с пациентом, на котором </w:t>
      </w:r>
      <w:r w:rsidR="002B204D">
        <w:rPr>
          <w:rFonts w:ascii="Calibri" w:hAnsi="Calibri" w:cs="Calibri"/>
          <w:lang w:val="ru-RU"/>
        </w:rPr>
        <w:t>В</w:t>
      </w:r>
      <w:r w:rsidRPr="00815C7F">
        <w:rPr>
          <w:rFonts w:ascii="Calibri" w:hAnsi="Calibri" w:cs="Calibri"/>
          <w:lang w:val="ru-RU"/>
        </w:rPr>
        <w:t>ы должны по параметрам поиска идентифицировать пациента. Идентификация может проходить по набору разных параметров (ФИО, дата рождения, номер полиса, номер паспорта), а также с использованием ЕКП</w:t>
      </w:r>
      <w:r w:rsidR="0054702F" w:rsidRPr="00815C7F">
        <w:rPr>
          <w:rFonts w:ascii="Calibri" w:hAnsi="Calibri" w:cs="Calibri"/>
          <w:lang w:val="ru-RU"/>
        </w:rPr>
        <w:t>,</w:t>
      </w:r>
      <w:r w:rsidR="0094589F" w:rsidRPr="00815C7F">
        <w:rPr>
          <w:rFonts w:ascii="Calibri" w:hAnsi="Calibri" w:cs="Calibri"/>
          <w:lang w:val="ru-RU"/>
        </w:rPr>
        <w:t xml:space="preserve"> как чтением данных с карты, так и с использованием </w:t>
      </w:r>
      <w:r w:rsidR="0094589F" w:rsidRPr="00815C7F">
        <w:rPr>
          <w:rFonts w:ascii="Calibri" w:hAnsi="Calibri" w:cs="Calibri"/>
          <w:lang w:val="en-US"/>
        </w:rPr>
        <w:t>online</w:t>
      </w:r>
      <w:r w:rsidR="00996619" w:rsidRPr="00815C7F">
        <w:rPr>
          <w:rFonts w:ascii="Calibri" w:hAnsi="Calibri" w:cs="Calibri"/>
          <w:lang w:val="ru-RU"/>
        </w:rPr>
        <w:t>-</w:t>
      </w:r>
      <w:r w:rsidR="0094589F" w:rsidRPr="00815C7F">
        <w:rPr>
          <w:rFonts w:ascii="Calibri" w:hAnsi="Calibri" w:cs="Calibri"/>
          <w:lang w:val="ru-RU"/>
        </w:rPr>
        <w:t>сервиса</w:t>
      </w:r>
      <w:r w:rsidRPr="00815C7F">
        <w:rPr>
          <w:rFonts w:ascii="Calibri" w:hAnsi="Calibri" w:cs="Calibri"/>
          <w:lang w:val="ru-RU"/>
        </w:rPr>
        <w:t>.</w:t>
      </w:r>
    </w:p>
    <w:p w14:paraId="7DF57204" w14:textId="77777777" w:rsidR="002B204D" w:rsidRPr="00815C7F" w:rsidRDefault="002B204D" w:rsidP="0007625F">
      <w:pPr>
        <w:ind w:firstLine="709"/>
        <w:rPr>
          <w:rFonts w:ascii="Calibri" w:hAnsi="Calibri" w:cs="Calibri"/>
          <w:lang w:val="ru-RU"/>
        </w:rPr>
      </w:pPr>
    </w:p>
    <w:p w14:paraId="4C23EF80" w14:textId="77777777" w:rsidR="00A91839" w:rsidRPr="00815C7F" w:rsidRDefault="00562CDB" w:rsidP="0007625F">
      <w:pPr>
        <w:ind w:firstLine="709"/>
        <w:rPr>
          <w:rFonts w:ascii="Calibri" w:hAnsi="Calibri" w:cs="Calibri"/>
          <w:i/>
          <w:sz w:val="24"/>
          <w:lang w:val="ru-RU"/>
        </w:rPr>
      </w:pPr>
      <w:r>
        <w:rPr>
          <w:rFonts w:ascii="Calibri" w:hAnsi="Calibri" w:cs="Calibri"/>
          <w:noProof/>
          <w:lang w:val="ru-RU"/>
        </w:rPr>
        <w:drawing>
          <wp:anchor distT="0" distB="0" distL="114300" distR="114300" simplePos="0" relativeHeight="251646976" behindDoc="0" locked="0" layoutInCell="1" allowOverlap="1" wp14:anchorId="64E72647" wp14:editId="12B4706D">
            <wp:simplePos x="0" y="0"/>
            <wp:positionH relativeFrom="column">
              <wp:posOffset>10160</wp:posOffset>
            </wp:positionH>
            <wp:positionV relativeFrom="paragraph">
              <wp:posOffset>34925</wp:posOffset>
            </wp:positionV>
            <wp:extent cx="5934075" cy="2676525"/>
            <wp:effectExtent l="0" t="0" r="0" b="0"/>
            <wp:wrapNone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7D8A5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572EEEEF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3E911B1E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5FCA3500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6B601870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60967FEA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08B61E56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4DB6730D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6B68A132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27FCF573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2E61010A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5A71A251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546CD46B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6E1DE249" w14:textId="77777777" w:rsidR="00A91839" w:rsidRPr="00815C7F" w:rsidRDefault="00A91839" w:rsidP="0007625F">
      <w:pPr>
        <w:ind w:firstLine="709"/>
        <w:rPr>
          <w:rFonts w:ascii="Calibri" w:hAnsi="Calibri" w:cs="Calibri"/>
          <w:i/>
          <w:sz w:val="24"/>
          <w:lang w:val="ru-RU"/>
        </w:rPr>
      </w:pPr>
    </w:p>
    <w:p w14:paraId="0B7F0D6C" w14:textId="77777777" w:rsidR="00A91839" w:rsidRPr="00815C7F" w:rsidRDefault="00A91839" w:rsidP="007E0499">
      <w:pPr>
        <w:ind w:firstLine="709"/>
        <w:rPr>
          <w:rFonts w:ascii="Calibri" w:hAnsi="Calibri" w:cs="Calibri"/>
          <w:szCs w:val="28"/>
          <w:lang w:val="ru-RU"/>
        </w:rPr>
      </w:pPr>
    </w:p>
    <w:p w14:paraId="2432A84D" w14:textId="77777777" w:rsidR="009C692A" w:rsidRDefault="009C692A" w:rsidP="009C692A">
      <w:pPr>
        <w:ind w:firstLine="709"/>
        <w:rPr>
          <w:rFonts w:ascii="Calibri" w:hAnsi="Calibri" w:cs="Calibri"/>
          <w:szCs w:val="28"/>
          <w:lang w:val="ru-RU"/>
        </w:rPr>
      </w:pPr>
      <w:r w:rsidRPr="00815C7F">
        <w:rPr>
          <w:rFonts w:ascii="Calibri" w:hAnsi="Calibri" w:cs="Calibri"/>
          <w:szCs w:val="28"/>
          <w:lang w:val="ru-RU"/>
        </w:rPr>
        <w:t xml:space="preserve">Когда пациент будет найден, в МИС </w:t>
      </w:r>
      <w:r w:rsidR="00D85986">
        <w:rPr>
          <w:rFonts w:ascii="Calibri" w:hAnsi="Calibri" w:cs="Calibri"/>
          <w:szCs w:val="28"/>
          <w:lang w:val="ru-RU"/>
        </w:rPr>
        <w:t>будет</w:t>
      </w:r>
      <w:r w:rsidRPr="00815C7F">
        <w:rPr>
          <w:rFonts w:ascii="Calibri" w:hAnsi="Calibri" w:cs="Calibri"/>
          <w:szCs w:val="28"/>
          <w:lang w:val="ru-RU"/>
        </w:rPr>
        <w:t xml:space="preserve"> автоматически подгружена информация из ТФОМС ЕИС.ЛПУ (интеграция с сервисами ТФОМС). </w:t>
      </w:r>
      <w:r w:rsidR="00D85986">
        <w:rPr>
          <w:rFonts w:ascii="Calibri" w:hAnsi="Calibri" w:cs="Calibri"/>
          <w:szCs w:val="28"/>
          <w:lang w:val="ru-RU"/>
        </w:rPr>
        <w:t xml:space="preserve">Станет </w:t>
      </w:r>
      <w:r w:rsidR="005A7051">
        <w:rPr>
          <w:rFonts w:ascii="Calibri" w:hAnsi="Calibri" w:cs="Calibri"/>
          <w:noProof/>
          <w:sz w:val="20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0" allowOverlap="1" wp14:anchorId="2F49B807" wp14:editId="3A25A163">
                <wp:simplePos x="0" y="0"/>
                <wp:positionH relativeFrom="margin">
                  <wp:posOffset>-356122</wp:posOffset>
                </wp:positionH>
                <wp:positionV relativeFrom="page">
                  <wp:align>center</wp:align>
                </wp:positionV>
                <wp:extent cx="6588760" cy="10189210"/>
                <wp:effectExtent l="0" t="0" r="21590" b="21590"/>
                <wp:wrapNone/>
                <wp:docPr id="1815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816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0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2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5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1AFEA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29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F7C46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30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FBA10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31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C8A6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32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C7CDC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9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9A77C" w14:textId="77777777" w:rsidR="00875A43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97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CEB23" w14:textId="77777777" w:rsidR="00875A43" w:rsidRPr="0002024B" w:rsidRDefault="00875A43" w:rsidP="005A7051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98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71508" w14:textId="77777777" w:rsidR="00875A43" w:rsidRPr="00455747" w:rsidRDefault="00875A43" w:rsidP="005A7051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606EC605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4AFA029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09FFF6A" w14:textId="77777777" w:rsidR="00875A43" w:rsidRDefault="00875A43" w:rsidP="005A7051"/>
                            <w:p w14:paraId="05165A08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5889430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3A9C085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24B61F1" w14:textId="77777777" w:rsidR="00875A43" w:rsidRDefault="00875A43" w:rsidP="005A7051"/>
                            <w:p w14:paraId="60F93A28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439080A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AF65CF9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859812B" w14:textId="77777777" w:rsidR="00875A43" w:rsidRDefault="00875A43" w:rsidP="005A7051"/>
                            <w:p w14:paraId="2CBD17C1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D450560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BEC31E8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F4358D6" w14:textId="77777777" w:rsidR="00875A43" w:rsidRDefault="00875A43" w:rsidP="005A7051"/>
                            <w:p w14:paraId="55B3F57D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3DD9E0A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804D97A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D17C9E8" w14:textId="77777777" w:rsidR="00875A43" w:rsidRDefault="00875A43" w:rsidP="005A7051"/>
                            <w:p w14:paraId="64A97FAD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5940B1B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B7ADCEE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37A734D" w14:textId="77777777" w:rsidR="00875A43" w:rsidRDefault="00875A43" w:rsidP="005A7051"/>
                            <w:p w14:paraId="2BA60679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B531DF6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EB11D37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BBA9F52" w14:textId="77777777" w:rsidR="00875A43" w:rsidRDefault="00875A43" w:rsidP="005A7051"/>
                            <w:p w14:paraId="517EEC8C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D4595F2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1962BA6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91544C4" w14:textId="77777777" w:rsidR="00875A43" w:rsidRDefault="00875A43" w:rsidP="005A7051"/>
                            <w:p w14:paraId="7FFBD549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B3259A9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5A6AA3F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5DE047B" w14:textId="77777777" w:rsidR="00875A43" w:rsidRDefault="00875A43" w:rsidP="005A7051"/>
                            <w:p w14:paraId="615EDB77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F165CF1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7F854ED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CDEFDF6" w14:textId="77777777" w:rsidR="00875A43" w:rsidRDefault="00875A43" w:rsidP="005A7051"/>
                            <w:p w14:paraId="51C1957E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A90D56C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158511F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42CF7A3" w14:textId="77777777" w:rsidR="00875A43" w:rsidRDefault="00875A43" w:rsidP="005A7051"/>
                            <w:p w14:paraId="2C251F47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72DB253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F1ED13A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C4D64F3" w14:textId="77777777" w:rsidR="00875A43" w:rsidRDefault="00875A43" w:rsidP="005A7051"/>
                            <w:p w14:paraId="4026B809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86F118E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80137B9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1C38474" w14:textId="77777777" w:rsidR="00875A43" w:rsidRDefault="00875A43" w:rsidP="005A7051"/>
                            <w:p w14:paraId="74BD4495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BFCFE71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3BA07B2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2C61EEB" w14:textId="77777777" w:rsidR="00875A43" w:rsidRDefault="00875A43" w:rsidP="005A7051"/>
                            <w:p w14:paraId="259CDC63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DBF9297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9676F6B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02A1710" w14:textId="77777777" w:rsidR="00875A43" w:rsidRDefault="00875A43" w:rsidP="005A7051"/>
                            <w:p w14:paraId="49C3ADAF" w14:textId="77777777" w:rsidR="00875A43" w:rsidRDefault="00875A43" w:rsidP="005A7051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2EAE97D" w14:textId="77777777" w:rsidR="00875A43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90C5539" w14:textId="77777777" w:rsidR="00875A43" w:rsidRPr="00F303CF" w:rsidRDefault="00875A43" w:rsidP="005A7051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9B807" id="_x0000_s1086" style="position:absolute;left:0;text-align:left;margin-left:-28.05pt;margin-top:0;width:518.8pt;height:802.3pt;z-index:251683840;mso-position-horizontal-relative:margin;mso-position-vertical:center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" o:allowincell="f">
                <v:rect id="Rectangle 676" o:spid="_x0000_s108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" filled="f" strokeweight="2pt"/>
                <v:line id="Line 677" o:spid="_x0000_s108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2dS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" strokeweight="2pt"/>
                <v:line id="Line 678" o:spid="_x0000_s108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" strokeweight="2pt"/>
                <v:line id="Line 679" o:spid="_x0000_s109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7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Z6M5&#10;fL8JJ8jVBwAA//8DAFBLAQItABQABgAIAAAAIQDb4fbL7gAAAIUBAAATAAAAAAAAAAAAAAAAAAAA&#10;AABbQ29udGVudF9UeXBlc10ueG1sUEsBAi0AFAAGAAgAAAAhAFr0LFu/AAAAFQEAAAsAAAAAAAAA&#10;AAAAAAAAHwEAAF9yZWxzLy5yZWxzUEsBAi0AFAAGAAgAAAAhAKPkVru+AAAA3QAAAA8AAAAAAAAA&#10;AAAAAAAABwIAAGRycy9kb3ducmV2LnhtbFBLBQYAAAAAAwADALcAAADyAgAAAAA=&#10;" strokeweight="2pt"/>
                <v:line id="Line 680" o:spid="_x0000_s109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" strokeweight="2pt"/>
                <v:line id="Line 681" o:spid="_x0000_s109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" strokeweight="2pt"/>
                <v:line id="Line 682" o:spid="_x0000_s109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" strokeweight="2pt"/>
                <v:line id="Line 683" o:spid="_x0000_s109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" strokeweight="2pt"/>
                <v:line id="Line 684" o:spid="_x0000_s109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" strokeweight="1pt"/>
                <v:line id="Line 685" o:spid="_x0000_s109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" strokeweight="2pt"/>
                <v:line id="Line 686" o:spid="_x0000_s109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" strokeweight="1pt"/>
                <v:rect id="Rectangle 687" o:spid="_x0000_s109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" filled="f" stroked="f" strokeweight=".25pt">
                  <v:textbox inset="1pt,1pt,1pt,1pt">
                    <w:txbxContent>
                      <w:p w14:paraId="2C21AFEA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09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" filled="f" stroked="f" strokeweight=".25pt">
                  <v:textbox inset="1pt,1pt,1pt,1pt">
                    <w:txbxContent>
                      <w:p w14:paraId="2AAF7C46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10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" filled="f" stroked="f" strokeweight=".25pt">
                  <v:textbox inset="1pt,1pt,1pt,1pt">
                    <w:txbxContent>
                      <w:p w14:paraId="7ABFBA10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10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" filled="f" stroked="f" strokeweight=".25pt">
                  <v:textbox inset="1pt,1pt,1pt,1pt">
                    <w:txbxContent>
                      <w:p w14:paraId="6865C8A6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10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" filled="f" stroked="f" strokeweight=".25pt">
                  <v:textbox inset="1pt,1pt,1pt,1pt">
                    <w:txbxContent>
                      <w:p w14:paraId="683C7CDC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10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" filled="f" stroked="f" strokeweight=".25pt">
                  <v:textbox inset="1pt,1pt,1pt,1pt">
                    <w:txbxContent>
                      <w:p w14:paraId="4BE9A77C" w14:textId="77777777" w:rsidR="00875A43" w:rsidRDefault="00875A43" w:rsidP="005A7051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10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" filled="f" stroked="f" strokeweight=".25pt">
                  <v:textbox inset="1pt,1pt,1pt,1pt">
                    <w:txbxContent>
                      <w:p w14:paraId="53ACEB23" w14:textId="77777777" w:rsidR="00875A43" w:rsidRPr="0002024B" w:rsidRDefault="00875A43" w:rsidP="005A7051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10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" filled="f" stroked="f" strokeweight=".25pt">
                  <v:textbox inset="1pt,1pt,1pt,1pt">
                    <w:txbxContent>
                      <w:p w14:paraId="51771508" w14:textId="77777777" w:rsidR="00875A43" w:rsidRPr="00455747" w:rsidRDefault="00875A43" w:rsidP="005A7051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606EC605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4AFA029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09FFF6A" w14:textId="77777777" w:rsidR="00875A43" w:rsidRDefault="00875A43" w:rsidP="005A7051"/>
                      <w:p w14:paraId="05165A08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5889430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3A9C085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24B61F1" w14:textId="77777777" w:rsidR="00875A43" w:rsidRDefault="00875A43" w:rsidP="005A7051"/>
                      <w:p w14:paraId="60F93A28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439080A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AF65CF9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859812B" w14:textId="77777777" w:rsidR="00875A43" w:rsidRDefault="00875A43" w:rsidP="005A7051"/>
                      <w:p w14:paraId="2CBD17C1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D450560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BEC31E8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F4358D6" w14:textId="77777777" w:rsidR="00875A43" w:rsidRDefault="00875A43" w:rsidP="005A7051"/>
                      <w:p w14:paraId="55B3F57D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3DD9E0A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804D97A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D17C9E8" w14:textId="77777777" w:rsidR="00875A43" w:rsidRDefault="00875A43" w:rsidP="005A7051"/>
                      <w:p w14:paraId="64A97FAD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5940B1B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B7ADCEE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37A734D" w14:textId="77777777" w:rsidR="00875A43" w:rsidRDefault="00875A43" w:rsidP="005A7051"/>
                      <w:p w14:paraId="2BA60679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B531DF6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EB11D37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BBA9F52" w14:textId="77777777" w:rsidR="00875A43" w:rsidRDefault="00875A43" w:rsidP="005A7051"/>
                      <w:p w14:paraId="517EEC8C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D4595F2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1962BA6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91544C4" w14:textId="77777777" w:rsidR="00875A43" w:rsidRDefault="00875A43" w:rsidP="005A7051"/>
                      <w:p w14:paraId="7FFBD549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B3259A9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5A6AA3F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5DE047B" w14:textId="77777777" w:rsidR="00875A43" w:rsidRDefault="00875A43" w:rsidP="005A7051"/>
                      <w:p w14:paraId="615EDB77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F165CF1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7F854ED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CDEFDF6" w14:textId="77777777" w:rsidR="00875A43" w:rsidRDefault="00875A43" w:rsidP="005A7051"/>
                      <w:p w14:paraId="51C1957E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A90D56C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158511F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42CF7A3" w14:textId="77777777" w:rsidR="00875A43" w:rsidRDefault="00875A43" w:rsidP="005A7051"/>
                      <w:p w14:paraId="2C251F47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72DB253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F1ED13A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C4D64F3" w14:textId="77777777" w:rsidR="00875A43" w:rsidRDefault="00875A43" w:rsidP="005A7051"/>
                      <w:p w14:paraId="4026B809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86F118E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80137B9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1C38474" w14:textId="77777777" w:rsidR="00875A43" w:rsidRDefault="00875A43" w:rsidP="005A7051"/>
                      <w:p w14:paraId="74BD4495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BFCFE71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3BA07B2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2C61EEB" w14:textId="77777777" w:rsidR="00875A43" w:rsidRDefault="00875A43" w:rsidP="005A7051"/>
                      <w:p w14:paraId="259CDC63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DBF9297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9676F6B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02A1710" w14:textId="77777777" w:rsidR="00875A43" w:rsidRDefault="00875A43" w:rsidP="005A7051"/>
                      <w:p w14:paraId="49C3ADAF" w14:textId="77777777" w:rsidR="00875A43" w:rsidRDefault="00875A43" w:rsidP="005A7051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2EAE97D" w14:textId="77777777" w:rsidR="00875A43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90C5539" w14:textId="77777777" w:rsidR="00875A43" w:rsidRPr="00F303CF" w:rsidRDefault="00875A43" w:rsidP="005A7051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D85986">
        <w:rPr>
          <w:rFonts w:ascii="Calibri" w:hAnsi="Calibri" w:cs="Calibri"/>
          <w:szCs w:val="28"/>
          <w:lang w:val="ru-RU"/>
        </w:rPr>
        <w:t xml:space="preserve">доступна </w:t>
      </w:r>
      <w:r w:rsidRPr="00815C7F">
        <w:rPr>
          <w:rFonts w:ascii="Calibri" w:hAnsi="Calibri" w:cs="Calibri"/>
          <w:szCs w:val="28"/>
          <w:lang w:val="ru-RU"/>
        </w:rPr>
        <w:t xml:space="preserve">информация об актуальности полиса пациента и прикреплении его в МУ. </w:t>
      </w:r>
    </w:p>
    <w:p w14:paraId="466F5110" w14:textId="77777777" w:rsidR="0094589F" w:rsidRPr="00815C7F" w:rsidRDefault="00D50399" w:rsidP="00095298">
      <w:pPr>
        <w:ind w:firstLine="709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58240" behindDoc="1" locked="0" layoutInCell="1" allowOverlap="1" wp14:anchorId="50AD1952" wp14:editId="1BB14E23">
            <wp:simplePos x="0" y="0"/>
            <wp:positionH relativeFrom="column">
              <wp:posOffset>2121172</wp:posOffset>
            </wp:positionH>
            <wp:positionV relativeFrom="paragraph">
              <wp:posOffset>392249</wp:posOffset>
            </wp:positionV>
            <wp:extent cx="236220" cy="2362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Cs w:val="28"/>
          <w:lang w:val="ru-RU"/>
        </w:rPr>
        <w:t xml:space="preserve">Для перехода в режим работы </w:t>
      </w:r>
      <w:r w:rsidRPr="00D50399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Телемедицина</w:t>
      </w:r>
      <w:r w:rsidRPr="00D50399">
        <w:rPr>
          <w:rFonts w:ascii="Calibri" w:hAnsi="Calibri" w:cs="Calibri"/>
          <w:szCs w:val="28"/>
          <w:lang w:val="ru-RU"/>
        </w:rPr>
        <w:t>”</w:t>
      </w:r>
      <w:r w:rsidR="00CF5E92">
        <w:rPr>
          <w:rFonts w:ascii="Calibri" w:hAnsi="Calibri" w:cs="Calibri"/>
          <w:szCs w:val="28"/>
          <w:lang w:val="ru-RU"/>
        </w:rPr>
        <w:t>,</w:t>
      </w:r>
      <w:r>
        <w:rPr>
          <w:rFonts w:ascii="Calibri" w:hAnsi="Calibri" w:cs="Calibri"/>
          <w:szCs w:val="28"/>
          <w:lang w:val="ru-RU"/>
        </w:rPr>
        <w:t xml:space="preserve"> после нахождения пациента</w:t>
      </w:r>
      <w:r w:rsidR="00CF5E92">
        <w:rPr>
          <w:rFonts w:ascii="Calibri" w:hAnsi="Calibri" w:cs="Calibri"/>
          <w:szCs w:val="28"/>
          <w:lang w:val="ru-RU"/>
        </w:rPr>
        <w:t>,</w:t>
      </w:r>
      <w:r>
        <w:rPr>
          <w:rFonts w:ascii="Calibri" w:hAnsi="Calibri" w:cs="Calibri"/>
          <w:szCs w:val="28"/>
          <w:lang w:val="ru-RU"/>
        </w:rPr>
        <w:t xml:space="preserve"> Вы (врач) должны на основном экране работы с пациентом нажать на пиктограмму </w:t>
      </w:r>
      <w:r w:rsidR="00CF5E92">
        <w:rPr>
          <w:rFonts w:ascii="Calibri" w:hAnsi="Calibri" w:cs="Calibri"/>
          <w:szCs w:val="28"/>
          <w:lang w:val="ru-RU"/>
        </w:rPr>
        <w:t xml:space="preserve">      .               </w:t>
      </w:r>
    </w:p>
    <w:p w14:paraId="3785AA68" w14:textId="77777777" w:rsidR="0094589F" w:rsidRDefault="00520CD0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1552" behindDoc="0" locked="0" layoutInCell="1" allowOverlap="1" wp14:anchorId="7C0F450A" wp14:editId="70D896E7">
            <wp:simplePos x="0" y="0"/>
            <wp:positionH relativeFrom="margin">
              <wp:align>right</wp:align>
            </wp:positionH>
            <wp:positionV relativeFrom="paragraph">
              <wp:posOffset>309699</wp:posOffset>
            </wp:positionV>
            <wp:extent cx="5940425" cy="2734945"/>
            <wp:effectExtent l="0" t="0" r="3175" b="8255"/>
            <wp:wrapTopAndBottom/>
            <wp:docPr id="48" name="Рисунок 4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E43">
        <w:rPr>
          <w:rFonts w:ascii="Calibri" w:hAnsi="Calibri" w:cs="Calibri"/>
          <w:szCs w:val="28"/>
          <w:lang w:val="ru-RU"/>
        </w:rPr>
        <w:t>Откроется следующ</w:t>
      </w:r>
      <w:r w:rsidR="004B181B">
        <w:rPr>
          <w:rFonts w:ascii="Calibri" w:hAnsi="Calibri" w:cs="Calibri"/>
          <w:szCs w:val="28"/>
          <w:lang w:val="ru-RU"/>
        </w:rPr>
        <w:t>ий экран</w:t>
      </w:r>
      <w:r w:rsidR="00335E43">
        <w:rPr>
          <w:rFonts w:ascii="Calibri" w:hAnsi="Calibri" w:cs="Calibri"/>
          <w:szCs w:val="28"/>
          <w:lang w:val="ru-RU"/>
        </w:rPr>
        <w:t>:</w:t>
      </w:r>
    </w:p>
    <w:p w14:paraId="1DE71839" w14:textId="77777777" w:rsidR="0094589F" w:rsidRPr="00815C7F" w:rsidRDefault="0094589F" w:rsidP="00095298">
      <w:pPr>
        <w:jc w:val="left"/>
        <w:rPr>
          <w:rFonts w:ascii="Calibri" w:hAnsi="Calibri" w:cs="Calibri"/>
          <w:szCs w:val="28"/>
          <w:lang w:val="ru-RU"/>
        </w:rPr>
      </w:pPr>
    </w:p>
    <w:p w14:paraId="4598FE46" w14:textId="77777777" w:rsidR="0094589F" w:rsidRDefault="000F6B03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>На этом экране присутствуют кнопки:</w:t>
      </w:r>
    </w:p>
    <w:p w14:paraId="195FACC8" w14:textId="77777777" w:rsidR="000F6B03" w:rsidRDefault="00273D0D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pict w14:anchorId="402208F0">
          <v:shape id="Рисунок 3" o:spid="_x0000_i1030" type="#_x0000_t75" style="width:18.6pt;height:19.8pt;visibility:visible;mso-wrap-style:square">
            <v:imagedata r:id="rId13" o:title=""/>
          </v:shape>
        </w:pict>
      </w:r>
      <w:r w:rsidR="000F6B03">
        <w:rPr>
          <w:rFonts w:ascii="Calibri" w:hAnsi="Calibri" w:cs="Calibri"/>
          <w:szCs w:val="28"/>
          <w:lang w:val="ru-RU"/>
        </w:rPr>
        <w:t>-обновить экран</w:t>
      </w:r>
    </w:p>
    <w:p w14:paraId="067436F9" w14:textId="77777777" w:rsidR="000F6B03" w:rsidRDefault="00273D0D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bookmarkStart w:id="117" w:name="_Hlk55583843"/>
      <w:r>
        <w:pict w14:anchorId="74BDC41D">
          <v:shape id="Рисунок 4" o:spid="_x0000_i1031" type="#_x0000_t75" alt="Изображение выглядит как часы, рисунок&#10;&#10;Автоматически созданное описание" style="width:19.8pt;height:18.6pt;visibility:visible;mso-wrap-style:square">
            <v:imagedata r:id="rId14" o:title="Изображение выглядит как часы, рисунок&#10;&#10;Автоматически созданное описание"/>
          </v:shape>
        </w:pict>
      </w:r>
      <w:bookmarkEnd w:id="117"/>
      <w:r w:rsidR="000F6B03">
        <w:rPr>
          <w:rFonts w:ascii="Calibri" w:hAnsi="Calibri" w:cs="Calibri"/>
          <w:szCs w:val="28"/>
          <w:lang w:val="ru-RU"/>
        </w:rPr>
        <w:t>-начать оформление заявки</w:t>
      </w:r>
    </w:p>
    <w:p w14:paraId="336D986B" w14:textId="77777777" w:rsidR="000F6B03" w:rsidRDefault="00407B58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 xml:space="preserve">После нажатия на пиктограмму </w:t>
      </w:r>
      <w:r w:rsidRPr="00CB2C41">
        <w:rPr>
          <w:noProof/>
          <w:lang w:val="ru-RU"/>
        </w:rPr>
        <w:drawing>
          <wp:inline distT="0" distB="0" distL="0" distR="0" wp14:anchorId="2F198013" wp14:editId="00533658">
            <wp:extent cx="245110" cy="239395"/>
            <wp:effectExtent l="0" t="0" r="2540" b="8255"/>
            <wp:docPr id="5" name="Рисунок 5" descr="Изображение выглядит как часы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зображение выглядит как часы,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Cs w:val="28"/>
          <w:lang w:val="ru-RU"/>
        </w:rPr>
        <w:t xml:space="preserve"> откроется экран</w:t>
      </w:r>
      <w:r w:rsidR="00E03987">
        <w:rPr>
          <w:rFonts w:ascii="Calibri" w:hAnsi="Calibri" w:cs="Calibri"/>
          <w:szCs w:val="28"/>
          <w:lang w:val="ru-RU"/>
        </w:rPr>
        <w:t>,</w:t>
      </w:r>
      <w:r>
        <w:rPr>
          <w:rFonts w:ascii="Calibri" w:hAnsi="Calibri" w:cs="Calibri"/>
          <w:szCs w:val="28"/>
          <w:lang w:val="ru-RU"/>
        </w:rPr>
        <w:t xml:space="preserve"> в котором Вы определяете </w:t>
      </w:r>
      <w:r w:rsidR="00FA56B3">
        <w:rPr>
          <w:rFonts w:ascii="Calibri" w:hAnsi="Calibri" w:cs="Calibri"/>
          <w:szCs w:val="28"/>
          <w:lang w:val="ru-RU"/>
        </w:rPr>
        <w:t xml:space="preserve">следующие параметры заявки: </w:t>
      </w:r>
      <w:r>
        <w:rPr>
          <w:rFonts w:ascii="Calibri" w:hAnsi="Calibri" w:cs="Calibri"/>
          <w:szCs w:val="28"/>
          <w:lang w:val="ru-RU"/>
        </w:rPr>
        <w:t>маршрут</w:t>
      </w:r>
      <w:r w:rsidR="00036FC4">
        <w:rPr>
          <w:rFonts w:ascii="Calibri" w:hAnsi="Calibri" w:cs="Calibri"/>
          <w:szCs w:val="28"/>
          <w:lang w:val="ru-RU"/>
        </w:rPr>
        <w:t xml:space="preserve"> </w:t>
      </w:r>
      <w:r>
        <w:rPr>
          <w:rFonts w:ascii="Calibri" w:hAnsi="Calibri" w:cs="Calibri"/>
          <w:szCs w:val="28"/>
          <w:lang w:val="ru-RU"/>
        </w:rPr>
        <w:t xml:space="preserve">- способ проведения </w:t>
      </w:r>
      <w:r w:rsidR="00DE4D37">
        <w:rPr>
          <w:rFonts w:ascii="Calibri" w:hAnsi="Calibri" w:cs="Calibri"/>
          <w:szCs w:val="28"/>
          <w:lang w:val="ru-RU"/>
        </w:rPr>
        <w:t xml:space="preserve"> </w:t>
      </w:r>
      <w:r>
        <w:rPr>
          <w:rFonts w:ascii="Calibri" w:hAnsi="Calibri" w:cs="Calibri"/>
          <w:szCs w:val="28"/>
          <w:lang w:val="ru-RU"/>
        </w:rPr>
        <w:t>Телемедицинской</w:t>
      </w:r>
      <w:r w:rsidR="00FA56B3">
        <w:rPr>
          <w:rFonts w:ascii="Calibri" w:hAnsi="Calibri" w:cs="Calibri"/>
          <w:szCs w:val="28"/>
          <w:lang w:val="ru-RU"/>
        </w:rPr>
        <w:t xml:space="preserve"> </w:t>
      </w:r>
      <w:r>
        <w:rPr>
          <w:rFonts w:ascii="Calibri" w:hAnsi="Calibri" w:cs="Calibri"/>
          <w:szCs w:val="28"/>
          <w:lang w:val="ru-RU"/>
        </w:rPr>
        <w:t xml:space="preserve"> консультации</w:t>
      </w:r>
      <w:r w:rsidR="00FA56B3">
        <w:rPr>
          <w:rFonts w:ascii="Calibri" w:hAnsi="Calibri" w:cs="Calibri"/>
          <w:szCs w:val="28"/>
          <w:lang w:val="ru-RU"/>
        </w:rPr>
        <w:t>;</w:t>
      </w:r>
    </w:p>
    <w:p w14:paraId="0E7D0FEC" w14:textId="77777777" w:rsidR="0094589F" w:rsidRDefault="00095298" w:rsidP="00AC1879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2576" behindDoc="0" locked="0" layoutInCell="1" allowOverlap="1" wp14:anchorId="13586E7E" wp14:editId="429384CF">
            <wp:simplePos x="0" y="0"/>
            <wp:positionH relativeFrom="margin">
              <wp:align>right</wp:align>
            </wp:positionH>
            <wp:positionV relativeFrom="paragraph">
              <wp:posOffset>367937</wp:posOffset>
            </wp:positionV>
            <wp:extent cx="5940425" cy="2747645"/>
            <wp:effectExtent l="0" t="0" r="3175" b="0"/>
            <wp:wrapTopAndBottom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048">
        <w:rPr>
          <w:rFonts w:ascii="Calibri" w:hAnsi="Calibri" w:cs="Calibri"/>
          <w:szCs w:val="28"/>
          <w:lang w:val="ru-RU"/>
        </w:rPr>
        <w:t>В настоящее время маршрут только один: Тестовый маршрут.</w:t>
      </w:r>
    </w:p>
    <w:p w14:paraId="6ED89C69" w14:textId="77777777" w:rsidR="008E632E" w:rsidRDefault="0094588B" w:rsidP="008E632E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 w:val="20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0" allowOverlap="1" wp14:anchorId="305AC16A" wp14:editId="24BABEC0">
                <wp:simplePos x="0" y="0"/>
                <wp:positionH relativeFrom="margin">
                  <wp:posOffset>-346239</wp:posOffset>
                </wp:positionH>
                <wp:positionV relativeFrom="page">
                  <wp:posOffset>241209</wp:posOffset>
                </wp:positionV>
                <wp:extent cx="6588760" cy="10189210"/>
                <wp:effectExtent l="0" t="0" r="21590" b="21590"/>
                <wp:wrapNone/>
                <wp:docPr id="1899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900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3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7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8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9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1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751A1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3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ACA10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4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39CE6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5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51230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6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7A5ED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7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0A3B9" w14:textId="77777777" w:rsidR="00875A43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8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914BA" w14:textId="77777777" w:rsidR="00875A43" w:rsidRPr="0002024B" w:rsidRDefault="00875A43" w:rsidP="0094588B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19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56D65" w14:textId="77777777" w:rsidR="00875A43" w:rsidRPr="00455747" w:rsidRDefault="00875A43" w:rsidP="0094588B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73F29288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BEC5940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528D12D" w14:textId="77777777" w:rsidR="00875A43" w:rsidRDefault="00875A43" w:rsidP="0094588B"/>
                            <w:p w14:paraId="39ED9EE3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BF547E6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BD42FCD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63A9F04" w14:textId="77777777" w:rsidR="00875A43" w:rsidRDefault="00875A43" w:rsidP="0094588B"/>
                            <w:p w14:paraId="21F34A9A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D81A9E0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25EA521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3F1CA04" w14:textId="77777777" w:rsidR="00875A43" w:rsidRDefault="00875A43" w:rsidP="0094588B"/>
                            <w:p w14:paraId="2DDFCBED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D9F2015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C9EAF6D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EBCD4B8" w14:textId="77777777" w:rsidR="00875A43" w:rsidRDefault="00875A43" w:rsidP="0094588B"/>
                            <w:p w14:paraId="3D3974CE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042D422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ED0F942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1F7622C" w14:textId="77777777" w:rsidR="00875A43" w:rsidRDefault="00875A43" w:rsidP="0094588B"/>
                            <w:p w14:paraId="7A7DFBEF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E370ABE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0A3EBDF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B9CA37B" w14:textId="77777777" w:rsidR="00875A43" w:rsidRDefault="00875A43" w:rsidP="0094588B"/>
                            <w:p w14:paraId="63385483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30F1397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46F2DD7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83E94D4" w14:textId="77777777" w:rsidR="00875A43" w:rsidRDefault="00875A43" w:rsidP="0094588B"/>
                            <w:p w14:paraId="43E0865F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78FBFEF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0C2EA00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097C1FD" w14:textId="77777777" w:rsidR="00875A43" w:rsidRDefault="00875A43" w:rsidP="0094588B"/>
                            <w:p w14:paraId="68F9E565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5E23ADE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2F9350E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D755532" w14:textId="77777777" w:rsidR="00875A43" w:rsidRDefault="00875A43" w:rsidP="0094588B"/>
                            <w:p w14:paraId="69522359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F22F26A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ABA8142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FFD9604" w14:textId="77777777" w:rsidR="00875A43" w:rsidRDefault="00875A43" w:rsidP="0094588B"/>
                            <w:p w14:paraId="6E711DDF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493EF1F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A493C86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6A3A65D" w14:textId="77777777" w:rsidR="00875A43" w:rsidRDefault="00875A43" w:rsidP="0094588B"/>
                            <w:p w14:paraId="6F3214C6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F53EBB5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18681A8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028CA19" w14:textId="77777777" w:rsidR="00875A43" w:rsidRDefault="00875A43" w:rsidP="0094588B"/>
                            <w:p w14:paraId="57DDE02C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5EDDB13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0FA5D64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FDD97F9" w14:textId="77777777" w:rsidR="00875A43" w:rsidRDefault="00875A43" w:rsidP="0094588B"/>
                            <w:p w14:paraId="531C12B5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7068F21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1ADDBF9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5DCCA62" w14:textId="77777777" w:rsidR="00875A43" w:rsidRDefault="00875A43" w:rsidP="0094588B"/>
                            <w:p w14:paraId="524CCCCB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759749D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DDBA850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ED4F9E1" w14:textId="77777777" w:rsidR="00875A43" w:rsidRDefault="00875A43" w:rsidP="0094588B"/>
                            <w:p w14:paraId="6B82E71B" w14:textId="77777777" w:rsidR="00875A43" w:rsidRDefault="00875A43" w:rsidP="0094588B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7E8E3C2" w14:textId="77777777" w:rsidR="00875A43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C764126" w14:textId="77777777" w:rsidR="00875A43" w:rsidRPr="00F303CF" w:rsidRDefault="00875A43" w:rsidP="0094588B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AC16A" id="_x0000_s1106" style="position:absolute;left:0;text-align:left;margin-left:-27.25pt;margin-top:19pt;width:518.8pt;height:802.3pt;z-index:251685888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" o:allowincell="f">
                <v:rect id="Rectangle 676" o:spid="_x0000_s110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" filled="f" strokeweight="2pt"/>
                <v:line id="Line 677" o:spid="_x0000_s110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P9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59EI&#10;vt+EE+TqAwAA//8DAFBLAQItABQABgAIAAAAIQDb4fbL7gAAAIUBAAATAAAAAAAAAAAAAAAAAAAA&#10;AABbQ29udGVudF9UeXBlc10ueG1sUEsBAi0AFAAGAAgAAAAhAFr0LFu/AAAAFQEAAAsAAAAAAAAA&#10;AAAAAAAAHwEAAF9yZWxzLy5yZWxzUEsBAi0AFAAGAAgAAAAhAK6qw/2+AAAA3QAAAA8AAAAAAAAA&#10;AAAAAAAABwIAAGRycy9kb3ducmV2LnhtbFBLBQYAAAAAAwADALcAAADyAgAAAAA=&#10;" strokeweight="2pt"/>
                <v:line id="Line 678" o:spid="_x0000_s110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2K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59EY&#10;vt+EE+TqAwAA//8DAFBLAQItABQABgAIAAAAIQDb4fbL7gAAAIUBAAATAAAAAAAAAAAAAAAAAAAA&#10;AABbQ29udGVudF9UeXBlc10ueG1sUEsBAi0AFAAGAAgAAAAhAFr0LFu/AAAAFQEAAAsAAAAAAAAA&#10;AAAAAAAAHwEAAF9yZWxzLy5yZWxzUEsBAi0AFAAGAAgAAAAhAF54XYq+AAAA3QAAAA8AAAAAAAAA&#10;AAAAAAAABwIAAGRycy9kb3ducmV2LnhtbFBLBQYAAAAAAwADALcAAADyAgAAAAA=&#10;" strokeweight="2pt"/>
                <v:line id="Line 679" o:spid="_x0000_s111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" strokeweight="2pt"/>
                <v:line id="Line 680" o:spid="_x0000_s111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" strokeweight="2pt"/>
                <v:line id="Line 681" o:spid="_x0000_s111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X+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59EE&#10;vt+EE+TqAwAA//8DAFBLAQItABQABgAIAAAAIQDb4fbL7gAAAIUBAAATAAAAAAAAAAAAAAAAAAAA&#10;AABbQ29udGVudF9UeXBlc10ueG1sUEsBAi0AFAAGAAgAAAAhAFr0LFu/AAAAFQEAAAsAAAAAAAAA&#10;AAAAAAAAHwEAAF9yZWxzLy5yZWxzUEsBAi0AFAAGAAgAAAAhANGRxf6+AAAA3QAAAA8AAAAAAAAA&#10;AAAAAAAABwIAAGRycy9kb3ducmV2LnhtbFBLBQYAAAAAAwADALcAAADyAgAAAAA=&#10;" strokeweight="2pt"/>
                <v:line id="Line 682" o:spid="_x0000_s111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1uJ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59EU&#10;vt+EE+TqAwAA//8DAFBLAQItABQABgAIAAAAIQDb4fbL7gAAAIUBAAATAAAAAAAAAAAAAAAAAAAA&#10;AABbQ29udGVudF9UeXBlc10ueG1sUEsBAi0AFAAGAAgAAAAhAFr0LFu/AAAAFQEAAAsAAAAAAAAA&#10;AAAAAAAAHwEAAF9yZWxzLy5yZWxzUEsBAi0AFAAGAAgAAAAhACFDW4m+AAAA3QAAAA8AAAAAAAAA&#10;AAAAAAAABwIAAGRycy9kb3ducmV2LnhtbFBLBQYAAAAAAwADALcAAADyAgAAAAA=&#10;" strokeweight="2pt"/>
                <v:line id="Line 683" o:spid="_x0000_s111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" strokeweight="2pt"/>
                <v:line id="Line 684" o:spid="_x0000_s111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" strokeweight="1pt"/>
                <v:line id="Line 685" o:spid="_x0000_s111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" strokeweight="2pt"/>
                <v:line id="Line 686" o:spid="_x0000_s111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" strokeweight="1pt"/>
                <v:rect id="Rectangle 687" o:spid="_x0000_s111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" filled="f" stroked="f" strokeweight=".25pt">
                  <v:textbox inset="1pt,1pt,1pt,1pt">
                    <w:txbxContent>
                      <w:p w14:paraId="703751A1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11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" filled="f" stroked="f" strokeweight=".25pt">
                  <v:textbox inset="1pt,1pt,1pt,1pt">
                    <w:txbxContent>
                      <w:p w14:paraId="5C3ACA10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12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" filled="f" stroked="f" strokeweight=".25pt">
                  <v:textbox inset="1pt,1pt,1pt,1pt">
                    <w:txbxContent>
                      <w:p w14:paraId="3C739CE6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12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" filled="f" stroked="f" strokeweight=".25pt">
                  <v:textbox inset="1pt,1pt,1pt,1pt">
                    <w:txbxContent>
                      <w:p w14:paraId="34751230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12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" filled="f" stroked="f" strokeweight=".25pt">
                  <v:textbox inset="1pt,1pt,1pt,1pt">
                    <w:txbxContent>
                      <w:p w14:paraId="7317A5ED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12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" filled="f" stroked="f" strokeweight=".25pt">
                  <v:textbox inset="1pt,1pt,1pt,1pt">
                    <w:txbxContent>
                      <w:p w14:paraId="1950A3B9" w14:textId="77777777" w:rsidR="00875A43" w:rsidRDefault="00875A43" w:rsidP="0094588B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12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" filled="f" stroked="f" strokeweight=".25pt">
                  <v:textbox inset="1pt,1pt,1pt,1pt">
                    <w:txbxContent>
                      <w:p w14:paraId="027914BA" w14:textId="77777777" w:rsidR="00875A43" w:rsidRPr="0002024B" w:rsidRDefault="00875A43" w:rsidP="0094588B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12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" filled="f" stroked="f" strokeweight=".25pt">
                  <v:textbox inset="1pt,1pt,1pt,1pt">
                    <w:txbxContent>
                      <w:p w14:paraId="40756D65" w14:textId="77777777" w:rsidR="00875A43" w:rsidRPr="00455747" w:rsidRDefault="00875A43" w:rsidP="0094588B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73F29288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BEC5940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528D12D" w14:textId="77777777" w:rsidR="00875A43" w:rsidRDefault="00875A43" w:rsidP="0094588B"/>
                      <w:p w14:paraId="39ED9EE3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BF547E6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BD42FCD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63A9F04" w14:textId="77777777" w:rsidR="00875A43" w:rsidRDefault="00875A43" w:rsidP="0094588B"/>
                      <w:p w14:paraId="21F34A9A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D81A9E0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25EA521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3F1CA04" w14:textId="77777777" w:rsidR="00875A43" w:rsidRDefault="00875A43" w:rsidP="0094588B"/>
                      <w:p w14:paraId="2DDFCBED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D9F2015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C9EAF6D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EBCD4B8" w14:textId="77777777" w:rsidR="00875A43" w:rsidRDefault="00875A43" w:rsidP="0094588B"/>
                      <w:p w14:paraId="3D3974CE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042D422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ED0F942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1F7622C" w14:textId="77777777" w:rsidR="00875A43" w:rsidRDefault="00875A43" w:rsidP="0094588B"/>
                      <w:p w14:paraId="7A7DFBEF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E370ABE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0A3EBDF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B9CA37B" w14:textId="77777777" w:rsidR="00875A43" w:rsidRDefault="00875A43" w:rsidP="0094588B"/>
                      <w:p w14:paraId="63385483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30F1397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46F2DD7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83E94D4" w14:textId="77777777" w:rsidR="00875A43" w:rsidRDefault="00875A43" w:rsidP="0094588B"/>
                      <w:p w14:paraId="43E0865F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78FBFEF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0C2EA00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097C1FD" w14:textId="77777777" w:rsidR="00875A43" w:rsidRDefault="00875A43" w:rsidP="0094588B"/>
                      <w:p w14:paraId="68F9E565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5E23ADE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2F9350E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D755532" w14:textId="77777777" w:rsidR="00875A43" w:rsidRDefault="00875A43" w:rsidP="0094588B"/>
                      <w:p w14:paraId="69522359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F22F26A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ABA8142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FFD9604" w14:textId="77777777" w:rsidR="00875A43" w:rsidRDefault="00875A43" w:rsidP="0094588B"/>
                      <w:p w14:paraId="6E711DDF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493EF1F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A493C86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6A3A65D" w14:textId="77777777" w:rsidR="00875A43" w:rsidRDefault="00875A43" w:rsidP="0094588B"/>
                      <w:p w14:paraId="6F3214C6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F53EBB5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18681A8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028CA19" w14:textId="77777777" w:rsidR="00875A43" w:rsidRDefault="00875A43" w:rsidP="0094588B"/>
                      <w:p w14:paraId="57DDE02C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5EDDB13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0FA5D64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FDD97F9" w14:textId="77777777" w:rsidR="00875A43" w:rsidRDefault="00875A43" w:rsidP="0094588B"/>
                      <w:p w14:paraId="531C12B5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7068F21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1ADDBF9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5DCCA62" w14:textId="77777777" w:rsidR="00875A43" w:rsidRDefault="00875A43" w:rsidP="0094588B"/>
                      <w:p w14:paraId="524CCCCB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759749D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DDBA850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ED4F9E1" w14:textId="77777777" w:rsidR="00875A43" w:rsidRDefault="00875A43" w:rsidP="0094588B"/>
                      <w:p w14:paraId="6B82E71B" w14:textId="77777777" w:rsidR="00875A43" w:rsidRDefault="00875A43" w:rsidP="0094588B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7E8E3C2" w14:textId="77777777" w:rsidR="00875A43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C764126" w14:textId="77777777" w:rsidR="00875A43" w:rsidRPr="00F303CF" w:rsidRDefault="00875A43" w:rsidP="0094588B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2C4001">
        <w:rPr>
          <w:rFonts w:ascii="Calibri" w:hAnsi="Calibri" w:cs="Calibri"/>
          <w:szCs w:val="28"/>
          <w:lang w:val="ru-RU"/>
        </w:rPr>
        <w:t>Далее Вы должны заполнить параметры: профиль</w:t>
      </w:r>
      <w:r w:rsidR="006A521E">
        <w:rPr>
          <w:rFonts w:ascii="Calibri" w:hAnsi="Calibri" w:cs="Calibri"/>
          <w:szCs w:val="28"/>
          <w:lang w:val="ru-RU"/>
        </w:rPr>
        <w:t>;</w:t>
      </w:r>
      <w:r w:rsidR="002C4001">
        <w:rPr>
          <w:rFonts w:ascii="Calibri" w:hAnsi="Calibri" w:cs="Calibri"/>
          <w:szCs w:val="28"/>
          <w:lang w:val="ru-RU"/>
        </w:rPr>
        <w:t xml:space="preserve"> наименование</w:t>
      </w:r>
      <w:r w:rsidR="006A521E">
        <w:rPr>
          <w:rFonts w:ascii="Calibri" w:hAnsi="Calibri" w:cs="Calibri"/>
          <w:szCs w:val="28"/>
          <w:lang w:val="ru-RU"/>
        </w:rPr>
        <w:t>;</w:t>
      </w:r>
      <w:r w:rsidR="002C4001">
        <w:rPr>
          <w:rFonts w:ascii="Calibri" w:hAnsi="Calibri" w:cs="Calibri"/>
          <w:szCs w:val="28"/>
          <w:lang w:val="ru-RU"/>
        </w:rPr>
        <w:t xml:space="preserve"> диагноз</w:t>
      </w:r>
      <w:r w:rsidR="006A521E">
        <w:rPr>
          <w:rFonts w:ascii="Calibri" w:hAnsi="Calibri" w:cs="Calibri"/>
          <w:szCs w:val="28"/>
          <w:lang w:val="ru-RU"/>
        </w:rPr>
        <w:t>;</w:t>
      </w:r>
      <w:r w:rsidR="002C4001">
        <w:rPr>
          <w:rFonts w:ascii="Calibri" w:hAnsi="Calibri" w:cs="Calibri"/>
          <w:szCs w:val="28"/>
          <w:lang w:val="ru-RU"/>
        </w:rPr>
        <w:t xml:space="preserve"> случай (первичный/повторный)</w:t>
      </w:r>
      <w:r w:rsidR="006A521E">
        <w:rPr>
          <w:rFonts w:ascii="Calibri" w:hAnsi="Calibri" w:cs="Calibri"/>
          <w:szCs w:val="28"/>
          <w:lang w:val="ru-RU"/>
        </w:rPr>
        <w:t>;</w:t>
      </w:r>
      <w:r w:rsidR="00CA30F2">
        <w:rPr>
          <w:rFonts w:ascii="Calibri" w:hAnsi="Calibri" w:cs="Calibri"/>
          <w:szCs w:val="28"/>
          <w:lang w:val="ru-RU"/>
        </w:rPr>
        <w:t xml:space="preserve"> срочность (экстренная/неотложная/плановая)</w:t>
      </w:r>
      <w:r w:rsidR="006A521E">
        <w:rPr>
          <w:rFonts w:ascii="Calibri" w:hAnsi="Calibri" w:cs="Calibri"/>
          <w:szCs w:val="28"/>
          <w:lang w:val="ru-RU"/>
        </w:rPr>
        <w:t>;</w:t>
      </w:r>
      <w:r w:rsidR="00CA30F2">
        <w:rPr>
          <w:rFonts w:ascii="Calibri" w:hAnsi="Calibri" w:cs="Calibri"/>
          <w:szCs w:val="28"/>
          <w:lang w:val="ru-RU"/>
        </w:rPr>
        <w:t xml:space="preserve"> цель (выбрать из справочника)</w:t>
      </w:r>
      <w:r w:rsidR="0083461D">
        <w:rPr>
          <w:rFonts w:ascii="Calibri" w:hAnsi="Calibri" w:cs="Calibri"/>
          <w:szCs w:val="28"/>
          <w:lang w:val="ru-RU"/>
        </w:rPr>
        <w:t>;</w:t>
      </w:r>
      <w:r w:rsidR="00210778">
        <w:rPr>
          <w:rFonts w:ascii="Calibri" w:hAnsi="Calibri" w:cs="Calibri"/>
          <w:szCs w:val="28"/>
          <w:lang w:val="ru-RU"/>
        </w:rPr>
        <w:t xml:space="preserve"> </w:t>
      </w:r>
      <w:r w:rsidR="0083461D">
        <w:rPr>
          <w:rFonts w:ascii="Calibri" w:hAnsi="Calibri" w:cs="Calibri"/>
          <w:szCs w:val="28"/>
          <w:lang w:val="ru-RU"/>
        </w:rPr>
        <w:t>в</w:t>
      </w:r>
      <w:r w:rsidR="00210778">
        <w:rPr>
          <w:rFonts w:ascii="Calibri" w:hAnsi="Calibri" w:cs="Calibri"/>
          <w:szCs w:val="28"/>
          <w:lang w:val="ru-RU"/>
        </w:rPr>
        <w:t xml:space="preserve"> окне </w:t>
      </w:r>
      <w:r w:rsidR="00210778" w:rsidRPr="00210778">
        <w:rPr>
          <w:rFonts w:ascii="Calibri" w:hAnsi="Calibri" w:cs="Calibri"/>
          <w:szCs w:val="28"/>
          <w:lang w:val="ru-RU"/>
        </w:rPr>
        <w:t>“</w:t>
      </w:r>
      <w:r w:rsidR="00210778">
        <w:rPr>
          <w:rFonts w:ascii="Calibri" w:hAnsi="Calibri" w:cs="Calibri"/>
          <w:szCs w:val="28"/>
          <w:lang w:val="ru-RU"/>
        </w:rPr>
        <w:t>Анамнез</w:t>
      </w:r>
      <w:r w:rsidR="00210778" w:rsidRPr="00210778">
        <w:rPr>
          <w:rFonts w:ascii="Calibri" w:hAnsi="Calibri" w:cs="Calibri"/>
          <w:szCs w:val="28"/>
          <w:lang w:val="ru-RU"/>
        </w:rPr>
        <w:t>”</w:t>
      </w:r>
      <w:r w:rsidR="00210778">
        <w:rPr>
          <w:rFonts w:ascii="Calibri" w:hAnsi="Calibri" w:cs="Calibri"/>
          <w:szCs w:val="28"/>
          <w:lang w:val="ru-RU"/>
        </w:rPr>
        <w:t xml:space="preserve"> Вам надо указать суть вопроса, по которому необходима Телемедицинская консультация.</w:t>
      </w:r>
    </w:p>
    <w:p w14:paraId="06F55385" w14:textId="77777777" w:rsidR="002605DF" w:rsidRDefault="002605DF" w:rsidP="008E632E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 xml:space="preserve">После этого Вы должны нажать на пиктограмму </w:t>
      </w:r>
      <w:r w:rsidR="00FA206D">
        <w:rPr>
          <w:rFonts w:ascii="Calibri" w:hAnsi="Calibri" w:cs="Calibri"/>
          <w:noProof/>
          <w:szCs w:val="28"/>
          <w:lang w:val="ru-RU"/>
        </w:rPr>
        <w:drawing>
          <wp:inline distT="0" distB="0" distL="0" distR="0" wp14:anchorId="2B348AEB" wp14:editId="19C21192">
            <wp:extent cx="240846" cy="240846"/>
            <wp:effectExtent l="0" t="0" r="698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61" cy="2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3D2">
        <w:rPr>
          <w:rFonts w:ascii="Calibri" w:hAnsi="Calibri" w:cs="Calibri"/>
          <w:szCs w:val="28"/>
          <w:lang w:val="ru-RU"/>
        </w:rPr>
        <w:t>-создать заявку.</w:t>
      </w:r>
    </w:p>
    <w:p w14:paraId="0C91D409" w14:textId="77777777" w:rsidR="006B33D2" w:rsidRDefault="000362B1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3600" behindDoc="0" locked="0" layoutInCell="1" allowOverlap="1" wp14:anchorId="4528CA5B" wp14:editId="48E7E75D">
            <wp:simplePos x="0" y="0"/>
            <wp:positionH relativeFrom="column">
              <wp:posOffset>10795</wp:posOffset>
            </wp:positionH>
            <wp:positionV relativeFrom="paragraph">
              <wp:posOffset>296091</wp:posOffset>
            </wp:positionV>
            <wp:extent cx="5940425" cy="2744470"/>
            <wp:effectExtent l="0" t="0" r="3175" b="0"/>
            <wp:wrapTopAndBottom/>
            <wp:docPr id="50" name="Рисунок 5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3D2">
        <w:rPr>
          <w:rFonts w:ascii="Calibri" w:hAnsi="Calibri" w:cs="Calibri"/>
          <w:szCs w:val="28"/>
          <w:lang w:val="ru-RU"/>
        </w:rPr>
        <w:t>В результате откроется экран с заполненными данными по заявке.</w:t>
      </w:r>
    </w:p>
    <w:p w14:paraId="51801205" w14:textId="77777777" w:rsidR="006B33D2" w:rsidRPr="00210778" w:rsidRDefault="006B33D2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39401EDC" w14:textId="77777777" w:rsidR="0094589F" w:rsidRDefault="00A769E9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>В первой графе идет номер заявки. В графе</w:t>
      </w:r>
      <w:r w:rsidR="00627A11" w:rsidRPr="00627A11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 xml:space="preserve"> Состояние</w:t>
      </w:r>
      <w:r w:rsidR="00627A11" w:rsidRPr="00627A11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>-</w:t>
      </w:r>
      <w:r w:rsidR="00627A11">
        <w:rPr>
          <w:rFonts w:ascii="Calibri" w:hAnsi="Calibri" w:cs="Calibri"/>
          <w:szCs w:val="28"/>
          <w:lang w:val="ru-RU"/>
        </w:rPr>
        <w:t xml:space="preserve"> статус </w:t>
      </w:r>
      <w:r w:rsidR="00627A11" w:rsidRPr="00627A11">
        <w:rPr>
          <w:rFonts w:ascii="Calibri" w:hAnsi="Calibri" w:cs="Calibri"/>
          <w:szCs w:val="28"/>
          <w:lang w:val="ru-RU"/>
        </w:rPr>
        <w:t>“</w:t>
      </w:r>
      <w:r w:rsidR="00627A11">
        <w:rPr>
          <w:rFonts w:ascii="Calibri" w:hAnsi="Calibri" w:cs="Calibri"/>
          <w:szCs w:val="28"/>
          <w:lang w:val="ru-RU"/>
        </w:rPr>
        <w:t>В</w:t>
      </w:r>
      <w:r>
        <w:rPr>
          <w:rFonts w:ascii="Calibri" w:hAnsi="Calibri" w:cs="Calibri"/>
          <w:szCs w:val="28"/>
          <w:lang w:val="ru-RU"/>
        </w:rPr>
        <w:t xml:space="preserve"> работе</w:t>
      </w:r>
      <w:r w:rsidR="00627A11" w:rsidRPr="00627A11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>.</w:t>
      </w:r>
      <w:r w:rsidR="00627A11">
        <w:rPr>
          <w:rFonts w:ascii="Calibri" w:hAnsi="Calibri" w:cs="Calibri"/>
          <w:szCs w:val="28"/>
          <w:lang w:val="ru-RU"/>
        </w:rPr>
        <w:t xml:space="preserve"> На этом экране  справа находятся три кнопки:</w:t>
      </w:r>
    </w:p>
    <w:p w14:paraId="6BECBDFA" w14:textId="77777777" w:rsidR="00627A11" w:rsidRDefault="00273D0D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bookmarkStart w:id="118" w:name="_Hlk55586459"/>
      <w:r>
        <w:pict w14:anchorId="03A3C09E">
          <v:shape id="Рисунок 10" o:spid="_x0000_i1032" type="#_x0000_t75" style="width:17.4pt;height:16.2pt;visibility:visible;mso-wrap-style:square">
            <v:imagedata r:id="rId19" o:title=""/>
          </v:shape>
        </w:pict>
      </w:r>
      <w:bookmarkEnd w:id="118"/>
      <w:r w:rsidR="006C417B">
        <w:rPr>
          <w:rFonts w:ascii="Calibri" w:hAnsi="Calibri" w:cs="Calibri"/>
          <w:szCs w:val="28"/>
          <w:lang w:val="ru-RU"/>
        </w:rPr>
        <w:t>-просмотреть заявку</w:t>
      </w:r>
    </w:p>
    <w:p w14:paraId="74411AC6" w14:textId="77777777" w:rsidR="006C417B" w:rsidRDefault="00273D0D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pict w14:anchorId="3C211B1B">
          <v:shape id="Рисунок 11" o:spid="_x0000_i1033" type="#_x0000_t75" alt="Изображение выглядит как счетчик&#10;&#10;Автоматически созданное описание" style="width:18pt;height:18pt;visibility:visible;mso-wrap-style:square">
            <v:imagedata r:id="rId20" o:title="Изображение выглядит как счетчик&#10;&#10;Автоматически созданное описание"/>
          </v:shape>
        </w:pict>
      </w:r>
      <w:r w:rsidR="00F56307">
        <w:rPr>
          <w:rFonts w:ascii="Calibri" w:hAnsi="Calibri" w:cs="Calibri"/>
          <w:szCs w:val="28"/>
          <w:lang w:val="ru-RU"/>
        </w:rPr>
        <w:t>-аннулировать заявку</w:t>
      </w:r>
    </w:p>
    <w:p w14:paraId="00AD20FC" w14:textId="77777777" w:rsidR="00F56307" w:rsidRDefault="00273D0D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pict w14:anchorId="5D19AD01">
          <v:shape id="Рисунок 12" o:spid="_x0000_i1034" type="#_x0000_t75" alt="Изображение выглядит как счетчик&#10;&#10;Автоматически созданное описание" style="width:18.6pt;height:18.6pt;visibility:visible;mso-wrap-style:square" o:bullet="t">
            <v:imagedata r:id="rId21" o:title="Изображение выглядит как счетчик&#10;&#10;Автоматически созданное описание"/>
          </v:shape>
        </w:pict>
      </w:r>
      <w:r w:rsidR="00E56B30">
        <w:rPr>
          <w:rFonts w:ascii="Calibri" w:hAnsi="Calibri" w:cs="Calibri"/>
          <w:szCs w:val="28"/>
          <w:lang w:val="ru-RU"/>
        </w:rPr>
        <w:t>-ввести ответ на заявку</w:t>
      </w:r>
    </w:p>
    <w:p w14:paraId="0CD70B30" w14:textId="77777777" w:rsidR="00603A42" w:rsidRDefault="00177166" w:rsidP="00603A42">
      <w:pPr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4624" behindDoc="0" locked="0" layoutInCell="1" allowOverlap="1" wp14:anchorId="3D0EE32B" wp14:editId="7F2DC05C">
            <wp:simplePos x="0" y="0"/>
            <wp:positionH relativeFrom="margin">
              <wp:align>right</wp:align>
            </wp:positionH>
            <wp:positionV relativeFrom="paragraph">
              <wp:posOffset>385173</wp:posOffset>
            </wp:positionV>
            <wp:extent cx="5940425" cy="2728595"/>
            <wp:effectExtent l="0" t="0" r="3175" b="0"/>
            <wp:wrapTopAndBottom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A42">
        <w:rPr>
          <w:rFonts w:ascii="Calibri" w:hAnsi="Calibri" w:cs="Calibri"/>
          <w:szCs w:val="28"/>
          <w:lang w:val="ru-RU"/>
        </w:rPr>
        <w:t xml:space="preserve">При нажатии на пиктограмму </w:t>
      </w:r>
      <w:r w:rsidR="00603A42" w:rsidRPr="00CB2C41">
        <w:rPr>
          <w:noProof/>
          <w:lang w:val="ru-RU"/>
        </w:rPr>
        <w:drawing>
          <wp:inline distT="0" distB="0" distL="0" distR="0" wp14:anchorId="19397E2A" wp14:editId="4DA9C4BC">
            <wp:extent cx="217805" cy="207010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A42">
        <w:rPr>
          <w:rFonts w:ascii="Calibri" w:hAnsi="Calibri" w:cs="Calibri"/>
          <w:szCs w:val="28"/>
          <w:lang w:val="ru-RU"/>
        </w:rPr>
        <w:t xml:space="preserve"> Вы получ</w:t>
      </w:r>
      <w:r w:rsidR="00BC09E1">
        <w:rPr>
          <w:rFonts w:ascii="Calibri" w:hAnsi="Calibri" w:cs="Calibri"/>
          <w:szCs w:val="28"/>
          <w:lang w:val="ru-RU"/>
        </w:rPr>
        <w:t>ае</w:t>
      </w:r>
      <w:r w:rsidR="00603A42">
        <w:rPr>
          <w:rFonts w:ascii="Calibri" w:hAnsi="Calibri" w:cs="Calibri"/>
          <w:szCs w:val="28"/>
          <w:lang w:val="ru-RU"/>
        </w:rPr>
        <w:t>те данные о заявке.</w:t>
      </w:r>
    </w:p>
    <w:p w14:paraId="30D4E74A" w14:textId="77777777" w:rsidR="0094589F" w:rsidRDefault="00E11717" w:rsidP="00017FAE">
      <w:pPr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 w:val="20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0" allowOverlap="1" wp14:anchorId="04ED31F9" wp14:editId="1AA2D07C">
                <wp:simplePos x="0" y="0"/>
                <wp:positionH relativeFrom="margin">
                  <wp:align>center</wp:align>
                </wp:positionH>
                <wp:positionV relativeFrom="page">
                  <wp:posOffset>249373</wp:posOffset>
                </wp:positionV>
                <wp:extent cx="6588760" cy="10189210"/>
                <wp:effectExtent l="0" t="0" r="21590" b="21590"/>
                <wp:wrapNone/>
                <wp:docPr id="677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678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DB655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0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15A91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1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44B9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2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B3E8E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3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95F42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4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DB68A" w14:textId="77777777" w:rsidR="00875A43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6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86C2A" w14:textId="77777777" w:rsidR="00875A43" w:rsidRPr="0002024B" w:rsidRDefault="00875A43" w:rsidP="00E11717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7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FD80A" w14:textId="77777777" w:rsidR="00875A43" w:rsidRPr="00455747" w:rsidRDefault="00875A43" w:rsidP="00E11717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336FFC42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A2D36EE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3A14930" w14:textId="77777777" w:rsidR="00875A43" w:rsidRDefault="00875A43" w:rsidP="00E11717"/>
                            <w:p w14:paraId="3D819286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EDF0196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C4CA857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3E2EB11" w14:textId="77777777" w:rsidR="00875A43" w:rsidRDefault="00875A43" w:rsidP="00E11717"/>
                            <w:p w14:paraId="1360E6BC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78081EF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80553D0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F6D2FED" w14:textId="77777777" w:rsidR="00875A43" w:rsidRDefault="00875A43" w:rsidP="00E11717"/>
                            <w:p w14:paraId="0AD45704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F1AE59C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5E74B25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53A8A21" w14:textId="77777777" w:rsidR="00875A43" w:rsidRDefault="00875A43" w:rsidP="00E11717"/>
                            <w:p w14:paraId="11D1FCF7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FE25590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8F95A3D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107C9B3" w14:textId="77777777" w:rsidR="00875A43" w:rsidRDefault="00875A43" w:rsidP="00E11717"/>
                            <w:p w14:paraId="62D1B550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2259D60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8132127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0EB8E44" w14:textId="77777777" w:rsidR="00875A43" w:rsidRDefault="00875A43" w:rsidP="00E11717"/>
                            <w:p w14:paraId="57BD89EA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D60AD3A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0E24E08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4D85915" w14:textId="77777777" w:rsidR="00875A43" w:rsidRDefault="00875A43" w:rsidP="00E11717"/>
                            <w:p w14:paraId="1ADE3BBF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AA6BBF1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984F72C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D0B3F09" w14:textId="77777777" w:rsidR="00875A43" w:rsidRDefault="00875A43" w:rsidP="00E11717"/>
                            <w:p w14:paraId="037DECE7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0F608FA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9C314FE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C093AA0" w14:textId="77777777" w:rsidR="00875A43" w:rsidRDefault="00875A43" w:rsidP="00E11717"/>
                            <w:p w14:paraId="691AEA9B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8A73E62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3111C07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26D1DFF" w14:textId="77777777" w:rsidR="00875A43" w:rsidRDefault="00875A43" w:rsidP="00E11717"/>
                            <w:p w14:paraId="3F24973A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9CA72DE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6A5B6F1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E6824F9" w14:textId="77777777" w:rsidR="00875A43" w:rsidRDefault="00875A43" w:rsidP="00E11717"/>
                            <w:p w14:paraId="7C5F5419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02A35CB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E5EB08C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1A7B1D1" w14:textId="77777777" w:rsidR="00875A43" w:rsidRDefault="00875A43" w:rsidP="00E11717"/>
                            <w:p w14:paraId="095D794B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202E7F8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489F800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BFBE8D9" w14:textId="77777777" w:rsidR="00875A43" w:rsidRDefault="00875A43" w:rsidP="00E11717"/>
                            <w:p w14:paraId="6A20A64B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19886CF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3785477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A4D4BF2" w14:textId="77777777" w:rsidR="00875A43" w:rsidRDefault="00875A43" w:rsidP="00E11717"/>
                            <w:p w14:paraId="12676BBE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49D0FEC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3878978B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55A7BED" w14:textId="77777777" w:rsidR="00875A43" w:rsidRDefault="00875A43" w:rsidP="00E11717"/>
                            <w:p w14:paraId="7B50F10F" w14:textId="77777777" w:rsidR="00875A43" w:rsidRDefault="00875A43" w:rsidP="00E11717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B3CD4F7" w14:textId="77777777" w:rsidR="00875A43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7C30623" w14:textId="77777777" w:rsidR="00875A43" w:rsidRPr="00F303CF" w:rsidRDefault="00875A43" w:rsidP="00E11717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D31F9" id="_x0000_s1126" style="position:absolute;margin-left:0;margin-top:19.65pt;width:518.8pt;height:802.3pt;z-index:251687936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" o:allowincell="f">
                <v:rect id="Rectangle 676" o:spid="_x0000_s11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" filled="f" strokeweight="2pt"/>
                <v:line id="Line 677" o:spid="_x0000_s11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" strokeweight="2pt"/>
                <v:line id="Line 678" o:spid="_x0000_s11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rr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xXYX44&#10;E46ATL4AAAD//wMAUEsBAi0AFAAGAAgAAAAhANvh9svuAAAAhQEAABMAAAAAAAAAAAAAAAAAAAAA&#10;AFtDb250ZW50X1R5cGVzXS54bWxQSwECLQAUAAYACAAAACEAWvQsW78AAAAVAQAACwAAAAAAAAAA&#10;AAAAAAAfAQAAX3JlbHMvLnJlbHNQSwECLQAUAAYACAAAACEAyQrq670AAADcAAAADwAAAAAAAAAA&#10;AAAAAAAHAgAAZHJzL2Rvd25yZXYueG1sUEsFBgAAAAADAAMAtwAAAPECAAAAAA==&#10;" strokeweight="2pt"/>
                <v:line id="Line 679" o:spid="_x0000_s11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9w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BL5nwhGQ6w8AAAD//wMAUEsBAi0AFAAGAAgAAAAhANvh9svuAAAAhQEAABMAAAAAAAAAAAAAAAAA&#10;AAAAAFtDb250ZW50X1R5cGVzXS54bWxQSwECLQAUAAYACAAAACEAWvQsW78AAAAVAQAACwAAAAAA&#10;AAAAAAAAAAAfAQAAX3JlbHMvLnJlbHNQSwECLQAUAAYACAAAACEApkZPcMAAAADcAAAADwAAAAAA&#10;AAAAAAAAAAAHAgAAZHJzL2Rvd25yZXYueG1sUEsFBgAAAAADAAMAtwAAAPQCAAAAAA==&#10;" strokeweight="2pt"/>
                <v:line id="Line 680" o:spid="_x0000_s11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EH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FL5nwhGQ6w8AAAD//wMAUEsBAi0AFAAGAAgAAAAhANvh9svuAAAAhQEAABMAAAAAAAAAAAAAAAAA&#10;AAAAAFtDb250ZW50X1R5cGVzXS54bWxQSwECLQAUAAYACAAAACEAWvQsW78AAAAVAQAACwAAAAAA&#10;AAAAAAAAAAAfAQAAX3JlbHMvLnJlbHNQSwECLQAUAAYACAAAACEAVpTRB8AAAADcAAAADwAAAAAA&#10;AAAAAAAAAAAHAgAAZHJzL2Rvd25yZXYueG1sUEsFBgAAAAADAAMAtwAAAPQCAAAAAA==&#10;" strokeweight="2pt"/>
                <v:line id="Line 681" o:spid="_x0000_s11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HS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mbz&#10;CXzPhCMgVx8AAAD//wMAUEsBAi0AFAAGAAgAAAAhANvh9svuAAAAhQEAABMAAAAAAAAAAAAAAAAA&#10;AAAAAFtDb250ZW50X1R5cGVzXS54bWxQSwECLQAUAAYACAAAACEAWvQsW78AAAAVAQAACwAAAAAA&#10;AAAAAAAAAAAfAQAAX3JlbHMvLnJlbHNQSwECLQAUAAYACAAAACEAOdh0nMAAAADcAAAADwAAAAAA&#10;AAAAAAAAAAAHAgAAZHJzL2Rvd25yZXYueG1sUEsFBgAAAAADAAMAtwAAAPQCAAAAAA==&#10;" strokeweight="2pt"/>
                <v:line id="Line 682" o:spid="_x0000_s11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ez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bz&#10;CXzPhCMgVx8AAAD//wMAUEsBAi0AFAAGAAgAAAAhANvh9svuAAAAhQEAABMAAAAAAAAAAAAAAAAA&#10;AAAAAFtDb250ZW50X1R5cGVzXS54bWxQSwECLQAUAAYACAAAACEAWvQsW78AAAAVAQAACwAAAAAA&#10;AAAAAAAAAAAfAQAAX3JlbHMvLnJlbHNQSwECLQAUAAYACAAAACEAtjHs6MAAAADcAAAADwAAAAAA&#10;AAAAAAAAAAAHAgAAZHJzL2Rvd25yZXYueG1sUEsFBgAAAAADAAMAtwAAAPQCAAAAAA==&#10;" strokeweight="2pt"/>
                <v:line id="Line 683" o:spid="_x0000_s11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Ulz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F&#10;DL5nwhGQ6w8AAAD//wMAUEsBAi0AFAAGAAgAAAAhANvh9svuAAAAhQEAABMAAAAAAAAAAAAAAAAA&#10;AAAAAFtDb250ZW50X1R5cGVzXS54bWxQSwECLQAUAAYACAAAACEAWvQsW78AAAAVAQAACwAAAAAA&#10;AAAAAAAAAAAfAQAAX3JlbHMvLnJlbHNQSwECLQAUAAYACAAAACEA2X1Jc8AAAADcAAAADwAAAAAA&#10;AAAAAAAAAAAHAgAAZHJzL2Rvd25yZXYueG1sUEsFBgAAAAADAAMAtwAAAPQCAAAAAA==&#10;" strokeweight="2pt"/>
                <v:line id="Line 684" o:spid="_x0000_s11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" strokeweight="1pt"/>
                <v:line id="Line 685" o:spid="_x0000_s11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3Kf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z+B7JhwBufoAAAD//wMAUEsBAi0AFAAGAAgAAAAhANvh9svuAAAAhQEAABMAAAAAAAAAAAAAAAAA&#10;AAAAAFtDb250ZW50X1R5cGVzXS54bWxQSwECLQAUAAYACAAAACEAWvQsW78AAAAVAQAACwAAAAAA&#10;AAAAAAAAAAAfAQAAX3JlbHMvLnJlbHNQSwECLQAUAAYACAAAACEARuNyn8AAAADcAAAADwAAAAAA&#10;AAAAAAAAAAAHAgAAZHJzL2Rvd25yZXYueG1sUEsFBgAAAAADAAMAtwAAAPQCAAAAAA==&#10;" strokeweight="2pt"/>
                <v:line id="Line 686" o:spid="_x0000_s11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" strokeweight="1pt"/>
                <v:rect id="Rectangle 687" o:spid="_x0000_s11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" filled="f" stroked="f" strokeweight=".25pt">
                  <v:textbox inset="1pt,1pt,1pt,1pt">
                    <w:txbxContent>
                      <w:p w14:paraId="171DB655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1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" filled="f" stroked="f" strokeweight=".25pt">
                  <v:textbox inset="1pt,1pt,1pt,1pt">
                    <w:txbxContent>
                      <w:p w14:paraId="1B115A91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1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" filled="f" stroked="f" strokeweight=".25pt">
                  <v:textbox inset="1pt,1pt,1pt,1pt">
                    <w:txbxContent>
                      <w:p w14:paraId="4C3344B9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1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rl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WS7FB5n4hGQhzsAAAD//wMAUEsBAi0AFAAGAAgAAAAhANvh9svuAAAAhQEAABMAAAAAAAAAAAAA&#10;AAAAAAAAAFtDb250ZW50X1R5cGVzXS54bWxQSwECLQAUAAYACAAAACEAWvQsW78AAAAVAQAACwAA&#10;AAAAAAAAAAAAAAAfAQAAX3JlbHMvLnJlbHNQSwECLQAUAAYACAAAACEAk3pK5cMAAADcAAAADwAA&#10;AAAAAAAAAAAAAAAHAgAAZHJzL2Rvd25yZXYueG1sUEsFBgAAAAADAAMAtwAAAPcCAAAAAA==&#10;" filled="f" stroked="f" strokeweight=".25pt">
                  <v:textbox inset="1pt,1pt,1pt,1pt">
                    <w:txbxContent>
                      <w:p w14:paraId="68FB3E8E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1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" filled="f" stroked="f" strokeweight=".25pt">
                  <v:textbox inset="1pt,1pt,1pt,1pt">
                    <w:txbxContent>
                      <w:p w14:paraId="35195F42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1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cK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p&#10;fAr/Z+IRkKsXAAAA//8DAFBLAQItABQABgAIAAAAIQDb4fbL7gAAAIUBAAATAAAAAAAAAAAAAAAA&#10;AAAAAABbQ29udGVudF9UeXBlc10ueG1sUEsBAi0AFAAGAAgAAAAhAFr0LFu/AAAAFQEAAAsAAAAA&#10;AAAAAAAAAAAAHwEAAF9yZWxzLy5yZWxzUEsBAi0AFAAGAAgAAAAhAHPfdwrBAAAA3AAAAA8AAAAA&#10;AAAAAAAAAAAABwIAAGRycy9kb3ducmV2LnhtbFBLBQYAAAAAAwADALcAAAD1AgAAAAA=&#10;" filled="f" stroked="f" strokeweight=".25pt">
                  <v:textbox inset="1pt,1pt,1pt,1pt">
                    <w:txbxContent>
                      <w:p w14:paraId="20ADB68A" w14:textId="77777777" w:rsidR="00875A43" w:rsidRDefault="00875A43" w:rsidP="00E11717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1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" filled="f" stroked="f" strokeweight=".25pt">
                  <v:textbox inset="1pt,1pt,1pt,1pt">
                    <w:txbxContent>
                      <w:p w14:paraId="1D386C2A" w14:textId="77777777" w:rsidR="00875A43" w:rsidRPr="0002024B" w:rsidRDefault="00875A43" w:rsidP="00E11717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1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" filled="f" stroked="f" strokeweight=".25pt">
                  <v:textbox inset="1pt,1pt,1pt,1pt">
                    <w:txbxContent>
                      <w:p w14:paraId="71DFD80A" w14:textId="77777777" w:rsidR="00875A43" w:rsidRPr="00455747" w:rsidRDefault="00875A43" w:rsidP="00E11717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336FFC42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A2D36EE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3A14930" w14:textId="77777777" w:rsidR="00875A43" w:rsidRDefault="00875A43" w:rsidP="00E11717"/>
                      <w:p w14:paraId="3D819286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EDF0196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C4CA857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3E2EB11" w14:textId="77777777" w:rsidR="00875A43" w:rsidRDefault="00875A43" w:rsidP="00E11717"/>
                      <w:p w14:paraId="1360E6BC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78081EF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80553D0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F6D2FED" w14:textId="77777777" w:rsidR="00875A43" w:rsidRDefault="00875A43" w:rsidP="00E11717"/>
                      <w:p w14:paraId="0AD45704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F1AE59C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5E74B25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53A8A21" w14:textId="77777777" w:rsidR="00875A43" w:rsidRDefault="00875A43" w:rsidP="00E11717"/>
                      <w:p w14:paraId="11D1FCF7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FE25590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8F95A3D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107C9B3" w14:textId="77777777" w:rsidR="00875A43" w:rsidRDefault="00875A43" w:rsidP="00E11717"/>
                      <w:p w14:paraId="62D1B550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2259D60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8132127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0EB8E44" w14:textId="77777777" w:rsidR="00875A43" w:rsidRDefault="00875A43" w:rsidP="00E11717"/>
                      <w:p w14:paraId="57BD89EA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D60AD3A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0E24E08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4D85915" w14:textId="77777777" w:rsidR="00875A43" w:rsidRDefault="00875A43" w:rsidP="00E11717"/>
                      <w:p w14:paraId="1ADE3BBF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AA6BBF1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984F72C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D0B3F09" w14:textId="77777777" w:rsidR="00875A43" w:rsidRDefault="00875A43" w:rsidP="00E11717"/>
                      <w:p w14:paraId="037DECE7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0F608FA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9C314FE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C093AA0" w14:textId="77777777" w:rsidR="00875A43" w:rsidRDefault="00875A43" w:rsidP="00E11717"/>
                      <w:p w14:paraId="691AEA9B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8A73E62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3111C07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26D1DFF" w14:textId="77777777" w:rsidR="00875A43" w:rsidRDefault="00875A43" w:rsidP="00E11717"/>
                      <w:p w14:paraId="3F24973A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9CA72DE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6A5B6F1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E6824F9" w14:textId="77777777" w:rsidR="00875A43" w:rsidRDefault="00875A43" w:rsidP="00E11717"/>
                      <w:p w14:paraId="7C5F5419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02A35CB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E5EB08C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1A7B1D1" w14:textId="77777777" w:rsidR="00875A43" w:rsidRDefault="00875A43" w:rsidP="00E11717"/>
                      <w:p w14:paraId="095D794B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202E7F8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489F800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BFBE8D9" w14:textId="77777777" w:rsidR="00875A43" w:rsidRDefault="00875A43" w:rsidP="00E11717"/>
                      <w:p w14:paraId="6A20A64B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19886CF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3785477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A4D4BF2" w14:textId="77777777" w:rsidR="00875A43" w:rsidRDefault="00875A43" w:rsidP="00E11717"/>
                      <w:p w14:paraId="12676BBE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49D0FEC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3878978B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55A7BED" w14:textId="77777777" w:rsidR="00875A43" w:rsidRDefault="00875A43" w:rsidP="00E11717"/>
                      <w:p w14:paraId="7B50F10F" w14:textId="77777777" w:rsidR="00875A43" w:rsidRDefault="00875A43" w:rsidP="00E11717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B3CD4F7" w14:textId="77777777" w:rsidR="00875A43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7C30623" w14:textId="77777777" w:rsidR="00875A43" w:rsidRPr="00F303CF" w:rsidRDefault="00875A43" w:rsidP="00E11717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017FAE">
        <w:rPr>
          <w:rFonts w:ascii="Calibri" w:hAnsi="Calibri" w:cs="Calibri"/>
          <w:szCs w:val="28"/>
          <w:lang w:val="ru-RU"/>
        </w:rPr>
        <w:t xml:space="preserve">            </w:t>
      </w:r>
      <w:r w:rsidR="00907875">
        <w:rPr>
          <w:rFonts w:ascii="Calibri" w:hAnsi="Calibri" w:cs="Calibri"/>
          <w:szCs w:val="28"/>
          <w:lang w:val="ru-RU"/>
        </w:rPr>
        <w:t xml:space="preserve">При нажатии на пиктограмму </w:t>
      </w:r>
      <w:r w:rsidR="003804F5" w:rsidRPr="00CB2C41">
        <w:rPr>
          <w:noProof/>
          <w:lang w:val="ru-RU"/>
        </w:rPr>
        <w:drawing>
          <wp:inline distT="0" distB="0" distL="0" distR="0" wp14:anchorId="7324F345" wp14:editId="6B95902E">
            <wp:extent cx="239395" cy="236855"/>
            <wp:effectExtent l="0" t="0" r="8255" b="0"/>
            <wp:docPr id="15" name="Рисунок 15" descr="Изображение выглядит как счет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Изображение выглядит как счетч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4F5">
        <w:rPr>
          <w:rFonts w:ascii="Calibri" w:hAnsi="Calibri" w:cs="Calibri"/>
          <w:szCs w:val="28"/>
          <w:lang w:val="ru-RU"/>
        </w:rPr>
        <w:t xml:space="preserve"> Вы открываете экран с окном для заполнения результата заявки.</w:t>
      </w:r>
    </w:p>
    <w:p w14:paraId="72B9BF5C" w14:textId="77777777" w:rsidR="0092288F" w:rsidRDefault="00017FAE" w:rsidP="00072194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5648" behindDoc="0" locked="0" layoutInCell="1" allowOverlap="1" wp14:anchorId="63C92720" wp14:editId="36EEDE8D">
            <wp:simplePos x="0" y="0"/>
            <wp:positionH relativeFrom="column">
              <wp:posOffset>2631</wp:posOffset>
            </wp:positionH>
            <wp:positionV relativeFrom="paragraph">
              <wp:posOffset>234769</wp:posOffset>
            </wp:positionV>
            <wp:extent cx="5940425" cy="2726055"/>
            <wp:effectExtent l="0" t="0" r="3175" b="0"/>
            <wp:wrapTopAndBottom/>
            <wp:docPr id="53" name="Рисунок 5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F1AD4" w14:textId="77777777" w:rsidR="00815720" w:rsidRDefault="00815720" w:rsidP="00072194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21E5168D" w14:textId="77777777" w:rsidR="00815720" w:rsidRDefault="00815720" w:rsidP="008B7E01">
      <w:pPr>
        <w:jc w:val="left"/>
        <w:rPr>
          <w:rFonts w:ascii="Calibri" w:hAnsi="Calibri" w:cs="Calibri"/>
          <w:szCs w:val="28"/>
          <w:lang w:val="ru-RU"/>
        </w:rPr>
      </w:pPr>
    </w:p>
    <w:p w14:paraId="6C9EE966" w14:textId="77777777" w:rsidR="00525EAB" w:rsidRDefault="00525EAB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 xml:space="preserve"> </w:t>
      </w:r>
      <w:r w:rsidR="00FC6224">
        <w:rPr>
          <w:rFonts w:ascii="Calibri" w:hAnsi="Calibri" w:cs="Calibri"/>
          <w:szCs w:val="28"/>
          <w:lang w:val="ru-RU"/>
        </w:rPr>
        <w:t xml:space="preserve">После заполнения поля </w:t>
      </w:r>
      <w:r w:rsidR="00FC6224" w:rsidRPr="00FC6224">
        <w:rPr>
          <w:rFonts w:ascii="Calibri" w:hAnsi="Calibri" w:cs="Calibri"/>
          <w:szCs w:val="28"/>
          <w:lang w:val="ru-RU"/>
        </w:rPr>
        <w:t>“</w:t>
      </w:r>
      <w:r w:rsidR="00FC6224">
        <w:rPr>
          <w:rFonts w:ascii="Calibri" w:hAnsi="Calibri" w:cs="Calibri"/>
          <w:szCs w:val="28"/>
          <w:lang w:val="ru-RU"/>
        </w:rPr>
        <w:t>Ответ по заявке</w:t>
      </w:r>
      <w:r w:rsidR="00FC6224" w:rsidRPr="00FC6224">
        <w:rPr>
          <w:rFonts w:ascii="Calibri" w:hAnsi="Calibri" w:cs="Calibri"/>
          <w:szCs w:val="28"/>
          <w:lang w:val="ru-RU"/>
        </w:rPr>
        <w:t>”</w:t>
      </w:r>
      <w:r w:rsidR="00B53E2E">
        <w:rPr>
          <w:rFonts w:ascii="Calibri" w:hAnsi="Calibri" w:cs="Calibri"/>
          <w:szCs w:val="28"/>
          <w:lang w:val="ru-RU"/>
        </w:rPr>
        <w:t xml:space="preserve"> Вы должны нажать на пиктограмму </w:t>
      </w:r>
      <w:r w:rsidR="00B53E2E">
        <w:rPr>
          <w:rFonts w:ascii="Calibri" w:hAnsi="Calibri" w:cs="Calibri"/>
          <w:noProof/>
          <w:szCs w:val="28"/>
          <w:lang w:val="ru-RU"/>
        </w:rPr>
        <w:drawing>
          <wp:inline distT="0" distB="0" distL="0" distR="0" wp14:anchorId="04DC9E98" wp14:editId="1EBCD8C1">
            <wp:extent cx="240846" cy="240846"/>
            <wp:effectExtent l="0" t="0" r="698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61" cy="2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E2E">
        <w:rPr>
          <w:rFonts w:ascii="Calibri" w:hAnsi="Calibri" w:cs="Calibri"/>
          <w:szCs w:val="28"/>
          <w:lang w:val="ru-RU"/>
        </w:rPr>
        <w:t>-сохранить.</w:t>
      </w:r>
    </w:p>
    <w:p w14:paraId="276CE784" w14:textId="77777777" w:rsidR="00F07F05" w:rsidRDefault="00B53E2E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 xml:space="preserve"> </w:t>
      </w:r>
      <w:r w:rsidR="00DA2757">
        <w:rPr>
          <w:rFonts w:ascii="Calibri" w:hAnsi="Calibri" w:cs="Calibri"/>
          <w:szCs w:val="28"/>
          <w:lang w:val="ru-RU"/>
        </w:rPr>
        <w:t>После сохранения</w:t>
      </w:r>
      <w:r>
        <w:rPr>
          <w:rFonts w:ascii="Calibri" w:hAnsi="Calibri" w:cs="Calibri"/>
          <w:szCs w:val="28"/>
          <w:lang w:val="ru-RU"/>
        </w:rPr>
        <w:t xml:space="preserve"> состояние заявки поменя</w:t>
      </w:r>
      <w:r w:rsidR="000F0A29">
        <w:rPr>
          <w:rFonts w:ascii="Calibri" w:hAnsi="Calibri" w:cs="Calibri"/>
          <w:szCs w:val="28"/>
          <w:lang w:val="ru-RU"/>
        </w:rPr>
        <w:t>ется</w:t>
      </w:r>
      <w:r>
        <w:rPr>
          <w:rFonts w:ascii="Calibri" w:hAnsi="Calibri" w:cs="Calibri"/>
          <w:szCs w:val="28"/>
          <w:lang w:val="ru-RU"/>
        </w:rPr>
        <w:t xml:space="preserve"> на </w:t>
      </w:r>
      <w:r w:rsidRPr="007F3D65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Готово</w:t>
      </w:r>
      <w:r w:rsidRPr="007F3D65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 xml:space="preserve"> и исчез</w:t>
      </w:r>
      <w:r w:rsidR="000F0A29">
        <w:rPr>
          <w:rFonts w:ascii="Calibri" w:hAnsi="Calibri" w:cs="Calibri"/>
          <w:szCs w:val="28"/>
          <w:lang w:val="ru-RU"/>
        </w:rPr>
        <w:t>нут</w:t>
      </w:r>
      <w:r>
        <w:rPr>
          <w:rFonts w:ascii="Calibri" w:hAnsi="Calibri" w:cs="Calibri"/>
          <w:szCs w:val="28"/>
          <w:lang w:val="ru-RU"/>
        </w:rPr>
        <w:t xml:space="preserve"> кнопки </w:t>
      </w:r>
      <w:r w:rsidRPr="007F3D65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аннулировать</w:t>
      </w:r>
      <w:r w:rsidRPr="007F3D65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 xml:space="preserve"> и </w:t>
      </w:r>
      <w:r w:rsidRPr="007F3D65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ввести ответ</w:t>
      </w:r>
      <w:r w:rsidRPr="007F3D65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>.</w:t>
      </w:r>
    </w:p>
    <w:p w14:paraId="17FA775E" w14:textId="77777777" w:rsidR="00F07F05" w:rsidRDefault="00F07F05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7EC1FE67" w14:textId="77777777" w:rsidR="00441B2E" w:rsidRDefault="00B53E2E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 xml:space="preserve"> При нажатии на пиктограмму </w:t>
      </w:r>
      <w:r w:rsidRPr="00CB2C41">
        <w:rPr>
          <w:noProof/>
          <w:lang w:val="ru-RU"/>
        </w:rPr>
        <w:drawing>
          <wp:inline distT="0" distB="0" distL="0" distR="0" wp14:anchorId="4DD42C0B" wp14:editId="5FAA8A38">
            <wp:extent cx="217805" cy="207010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Cs w:val="28"/>
          <w:lang w:val="ru-RU"/>
        </w:rPr>
        <w:t xml:space="preserve"> Вы получ</w:t>
      </w:r>
      <w:r w:rsidR="00970416">
        <w:rPr>
          <w:rFonts w:ascii="Calibri" w:hAnsi="Calibri" w:cs="Calibri"/>
          <w:szCs w:val="28"/>
          <w:lang w:val="ru-RU"/>
        </w:rPr>
        <w:t>ае</w:t>
      </w:r>
      <w:r>
        <w:rPr>
          <w:rFonts w:ascii="Calibri" w:hAnsi="Calibri" w:cs="Calibri"/>
          <w:szCs w:val="28"/>
          <w:lang w:val="ru-RU"/>
        </w:rPr>
        <w:t>те возможность ознакомиться с результатом Телемедицинской консультации.</w:t>
      </w:r>
    </w:p>
    <w:p w14:paraId="7349AA87" w14:textId="77777777" w:rsidR="00441B2E" w:rsidRDefault="00441B2E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6C1FF9A5" w14:textId="77777777" w:rsidR="00815720" w:rsidRDefault="00815720" w:rsidP="00E76152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6672" behindDoc="0" locked="0" layoutInCell="1" allowOverlap="1" wp14:anchorId="2C857996" wp14:editId="179630E8">
            <wp:simplePos x="0" y="0"/>
            <wp:positionH relativeFrom="column">
              <wp:posOffset>-24584</wp:posOffset>
            </wp:positionH>
            <wp:positionV relativeFrom="paragraph">
              <wp:posOffset>123463</wp:posOffset>
            </wp:positionV>
            <wp:extent cx="5940425" cy="2731770"/>
            <wp:effectExtent l="0" t="0" r="3175" b="0"/>
            <wp:wrapTopAndBottom/>
            <wp:docPr id="54" name="Рисунок 5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931D8" w14:textId="77777777" w:rsidR="00815720" w:rsidRDefault="00815720" w:rsidP="00072194">
      <w:pPr>
        <w:ind w:firstLine="709"/>
        <w:jc w:val="left"/>
        <w:rPr>
          <w:rFonts w:ascii="Calibri" w:hAnsi="Calibri" w:cs="Calibri"/>
          <w:noProof/>
          <w:szCs w:val="28"/>
          <w:lang w:val="ru-RU"/>
        </w:rPr>
      </w:pPr>
    </w:p>
    <w:p w14:paraId="58B9EB88" w14:textId="77777777" w:rsidR="00815720" w:rsidRDefault="0065619E" w:rsidP="0095505C">
      <w:pPr>
        <w:jc w:val="left"/>
        <w:rPr>
          <w:rFonts w:ascii="Calibri" w:hAnsi="Calibri" w:cs="Calibri"/>
          <w:noProof/>
          <w:szCs w:val="28"/>
          <w:lang w:val="ru-RU"/>
        </w:rPr>
      </w:pPr>
      <w:r>
        <w:rPr>
          <w:rFonts w:ascii="Calibri" w:hAnsi="Calibri" w:cs="Calibri"/>
          <w:noProof/>
          <w:sz w:val="20"/>
          <w:lang w:val="ru-RU"/>
        </w:rPr>
        <mc:AlternateContent>
          <mc:Choice Requires="wpg">
            <w:drawing>
              <wp:anchor distT="0" distB="0" distL="114300" distR="114300" simplePos="0" relativeHeight="251689984" behindDoc="0" locked="0" layoutInCell="0" allowOverlap="1" wp14:anchorId="77DEFDB5" wp14:editId="40B80942">
                <wp:simplePos x="0" y="0"/>
                <wp:positionH relativeFrom="margin">
                  <wp:posOffset>-360735</wp:posOffset>
                </wp:positionH>
                <wp:positionV relativeFrom="page">
                  <wp:posOffset>254816</wp:posOffset>
                </wp:positionV>
                <wp:extent cx="6588760" cy="10189210"/>
                <wp:effectExtent l="0" t="0" r="21590" b="21590"/>
                <wp:wrapNone/>
                <wp:docPr id="758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759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8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1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B2D06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2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7112B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3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03DC9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4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58B83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5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CDD31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5EF3C" w14:textId="77777777" w:rsidR="00875A43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7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D2D60" w14:textId="77777777" w:rsidR="00875A43" w:rsidRPr="0002024B" w:rsidRDefault="00875A43" w:rsidP="0065619E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38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5E2C5" w14:textId="77777777" w:rsidR="00875A43" w:rsidRPr="00455747" w:rsidRDefault="00875A43" w:rsidP="0065619E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33799FC5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BF31A3D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8426F8D" w14:textId="77777777" w:rsidR="00875A43" w:rsidRDefault="00875A43" w:rsidP="0065619E"/>
                            <w:p w14:paraId="47BE4273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9080187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32F8A61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1DCB27D" w14:textId="77777777" w:rsidR="00875A43" w:rsidRDefault="00875A43" w:rsidP="0065619E"/>
                            <w:p w14:paraId="0AB813A5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2D65731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3DBD0C1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2E43E21" w14:textId="77777777" w:rsidR="00875A43" w:rsidRDefault="00875A43" w:rsidP="0065619E"/>
                            <w:p w14:paraId="29302C71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825A439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719E8E4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8081F8F" w14:textId="77777777" w:rsidR="00875A43" w:rsidRDefault="00875A43" w:rsidP="0065619E"/>
                            <w:p w14:paraId="4AAF9BA6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DF2FBF5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DB8B8DF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2993F2B" w14:textId="77777777" w:rsidR="00875A43" w:rsidRDefault="00875A43" w:rsidP="0065619E"/>
                            <w:p w14:paraId="3C192DB6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CFB77D5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631029E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13E31E0" w14:textId="77777777" w:rsidR="00875A43" w:rsidRDefault="00875A43" w:rsidP="0065619E"/>
                            <w:p w14:paraId="2A0C4D58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500032F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C86F039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FBAA5DB" w14:textId="77777777" w:rsidR="00875A43" w:rsidRDefault="00875A43" w:rsidP="0065619E"/>
                            <w:p w14:paraId="767992A7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0FC178A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21FE12C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C0E3F3C" w14:textId="77777777" w:rsidR="00875A43" w:rsidRDefault="00875A43" w:rsidP="0065619E"/>
                            <w:p w14:paraId="399CAA01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A32AD99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53A9A21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437ABC6" w14:textId="77777777" w:rsidR="00875A43" w:rsidRDefault="00875A43" w:rsidP="0065619E"/>
                            <w:p w14:paraId="66C57EDA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1A06CAD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2760FE0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64BD4D9" w14:textId="77777777" w:rsidR="00875A43" w:rsidRDefault="00875A43" w:rsidP="0065619E"/>
                            <w:p w14:paraId="663165D1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01BECBA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A556155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883B179" w14:textId="77777777" w:rsidR="00875A43" w:rsidRDefault="00875A43" w:rsidP="0065619E"/>
                            <w:p w14:paraId="4F3C669E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B39984F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B94F187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C02B849" w14:textId="77777777" w:rsidR="00875A43" w:rsidRDefault="00875A43" w:rsidP="0065619E"/>
                            <w:p w14:paraId="7F64A61A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3452EA0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01AA1A5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8B7F189" w14:textId="77777777" w:rsidR="00875A43" w:rsidRDefault="00875A43" w:rsidP="0065619E"/>
                            <w:p w14:paraId="03B9F043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F42E580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46B2AF5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E5BA91B" w14:textId="77777777" w:rsidR="00875A43" w:rsidRDefault="00875A43" w:rsidP="0065619E"/>
                            <w:p w14:paraId="4D73622D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E8A2B71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5B178BF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4722A67" w14:textId="77777777" w:rsidR="00875A43" w:rsidRDefault="00875A43" w:rsidP="0065619E"/>
                            <w:p w14:paraId="1AD1845E" w14:textId="77777777" w:rsidR="00875A43" w:rsidRDefault="00875A43" w:rsidP="0065619E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2CFC08B" w14:textId="77777777" w:rsidR="00875A43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71A8FC1" w14:textId="77777777" w:rsidR="00875A43" w:rsidRPr="00F303CF" w:rsidRDefault="00875A43" w:rsidP="0065619E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EFDB5" id="_x0000_s1146" style="position:absolute;margin-left:-28.4pt;margin-top:20.05pt;width:518.8pt;height:802.3pt;z-index:251689984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" o:allowincell="f">
                <v:rect id="Rectangle 676" o:spid="_x0000_s114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" filled="f" strokeweight="2pt"/>
                <v:line id="Line 677" o:spid="_x0000_s114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OM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AxD/PD&#10;mXAE5OYLAAD//wMAUEsBAi0AFAAGAAgAAAAhANvh9svuAAAAhQEAABMAAAAAAAAAAAAAAAAAAAAA&#10;AFtDb250ZW50X1R5cGVzXS54bWxQSwECLQAUAAYACAAAACEAWvQsW78AAAAVAQAACwAAAAAAAAAA&#10;AAAAAAAfAQAAX3JlbHMvLnJlbHNQSwECLQAUAAYACAAAACEAD+cDjL0AAADcAAAADwAAAAAAAAAA&#10;AAAAAAAHAgAAZHJzL2Rvd25yZXYueG1sUEsFBgAAAAADAAMAtwAAAPECAAAAAA==&#10;" strokeweight="2pt"/>
                <v:line id="Line 678" o:spid="_x0000_s114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6YX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juB7JhwBufoAAAD//wMAUEsBAi0AFAAGAAgAAAAhANvh9svuAAAAhQEAABMAAAAAAAAAAAAAAAAA&#10;AAAAAFtDb250ZW50X1R5cGVzXS54bWxQSwECLQAUAAYACAAAACEAWvQsW78AAAAVAQAACwAAAAAA&#10;AAAAAAAAAAAfAQAAX3JlbHMvLnJlbHNQSwECLQAUAAYACAAAACEAYKumF8AAAADcAAAADwAAAAAA&#10;AAAAAAAAAAAHAgAAZHJzL2Rvd25yZXYueG1sUEsFBgAAAAADAAMAtwAAAPQCAAAAAA==&#10;" strokeweight="2pt"/>
                <v:line id="Line 679" o:spid="_x0000_s115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hg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juF7JhwBufoAAAD//wMAUEsBAi0AFAAGAAgAAAAhANvh9svuAAAAhQEAABMAAAAAAAAAAAAAAAAA&#10;AAAAAFtDb250ZW50X1R5cGVzXS54bWxQSwECLQAUAAYACAAAACEAWvQsW78AAAAVAQAACwAAAAAA&#10;AAAAAAAAAAAfAQAAX3JlbHMvLnJlbHNQSwECLQAUAAYACAAAACEAkHk4YMAAAADcAAAADwAAAAAA&#10;AAAAAAAAAAAHAgAAZHJzL2Rvd25yZXYueG1sUEsFBgAAAAADAAMAtwAAAPQCAAAAAA==&#10;" strokeweight="2pt"/>
                <v:line id="Line 680" o:spid="_x0000_s115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" strokeweight="2pt"/>
                <v:line id="Line 681" o:spid="_x0000_s115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KAU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TuB7JhwBufoAAAD//wMAUEsBAi0AFAAGAAgAAAAhANvh9svuAAAAhQEAABMAAAAAAAAAAAAAAAAA&#10;AAAAAFtDb250ZW50X1R5cGVzXS54bWxQSwECLQAUAAYACAAAACEAWvQsW78AAAAVAQAACwAAAAAA&#10;AAAAAAAAAAAfAQAAX3JlbHMvLnJlbHNQSwECLQAUAAYACAAAACEAH5CgFMAAAADcAAAADwAAAAAA&#10;AAAAAAAAAAAHAgAAZHJzL2Rvd25yZXYueG1sUEsFBgAAAAADAAMAtwAAAPQCAAAAAA==&#10;" strokeweight="2pt"/>
                <v:line id="Line 682" o:spid="_x0000_s115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" strokeweight="2pt"/>
                <v:line id="Line 683" o:spid="_x0000_s115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v4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zuB7JhwBufoAAAD//wMAUEsBAi0AFAAGAAgAAAAhANvh9svuAAAAhQEAABMAAAAAAAAAAAAAAAAA&#10;AAAAAFtDb250ZW50X1R5cGVzXS54bWxQSwECLQAUAAYACAAAACEAWvQsW78AAAAVAQAACwAAAAAA&#10;AAAAAAAAAAAfAQAAX3JlbHMvLnJlbHNQSwECLQAUAAYACAAAACEAgA6b+MAAAADcAAAADwAAAAAA&#10;AAAAAAAAAAAHAgAAZHJzL2Rvd25yZXYueG1sUEsFBgAAAAADAAMAtwAAAPQCAAAAAA==&#10;" strokeweight="2pt"/>
                <v:line id="Line 684" o:spid="_x0000_s115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" strokeweight="1pt"/>
                <v:line id="Line 685" o:spid="_x0000_s115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" strokeweight="2pt"/>
                <v:line id="Line 686" o:spid="_x0000_s115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" strokeweight="1pt"/>
                <v:rect id="Rectangle 687" o:spid="_x0000_s115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" filled="f" stroked="f" strokeweight=".25pt">
                  <v:textbox inset="1pt,1pt,1pt,1pt">
                    <w:txbxContent>
                      <w:p w14:paraId="3A8B2D06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15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" filled="f" stroked="f" strokeweight=".25pt">
                  <v:textbox inset="1pt,1pt,1pt,1pt">
                    <w:txbxContent>
                      <w:p w14:paraId="4057112B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16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" filled="f" stroked="f" strokeweight=".25pt">
                  <v:textbox inset="1pt,1pt,1pt,1pt">
                    <w:txbxContent>
                      <w:p w14:paraId="45F03DC9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16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" filled="f" stroked="f" strokeweight=".25pt">
                  <v:textbox inset="1pt,1pt,1pt,1pt">
                    <w:txbxContent>
                      <w:p w14:paraId="23D58B83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16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" filled="f" stroked="f" strokeweight=".25pt">
                  <v:textbox inset="1pt,1pt,1pt,1pt">
                    <w:txbxContent>
                      <w:p w14:paraId="421CDD31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16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" filled="f" stroked="f" strokeweight=".25pt">
                  <v:textbox inset="1pt,1pt,1pt,1pt">
                    <w:txbxContent>
                      <w:p w14:paraId="0C45EF3C" w14:textId="77777777" w:rsidR="00875A43" w:rsidRDefault="00875A43" w:rsidP="0065619E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16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" filled="f" stroked="f" strokeweight=".25pt">
                  <v:textbox inset="1pt,1pt,1pt,1pt">
                    <w:txbxContent>
                      <w:p w14:paraId="417D2D60" w14:textId="77777777" w:rsidR="00875A43" w:rsidRPr="0002024B" w:rsidRDefault="00875A43" w:rsidP="0065619E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16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" filled="f" stroked="f" strokeweight=".25pt">
                  <v:textbox inset="1pt,1pt,1pt,1pt">
                    <w:txbxContent>
                      <w:p w14:paraId="6725E2C5" w14:textId="77777777" w:rsidR="00875A43" w:rsidRPr="00455747" w:rsidRDefault="00875A43" w:rsidP="0065619E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33799FC5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BF31A3D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8426F8D" w14:textId="77777777" w:rsidR="00875A43" w:rsidRDefault="00875A43" w:rsidP="0065619E"/>
                      <w:p w14:paraId="47BE4273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9080187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32F8A61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1DCB27D" w14:textId="77777777" w:rsidR="00875A43" w:rsidRDefault="00875A43" w:rsidP="0065619E"/>
                      <w:p w14:paraId="0AB813A5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2D65731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3DBD0C1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2E43E21" w14:textId="77777777" w:rsidR="00875A43" w:rsidRDefault="00875A43" w:rsidP="0065619E"/>
                      <w:p w14:paraId="29302C71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825A439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719E8E4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8081F8F" w14:textId="77777777" w:rsidR="00875A43" w:rsidRDefault="00875A43" w:rsidP="0065619E"/>
                      <w:p w14:paraId="4AAF9BA6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DF2FBF5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DB8B8DF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2993F2B" w14:textId="77777777" w:rsidR="00875A43" w:rsidRDefault="00875A43" w:rsidP="0065619E"/>
                      <w:p w14:paraId="3C192DB6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CFB77D5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631029E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13E31E0" w14:textId="77777777" w:rsidR="00875A43" w:rsidRDefault="00875A43" w:rsidP="0065619E"/>
                      <w:p w14:paraId="2A0C4D58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500032F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C86F039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FBAA5DB" w14:textId="77777777" w:rsidR="00875A43" w:rsidRDefault="00875A43" w:rsidP="0065619E"/>
                      <w:p w14:paraId="767992A7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0FC178A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21FE12C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C0E3F3C" w14:textId="77777777" w:rsidR="00875A43" w:rsidRDefault="00875A43" w:rsidP="0065619E"/>
                      <w:p w14:paraId="399CAA01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A32AD99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53A9A21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437ABC6" w14:textId="77777777" w:rsidR="00875A43" w:rsidRDefault="00875A43" w:rsidP="0065619E"/>
                      <w:p w14:paraId="66C57EDA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1A06CAD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2760FE0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64BD4D9" w14:textId="77777777" w:rsidR="00875A43" w:rsidRDefault="00875A43" w:rsidP="0065619E"/>
                      <w:p w14:paraId="663165D1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01BECBA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A556155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883B179" w14:textId="77777777" w:rsidR="00875A43" w:rsidRDefault="00875A43" w:rsidP="0065619E"/>
                      <w:p w14:paraId="4F3C669E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B39984F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B94F187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C02B849" w14:textId="77777777" w:rsidR="00875A43" w:rsidRDefault="00875A43" w:rsidP="0065619E"/>
                      <w:p w14:paraId="7F64A61A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3452EA0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01AA1A5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8B7F189" w14:textId="77777777" w:rsidR="00875A43" w:rsidRDefault="00875A43" w:rsidP="0065619E"/>
                      <w:p w14:paraId="03B9F043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F42E580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46B2AF5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E5BA91B" w14:textId="77777777" w:rsidR="00875A43" w:rsidRDefault="00875A43" w:rsidP="0065619E"/>
                      <w:p w14:paraId="4D73622D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E8A2B71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5B178BF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4722A67" w14:textId="77777777" w:rsidR="00875A43" w:rsidRDefault="00875A43" w:rsidP="0065619E"/>
                      <w:p w14:paraId="1AD1845E" w14:textId="77777777" w:rsidR="00875A43" w:rsidRDefault="00875A43" w:rsidP="0065619E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2CFC08B" w14:textId="77777777" w:rsidR="00875A43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71A8FC1" w14:textId="77777777" w:rsidR="00875A43" w:rsidRPr="00F303CF" w:rsidRDefault="00875A43" w:rsidP="0065619E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AA1FE4"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7696" behindDoc="0" locked="0" layoutInCell="1" allowOverlap="1" wp14:anchorId="6F47F03B" wp14:editId="35D7FDAC">
            <wp:simplePos x="0" y="0"/>
            <wp:positionH relativeFrom="margin">
              <wp:posOffset>-62865</wp:posOffset>
            </wp:positionH>
            <wp:positionV relativeFrom="paragraph">
              <wp:posOffset>431800</wp:posOffset>
            </wp:positionV>
            <wp:extent cx="5940425" cy="2759710"/>
            <wp:effectExtent l="0" t="0" r="3175" b="2540"/>
            <wp:wrapTopAndBottom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1E9">
        <w:rPr>
          <w:rFonts w:ascii="Calibri" w:hAnsi="Calibri" w:cs="Calibri"/>
          <w:noProof/>
          <w:szCs w:val="28"/>
          <w:lang w:val="ru-RU"/>
        </w:rPr>
        <w:t>Окно с результатом</w:t>
      </w:r>
      <w:r w:rsidR="004D78F2">
        <w:rPr>
          <w:rFonts w:ascii="Calibri" w:hAnsi="Calibri" w:cs="Calibri"/>
          <w:noProof/>
          <w:szCs w:val="28"/>
          <w:lang w:val="ru-RU"/>
        </w:rPr>
        <w:t xml:space="preserve"> выглядит примерно так:</w:t>
      </w:r>
    </w:p>
    <w:p w14:paraId="6F8DA5DB" w14:textId="77777777" w:rsidR="009B1C0B" w:rsidRDefault="009B1C0B" w:rsidP="0095505C">
      <w:pPr>
        <w:jc w:val="left"/>
        <w:rPr>
          <w:rFonts w:ascii="Calibri" w:hAnsi="Calibri" w:cs="Calibri"/>
          <w:noProof/>
          <w:szCs w:val="28"/>
          <w:lang w:val="ru-RU"/>
        </w:rPr>
      </w:pPr>
    </w:p>
    <w:p w14:paraId="2820C084" w14:textId="77777777" w:rsidR="009B1C0B" w:rsidRDefault="009B1C0B" w:rsidP="0095505C">
      <w:pPr>
        <w:jc w:val="left"/>
        <w:rPr>
          <w:rFonts w:ascii="Calibri" w:hAnsi="Calibri" w:cs="Calibri"/>
          <w:noProof/>
          <w:szCs w:val="28"/>
          <w:lang w:val="ru-RU"/>
        </w:rPr>
      </w:pPr>
    </w:p>
    <w:p w14:paraId="0B864878" w14:textId="77777777" w:rsidR="00441B2E" w:rsidRDefault="00D854F3" w:rsidP="0095505C">
      <w:pPr>
        <w:jc w:val="left"/>
        <w:rPr>
          <w:rFonts w:ascii="Calibri" w:hAnsi="Calibri" w:cs="Calibri"/>
          <w:noProof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8720" behindDoc="0" locked="0" layoutInCell="1" allowOverlap="1" wp14:anchorId="3A2B7B3D" wp14:editId="31239F24">
            <wp:simplePos x="0" y="0"/>
            <wp:positionH relativeFrom="margin">
              <wp:posOffset>-57785</wp:posOffset>
            </wp:positionH>
            <wp:positionV relativeFrom="paragraph">
              <wp:posOffset>631190</wp:posOffset>
            </wp:positionV>
            <wp:extent cx="5940425" cy="2741295"/>
            <wp:effectExtent l="0" t="0" r="3175" b="1905"/>
            <wp:wrapTopAndBottom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FE4">
        <w:rPr>
          <w:rFonts w:ascii="Calibri" w:hAnsi="Calibri" w:cs="Calibri"/>
          <w:noProof/>
          <w:szCs w:val="28"/>
          <w:lang w:val="ru-RU"/>
        </w:rPr>
        <w:t>Если заявок несколько</w:t>
      </w:r>
      <w:r w:rsidR="00E85139">
        <w:rPr>
          <w:rFonts w:ascii="Calibri" w:hAnsi="Calibri" w:cs="Calibri"/>
          <w:noProof/>
          <w:szCs w:val="28"/>
          <w:lang w:val="ru-RU"/>
        </w:rPr>
        <w:t>,</w:t>
      </w:r>
      <w:r w:rsidR="00AA1FE4">
        <w:rPr>
          <w:rFonts w:ascii="Calibri" w:hAnsi="Calibri" w:cs="Calibri"/>
          <w:noProof/>
          <w:szCs w:val="28"/>
          <w:lang w:val="ru-RU"/>
        </w:rPr>
        <w:t xml:space="preserve"> окно </w:t>
      </w:r>
      <w:r w:rsidR="00A63133">
        <w:rPr>
          <w:rFonts w:ascii="Calibri" w:hAnsi="Calibri" w:cs="Calibri"/>
          <w:noProof/>
          <w:szCs w:val="28"/>
          <w:lang w:val="ru-RU"/>
        </w:rPr>
        <w:t xml:space="preserve">работы с заявками </w:t>
      </w:r>
      <w:r w:rsidR="00AA1FE4">
        <w:rPr>
          <w:rFonts w:ascii="Calibri" w:hAnsi="Calibri" w:cs="Calibri"/>
          <w:noProof/>
          <w:szCs w:val="28"/>
          <w:lang w:val="ru-RU"/>
        </w:rPr>
        <w:t>будет иметь примерно такой вид:</w:t>
      </w:r>
    </w:p>
    <w:bookmarkEnd w:id="0"/>
    <w:bookmarkEnd w:id="1"/>
    <w:p w14:paraId="3996E621" w14:textId="77777777" w:rsidR="00A2155F" w:rsidRDefault="00A2155F" w:rsidP="00F26FBC">
      <w:pPr>
        <w:jc w:val="left"/>
        <w:rPr>
          <w:rFonts w:ascii="Calibri" w:hAnsi="Calibri" w:cs="Calibri"/>
          <w:szCs w:val="28"/>
          <w:lang w:val="ru-RU"/>
        </w:rPr>
      </w:pPr>
    </w:p>
    <w:p w14:paraId="6D076537" w14:textId="77777777" w:rsidR="002C2FEC" w:rsidRDefault="002C2FEC" w:rsidP="00A2155F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4FC2D808" w14:textId="77777777" w:rsidR="000678C0" w:rsidRDefault="000678C0" w:rsidP="009F0EA7">
      <w:pPr>
        <w:jc w:val="left"/>
        <w:rPr>
          <w:rFonts w:ascii="Calibri" w:hAnsi="Calibri" w:cs="Calibri"/>
          <w:szCs w:val="28"/>
          <w:lang w:val="ru-RU"/>
        </w:rPr>
      </w:pPr>
    </w:p>
    <w:p w14:paraId="00E677DD" w14:textId="77777777" w:rsidR="005D3C73" w:rsidRDefault="005D3C73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2490FB4E" w14:textId="77777777" w:rsidR="005D3C73" w:rsidRDefault="00606F05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>Для аннулирования заявки</w:t>
      </w:r>
      <w:r w:rsidR="00FB2315">
        <w:rPr>
          <w:rFonts w:ascii="Calibri" w:hAnsi="Calibri" w:cs="Calibri"/>
          <w:szCs w:val="28"/>
          <w:lang w:val="ru-RU"/>
        </w:rPr>
        <w:t xml:space="preserve"> Вы</w:t>
      </w:r>
      <w:r>
        <w:rPr>
          <w:rFonts w:ascii="Calibri" w:hAnsi="Calibri" w:cs="Calibri"/>
          <w:szCs w:val="28"/>
          <w:lang w:val="ru-RU"/>
        </w:rPr>
        <w:t xml:space="preserve"> должны</w:t>
      </w:r>
      <w:r w:rsidR="00FB2315">
        <w:rPr>
          <w:rFonts w:ascii="Calibri" w:hAnsi="Calibri" w:cs="Calibri"/>
          <w:szCs w:val="28"/>
          <w:lang w:val="ru-RU"/>
        </w:rPr>
        <w:t xml:space="preserve"> наж</w:t>
      </w:r>
      <w:r>
        <w:rPr>
          <w:rFonts w:ascii="Calibri" w:hAnsi="Calibri" w:cs="Calibri"/>
          <w:szCs w:val="28"/>
          <w:lang w:val="ru-RU"/>
        </w:rPr>
        <w:t>ать</w:t>
      </w:r>
      <w:r w:rsidR="00FB2315">
        <w:rPr>
          <w:rFonts w:ascii="Calibri" w:hAnsi="Calibri" w:cs="Calibri"/>
          <w:szCs w:val="28"/>
          <w:lang w:val="ru-RU"/>
        </w:rPr>
        <w:t xml:space="preserve"> на пиктограмму </w:t>
      </w:r>
      <w:r w:rsidR="00FB2315" w:rsidRPr="00CB2C41">
        <w:rPr>
          <w:noProof/>
          <w:lang w:val="ru-RU"/>
        </w:rPr>
        <w:drawing>
          <wp:inline distT="0" distB="0" distL="0" distR="0" wp14:anchorId="3E9CE299" wp14:editId="23ADDC1A">
            <wp:extent cx="226060" cy="226060"/>
            <wp:effectExtent l="0" t="0" r="2540" b="2540"/>
            <wp:docPr id="44" name="Рисунок 44" descr="Изображение выглядит как счет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Изображение выглядит как счетч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315">
        <w:rPr>
          <w:rFonts w:ascii="Calibri" w:hAnsi="Calibri" w:cs="Calibri"/>
          <w:szCs w:val="28"/>
          <w:lang w:val="ru-RU"/>
        </w:rPr>
        <w:t xml:space="preserve"> - </w:t>
      </w:r>
      <w:r>
        <w:rPr>
          <w:rFonts w:ascii="Calibri" w:hAnsi="Calibri" w:cs="Calibri"/>
          <w:szCs w:val="28"/>
          <w:lang w:val="ru-RU"/>
        </w:rPr>
        <w:t xml:space="preserve">  </w:t>
      </w:r>
      <w:r w:rsidR="00FB2315">
        <w:rPr>
          <w:rFonts w:ascii="Calibri" w:hAnsi="Calibri" w:cs="Calibri"/>
          <w:szCs w:val="28"/>
          <w:lang w:val="ru-RU"/>
        </w:rPr>
        <w:t>аннулировать заявку</w:t>
      </w:r>
      <w:r w:rsidR="00C301F2">
        <w:rPr>
          <w:rFonts w:ascii="Calibri" w:hAnsi="Calibri" w:cs="Calibri"/>
          <w:szCs w:val="28"/>
          <w:lang w:val="ru-RU"/>
        </w:rPr>
        <w:t>.</w:t>
      </w:r>
      <w:r w:rsidR="00FB2315">
        <w:rPr>
          <w:rFonts w:ascii="Calibri" w:hAnsi="Calibri" w:cs="Calibri"/>
          <w:szCs w:val="28"/>
          <w:lang w:val="ru-RU"/>
        </w:rPr>
        <w:t xml:space="preserve"> </w:t>
      </w:r>
      <w:r w:rsidR="00C301F2">
        <w:rPr>
          <w:rFonts w:ascii="Calibri" w:hAnsi="Calibri" w:cs="Calibri"/>
          <w:szCs w:val="28"/>
          <w:lang w:val="ru-RU"/>
        </w:rPr>
        <w:t>П</w:t>
      </w:r>
      <w:r w:rsidR="00FB2315">
        <w:rPr>
          <w:rFonts w:ascii="Calibri" w:hAnsi="Calibri" w:cs="Calibri"/>
          <w:szCs w:val="28"/>
          <w:lang w:val="ru-RU"/>
        </w:rPr>
        <w:t>оявится окно  с подтверждением. Если Вы подтвердите аннулирование заявки, откроется экран с параметрами аннулирования.</w:t>
      </w:r>
    </w:p>
    <w:p w14:paraId="6905A4A5" w14:textId="77777777" w:rsidR="00FB2315" w:rsidRDefault="009200CF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 w:val="20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0" allowOverlap="1" wp14:anchorId="5FE1A716" wp14:editId="6ED3E86E">
                <wp:simplePos x="0" y="0"/>
                <wp:positionH relativeFrom="margin">
                  <wp:align>center</wp:align>
                </wp:positionH>
                <wp:positionV relativeFrom="page">
                  <wp:posOffset>251460</wp:posOffset>
                </wp:positionV>
                <wp:extent cx="6588760" cy="10189210"/>
                <wp:effectExtent l="0" t="0" r="21590" b="21590"/>
                <wp:wrapNone/>
                <wp:docPr id="1739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740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3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9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40781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2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083AF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3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8B671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4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0BF44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5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70B53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D8441" w14:textId="77777777" w:rsidR="00875A43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7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EE17B" w14:textId="77777777" w:rsidR="00875A43" w:rsidRPr="0002024B" w:rsidRDefault="00875A43" w:rsidP="009200CF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58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03901E" w14:textId="77777777" w:rsidR="00875A43" w:rsidRPr="00455747" w:rsidRDefault="00875A43" w:rsidP="009200CF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23BC6FB8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F16AEC1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43AD94C" w14:textId="77777777" w:rsidR="00875A43" w:rsidRDefault="00875A43" w:rsidP="009200CF"/>
                            <w:p w14:paraId="10AF1D21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8FD350F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4E95186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5E949AF" w14:textId="77777777" w:rsidR="00875A43" w:rsidRDefault="00875A43" w:rsidP="009200CF"/>
                            <w:p w14:paraId="71BCADC4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E632752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CE85D03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9452F68" w14:textId="77777777" w:rsidR="00875A43" w:rsidRDefault="00875A43" w:rsidP="009200CF"/>
                            <w:p w14:paraId="5E38713C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65CFD70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8738815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33851A9" w14:textId="77777777" w:rsidR="00875A43" w:rsidRDefault="00875A43" w:rsidP="009200CF"/>
                            <w:p w14:paraId="52A1BDE6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1FF03FD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F48B5CF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373A92E" w14:textId="77777777" w:rsidR="00875A43" w:rsidRDefault="00875A43" w:rsidP="009200CF"/>
                            <w:p w14:paraId="772E2186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FC90D63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F13649C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6077FC0" w14:textId="77777777" w:rsidR="00875A43" w:rsidRDefault="00875A43" w:rsidP="009200CF"/>
                            <w:p w14:paraId="28BCC2BE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C87AC44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BE8A437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6F0A108" w14:textId="77777777" w:rsidR="00875A43" w:rsidRDefault="00875A43" w:rsidP="009200CF"/>
                            <w:p w14:paraId="285E7B96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BB7EE80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A458980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8B8EE03" w14:textId="77777777" w:rsidR="00875A43" w:rsidRDefault="00875A43" w:rsidP="009200CF"/>
                            <w:p w14:paraId="398F9BE4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55C5983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2E2CEB4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220C09B" w14:textId="77777777" w:rsidR="00875A43" w:rsidRDefault="00875A43" w:rsidP="009200CF"/>
                            <w:p w14:paraId="1D89E5C2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E400916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9A96105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1FBAFFE" w14:textId="77777777" w:rsidR="00875A43" w:rsidRDefault="00875A43" w:rsidP="009200CF"/>
                            <w:p w14:paraId="6F9B7F6F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B74AF33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6720455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F1CEB52" w14:textId="77777777" w:rsidR="00875A43" w:rsidRDefault="00875A43" w:rsidP="009200CF"/>
                            <w:p w14:paraId="737C9CB3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E947F28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1DEEC62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01F570D" w14:textId="77777777" w:rsidR="00875A43" w:rsidRDefault="00875A43" w:rsidP="009200CF"/>
                            <w:p w14:paraId="1D5B537C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39E73A5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0C7523E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9AACB11" w14:textId="77777777" w:rsidR="00875A43" w:rsidRDefault="00875A43" w:rsidP="009200CF"/>
                            <w:p w14:paraId="283D545F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3DA9601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3B987DF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F9E31E0" w14:textId="77777777" w:rsidR="00875A43" w:rsidRDefault="00875A43" w:rsidP="009200CF"/>
                            <w:p w14:paraId="72EC6398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1B5BCEB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41D8991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5C3365CD" w14:textId="77777777" w:rsidR="00875A43" w:rsidRDefault="00875A43" w:rsidP="009200CF"/>
                            <w:p w14:paraId="3AD5596B" w14:textId="77777777" w:rsidR="00875A43" w:rsidRDefault="00875A43" w:rsidP="009200CF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5D41F96" w14:textId="77777777" w:rsidR="00875A43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5CC7C6E" w14:textId="77777777" w:rsidR="00875A43" w:rsidRPr="00F303CF" w:rsidRDefault="00875A43" w:rsidP="009200CF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1A716" id="_x0000_s1166" style="position:absolute;left:0;text-align:left;margin-left:0;margin-top:19.8pt;width:518.8pt;height:802.3pt;z-index:251692032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" o:allowincell="f">
                <v:rect id="Rectangle 676" o:spid="_x0000_s116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" filled="f" strokeweight="2pt"/>
                <v:line id="Line 677" o:spid="_x0000_s116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" strokeweight="2pt"/>
                <v:line id="Line 678" o:spid="_x0000_s116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" strokeweight="2pt"/>
                <v:line id="Line 679" o:spid="_x0000_s117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" strokeweight="2pt"/>
                <v:line id="Line 680" o:spid="_x0000_s117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" strokeweight="2pt"/>
                <v:line id="Line 681" o:spid="_x0000_s117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" strokeweight="2pt"/>
                <v:line id="Line 682" o:spid="_x0000_s117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" strokeweight="2pt"/>
                <v:line id="Line 683" o:spid="_x0000_s117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" strokeweight="2pt"/>
                <v:line id="Line 684" o:spid="_x0000_s117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" strokeweight="1pt"/>
                <v:line id="Line 685" o:spid="_x0000_s117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" strokeweight="2pt"/>
                <v:line id="Line 686" o:spid="_x0000_s117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" strokeweight="1pt"/>
                <v:rect id="Rectangle 687" o:spid="_x0000_s117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" filled="f" stroked="f" strokeweight=".25pt">
                  <v:textbox inset="1pt,1pt,1pt,1pt">
                    <w:txbxContent>
                      <w:p w14:paraId="2BE40781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17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" filled="f" stroked="f" strokeweight=".25pt">
                  <v:textbox inset="1pt,1pt,1pt,1pt">
                    <w:txbxContent>
                      <w:p w14:paraId="449083AF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18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" filled="f" stroked="f" strokeweight=".25pt">
                  <v:textbox inset="1pt,1pt,1pt,1pt">
                    <w:txbxContent>
                      <w:p w14:paraId="0848B671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18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" filled="f" stroked="f" strokeweight=".25pt">
                  <v:textbox inset="1pt,1pt,1pt,1pt">
                    <w:txbxContent>
                      <w:p w14:paraId="5590BF44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18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" filled="f" stroked="f" strokeweight=".25pt">
                  <v:textbox inset="1pt,1pt,1pt,1pt">
                    <w:txbxContent>
                      <w:p w14:paraId="69970B53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18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" filled="f" stroked="f" strokeweight=".25pt">
                  <v:textbox inset="1pt,1pt,1pt,1pt">
                    <w:txbxContent>
                      <w:p w14:paraId="546D8441" w14:textId="77777777" w:rsidR="00875A43" w:rsidRDefault="00875A43" w:rsidP="009200CF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18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" filled="f" stroked="f" strokeweight=".25pt">
                  <v:textbox inset="1pt,1pt,1pt,1pt">
                    <w:txbxContent>
                      <w:p w14:paraId="6EAEE17B" w14:textId="77777777" w:rsidR="00875A43" w:rsidRPr="0002024B" w:rsidRDefault="00875A43" w:rsidP="009200CF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18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" filled="f" stroked="f" strokeweight=".25pt">
                  <v:textbox inset="1pt,1pt,1pt,1pt">
                    <w:txbxContent>
                      <w:p w14:paraId="0003901E" w14:textId="77777777" w:rsidR="00875A43" w:rsidRPr="00455747" w:rsidRDefault="00875A43" w:rsidP="009200CF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23BC6FB8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F16AEC1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43AD94C" w14:textId="77777777" w:rsidR="00875A43" w:rsidRDefault="00875A43" w:rsidP="009200CF"/>
                      <w:p w14:paraId="10AF1D21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8FD350F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4E95186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5E949AF" w14:textId="77777777" w:rsidR="00875A43" w:rsidRDefault="00875A43" w:rsidP="009200CF"/>
                      <w:p w14:paraId="71BCADC4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E632752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CE85D03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9452F68" w14:textId="77777777" w:rsidR="00875A43" w:rsidRDefault="00875A43" w:rsidP="009200CF"/>
                      <w:p w14:paraId="5E38713C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65CFD70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8738815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33851A9" w14:textId="77777777" w:rsidR="00875A43" w:rsidRDefault="00875A43" w:rsidP="009200CF"/>
                      <w:p w14:paraId="52A1BDE6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1FF03FD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F48B5CF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373A92E" w14:textId="77777777" w:rsidR="00875A43" w:rsidRDefault="00875A43" w:rsidP="009200CF"/>
                      <w:p w14:paraId="772E2186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FC90D63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F13649C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6077FC0" w14:textId="77777777" w:rsidR="00875A43" w:rsidRDefault="00875A43" w:rsidP="009200CF"/>
                      <w:p w14:paraId="28BCC2BE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C87AC44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BE8A437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6F0A108" w14:textId="77777777" w:rsidR="00875A43" w:rsidRDefault="00875A43" w:rsidP="009200CF"/>
                      <w:p w14:paraId="285E7B96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BB7EE80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A458980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8B8EE03" w14:textId="77777777" w:rsidR="00875A43" w:rsidRDefault="00875A43" w:rsidP="009200CF"/>
                      <w:p w14:paraId="398F9BE4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55C5983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2E2CEB4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220C09B" w14:textId="77777777" w:rsidR="00875A43" w:rsidRDefault="00875A43" w:rsidP="009200CF"/>
                      <w:p w14:paraId="1D89E5C2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E400916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9A96105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1FBAFFE" w14:textId="77777777" w:rsidR="00875A43" w:rsidRDefault="00875A43" w:rsidP="009200CF"/>
                      <w:p w14:paraId="6F9B7F6F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B74AF33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6720455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F1CEB52" w14:textId="77777777" w:rsidR="00875A43" w:rsidRDefault="00875A43" w:rsidP="009200CF"/>
                      <w:p w14:paraId="737C9CB3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E947F28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1DEEC62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01F570D" w14:textId="77777777" w:rsidR="00875A43" w:rsidRDefault="00875A43" w:rsidP="009200CF"/>
                      <w:p w14:paraId="1D5B537C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39E73A5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0C7523E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9AACB11" w14:textId="77777777" w:rsidR="00875A43" w:rsidRDefault="00875A43" w:rsidP="009200CF"/>
                      <w:p w14:paraId="283D545F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3DA9601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3B987DF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F9E31E0" w14:textId="77777777" w:rsidR="00875A43" w:rsidRDefault="00875A43" w:rsidP="009200CF"/>
                      <w:p w14:paraId="72EC6398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1B5BCEB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41D8991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5C3365CD" w14:textId="77777777" w:rsidR="00875A43" w:rsidRDefault="00875A43" w:rsidP="009200CF"/>
                      <w:p w14:paraId="3AD5596B" w14:textId="77777777" w:rsidR="00875A43" w:rsidRDefault="00875A43" w:rsidP="009200CF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5D41F96" w14:textId="77777777" w:rsidR="00875A43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5CC7C6E" w14:textId="77777777" w:rsidR="00875A43" w:rsidRPr="00F303CF" w:rsidRDefault="00875A43" w:rsidP="009200CF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A25347"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9744" behindDoc="0" locked="0" layoutInCell="1" allowOverlap="1" wp14:anchorId="5288C450" wp14:editId="63E010BE">
            <wp:simplePos x="0" y="0"/>
            <wp:positionH relativeFrom="column">
              <wp:posOffset>-47806</wp:posOffset>
            </wp:positionH>
            <wp:positionV relativeFrom="paragraph">
              <wp:posOffset>206375</wp:posOffset>
            </wp:positionV>
            <wp:extent cx="5940425" cy="2870835"/>
            <wp:effectExtent l="0" t="0" r="3175" b="5715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315">
        <w:rPr>
          <w:rFonts w:ascii="Calibri" w:hAnsi="Calibri" w:cs="Calibri"/>
          <w:szCs w:val="28"/>
          <w:lang w:val="ru-RU"/>
        </w:rPr>
        <w:t xml:space="preserve"> </w:t>
      </w:r>
    </w:p>
    <w:p w14:paraId="188A33F6" w14:textId="77777777" w:rsidR="005D3C73" w:rsidRDefault="005D3C73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08F81047" w14:textId="77777777" w:rsidR="00A25347" w:rsidRDefault="00A25347" w:rsidP="00A2534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t>Вы должны указать причины аннулирования (обязательно) и примечания (не обязательно).</w:t>
      </w:r>
    </w:p>
    <w:p w14:paraId="2F953834" w14:textId="77777777" w:rsidR="00CC4EFE" w:rsidRDefault="00CC4EFE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0A99F684" w14:textId="77777777" w:rsidR="00CC4EFE" w:rsidRDefault="00CC4EFE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p w14:paraId="4F92CE57" w14:textId="77777777" w:rsidR="005D3C73" w:rsidRDefault="00FF40B7" w:rsidP="00686DFD">
      <w:pPr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Cs w:val="28"/>
          <w:lang w:val="ru-RU"/>
        </w:rPr>
        <w:drawing>
          <wp:inline distT="0" distB="0" distL="0" distR="0" wp14:anchorId="25EF4781" wp14:editId="6796EAB7">
            <wp:extent cx="5940425" cy="2734945"/>
            <wp:effectExtent l="0" t="0" r="3175" b="8255"/>
            <wp:docPr id="59" name="Рисунок 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2B5C6" w14:textId="77777777" w:rsidR="005D3C73" w:rsidRDefault="00BD5676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noProof/>
          <w:sz w:val="20"/>
          <w:lang w:val="ru-RU"/>
        </w:rPr>
        <mc:AlternateContent>
          <mc:Choice Requires="wpg">
            <w:drawing>
              <wp:anchor distT="0" distB="0" distL="114300" distR="114300" simplePos="0" relativeHeight="251694080" behindDoc="0" locked="0" layoutInCell="0" allowOverlap="1" wp14:anchorId="23B759EE" wp14:editId="4C01C512">
                <wp:simplePos x="0" y="0"/>
                <wp:positionH relativeFrom="margin">
                  <wp:align>center</wp:align>
                </wp:positionH>
                <wp:positionV relativeFrom="page">
                  <wp:posOffset>257037</wp:posOffset>
                </wp:positionV>
                <wp:extent cx="6588760" cy="10189210"/>
                <wp:effectExtent l="0" t="0" r="21590" b="21590"/>
                <wp:wrapNone/>
                <wp:docPr id="1759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1760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7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1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DA0DE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2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108A0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3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D2681A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4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22734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5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1DAE6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AE8C7" w14:textId="77777777" w:rsidR="00875A43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7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314CE" w14:textId="77777777" w:rsidR="00875A43" w:rsidRPr="0002024B" w:rsidRDefault="00875A43" w:rsidP="00BD5676">
                              <w:pPr>
                                <w:pStyle w:val="a0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78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687AC" w14:textId="77777777" w:rsidR="00875A43" w:rsidRPr="00455747" w:rsidRDefault="00875A43" w:rsidP="00BD5676">
                              <w:pPr>
                                <w:pStyle w:val="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Описание процесса деятельности</w:t>
                              </w:r>
                            </w:p>
                            <w:p w14:paraId="4F1FC34D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0943771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11FB50E" w14:textId="77777777" w:rsidR="00875A43" w:rsidRDefault="00875A43" w:rsidP="00BD5676"/>
                            <w:p w14:paraId="5871AD1B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1C0AC88A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4BC26E7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212D64C8" w14:textId="77777777" w:rsidR="00875A43" w:rsidRDefault="00875A43" w:rsidP="00BD5676"/>
                            <w:p w14:paraId="657FFF9B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7A7DCAED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6DEDC56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EB79AFE" w14:textId="77777777" w:rsidR="00875A43" w:rsidRDefault="00875A43" w:rsidP="00BD5676"/>
                            <w:p w14:paraId="14C1F49E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FD20C11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825CAA1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CDB7668" w14:textId="77777777" w:rsidR="00875A43" w:rsidRDefault="00875A43" w:rsidP="00BD5676"/>
                            <w:p w14:paraId="5A5A272E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F9E00C7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B90AFCD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8B53FAF" w14:textId="77777777" w:rsidR="00875A43" w:rsidRDefault="00875A43" w:rsidP="00BD5676"/>
                            <w:p w14:paraId="5C591249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01F6225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F05074D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EF5D0FD" w14:textId="77777777" w:rsidR="00875A43" w:rsidRDefault="00875A43" w:rsidP="00BD5676"/>
                            <w:p w14:paraId="675F66B4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1F3FDB4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1858B4F7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E2321A7" w14:textId="77777777" w:rsidR="00875A43" w:rsidRDefault="00875A43" w:rsidP="00BD5676"/>
                            <w:p w14:paraId="44CEC6CE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BAD9D15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E701D12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0E1831B4" w14:textId="77777777" w:rsidR="00875A43" w:rsidRDefault="00875A43" w:rsidP="00BD5676"/>
                            <w:p w14:paraId="51378B06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5ADD4DB4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6FADB23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0B5CB5F" w14:textId="77777777" w:rsidR="00875A43" w:rsidRDefault="00875A43" w:rsidP="00BD5676"/>
                            <w:p w14:paraId="2947C684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19788F9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6D6E9C2F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476AAE36" w14:textId="77777777" w:rsidR="00875A43" w:rsidRDefault="00875A43" w:rsidP="00BD5676"/>
                            <w:p w14:paraId="62AA2043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3A49198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4B72333C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724556B" w14:textId="77777777" w:rsidR="00875A43" w:rsidRDefault="00875A43" w:rsidP="00BD5676"/>
                            <w:p w14:paraId="47EDD4CB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0A095162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283C3B7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33F81647" w14:textId="77777777" w:rsidR="00875A43" w:rsidRDefault="00875A43" w:rsidP="00BD5676"/>
                            <w:p w14:paraId="4F7B709E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4D9C3A89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7D7E6B23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75E127F4" w14:textId="77777777" w:rsidR="00875A43" w:rsidRDefault="00875A43" w:rsidP="00BD5676"/>
                            <w:p w14:paraId="59C6C0C9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38DED6AE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57DEAE1F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14CABE18" w14:textId="77777777" w:rsidR="00875A43" w:rsidRDefault="00875A43" w:rsidP="00BD5676"/>
                            <w:p w14:paraId="40EB6899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2218932B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23D2AD71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  <w:p w14:paraId="64549334" w14:textId="77777777" w:rsidR="00875A43" w:rsidRDefault="00875A43" w:rsidP="00BD5676"/>
                            <w:p w14:paraId="1BA012DA" w14:textId="77777777" w:rsidR="00875A43" w:rsidRDefault="00875A43" w:rsidP="00BD5676">
                              <w:pPr>
                                <w:pStyle w:val="3"/>
                              </w:pPr>
                              <w:r>
                                <w:t>Экран входа в систему ЛЛО</w:t>
                              </w:r>
                            </w:p>
                            <w:p w14:paraId="66FFEA51" w14:textId="77777777" w:rsidR="00875A43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</w:p>
                            <w:p w14:paraId="02CD1D51" w14:textId="77777777" w:rsidR="00875A43" w:rsidRPr="00F303CF" w:rsidRDefault="00875A43" w:rsidP="00BD5676">
                              <w:pPr>
                                <w:pStyle w:val="a0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759EE" id="_x0000_s1186" style="position:absolute;left:0;text-align:left;margin-left:0;margin-top:20.25pt;width:518.8pt;height:802.3pt;z-index:251694080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" o:allowincell="f">
                <v:rect id="Rectangle 676" o:spid="_x0000_s118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" filled="f" strokeweight="2pt"/>
                <v:line id="Line 677" o:spid="_x0000_s118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L2W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" strokeweight="2pt"/>
                <v:line id="Line 678" o:spid="_x0000_s118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Ph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" strokeweight="2pt"/>
                <v:line id="Line 679" o:spid="_x0000_s119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" strokeweight="2pt"/>
                <v:line id="Line 680" o:spid="_x0000_s119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" strokeweight="2pt"/>
                <v:line id="Line 681" o:spid="_x0000_s119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7uV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" strokeweight="2pt"/>
                <v:line id="Line 682" o:spid="_x0000_s119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" strokeweight="2pt"/>
                <v:line id="Line 683" o:spid="_x0000_s119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B5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" strokeweight="2pt"/>
                <v:line id="Line 684" o:spid="_x0000_s119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" strokeweight="1pt"/>
                <v:line id="Line 685" o:spid="_x0000_s119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" strokeweight="2pt"/>
                <v:line id="Line 686" o:spid="_x0000_s119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" strokeweight="1pt"/>
                <v:rect id="Rectangle 687" o:spid="_x0000_s119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" filled="f" stroked="f" strokeweight=".25pt">
                  <v:textbox inset="1pt,1pt,1pt,1pt">
                    <w:txbxContent>
                      <w:p w14:paraId="2BDDA0DE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688" o:spid="_x0000_s119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" filled="f" stroked="f" strokeweight=".25pt">
                  <v:textbox inset="1pt,1pt,1pt,1pt">
                    <w:txbxContent>
                      <w:p w14:paraId="3ED108A0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89" o:spid="_x0000_s120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" filled="f" stroked="f" strokeweight=".25pt">
                  <v:textbox inset="1pt,1pt,1pt,1pt">
                    <w:txbxContent>
                      <w:p w14:paraId="08D2681A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90" o:spid="_x0000_s120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" filled="f" stroked="f" strokeweight=".25pt">
                  <v:textbox inset="1pt,1pt,1pt,1pt">
                    <w:txbxContent>
                      <w:p w14:paraId="40B22734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691" o:spid="_x0000_s120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" filled="f" stroked="f" strokeweight=".25pt">
                  <v:textbox inset="1pt,1pt,1pt,1pt">
                    <w:txbxContent>
                      <w:p w14:paraId="6C41DAE6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2" o:spid="_x0000_s120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" filled="f" stroked="f" strokeweight=".25pt">
                  <v:textbox inset="1pt,1pt,1pt,1pt">
                    <w:txbxContent>
                      <w:p w14:paraId="47FAE8C7" w14:textId="77777777" w:rsidR="00875A43" w:rsidRDefault="00875A43" w:rsidP="00BD5676">
                        <w:pPr>
                          <w:pStyle w:val="a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693" o:spid="_x0000_s120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" filled="f" stroked="f" strokeweight=".25pt">
                  <v:textbox inset="1pt,1pt,1pt,1pt">
                    <w:txbxContent>
                      <w:p w14:paraId="2A9314CE" w14:textId="77777777" w:rsidR="00875A43" w:rsidRPr="0002024B" w:rsidRDefault="00875A43" w:rsidP="00BD5676">
                        <w:pPr>
                          <w:pStyle w:val="a0"/>
                          <w:jc w:val="center"/>
                          <w:rPr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694" o:spid="_x0000_s120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" filled="f" stroked="f" strokeweight=".25pt">
                  <v:textbox inset="1pt,1pt,1pt,1pt">
                    <w:txbxContent>
                      <w:p w14:paraId="66D687AC" w14:textId="77777777" w:rsidR="00875A43" w:rsidRPr="00455747" w:rsidRDefault="00875A43" w:rsidP="00BD5676">
                        <w:pPr>
                          <w:pStyle w:val="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Описание процесса деятельности</w:t>
                        </w:r>
                      </w:p>
                      <w:p w14:paraId="4F1FC34D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0943771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11FB50E" w14:textId="77777777" w:rsidR="00875A43" w:rsidRDefault="00875A43" w:rsidP="00BD5676"/>
                      <w:p w14:paraId="5871AD1B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1C0AC88A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4BC26E7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212D64C8" w14:textId="77777777" w:rsidR="00875A43" w:rsidRDefault="00875A43" w:rsidP="00BD5676"/>
                      <w:p w14:paraId="657FFF9B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7A7DCAED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6DEDC56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EB79AFE" w14:textId="77777777" w:rsidR="00875A43" w:rsidRDefault="00875A43" w:rsidP="00BD5676"/>
                      <w:p w14:paraId="14C1F49E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FD20C11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825CAA1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CDB7668" w14:textId="77777777" w:rsidR="00875A43" w:rsidRDefault="00875A43" w:rsidP="00BD5676"/>
                      <w:p w14:paraId="5A5A272E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F9E00C7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B90AFCD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8B53FAF" w14:textId="77777777" w:rsidR="00875A43" w:rsidRDefault="00875A43" w:rsidP="00BD5676"/>
                      <w:p w14:paraId="5C591249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01F6225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F05074D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EF5D0FD" w14:textId="77777777" w:rsidR="00875A43" w:rsidRDefault="00875A43" w:rsidP="00BD5676"/>
                      <w:p w14:paraId="675F66B4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1F3FDB4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1858B4F7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E2321A7" w14:textId="77777777" w:rsidR="00875A43" w:rsidRDefault="00875A43" w:rsidP="00BD5676"/>
                      <w:p w14:paraId="44CEC6CE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BAD9D15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E701D12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0E1831B4" w14:textId="77777777" w:rsidR="00875A43" w:rsidRDefault="00875A43" w:rsidP="00BD5676"/>
                      <w:p w14:paraId="51378B06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5ADD4DB4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6FADB23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0B5CB5F" w14:textId="77777777" w:rsidR="00875A43" w:rsidRDefault="00875A43" w:rsidP="00BD5676"/>
                      <w:p w14:paraId="2947C684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19788F9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6D6E9C2F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476AAE36" w14:textId="77777777" w:rsidR="00875A43" w:rsidRDefault="00875A43" w:rsidP="00BD5676"/>
                      <w:p w14:paraId="62AA2043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3A49198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4B72333C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724556B" w14:textId="77777777" w:rsidR="00875A43" w:rsidRDefault="00875A43" w:rsidP="00BD5676"/>
                      <w:p w14:paraId="47EDD4CB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0A095162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283C3B7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33F81647" w14:textId="77777777" w:rsidR="00875A43" w:rsidRDefault="00875A43" w:rsidP="00BD5676"/>
                      <w:p w14:paraId="4F7B709E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4D9C3A89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7D7E6B23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75E127F4" w14:textId="77777777" w:rsidR="00875A43" w:rsidRDefault="00875A43" w:rsidP="00BD5676"/>
                      <w:p w14:paraId="59C6C0C9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38DED6AE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57DEAE1F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14CABE18" w14:textId="77777777" w:rsidR="00875A43" w:rsidRDefault="00875A43" w:rsidP="00BD5676"/>
                      <w:p w14:paraId="40EB6899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2218932B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23D2AD71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  <w:p w14:paraId="64549334" w14:textId="77777777" w:rsidR="00875A43" w:rsidRDefault="00875A43" w:rsidP="00BD5676"/>
                      <w:p w14:paraId="1BA012DA" w14:textId="77777777" w:rsidR="00875A43" w:rsidRDefault="00875A43" w:rsidP="00BD5676">
                        <w:pPr>
                          <w:pStyle w:val="3"/>
                        </w:pPr>
                        <w:r>
                          <w:t>Экран входа в систему ЛЛО</w:t>
                        </w:r>
                      </w:p>
                      <w:p w14:paraId="66FFEA51" w14:textId="77777777" w:rsidR="00875A43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</w:p>
                      <w:p w14:paraId="02CD1D51" w14:textId="77777777" w:rsidR="00875A43" w:rsidRPr="00F303CF" w:rsidRDefault="00875A43" w:rsidP="00BD5676">
                        <w:pPr>
                          <w:pStyle w:val="a0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br/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EF2956">
        <w:rPr>
          <w:rFonts w:ascii="Calibri" w:hAnsi="Calibri" w:cs="Calibri"/>
          <w:noProof/>
          <w:szCs w:val="28"/>
          <w:lang w:val="ru-RU"/>
        </w:rPr>
        <w:drawing>
          <wp:anchor distT="0" distB="0" distL="114300" distR="114300" simplePos="0" relativeHeight="251670528" behindDoc="0" locked="0" layoutInCell="1" allowOverlap="1" wp14:anchorId="7AF2138F" wp14:editId="33E554DA">
            <wp:simplePos x="0" y="0"/>
            <wp:positionH relativeFrom="margin">
              <wp:align>right</wp:align>
            </wp:positionH>
            <wp:positionV relativeFrom="paragraph">
              <wp:posOffset>624205</wp:posOffset>
            </wp:positionV>
            <wp:extent cx="5940425" cy="2753360"/>
            <wp:effectExtent l="0" t="0" r="3175" b="8890"/>
            <wp:wrapTopAndBottom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4426C" w14:textId="77777777" w:rsidR="00A25347" w:rsidRPr="00B60555" w:rsidRDefault="00A25347" w:rsidP="00A25347">
      <w:pPr>
        <w:ind w:firstLine="709"/>
        <w:jc w:val="left"/>
        <w:rPr>
          <w:rFonts w:ascii="Calibri" w:hAnsi="Calibri" w:cs="Calibri"/>
          <w:szCs w:val="28"/>
          <w:lang w:val="ru-RU"/>
        </w:rPr>
      </w:pPr>
      <w:r>
        <w:rPr>
          <w:rFonts w:ascii="Calibri" w:hAnsi="Calibri" w:cs="Calibri"/>
          <w:szCs w:val="28"/>
          <w:lang w:val="ru-RU"/>
        </w:rPr>
        <w:lastRenderedPageBreak/>
        <w:t xml:space="preserve">В графе </w:t>
      </w:r>
      <w:r w:rsidRPr="00B60555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Состояние</w:t>
      </w:r>
      <w:r w:rsidRPr="00B60555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 xml:space="preserve"> появится статус </w:t>
      </w:r>
      <w:r w:rsidRPr="00B60555">
        <w:rPr>
          <w:rFonts w:ascii="Calibri" w:hAnsi="Calibri" w:cs="Calibri"/>
          <w:szCs w:val="28"/>
          <w:lang w:val="ru-RU"/>
        </w:rPr>
        <w:t>“</w:t>
      </w:r>
      <w:r>
        <w:rPr>
          <w:rFonts w:ascii="Calibri" w:hAnsi="Calibri" w:cs="Calibri"/>
          <w:szCs w:val="28"/>
          <w:lang w:val="ru-RU"/>
        </w:rPr>
        <w:t>Отказано</w:t>
      </w:r>
      <w:r w:rsidRPr="00B60555">
        <w:rPr>
          <w:rFonts w:ascii="Calibri" w:hAnsi="Calibri" w:cs="Calibri"/>
          <w:szCs w:val="28"/>
          <w:lang w:val="ru-RU"/>
        </w:rPr>
        <w:t>”</w:t>
      </w:r>
      <w:r>
        <w:rPr>
          <w:rFonts w:ascii="Calibri" w:hAnsi="Calibri" w:cs="Calibri"/>
          <w:szCs w:val="28"/>
          <w:lang w:val="ru-RU"/>
        </w:rPr>
        <w:t>.</w:t>
      </w:r>
    </w:p>
    <w:p w14:paraId="13750CBE" w14:textId="77777777" w:rsidR="00C47FE8" w:rsidRDefault="00C47FE8" w:rsidP="00B53977">
      <w:pPr>
        <w:ind w:firstLine="709"/>
        <w:jc w:val="left"/>
        <w:rPr>
          <w:rFonts w:ascii="Calibri" w:hAnsi="Calibri" w:cs="Calibri"/>
          <w:szCs w:val="28"/>
          <w:lang w:val="ru-RU"/>
        </w:rPr>
      </w:pPr>
    </w:p>
    <w:sectPr w:rsidR="00C47FE8" w:rsidSect="009B332D">
      <w:footerReference w:type="default" r:id="rId33"/>
      <w:pgSz w:w="11907" w:h="16840" w:code="9"/>
      <w:pgMar w:top="907" w:right="851" w:bottom="1758" w:left="1701" w:header="1020" w:footer="227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B0C81" w14:textId="77777777" w:rsidR="004A7257" w:rsidRDefault="004A7257" w:rsidP="00404A8C">
      <w:r>
        <w:separator/>
      </w:r>
    </w:p>
  </w:endnote>
  <w:endnote w:type="continuationSeparator" w:id="0">
    <w:p w14:paraId="45356531" w14:textId="77777777" w:rsidR="004A7257" w:rsidRDefault="004A7257" w:rsidP="0040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5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87D5" w14:textId="77777777" w:rsidR="00875A43" w:rsidRDefault="00875A43" w:rsidP="00A81A42">
    <w:pPr>
      <w:pStyle w:val="a7"/>
      <w:ind w:right="-284"/>
      <w:jc w:val="right"/>
    </w:pPr>
    <w:r>
      <w:rPr>
        <w:lang w:val="ru-RU"/>
      </w:rPr>
      <w:t xml:space="preserve">   </w:t>
    </w:r>
    <w:r>
      <w:fldChar w:fldCharType="begin"/>
    </w:r>
    <w:r>
      <w:instrText>PAGE   \* MERGEFORMAT</w:instrText>
    </w:r>
    <w:r>
      <w:fldChar w:fldCharType="separate"/>
    </w:r>
    <w:r w:rsidR="00173EC1" w:rsidRPr="00173EC1">
      <w:rPr>
        <w:noProof/>
        <w:lang w:val="ru-RU"/>
      </w:rPr>
      <w:t>9</w:t>
    </w:r>
    <w:r>
      <w:fldChar w:fldCharType="end"/>
    </w:r>
  </w:p>
  <w:p w14:paraId="5DF1BF48" w14:textId="77777777" w:rsidR="00875A43" w:rsidRDefault="00875A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D4A85" w14:textId="77777777" w:rsidR="004A7257" w:rsidRDefault="004A7257" w:rsidP="00404A8C">
      <w:r>
        <w:separator/>
      </w:r>
    </w:p>
  </w:footnote>
  <w:footnote w:type="continuationSeparator" w:id="0">
    <w:p w14:paraId="2D25933D" w14:textId="77777777" w:rsidR="004A7257" w:rsidRDefault="004A7257" w:rsidP="0040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73.8pt;height:75pt;visibility:visible;mso-wrap-style:square" o:bullet="t">
        <v:imagedata r:id="rId1" o:title=""/>
      </v:shape>
    </w:pict>
  </w:numPicBullet>
  <w:numPicBullet w:numPicBulletId="1">
    <w:pict>
      <v:shape id="_x0000_i1172" type="#_x0000_t75" alt="Изображение выглядит как часы, рисунок&#10;&#10;Автоматически созданное описание" style="width:1in;height:70.2pt;visibility:visible;mso-wrap-style:square" o:bullet="t">
        <v:imagedata r:id="rId2" o:title="Изображение выглядит как часы, рисунок&#10;&#10;Автоматически созданное описание"/>
      </v:shape>
    </w:pict>
  </w:numPicBullet>
  <w:numPicBullet w:numPicBulletId="2">
    <w:pict>
      <v:shape id="_x0000_i1173" type="#_x0000_t75" style="width:71.4pt;height:67.2pt;visibility:visible;mso-wrap-style:square" o:bullet="t">
        <v:imagedata r:id="rId3" o:title=""/>
      </v:shape>
    </w:pict>
  </w:numPicBullet>
  <w:numPicBullet w:numPicBulletId="3">
    <w:pict>
      <v:shape id="_x0000_i1174" type="#_x0000_t75" alt="Изображение выглядит как счетчик&#10;&#10;Автоматически созданное описание" style="width:69.6pt;height:69.6pt;visibility:visible;mso-wrap-style:square" o:bullet="t">
        <v:imagedata r:id="rId4" o:title="Изображение выглядит как счетчик&#10;&#10;Автоматически созданное описание"/>
      </v:shape>
    </w:pict>
  </w:numPicBullet>
  <w:numPicBullet w:numPicBulletId="4">
    <w:pict>
      <v:shape id="_x0000_i1175" type="#_x0000_t75" alt="Изображение выглядит как счетчик&#10;&#10;Автоматически созданное описание" style="width:71.4pt;height:70.2pt;visibility:visible;mso-wrap-style:square" o:bullet="t">
        <v:imagedata r:id="rId5" o:title="Изображение выглядит как счетчик&#10;&#10;Автоматически созданное описание"/>
      </v:shape>
    </w:pict>
  </w:numPicBullet>
  <w:abstractNum w:abstractNumId="0" w15:restartNumberingAfterBreak="0">
    <w:nsid w:val="0C4F70CE"/>
    <w:multiLevelType w:val="hybridMultilevel"/>
    <w:tmpl w:val="C220B7A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161A2942"/>
    <w:multiLevelType w:val="hybridMultilevel"/>
    <w:tmpl w:val="0CBE50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95264"/>
    <w:multiLevelType w:val="multilevel"/>
    <w:tmpl w:val="ED0EFB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CBC09A5"/>
    <w:multiLevelType w:val="hybridMultilevel"/>
    <w:tmpl w:val="45C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047CF"/>
    <w:multiLevelType w:val="hybridMultilevel"/>
    <w:tmpl w:val="45C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C26A5"/>
    <w:multiLevelType w:val="hybridMultilevel"/>
    <w:tmpl w:val="985EFB4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35B22168"/>
    <w:multiLevelType w:val="hybridMultilevel"/>
    <w:tmpl w:val="74E6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15172"/>
    <w:multiLevelType w:val="hybridMultilevel"/>
    <w:tmpl w:val="E1CA7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93AD1"/>
    <w:multiLevelType w:val="hybridMultilevel"/>
    <w:tmpl w:val="ACE66B7A"/>
    <w:lvl w:ilvl="0" w:tplc="E2C0875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FFD2E83"/>
    <w:multiLevelType w:val="hybridMultilevel"/>
    <w:tmpl w:val="45C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17D93"/>
    <w:multiLevelType w:val="multilevel"/>
    <w:tmpl w:val="FE3A7C6E"/>
    <w:styleLink w:val="4"/>
    <w:lvl w:ilvl="0">
      <w:start w:val="1"/>
      <w:numFmt w:val="decimal"/>
      <w:pStyle w:val="40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41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D7857B7"/>
    <w:multiLevelType w:val="hybridMultilevel"/>
    <w:tmpl w:val="6A10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10F6D"/>
    <w:multiLevelType w:val="hybridMultilevel"/>
    <w:tmpl w:val="E0D6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3CF"/>
    <w:rsid w:val="000127BC"/>
    <w:rsid w:val="00017D1E"/>
    <w:rsid w:val="00017FAE"/>
    <w:rsid w:val="0002024B"/>
    <w:rsid w:val="00023C7A"/>
    <w:rsid w:val="00024BE4"/>
    <w:rsid w:val="00027A47"/>
    <w:rsid w:val="00030016"/>
    <w:rsid w:val="000362B1"/>
    <w:rsid w:val="00036FC4"/>
    <w:rsid w:val="00037547"/>
    <w:rsid w:val="0004031C"/>
    <w:rsid w:val="000535FA"/>
    <w:rsid w:val="00063302"/>
    <w:rsid w:val="0006406A"/>
    <w:rsid w:val="0006433F"/>
    <w:rsid w:val="0006529B"/>
    <w:rsid w:val="000653F3"/>
    <w:rsid w:val="000678C0"/>
    <w:rsid w:val="00072194"/>
    <w:rsid w:val="00074BC6"/>
    <w:rsid w:val="0007625F"/>
    <w:rsid w:val="000838DD"/>
    <w:rsid w:val="00094C37"/>
    <w:rsid w:val="00095298"/>
    <w:rsid w:val="000A00BF"/>
    <w:rsid w:val="000A3230"/>
    <w:rsid w:val="000B27FA"/>
    <w:rsid w:val="000C34C1"/>
    <w:rsid w:val="000E1FD0"/>
    <w:rsid w:val="000F0A29"/>
    <w:rsid w:val="000F6B03"/>
    <w:rsid w:val="00115235"/>
    <w:rsid w:val="00121964"/>
    <w:rsid w:val="0012398A"/>
    <w:rsid w:val="001461B1"/>
    <w:rsid w:val="001645AD"/>
    <w:rsid w:val="00164BFE"/>
    <w:rsid w:val="00173EC1"/>
    <w:rsid w:val="001756DE"/>
    <w:rsid w:val="00177166"/>
    <w:rsid w:val="0018307B"/>
    <w:rsid w:val="001A102C"/>
    <w:rsid w:val="001A3BFA"/>
    <w:rsid w:val="001A692B"/>
    <w:rsid w:val="001B6729"/>
    <w:rsid w:val="001C1C76"/>
    <w:rsid w:val="001C5575"/>
    <w:rsid w:val="001D1C3C"/>
    <w:rsid w:val="001D5BD5"/>
    <w:rsid w:val="001E0A36"/>
    <w:rsid w:val="00202FD5"/>
    <w:rsid w:val="00210778"/>
    <w:rsid w:val="00220EB9"/>
    <w:rsid w:val="00221615"/>
    <w:rsid w:val="00230EE4"/>
    <w:rsid w:val="00232124"/>
    <w:rsid w:val="00235D43"/>
    <w:rsid w:val="002432DF"/>
    <w:rsid w:val="002446AB"/>
    <w:rsid w:val="002605DF"/>
    <w:rsid w:val="00262063"/>
    <w:rsid w:val="00273D0D"/>
    <w:rsid w:val="00274EA9"/>
    <w:rsid w:val="00280053"/>
    <w:rsid w:val="00284115"/>
    <w:rsid w:val="00293449"/>
    <w:rsid w:val="0029553B"/>
    <w:rsid w:val="00296CE4"/>
    <w:rsid w:val="002A32CA"/>
    <w:rsid w:val="002A6F31"/>
    <w:rsid w:val="002B204D"/>
    <w:rsid w:val="002B262C"/>
    <w:rsid w:val="002B5F28"/>
    <w:rsid w:val="002B7DE6"/>
    <w:rsid w:val="002C2FEC"/>
    <w:rsid w:val="002C4001"/>
    <w:rsid w:val="002E0B3A"/>
    <w:rsid w:val="002E21BF"/>
    <w:rsid w:val="003119D6"/>
    <w:rsid w:val="00311D46"/>
    <w:rsid w:val="003305AB"/>
    <w:rsid w:val="00334137"/>
    <w:rsid w:val="00335E43"/>
    <w:rsid w:val="003378D1"/>
    <w:rsid w:val="00341049"/>
    <w:rsid w:val="003512B7"/>
    <w:rsid w:val="00351BF5"/>
    <w:rsid w:val="00374463"/>
    <w:rsid w:val="00376191"/>
    <w:rsid w:val="00377F37"/>
    <w:rsid w:val="003804F5"/>
    <w:rsid w:val="00383480"/>
    <w:rsid w:val="00390E18"/>
    <w:rsid w:val="003A6A8F"/>
    <w:rsid w:val="003B1C3B"/>
    <w:rsid w:val="003B533E"/>
    <w:rsid w:val="003B6623"/>
    <w:rsid w:val="003B7D5E"/>
    <w:rsid w:val="003D1650"/>
    <w:rsid w:val="003D2E2E"/>
    <w:rsid w:val="003D716D"/>
    <w:rsid w:val="003E0C45"/>
    <w:rsid w:val="003E78C6"/>
    <w:rsid w:val="003F4426"/>
    <w:rsid w:val="003F610E"/>
    <w:rsid w:val="003F670B"/>
    <w:rsid w:val="003F6D2B"/>
    <w:rsid w:val="0040295E"/>
    <w:rsid w:val="004031A5"/>
    <w:rsid w:val="00404A8C"/>
    <w:rsid w:val="00407B58"/>
    <w:rsid w:val="0041025D"/>
    <w:rsid w:val="00415F22"/>
    <w:rsid w:val="0043069D"/>
    <w:rsid w:val="0043074E"/>
    <w:rsid w:val="0044113E"/>
    <w:rsid w:val="00441B2E"/>
    <w:rsid w:val="004441A4"/>
    <w:rsid w:val="00454D26"/>
    <w:rsid w:val="00455747"/>
    <w:rsid w:val="00456DB4"/>
    <w:rsid w:val="0049415F"/>
    <w:rsid w:val="00494E77"/>
    <w:rsid w:val="004A1E40"/>
    <w:rsid w:val="004A7257"/>
    <w:rsid w:val="004B181B"/>
    <w:rsid w:val="004B7989"/>
    <w:rsid w:val="004C69B3"/>
    <w:rsid w:val="004D2EE9"/>
    <w:rsid w:val="004D78F2"/>
    <w:rsid w:val="004E3CD3"/>
    <w:rsid w:val="004E6BF7"/>
    <w:rsid w:val="004F18AB"/>
    <w:rsid w:val="004F1DF7"/>
    <w:rsid w:val="004F4004"/>
    <w:rsid w:val="0050707A"/>
    <w:rsid w:val="005140EF"/>
    <w:rsid w:val="00520CD0"/>
    <w:rsid w:val="00524D1F"/>
    <w:rsid w:val="00525EAB"/>
    <w:rsid w:val="00544C0A"/>
    <w:rsid w:val="0054702F"/>
    <w:rsid w:val="00550B2F"/>
    <w:rsid w:val="00555C68"/>
    <w:rsid w:val="005609A5"/>
    <w:rsid w:val="00560C9B"/>
    <w:rsid w:val="00562CDB"/>
    <w:rsid w:val="00564AFA"/>
    <w:rsid w:val="0057733A"/>
    <w:rsid w:val="00583F69"/>
    <w:rsid w:val="005853F6"/>
    <w:rsid w:val="005910F3"/>
    <w:rsid w:val="005920E5"/>
    <w:rsid w:val="0059792C"/>
    <w:rsid w:val="005A7051"/>
    <w:rsid w:val="005B0107"/>
    <w:rsid w:val="005B04C1"/>
    <w:rsid w:val="005B17AF"/>
    <w:rsid w:val="005B4682"/>
    <w:rsid w:val="005B6456"/>
    <w:rsid w:val="005C14B8"/>
    <w:rsid w:val="005D3C73"/>
    <w:rsid w:val="005E6024"/>
    <w:rsid w:val="005E6F8B"/>
    <w:rsid w:val="005E7CC1"/>
    <w:rsid w:val="005F13B9"/>
    <w:rsid w:val="006037FD"/>
    <w:rsid w:val="00603A42"/>
    <w:rsid w:val="00606F05"/>
    <w:rsid w:val="0060751C"/>
    <w:rsid w:val="0061133B"/>
    <w:rsid w:val="0061273A"/>
    <w:rsid w:val="00613CDF"/>
    <w:rsid w:val="0061670D"/>
    <w:rsid w:val="00627A11"/>
    <w:rsid w:val="00627CCF"/>
    <w:rsid w:val="0063040B"/>
    <w:rsid w:val="00633979"/>
    <w:rsid w:val="00647CDD"/>
    <w:rsid w:val="00650414"/>
    <w:rsid w:val="0065619E"/>
    <w:rsid w:val="00661E2C"/>
    <w:rsid w:val="00686DFD"/>
    <w:rsid w:val="00691237"/>
    <w:rsid w:val="0069330E"/>
    <w:rsid w:val="006A2461"/>
    <w:rsid w:val="006A4A5F"/>
    <w:rsid w:val="006A521E"/>
    <w:rsid w:val="006A753B"/>
    <w:rsid w:val="006B33D2"/>
    <w:rsid w:val="006C0F9D"/>
    <w:rsid w:val="006C26CC"/>
    <w:rsid w:val="006C417B"/>
    <w:rsid w:val="006C61E5"/>
    <w:rsid w:val="006D274D"/>
    <w:rsid w:val="006D4A5E"/>
    <w:rsid w:val="006D5940"/>
    <w:rsid w:val="006D7A8F"/>
    <w:rsid w:val="006E126A"/>
    <w:rsid w:val="006E18B2"/>
    <w:rsid w:val="006F012A"/>
    <w:rsid w:val="006F08AB"/>
    <w:rsid w:val="00705AAE"/>
    <w:rsid w:val="00711C42"/>
    <w:rsid w:val="007155E3"/>
    <w:rsid w:val="0072147A"/>
    <w:rsid w:val="00733324"/>
    <w:rsid w:val="00743AB1"/>
    <w:rsid w:val="007513B7"/>
    <w:rsid w:val="00752CB3"/>
    <w:rsid w:val="00776134"/>
    <w:rsid w:val="007822A1"/>
    <w:rsid w:val="00796595"/>
    <w:rsid w:val="007B14CB"/>
    <w:rsid w:val="007D0B75"/>
    <w:rsid w:val="007E0499"/>
    <w:rsid w:val="007E1A63"/>
    <w:rsid w:val="007E3C30"/>
    <w:rsid w:val="007E3FDB"/>
    <w:rsid w:val="007F2F7A"/>
    <w:rsid w:val="007F3D65"/>
    <w:rsid w:val="008040AA"/>
    <w:rsid w:val="0080605C"/>
    <w:rsid w:val="0081249D"/>
    <w:rsid w:val="0081284D"/>
    <w:rsid w:val="00815720"/>
    <w:rsid w:val="00815C7F"/>
    <w:rsid w:val="00825D02"/>
    <w:rsid w:val="008321B4"/>
    <w:rsid w:val="0083461D"/>
    <w:rsid w:val="00835D82"/>
    <w:rsid w:val="00841C89"/>
    <w:rsid w:val="00851E08"/>
    <w:rsid w:val="00855DB5"/>
    <w:rsid w:val="00872C4E"/>
    <w:rsid w:val="00875911"/>
    <w:rsid w:val="00875A43"/>
    <w:rsid w:val="0088428E"/>
    <w:rsid w:val="00893E7D"/>
    <w:rsid w:val="008A2819"/>
    <w:rsid w:val="008B3D8C"/>
    <w:rsid w:val="008B7E01"/>
    <w:rsid w:val="008C3ED8"/>
    <w:rsid w:val="008D19FA"/>
    <w:rsid w:val="008D4CB6"/>
    <w:rsid w:val="008E1B00"/>
    <w:rsid w:val="008E632E"/>
    <w:rsid w:val="008F5667"/>
    <w:rsid w:val="008F6FA6"/>
    <w:rsid w:val="009017BC"/>
    <w:rsid w:val="00907875"/>
    <w:rsid w:val="00914B08"/>
    <w:rsid w:val="009200CF"/>
    <w:rsid w:val="00922455"/>
    <w:rsid w:val="0092288F"/>
    <w:rsid w:val="0094588B"/>
    <w:rsid w:val="0094589F"/>
    <w:rsid w:val="0095505C"/>
    <w:rsid w:val="009579DD"/>
    <w:rsid w:val="00970416"/>
    <w:rsid w:val="0097759D"/>
    <w:rsid w:val="00993D61"/>
    <w:rsid w:val="00996619"/>
    <w:rsid w:val="009A53C3"/>
    <w:rsid w:val="009B1C0B"/>
    <w:rsid w:val="009B332D"/>
    <w:rsid w:val="009C692A"/>
    <w:rsid w:val="009D1A1B"/>
    <w:rsid w:val="009D524A"/>
    <w:rsid w:val="009D69D8"/>
    <w:rsid w:val="009D718D"/>
    <w:rsid w:val="009E1A08"/>
    <w:rsid w:val="009E24A7"/>
    <w:rsid w:val="009E50A2"/>
    <w:rsid w:val="009E7770"/>
    <w:rsid w:val="009F0EA7"/>
    <w:rsid w:val="009F272B"/>
    <w:rsid w:val="009F71E9"/>
    <w:rsid w:val="009F797F"/>
    <w:rsid w:val="00A14128"/>
    <w:rsid w:val="00A14F20"/>
    <w:rsid w:val="00A2155F"/>
    <w:rsid w:val="00A220B2"/>
    <w:rsid w:val="00A25347"/>
    <w:rsid w:val="00A334DE"/>
    <w:rsid w:val="00A35D8C"/>
    <w:rsid w:val="00A36AEF"/>
    <w:rsid w:val="00A451E8"/>
    <w:rsid w:val="00A47678"/>
    <w:rsid w:val="00A51048"/>
    <w:rsid w:val="00A57C8E"/>
    <w:rsid w:val="00A63133"/>
    <w:rsid w:val="00A634D6"/>
    <w:rsid w:val="00A73FA2"/>
    <w:rsid w:val="00A769E9"/>
    <w:rsid w:val="00A80367"/>
    <w:rsid w:val="00A81A42"/>
    <w:rsid w:val="00A86F28"/>
    <w:rsid w:val="00A87E61"/>
    <w:rsid w:val="00A91839"/>
    <w:rsid w:val="00A96FD8"/>
    <w:rsid w:val="00A976C4"/>
    <w:rsid w:val="00AA11A9"/>
    <w:rsid w:val="00AA1FE4"/>
    <w:rsid w:val="00AA37C0"/>
    <w:rsid w:val="00AA5F1A"/>
    <w:rsid w:val="00AB0074"/>
    <w:rsid w:val="00AB4E32"/>
    <w:rsid w:val="00AC1879"/>
    <w:rsid w:val="00AC327C"/>
    <w:rsid w:val="00AD3E57"/>
    <w:rsid w:val="00AE29BF"/>
    <w:rsid w:val="00B00D65"/>
    <w:rsid w:val="00B051DD"/>
    <w:rsid w:val="00B15C86"/>
    <w:rsid w:val="00B17AA4"/>
    <w:rsid w:val="00B20463"/>
    <w:rsid w:val="00B252FA"/>
    <w:rsid w:val="00B27792"/>
    <w:rsid w:val="00B322CD"/>
    <w:rsid w:val="00B42ABC"/>
    <w:rsid w:val="00B53977"/>
    <w:rsid w:val="00B53E2E"/>
    <w:rsid w:val="00B5539C"/>
    <w:rsid w:val="00B57E3C"/>
    <w:rsid w:val="00B60555"/>
    <w:rsid w:val="00B64D93"/>
    <w:rsid w:val="00B678F5"/>
    <w:rsid w:val="00B82F92"/>
    <w:rsid w:val="00B86D35"/>
    <w:rsid w:val="00B904DF"/>
    <w:rsid w:val="00B914EC"/>
    <w:rsid w:val="00B918E2"/>
    <w:rsid w:val="00B9304A"/>
    <w:rsid w:val="00B94162"/>
    <w:rsid w:val="00BB700C"/>
    <w:rsid w:val="00BC09E1"/>
    <w:rsid w:val="00BD1463"/>
    <w:rsid w:val="00BD5083"/>
    <w:rsid w:val="00BD5676"/>
    <w:rsid w:val="00BE3FC7"/>
    <w:rsid w:val="00BF5CCC"/>
    <w:rsid w:val="00C035C8"/>
    <w:rsid w:val="00C06B66"/>
    <w:rsid w:val="00C216CC"/>
    <w:rsid w:val="00C23F72"/>
    <w:rsid w:val="00C301F2"/>
    <w:rsid w:val="00C33844"/>
    <w:rsid w:val="00C35055"/>
    <w:rsid w:val="00C47FE8"/>
    <w:rsid w:val="00C50C63"/>
    <w:rsid w:val="00C51420"/>
    <w:rsid w:val="00C64038"/>
    <w:rsid w:val="00C71106"/>
    <w:rsid w:val="00C74E28"/>
    <w:rsid w:val="00C75F01"/>
    <w:rsid w:val="00C81BF6"/>
    <w:rsid w:val="00C91662"/>
    <w:rsid w:val="00C937E1"/>
    <w:rsid w:val="00C94C48"/>
    <w:rsid w:val="00CA30F2"/>
    <w:rsid w:val="00CA40AE"/>
    <w:rsid w:val="00CA4714"/>
    <w:rsid w:val="00CB1ECE"/>
    <w:rsid w:val="00CB3269"/>
    <w:rsid w:val="00CC4EFE"/>
    <w:rsid w:val="00CE07A6"/>
    <w:rsid w:val="00CE31B4"/>
    <w:rsid w:val="00CE6A7F"/>
    <w:rsid w:val="00CF0858"/>
    <w:rsid w:val="00CF0DEA"/>
    <w:rsid w:val="00CF1261"/>
    <w:rsid w:val="00CF157E"/>
    <w:rsid w:val="00CF43AB"/>
    <w:rsid w:val="00CF5E92"/>
    <w:rsid w:val="00D03ADD"/>
    <w:rsid w:val="00D11CDC"/>
    <w:rsid w:val="00D12BC5"/>
    <w:rsid w:val="00D1359D"/>
    <w:rsid w:val="00D2248E"/>
    <w:rsid w:val="00D226C1"/>
    <w:rsid w:val="00D50399"/>
    <w:rsid w:val="00D54FBE"/>
    <w:rsid w:val="00D71BB4"/>
    <w:rsid w:val="00D752EF"/>
    <w:rsid w:val="00D80984"/>
    <w:rsid w:val="00D847F5"/>
    <w:rsid w:val="00D854F3"/>
    <w:rsid w:val="00D85986"/>
    <w:rsid w:val="00D86178"/>
    <w:rsid w:val="00D863CC"/>
    <w:rsid w:val="00D90584"/>
    <w:rsid w:val="00DA2757"/>
    <w:rsid w:val="00DC283A"/>
    <w:rsid w:val="00DD7DF1"/>
    <w:rsid w:val="00DE4D37"/>
    <w:rsid w:val="00DF22D5"/>
    <w:rsid w:val="00E034F7"/>
    <w:rsid w:val="00E03987"/>
    <w:rsid w:val="00E0670D"/>
    <w:rsid w:val="00E06E91"/>
    <w:rsid w:val="00E11717"/>
    <w:rsid w:val="00E166E8"/>
    <w:rsid w:val="00E31EC0"/>
    <w:rsid w:val="00E44CDF"/>
    <w:rsid w:val="00E50788"/>
    <w:rsid w:val="00E52669"/>
    <w:rsid w:val="00E56B30"/>
    <w:rsid w:val="00E641EE"/>
    <w:rsid w:val="00E74477"/>
    <w:rsid w:val="00E76152"/>
    <w:rsid w:val="00E82FC5"/>
    <w:rsid w:val="00E85139"/>
    <w:rsid w:val="00E90458"/>
    <w:rsid w:val="00EA28AF"/>
    <w:rsid w:val="00EA2E84"/>
    <w:rsid w:val="00EA3929"/>
    <w:rsid w:val="00EB291F"/>
    <w:rsid w:val="00EB2C7A"/>
    <w:rsid w:val="00EB43A3"/>
    <w:rsid w:val="00EB7708"/>
    <w:rsid w:val="00EC4C3F"/>
    <w:rsid w:val="00EC5EAD"/>
    <w:rsid w:val="00ED7935"/>
    <w:rsid w:val="00EE67CE"/>
    <w:rsid w:val="00EF2209"/>
    <w:rsid w:val="00EF2956"/>
    <w:rsid w:val="00EF2975"/>
    <w:rsid w:val="00EF6014"/>
    <w:rsid w:val="00F04171"/>
    <w:rsid w:val="00F06F95"/>
    <w:rsid w:val="00F07F05"/>
    <w:rsid w:val="00F12E21"/>
    <w:rsid w:val="00F20A9B"/>
    <w:rsid w:val="00F2154A"/>
    <w:rsid w:val="00F26FBC"/>
    <w:rsid w:val="00F303CF"/>
    <w:rsid w:val="00F30F9A"/>
    <w:rsid w:val="00F407DF"/>
    <w:rsid w:val="00F4387D"/>
    <w:rsid w:val="00F51F87"/>
    <w:rsid w:val="00F5238B"/>
    <w:rsid w:val="00F525B0"/>
    <w:rsid w:val="00F56307"/>
    <w:rsid w:val="00F564F6"/>
    <w:rsid w:val="00F607EC"/>
    <w:rsid w:val="00F63AB6"/>
    <w:rsid w:val="00F72691"/>
    <w:rsid w:val="00F76A21"/>
    <w:rsid w:val="00F804F1"/>
    <w:rsid w:val="00F8125B"/>
    <w:rsid w:val="00F868D1"/>
    <w:rsid w:val="00FA0F8F"/>
    <w:rsid w:val="00FA1470"/>
    <w:rsid w:val="00FA206D"/>
    <w:rsid w:val="00FA56B3"/>
    <w:rsid w:val="00FB2315"/>
    <w:rsid w:val="00FC6224"/>
    <w:rsid w:val="00FD6E83"/>
    <w:rsid w:val="00FF40B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48E47B"/>
  <w15:docId w15:val="{646058CB-A46A-447B-A8E5-D851B52D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8"/>
      <w:lang w:val="uk-UA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</w:rPr>
  </w:style>
  <w:style w:type="paragraph" w:styleId="3">
    <w:name w:val="heading 3"/>
    <w:basedOn w:val="a0"/>
    <w:next w:val="a"/>
    <w:link w:val="30"/>
    <w:qFormat/>
    <w:rsid w:val="0002024B"/>
    <w:pPr>
      <w:jc w:val="center"/>
      <w:outlineLvl w:val="2"/>
    </w:pPr>
    <w:rPr>
      <w:lang w:val="ru-RU"/>
    </w:rPr>
  </w:style>
  <w:style w:type="paragraph" w:styleId="42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suppressAutoHyphens/>
      <w:spacing w:line="336" w:lineRule="auto"/>
      <w:jc w:val="center"/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uiPriority w:val="3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uiPriority w:val="39"/>
    <w:rsid w:val="00A976C4"/>
    <w:pPr>
      <w:tabs>
        <w:tab w:val="left" w:pos="880"/>
        <w:tab w:val="right" w:leader="dot" w:pos="9355"/>
      </w:tabs>
      <w:spacing w:line="336" w:lineRule="auto"/>
      <w:ind w:left="284" w:right="851"/>
      <w:jc w:val="left"/>
    </w:pPr>
    <w:rPr>
      <w:rFonts w:ascii="Calibri" w:hAnsi="Calibri"/>
      <w:noProof/>
      <w:lang w:val="ru-RU"/>
    </w:rPr>
  </w:style>
  <w:style w:type="paragraph" w:styleId="31">
    <w:name w:val="toc 3"/>
    <w:basedOn w:val="a"/>
    <w:next w:val="a"/>
    <w:autoRedefine/>
    <w:uiPriority w:val="3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3">
    <w:name w:val="toc 4"/>
    <w:basedOn w:val="a"/>
    <w:next w:val="a"/>
    <w:autoRedefine/>
    <w:uiPriority w:val="3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a">
    <w:name w:val="Body Text"/>
    <w:basedOn w:val="a"/>
    <w:pPr>
      <w:spacing w:line="336" w:lineRule="auto"/>
      <w:ind w:firstLine="851"/>
    </w:pPr>
  </w:style>
  <w:style w:type="paragraph" w:customStyle="1" w:styleId="ab">
    <w:name w:val="Переменные"/>
    <w:basedOn w:val="aa"/>
    <w:pPr>
      <w:tabs>
        <w:tab w:val="left" w:pos="482"/>
      </w:tabs>
      <w:ind w:left="482" w:hanging="482"/>
    </w:pPr>
  </w:style>
  <w:style w:type="paragraph" w:styleId="ac">
    <w:name w:val="Document Map"/>
    <w:basedOn w:val="a"/>
    <w:semiHidden/>
    <w:pPr>
      <w:shd w:val="clear" w:color="auto" w:fill="000080"/>
    </w:pPr>
    <w:rPr>
      <w:sz w:val="24"/>
    </w:rPr>
  </w:style>
  <w:style w:type="paragraph" w:customStyle="1" w:styleId="ad">
    <w:name w:val="Формула"/>
    <w:basedOn w:val="aa"/>
    <w:pPr>
      <w:tabs>
        <w:tab w:val="center" w:pos="4536"/>
        <w:tab w:val="right" w:pos="9356"/>
      </w:tabs>
      <w:ind w:firstLine="0"/>
    </w:pPr>
  </w:style>
  <w:style w:type="paragraph" w:customStyle="1" w:styleId="a0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semiHidden/>
    <w:rPr>
      <w:rFonts w:ascii="Journal" w:hAnsi="Journal"/>
      <w:sz w:val="24"/>
    </w:rPr>
  </w:style>
  <w:style w:type="paragraph" w:styleId="af0">
    <w:name w:val="TOC Heading"/>
    <w:basedOn w:val="1"/>
    <w:next w:val="a"/>
    <w:uiPriority w:val="39"/>
    <w:unhideWhenUsed/>
    <w:qFormat/>
    <w:rsid w:val="005920E5"/>
    <w:pPr>
      <w:keepNext/>
      <w:keepLines/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caps w:val="0"/>
      <w:color w:val="2E74B5"/>
      <w:kern w:val="0"/>
      <w:sz w:val="32"/>
      <w:szCs w:val="32"/>
      <w:lang w:val="ru-RU"/>
    </w:rPr>
  </w:style>
  <w:style w:type="character" w:styleId="af1">
    <w:name w:val="Hyperlink"/>
    <w:uiPriority w:val="99"/>
    <w:unhideWhenUsed/>
    <w:rsid w:val="005920E5"/>
    <w:rPr>
      <w:color w:val="0563C1"/>
      <w:u w:val="single"/>
    </w:rPr>
  </w:style>
  <w:style w:type="character" w:customStyle="1" w:styleId="a5">
    <w:name w:val="Верхний колонтитул Знак"/>
    <w:link w:val="a4"/>
    <w:uiPriority w:val="99"/>
    <w:rsid w:val="005920E5"/>
    <w:rPr>
      <w:sz w:val="28"/>
      <w:lang w:val="uk-UA"/>
    </w:rPr>
  </w:style>
  <w:style w:type="character" w:customStyle="1" w:styleId="a8">
    <w:name w:val="Нижний колонтитул Знак"/>
    <w:link w:val="a7"/>
    <w:uiPriority w:val="99"/>
    <w:rsid w:val="005920E5"/>
    <w:rPr>
      <w:sz w:val="28"/>
      <w:lang w:val="uk-UA"/>
    </w:rPr>
  </w:style>
  <w:style w:type="paragraph" w:styleId="5">
    <w:name w:val="toc 5"/>
    <w:basedOn w:val="a"/>
    <w:next w:val="a"/>
    <w:autoRedefine/>
    <w:uiPriority w:val="39"/>
    <w:unhideWhenUsed/>
    <w:rsid w:val="00EC5EAD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val="ru-RU"/>
    </w:rPr>
  </w:style>
  <w:style w:type="paragraph" w:styleId="6">
    <w:name w:val="toc 6"/>
    <w:basedOn w:val="a"/>
    <w:next w:val="a"/>
    <w:autoRedefine/>
    <w:uiPriority w:val="39"/>
    <w:unhideWhenUsed/>
    <w:rsid w:val="00EC5EAD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val="ru-RU"/>
    </w:rPr>
  </w:style>
  <w:style w:type="paragraph" w:styleId="7">
    <w:name w:val="toc 7"/>
    <w:basedOn w:val="a"/>
    <w:next w:val="a"/>
    <w:autoRedefine/>
    <w:uiPriority w:val="39"/>
    <w:unhideWhenUsed/>
    <w:rsid w:val="00EC5EAD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val="ru-RU"/>
    </w:rPr>
  </w:style>
  <w:style w:type="paragraph" w:styleId="8">
    <w:name w:val="toc 8"/>
    <w:basedOn w:val="a"/>
    <w:next w:val="a"/>
    <w:autoRedefine/>
    <w:uiPriority w:val="39"/>
    <w:unhideWhenUsed/>
    <w:rsid w:val="00EC5EAD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val="ru-RU"/>
    </w:rPr>
  </w:style>
  <w:style w:type="paragraph" w:styleId="9">
    <w:name w:val="toc 9"/>
    <w:basedOn w:val="a"/>
    <w:next w:val="a"/>
    <w:autoRedefine/>
    <w:uiPriority w:val="39"/>
    <w:unhideWhenUsed/>
    <w:rsid w:val="00EC5EAD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val="ru-RU"/>
    </w:rPr>
  </w:style>
  <w:style w:type="table" w:styleId="af2">
    <w:name w:val="Table Grid"/>
    <w:basedOn w:val="a2"/>
    <w:uiPriority w:val="59"/>
    <w:rsid w:val="001D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383480"/>
    <w:rPr>
      <w:rFonts w:ascii="Calibri" w:hAnsi="Calibri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383480"/>
    <w:rPr>
      <w:rFonts w:ascii="Calibri" w:hAnsi="Calibri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38348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383480"/>
    <w:rPr>
      <w:rFonts w:ascii="Tahoma" w:hAnsi="Tahoma" w:cs="Tahoma"/>
      <w:sz w:val="16"/>
      <w:szCs w:val="16"/>
      <w:lang w:val="uk-UA"/>
    </w:rPr>
  </w:style>
  <w:style w:type="paragraph" w:customStyle="1" w:styleId="40">
    <w:name w:val="Заголовок раздела 4"/>
    <w:basedOn w:val="af7"/>
    <w:next w:val="41"/>
    <w:qFormat/>
    <w:rsid w:val="001A3BFA"/>
    <w:pPr>
      <w:numPr>
        <w:numId w:val="3"/>
      </w:numPr>
      <w:tabs>
        <w:tab w:val="num" w:pos="360"/>
      </w:tabs>
      <w:spacing w:before="360" w:after="120"/>
      <w:contextualSpacing/>
      <w:jc w:val="left"/>
      <w:outlineLvl w:val="9"/>
    </w:pPr>
    <w:rPr>
      <w:rFonts w:ascii="Times New Roman" w:hAnsi="Times New Roman"/>
      <w:bCs w:val="0"/>
      <w:spacing w:val="5"/>
      <w:sz w:val="28"/>
      <w:szCs w:val="52"/>
      <w:lang w:val="ru-RU" w:eastAsia="en-US"/>
    </w:rPr>
  </w:style>
  <w:style w:type="paragraph" w:customStyle="1" w:styleId="41">
    <w:name w:val="Основной текст раздела 4"/>
    <w:basedOn w:val="aa"/>
    <w:qFormat/>
    <w:rsid w:val="001A3BFA"/>
    <w:pPr>
      <w:numPr>
        <w:ilvl w:val="1"/>
        <w:numId w:val="3"/>
      </w:numPr>
      <w:tabs>
        <w:tab w:val="num" w:pos="360"/>
        <w:tab w:val="left" w:pos="425"/>
        <w:tab w:val="left" w:pos="709"/>
        <w:tab w:val="left" w:pos="992"/>
      </w:tabs>
      <w:spacing w:before="120" w:line="276" w:lineRule="auto"/>
      <w:ind w:firstLine="851"/>
    </w:pPr>
    <w:rPr>
      <w:rFonts w:eastAsia="Calibri"/>
      <w:sz w:val="24"/>
      <w:szCs w:val="22"/>
      <w:lang w:val="ru-RU" w:eastAsia="en-US"/>
    </w:rPr>
  </w:style>
  <w:style w:type="numbering" w:customStyle="1" w:styleId="4">
    <w:name w:val="Нумерация 4"/>
    <w:uiPriority w:val="99"/>
    <w:rsid w:val="001A3BFA"/>
    <w:pPr>
      <w:numPr>
        <w:numId w:val="3"/>
      </w:numPr>
    </w:pPr>
  </w:style>
  <w:style w:type="paragraph" w:styleId="af7">
    <w:name w:val="Title"/>
    <w:basedOn w:val="a"/>
    <w:next w:val="a"/>
    <w:link w:val="af8"/>
    <w:uiPriority w:val="10"/>
    <w:qFormat/>
    <w:rsid w:val="001A3BF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uiPriority w:val="10"/>
    <w:rsid w:val="001A3BFA"/>
    <w:rPr>
      <w:rFonts w:ascii="Calibri Light" w:eastAsia="Times New Roman" w:hAnsi="Calibri Light" w:cs="Times New Roman"/>
      <w:b/>
      <w:bCs/>
      <w:kern w:val="28"/>
      <w:sz w:val="32"/>
      <w:szCs w:val="32"/>
      <w:lang w:val="uk-UA"/>
    </w:rPr>
  </w:style>
  <w:style w:type="character" w:customStyle="1" w:styleId="30">
    <w:name w:val="Заголовок 3 Знак"/>
    <w:link w:val="3"/>
    <w:rsid w:val="00EB43A3"/>
    <w:rPr>
      <w:rFonts w:ascii="ISOCPEUR" w:hAnsi="ISOCPEUR"/>
      <w:i/>
      <w:sz w:val="28"/>
    </w:rPr>
  </w:style>
  <w:style w:type="character" w:styleId="af9">
    <w:name w:val="Strong"/>
    <w:uiPriority w:val="22"/>
    <w:qFormat/>
    <w:rsid w:val="00EB43A3"/>
    <w:rPr>
      <w:b/>
      <w:bCs/>
    </w:rPr>
  </w:style>
  <w:style w:type="paragraph" w:styleId="afa">
    <w:name w:val="List Paragraph"/>
    <w:basedOn w:val="a"/>
    <w:uiPriority w:val="34"/>
    <w:qFormat/>
    <w:rsid w:val="00D11CDC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4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3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6.jpeg"/><Relationship Id="rId14" Type="http://schemas.openxmlformats.org/officeDocument/2006/relationships/image" Target="media/image2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ownloads\a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6D1E61-4042-4A88-B62D-13C4B694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257</TotalTime>
  <Pages>10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Пояснительная записка Технического проекта интеграции МИС МО с РЕГИЗ.ИЭМК</vt:lpstr>
      <vt:lpstr>Сокращения и обозначения</vt:lpstr>
      <vt:lpstr>/</vt:lpstr>
      <vt:lpstr>/2.	Описание процесса деятельности</vt:lpstr>
      <vt:lpstr>/</vt:lpstr>
      <vt:lpstr/>
    </vt:vector>
  </TitlesOfParts>
  <Company>Home office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Технического проекта интеграции МИС МО с РЕГИЗ.ИЭМК</dc:title>
  <dc:subject>Раздел передачи данных по ХСН</dc:subject>
  <dc:creator>ЗАО “СВ-мед”</dc:creator>
  <cp:lastModifiedBy>Лилия Фахретдинова</cp:lastModifiedBy>
  <cp:revision>168</cp:revision>
  <cp:lastPrinted>2020-10-01T17:22:00Z</cp:lastPrinted>
  <dcterms:created xsi:type="dcterms:W3CDTF">2020-11-06T15:48:00Z</dcterms:created>
  <dcterms:modified xsi:type="dcterms:W3CDTF">2022-07-28T20:35:00Z</dcterms:modified>
</cp:coreProperties>
</file>